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93B24" w14:textId="1FAC5C5F" w:rsidR="00224098" w:rsidRDefault="00224098" w:rsidP="00224098">
      <w:pPr>
        <w:pStyle w:val="ZRIKopzondernummer"/>
      </w:pPr>
      <w:bookmarkStart w:id="0" w:name="ZRiOndertekening"/>
      <w:bookmarkStart w:id="1" w:name="_Toc347310051"/>
      <w:bookmarkStart w:id="2" w:name="_Toc354662390"/>
      <w:bookmarkStart w:id="3" w:name="_Toc355018160"/>
      <w:bookmarkStart w:id="4" w:name="_Toc421713691"/>
      <w:bookmarkStart w:id="5" w:name="_Toc51165340"/>
      <w:bookmarkEnd w:id="0"/>
      <w:r>
        <w:t xml:space="preserve">Bijlage </w:t>
      </w:r>
      <w:r w:rsidR="003071AF">
        <w:t>3</w:t>
      </w:r>
      <w:r>
        <w:t>: Model projectgegevens</w:t>
      </w:r>
      <w:bookmarkEnd w:id="1"/>
      <w:bookmarkEnd w:id="2"/>
      <w:bookmarkEnd w:id="3"/>
      <w:bookmarkEnd w:id="4"/>
      <w:bookmarkEnd w:id="5"/>
    </w:p>
    <w:p w14:paraId="307EACB8" w14:textId="77777777" w:rsidR="00224098" w:rsidRDefault="00224098" w:rsidP="00224098"/>
    <w:p w14:paraId="06B4E41E" w14:textId="77777777" w:rsidR="00224098" w:rsidRDefault="00224098" w:rsidP="00224098">
      <w:r>
        <w:t xml:space="preserve">Onderstaand model bevat de </w:t>
      </w:r>
      <w:r w:rsidRPr="00CE1BAC">
        <w:t>verplicht in te dienen projectgegevens van een te dienen referentie. Gebruik van het model als zodanig is facultatief</w:t>
      </w:r>
      <w:r>
        <w:t>.</w:t>
      </w:r>
    </w:p>
    <w:p w14:paraId="649FFB22" w14:textId="77777777" w:rsidR="00224098" w:rsidRPr="007C3A40" w:rsidRDefault="00224098" w:rsidP="00224098">
      <w:pPr>
        <w:rPr>
          <w:b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288"/>
      </w:tblGrid>
      <w:tr w:rsidR="00224098" w14:paraId="24B15D10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87235F2" w14:textId="77777777" w:rsidR="00224098" w:rsidRDefault="00224098" w:rsidP="00224098">
            <w:r>
              <w:t>Naam project:</w:t>
            </w:r>
          </w:p>
        </w:tc>
        <w:tc>
          <w:tcPr>
            <w:tcW w:w="6967" w:type="dxa"/>
            <w:gridSpan w:val="2"/>
          </w:tcPr>
          <w:p w14:paraId="008C62A7" w14:textId="77777777" w:rsidR="00224098" w:rsidRDefault="00224098" w:rsidP="00224098"/>
        </w:tc>
      </w:tr>
      <w:tr w:rsidR="00224098" w14:paraId="38124C90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34BF1BA" w14:textId="77777777" w:rsidR="00224098" w:rsidRDefault="00224098" w:rsidP="00224098">
            <w:r>
              <w:t xml:space="preserve">Plaats project: </w:t>
            </w:r>
          </w:p>
        </w:tc>
        <w:tc>
          <w:tcPr>
            <w:tcW w:w="6967" w:type="dxa"/>
            <w:gridSpan w:val="2"/>
          </w:tcPr>
          <w:p w14:paraId="5385336A" w14:textId="77777777" w:rsidR="00224098" w:rsidRDefault="00224098" w:rsidP="00224098"/>
        </w:tc>
      </w:tr>
      <w:tr w:rsidR="00224098" w14:paraId="772B9D47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1100F19" w14:textId="77777777" w:rsidR="00224098" w:rsidRDefault="00224098" w:rsidP="00224098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6967" w:type="dxa"/>
            <w:gridSpan w:val="2"/>
          </w:tcPr>
          <w:p w14:paraId="5020034E" w14:textId="77777777" w:rsidR="00224098" w:rsidRDefault="00224098" w:rsidP="00224098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224098" w14:paraId="70CD1407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F3D93BE" w14:textId="77777777" w:rsidR="00224098" w:rsidRDefault="00224098" w:rsidP="00224098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5859D00A" w14:textId="77777777" w:rsidR="00224098" w:rsidRDefault="00224098" w:rsidP="00224098">
            <w:r>
              <w:t>€</w:t>
            </w:r>
          </w:p>
        </w:tc>
        <w:tc>
          <w:tcPr>
            <w:tcW w:w="3288" w:type="dxa"/>
            <w:tcBorders>
              <w:left w:val="nil"/>
            </w:tcBorders>
          </w:tcPr>
          <w:p w14:paraId="088EFEAE" w14:textId="77777777" w:rsidR="00224098" w:rsidRDefault="00224098" w:rsidP="00224098">
            <w:pPr>
              <w:jc w:val="right"/>
            </w:pPr>
            <w:r>
              <w:t>exclusief btw</w:t>
            </w:r>
          </w:p>
        </w:tc>
      </w:tr>
      <w:tr w:rsidR="00224098" w14:paraId="345EAEE9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68640F0" w14:textId="77777777" w:rsidR="00224098" w:rsidRDefault="00224098" w:rsidP="00224098">
            <w:r>
              <w:t>Ontwerpperiode:</w:t>
            </w:r>
          </w:p>
        </w:tc>
        <w:tc>
          <w:tcPr>
            <w:tcW w:w="6967" w:type="dxa"/>
            <w:gridSpan w:val="2"/>
          </w:tcPr>
          <w:p w14:paraId="6775FC58" w14:textId="77777777" w:rsidR="00224098" w:rsidRDefault="00224098" w:rsidP="00224098"/>
        </w:tc>
      </w:tr>
      <w:tr w:rsidR="00224098" w14:paraId="3F89D492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68EC8C" w14:textId="77777777" w:rsidR="00224098" w:rsidRDefault="00224098" w:rsidP="00224098">
            <w:r>
              <w:t>Realisatieperiode:</w:t>
            </w:r>
          </w:p>
        </w:tc>
        <w:tc>
          <w:tcPr>
            <w:tcW w:w="6967" w:type="dxa"/>
            <w:gridSpan w:val="2"/>
          </w:tcPr>
          <w:p w14:paraId="674790C5" w14:textId="77777777" w:rsidR="00224098" w:rsidRPr="00E62F0C" w:rsidRDefault="00224098" w:rsidP="00224098">
            <w:pPr>
              <w:rPr>
                <w:i/>
              </w:rPr>
            </w:pPr>
          </w:p>
        </w:tc>
      </w:tr>
      <w:tr w:rsidR="00224098" w14:paraId="7B7A4D33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5ACBA4F" w14:textId="77777777" w:rsidR="00224098" w:rsidRDefault="00224098" w:rsidP="00224098">
            <w:r>
              <w:t>Naam opdrachtnemer:</w:t>
            </w:r>
          </w:p>
        </w:tc>
        <w:tc>
          <w:tcPr>
            <w:tcW w:w="6967" w:type="dxa"/>
            <w:gridSpan w:val="2"/>
          </w:tcPr>
          <w:p w14:paraId="6E74374C" w14:textId="77777777" w:rsidR="00224098" w:rsidRDefault="00224098" w:rsidP="00224098"/>
        </w:tc>
      </w:tr>
      <w:tr w:rsidR="00224098" w14:paraId="3808D5E2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DF0A1A1" w14:textId="77777777" w:rsidR="00224098" w:rsidRDefault="00224098" w:rsidP="00224098">
            <w:r>
              <w:t>Naam opdrachtgever:</w:t>
            </w:r>
          </w:p>
        </w:tc>
        <w:tc>
          <w:tcPr>
            <w:tcW w:w="6967" w:type="dxa"/>
            <w:gridSpan w:val="2"/>
          </w:tcPr>
          <w:p w14:paraId="337559F5" w14:textId="77777777" w:rsidR="00224098" w:rsidRDefault="00224098" w:rsidP="00224098"/>
        </w:tc>
      </w:tr>
      <w:tr w:rsidR="00224098" w14:paraId="3473BDA1" w14:textId="77777777" w:rsidTr="00C84814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6021CB0" w14:textId="77777777" w:rsidR="00224098" w:rsidRDefault="00224098" w:rsidP="00224098">
            <w:r>
              <w:t>Adres en contactgegevens opdrachtgever:</w:t>
            </w:r>
          </w:p>
        </w:tc>
        <w:tc>
          <w:tcPr>
            <w:tcW w:w="6967" w:type="dxa"/>
            <w:gridSpan w:val="2"/>
          </w:tcPr>
          <w:p w14:paraId="5A1360C1" w14:textId="77777777" w:rsidR="00224098" w:rsidRDefault="00224098" w:rsidP="00224098"/>
        </w:tc>
      </w:tr>
      <w:tr w:rsidR="00224098" w14:paraId="00651972" w14:textId="77777777" w:rsidTr="00C84814">
        <w:tc>
          <w:tcPr>
            <w:tcW w:w="9339" w:type="dxa"/>
            <w:gridSpan w:val="3"/>
            <w:tcBorders>
              <w:top w:val="nil"/>
              <w:left w:val="nil"/>
              <w:right w:val="nil"/>
            </w:tcBorders>
          </w:tcPr>
          <w:p w14:paraId="573EAA72" w14:textId="77777777" w:rsidR="00224098" w:rsidRDefault="00224098" w:rsidP="00224098"/>
          <w:p w14:paraId="1A1DB2E7" w14:textId="77777777" w:rsidR="00224098" w:rsidRDefault="00224098" w:rsidP="00224098">
            <w:r>
              <w:t>Beknopte beschrijving:</w:t>
            </w:r>
          </w:p>
        </w:tc>
      </w:tr>
      <w:tr w:rsidR="00224098" w14:paraId="0F24715F" w14:textId="77777777" w:rsidTr="00C84814">
        <w:tc>
          <w:tcPr>
            <w:tcW w:w="9339" w:type="dxa"/>
            <w:gridSpan w:val="3"/>
          </w:tcPr>
          <w:p w14:paraId="418DCF81" w14:textId="77777777" w:rsidR="00224098" w:rsidRDefault="00224098" w:rsidP="00224098"/>
          <w:p w14:paraId="785E5E54" w14:textId="77777777" w:rsidR="00224098" w:rsidRDefault="00224098" w:rsidP="00224098"/>
          <w:p w14:paraId="5755BC44" w14:textId="77777777" w:rsidR="00224098" w:rsidRDefault="00224098" w:rsidP="00224098"/>
        </w:tc>
      </w:tr>
      <w:tr w:rsidR="00224098" w14:paraId="7AC8ACE7" w14:textId="77777777" w:rsidTr="00C84814">
        <w:tc>
          <w:tcPr>
            <w:tcW w:w="9339" w:type="dxa"/>
            <w:gridSpan w:val="3"/>
            <w:tcBorders>
              <w:left w:val="nil"/>
              <w:right w:val="nil"/>
            </w:tcBorders>
          </w:tcPr>
          <w:p w14:paraId="041DF5E0" w14:textId="77777777" w:rsidR="00224098" w:rsidRDefault="00224098" w:rsidP="00224098"/>
          <w:p w14:paraId="0C6E33DF" w14:textId="77777777" w:rsidR="00224098" w:rsidRDefault="00224098" w:rsidP="00224098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224098" w14:paraId="3D55481E" w14:textId="77777777" w:rsidTr="00C84814">
        <w:tc>
          <w:tcPr>
            <w:tcW w:w="9339" w:type="dxa"/>
            <w:gridSpan w:val="3"/>
          </w:tcPr>
          <w:p w14:paraId="7F9E1146" w14:textId="77777777" w:rsidR="00224098" w:rsidRDefault="00224098" w:rsidP="00224098"/>
          <w:p w14:paraId="6E09B844" w14:textId="77777777" w:rsidR="00224098" w:rsidRDefault="00224098" w:rsidP="00224098"/>
          <w:p w14:paraId="05EF0311" w14:textId="77777777" w:rsidR="00224098" w:rsidRDefault="00224098" w:rsidP="00224098"/>
        </w:tc>
      </w:tr>
      <w:tr w:rsidR="00224098" w14:paraId="745A9D86" w14:textId="77777777" w:rsidTr="00C84814">
        <w:tc>
          <w:tcPr>
            <w:tcW w:w="9339" w:type="dxa"/>
            <w:gridSpan w:val="3"/>
            <w:tcBorders>
              <w:left w:val="nil"/>
              <w:right w:val="nil"/>
            </w:tcBorders>
          </w:tcPr>
          <w:p w14:paraId="0BBC6F6F" w14:textId="77777777" w:rsidR="00224098" w:rsidRDefault="00224098" w:rsidP="00224098"/>
          <w:p w14:paraId="570BA235" w14:textId="77777777" w:rsidR="00224098" w:rsidRDefault="00224098" w:rsidP="00224098">
            <w:r>
              <w:t>Typerend beeldmateriaal (mag ook separaat meegeleverd worden):</w:t>
            </w:r>
          </w:p>
        </w:tc>
      </w:tr>
      <w:tr w:rsidR="00224098" w14:paraId="569330EA" w14:textId="77777777" w:rsidTr="00C84814">
        <w:tc>
          <w:tcPr>
            <w:tcW w:w="9339" w:type="dxa"/>
            <w:gridSpan w:val="3"/>
          </w:tcPr>
          <w:p w14:paraId="535A0874" w14:textId="77777777" w:rsidR="00224098" w:rsidRDefault="00224098" w:rsidP="00224098"/>
          <w:p w14:paraId="40031DD6" w14:textId="77777777" w:rsidR="00224098" w:rsidRDefault="00224098" w:rsidP="00224098"/>
          <w:p w14:paraId="529C7076" w14:textId="77777777" w:rsidR="00224098" w:rsidRDefault="00224098" w:rsidP="00224098"/>
        </w:tc>
      </w:tr>
    </w:tbl>
    <w:p w14:paraId="67C856E0" w14:textId="77777777" w:rsidR="00224098" w:rsidRDefault="00224098" w:rsidP="00224098"/>
    <w:p w14:paraId="538A7077" w14:textId="62DF9F0D" w:rsidR="008D4CA2" w:rsidRDefault="008D4CA2" w:rsidP="003071AF">
      <w:pPr>
        <w:spacing w:line="240" w:lineRule="auto"/>
      </w:pPr>
      <w:bookmarkStart w:id="6" w:name="_GoBack"/>
      <w:bookmarkEnd w:id="6"/>
    </w:p>
    <w:sectPr w:rsidR="008D4CA2" w:rsidSect="0022409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61B41" w14:textId="77777777" w:rsidR="001B3249" w:rsidRDefault="001B3249">
      <w:r>
        <w:separator/>
      </w:r>
    </w:p>
  </w:endnote>
  <w:endnote w:type="continuationSeparator" w:id="0">
    <w:p w14:paraId="4A12D1D9" w14:textId="77777777" w:rsidR="001B3249" w:rsidRDefault="001B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C3594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5806EAA" wp14:editId="2B22203D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C265C" w14:textId="70019182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46E6B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06EAA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396C265C" w14:textId="70019182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646E6B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20E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CA42F4B" wp14:editId="01B732EE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61CCD" w14:textId="112BCD6F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46E6B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42F4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zd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BnJ4zd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2E361CCD" w14:textId="112BCD6F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646E6B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D36ED" w14:textId="77777777" w:rsidR="001B3249" w:rsidRDefault="001B3249">
      <w:r>
        <w:separator/>
      </w:r>
    </w:p>
  </w:footnote>
  <w:footnote w:type="continuationSeparator" w:id="0">
    <w:p w14:paraId="75DE69D5" w14:textId="77777777" w:rsidR="001B3249" w:rsidRDefault="001B3249">
      <w:r>
        <w:continuationSeparator/>
      </w:r>
    </w:p>
  </w:footnote>
  <w:footnote w:id="1">
    <w:p w14:paraId="29EBD925" w14:textId="77777777" w:rsidR="001B3249" w:rsidRPr="008B565C" w:rsidRDefault="001B3249" w:rsidP="00224098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1B3249" w:rsidRPr="00415DC8" w14:paraId="0101428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3A6FB3CF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6A51E357" w14:textId="318FD0CC" w:rsidR="001B3249" w:rsidRPr="00BE6E41" w:rsidRDefault="001B3249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separate"/>
          </w:r>
          <w:r w:rsidR="00646E6B">
            <w:rPr>
              <w:b/>
              <w:sz w:val="16"/>
              <w:szCs w:val="16"/>
            </w:rPr>
            <w:t>CONCEPT</w: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628B63F5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1886A8AA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1B3249" w:rsidRPr="00AB57AB" w14:paraId="47470E2C" w14:textId="77777777" w:rsidTr="00C53112">
      <w:trPr>
        <w:trHeight w:hRule="exact" w:val="567"/>
      </w:trPr>
      <w:tc>
        <w:tcPr>
          <w:tcW w:w="2869" w:type="dxa"/>
        </w:tcPr>
        <w:p w14:paraId="2860D994" w14:textId="77777777" w:rsidR="001B3249" w:rsidRPr="000F6A0D" w:rsidRDefault="001B3249" w:rsidP="003402F9"/>
      </w:tc>
      <w:tc>
        <w:tcPr>
          <w:tcW w:w="2868" w:type="dxa"/>
          <w:shd w:val="clear" w:color="auto" w:fill="auto"/>
        </w:tcPr>
        <w:p w14:paraId="2687DBA2" w14:textId="32F463B5" w:rsidR="001B3249" w:rsidRPr="002A1984" w:rsidRDefault="001B3249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4501A52A" w14:textId="33754A72" w:rsidR="001B3249" w:rsidRPr="002A1984" w:rsidRDefault="009E7683" w:rsidP="003402F9">
          <w:fldSimple w:instr=" DOCPROPERTY  Title  \* MERGEFORMAT ">
            <w:r w:rsidR="00646E6B">
              <w:t>HKD2001R001</w:t>
            </w:r>
          </w:fldSimple>
        </w:p>
      </w:tc>
      <w:tc>
        <w:tcPr>
          <w:tcW w:w="2622" w:type="dxa"/>
        </w:tcPr>
        <w:p w14:paraId="6B2A0D24" w14:textId="0166088E" w:rsidR="001B3249" w:rsidRPr="00AB57AB" w:rsidRDefault="001B3249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768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fldSimple w:instr=" NUMPAGES   \* MERGEFORMAT ">
            <w:r w:rsidR="009E7683">
              <w:rPr>
                <w:noProof/>
              </w:rPr>
              <w:t>2</w:t>
            </w:r>
          </w:fldSimple>
        </w:p>
      </w:tc>
    </w:tr>
    <w:tr w:rsidR="001B3249" w:rsidRPr="00415DC8" w14:paraId="237DACC7" w14:textId="77777777" w:rsidTr="00C53112">
      <w:trPr>
        <w:trHeight w:hRule="exact" w:val="284"/>
      </w:trPr>
      <w:tc>
        <w:tcPr>
          <w:tcW w:w="2869" w:type="dxa"/>
          <w:vAlign w:val="bottom"/>
        </w:tcPr>
        <w:p w14:paraId="0BF77DA3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309B8CEA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79B769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0A7E1F26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1B3249" w:rsidRPr="00415DC8" w14:paraId="212D4E0D" w14:textId="77777777" w:rsidTr="00C53112">
      <w:trPr>
        <w:trHeight w:hRule="exact" w:val="284"/>
      </w:trPr>
      <w:tc>
        <w:tcPr>
          <w:tcW w:w="2869" w:type="dxa"/>
          <w:vAlign w:val="bottom"/>
        </w:tcPr>
        <w:p w14:paraId="275A1C12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6F3A6D8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0C54912D" w14:textId="6A457930" w:rsidR="001B3249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646E6B">
            <w:t>05-10-2020</w:t>
          </w:r>
          <w:r>
            <w:fldChar w:fldCharType="end"/>
          </w:r>
        </w:p>
      </w:tc>
      <w:tc>
        <w:tcPr>
          <w:tcW w:w="2622" w:type="dxa"/>
        </w:tcPr>
        <w:p w14:paraId="2352239F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6218008B" w14:textId="77777777" w:rsidR="001B3249" w:rsidRPr="0018200E" w:rsidRDefault="001B3249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1E85901F" wp14:editId="04F6A765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N_LogoPrimary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84BD" w14:textId="77777777" w:rsidR="001B3249" w:rsidRDefault="001B324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73B8BA4" wp14:editId="2268F75C">
              <wp:simplePos x="0" y="0"/>
              <wp:positionH relativeFrom="page">
                <wp:posOffset>718869</wp:posOffset>
              </wp:positionH>
              <wp:positionV relativeFrom="page">
                <wp:posOffset>10064151</wp:posOffset>
              </wp:positionV>
              <wp:extent cx="6490922" cy="359410"/>
              <wp:effectExtent l="0" t="0" r="0" b="2540"/>
              <wp:wrapNone/>
              <wp:docPr id="9" name="FPH_AdresFirstPag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22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976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314"/>
                            <w:gridCol w:w="1230"/>
                            <w:gridCol w:w="3408"/>
                            <w:gridCol w:w="1809"/>
                          </w:tblGrid>
                          <w:tr w:rsidR="001B3249" w14:paraId="62031BF1" w14:textId="77777777" w:rsidTr="00224098">
                            <w:trPr>
                              <w:trHeight w:val="386"/>
                            </w:trPr>
                            <w:tc>
                              <w:tcPr>
                                <w:tcW w:w="331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D70DAE4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Balistraat 1, 2585 XK Den Haag</w:t>
                                </w:r>
                              </w:p>
                            </w:tc>
                            <w:tc>
                              <w:tcPr>
                                <w:tcW w:w="1230" w:type="dxa"/>
                              </w:tcPr>
                              <w:p w14:paraId="3D8A0404" w14:textId="77777777" w:rsidR="001B3249" w:rsidRDefault="001B3249" w:rsidP="00224098">
                                <w:pPr>
                                  <w:ind w:left="-108" w:firstLine="108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8" w:type="dxa"/>
                              </w:tcPr>
                              <w:p w14:paraId="72C8E737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03700">
                                  <w:rPr>
                                    <w:sz w:val="16"/>
                                    <w:szCs w:val="16"/>
                                  </w:rPr>
                                  <w:t>www.zri.nl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</w:tcPr>
                              <w:p w14:paraId="205B1A0D" w14:textId="77777777" w:rsidR="001B3249" w:rsidRDefault="001B3249" w:rsidP="00224098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070 3615559</w:t>
                                </w:r>
                              </w:p>
                            </w:tc>
                          </w:tr>
                        </w:tbl>
                        <w:p w14:paraId="2C53E7BC" w14:textId="77777777" w:rsidR="001B3249" w:rsidRPr="00574143" w:rsidRDefault="001B3249" w:rsidP="00224098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B8BA4" id="_x0000_t202" coordsize="21600,21600" o:spt="202" path="m,l,21600r21600,l21600,xe">
              <v:stroke joinstyle="miter"/>
              <v:path gradientshapeok="t" o:connecttype="rect"/>
            </v:shapetype>
            <v:shape id="FPH_AdresFirstPage1" o:spid="_x0000_s1027" type="#_x0000_t202" style="position:absolute;margin-left:56.6pt;margin-top:792.45pt;width:511.1pt;height:28.3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" filled="f" stroked="f">
              <v:textbox inset="0">
                <w:txbxContent>
                  <w:tbl>
                    <w:tblPr>
                      <w:tblStyle w:val="Tabelraster"/>
                      <w:tblW w:w="976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314"/>
                      <w:gridCol w:w="1230"/>
                      <w:gridCol w:w="3408"/>
                      <w:gridCol w:w="1809"/>
                    </w:tblGrid>
                    <w:tr w:rsidR="001B3249" w14:paraId="62031BF1" w14:textId="77777777" w:rsidTr="00224098">
                      <w:trPr>
                        <w:trHeight w:val="386"/>
                      </w:trPr>
                      <w:tc>
                        <w:tcPr>
                          <w:tcW w:w="331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D70DAE4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Balistraat 1, 2585 XK Den Haag</w:t>
                          </w:r>
                        </w:p>
                      </w:tc>
                      <w:tc>
                        <w:tcPr>
                          <w:tcW w:w="1230" w:type="dxa"/>
                        </w:tcPr>
                        <w:p w14:paraId="3D8A0404" w14:textId="77777777" w:rsidR="001B3249" w:rsidRDefault="001B3249" w:rsidP="00224098">
                          <w:pPr>
                            <w:ind w:left="-108" w:firstLine="108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408" w:type="dxa"/>
                        </w:tcPr>
                        <w:p w14:paraId="72C8E737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03700">
                            <w:rPr>
                              <w:sz w:val="16"/>
                              <w:szCs w:val="16"/>
                            </w:rPr>
                            <w:t>www.zri.nl</w:t>
                          </w:r>
                        </w:p>
                      </w:tc>
                      <w:tc>
                        <w:tcPr>
                          <w:tcW w:w="1809" w:type="dxa"/>
                        </w:tcPr>
                        <w:p w14:paraId="205B1A0D" w14:textId="77777777" w:rsidR="001B3249" w:rsidRDefault="001B3249" w:rsidP="0022409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070 3615559</w:t>
                          </w:r>
                        </w:p>
                      </w:tc>
                    </w:tr>
                  </w:tbl>
                  <w:p w14:paraId="2C53E7BC" w14:textId="77777777" w:rsidR="001B3249" w:rsidRPr="00574143" w:rsidRDefault="001B3249" w:rsidP="0022409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1" allowOverlap="1" wp14:anchorId="2FE643AA" wp14:editId="2FBE8FE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EN_LogoFirstPag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08F8"/>
    <w:multiLevelType w:val="hybridMultilevel"/>
    <w:tmpl w:val="C7AA37F4"/>
    <w:lvl w:ilvl="0" w:tplc="814E3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8A346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7F80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ECE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81C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8E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C429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AE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AE8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472D2"/>
    <w:multiLevelType w:val="multilevel"/>
    <w:tmpl w:val="5F26AA94"/>
    <w:numStyleLink w:val="ZRIOpsommingstekens"/>
  </w:abstractNum>
  <w:abstractNum w:abstractNumId="2" w15:restartNumberingAfterBreak="0">
    <w:nsid w:val="16E4572C"/>
    <w:multiLevelType w:val="hybridMultilevel"/>
    <w:tmpl w:val="E41ED00C"/>
    <w:lvl w:ilvl="0" w:tplc="B9FEB5C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755E5A"/>
    <w:multiLevelType w:val="hybridMultilevel"/>
    <w:tmpl w:val="F1AA93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6" w15:restartNumberingAfterBreak="0">
    <w:nsid w:val="44CD296B"/>
    <w:multiLevelType w:val="multilevel"/>
    <w:tmpl w:val="5F26AA94"/>
    <w:numStyleLink w:val="ZRIOpsommingstekens"/>
  </w:abstractNum>
  <w:abstractNum w:abstractNumId="7" w15:restartNumberingAfterBreak="0">
    <w:nsid w:val="4BD44C6E"/>
    <w:multiLevelType w:val="hybridMultilevel"/>
    <w:tmpl w:val="D932D152"/>
    <w:lvl w:ilvl="0" w:tplc="B1D60E36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E4AAC"/>
    <w:multiLevelType w:val="multilevel"/>
    <w:tmpl w:val="EC4A9BD4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5B005766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8640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74B87DCF"/>
    <w:multiLevelType w:val="hybridMultilevel"/>
    <w:tmpl w:val="834ED8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E07FE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9"/>
  </w:num>
  <w:num w:numId="9">
    <w:abstractNumId w:val="12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  <w:num w:numId="14">
    <w:abstractNumId w:val="3"/>
  </w:num>
  <w:num w:numId="15">
    <w:abstractNumId w:val="3"/>
  </w:num>
  <w:num w:numId="16">
    <w:abstractNumId w:val="3"/>
  </w:num>
  <w:num w:numId="17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Waar"/>
    <w:docVar w:name="DocDate" w:val="7-9-2020"/>
    <w:docVar w:name="Logo_aan" w:val="Waar"/>
    <w:docVar w:name="ONRI_aan" w:val="Onwaar"/>
  </w:docVars>
  <w:rsids>
    <w:rsidRoot w:val="00224098"/>
    <w:rsid w:val="00000BC0"/>
    <w:rsid w:val="000076E7"/>
    <w:rsid w:val="00014F42"/>
    <w:rsid w:val="00021F86"/>
    <w:rsid w:val="000345BF"/>
    <w:rsid w:val="000445E9"/>
    <w:rsid w:val="00047D7D"/>
    <w:rsid w:val="00047F1D"/>
    <w:rsid w:val="00051C01"/>
    <w:rsid w:val="0005645A"/>
    <w:rsid w:val="0007059A"/>
    <w:rsid w:val="00075E42"/>
    <w:rsid w:val="00084FF1"/>
    <w:rsid w:val="000A08F9"/>
    <w:rsid w:val="000A19D8"/>
    <w:rsid w:val="000A6E47"/>
    <w:rsid w:val="000E63DA"/>
    <w:rsid w:val="000F20D3"/>
    <w:rsid w:val="000F32CF"/>
    <w:rsid w:val="000F6A0D"/>
    <w:rsid w:val="00111FAB"/>
    <w:rsid w:val="00115EC1"/>
    <w:rsid w:val="001250FB"/>
    <w:rsid w:val="00132D43"/>
    <w:rsid w:val="00141DE3"/>
    <w:rsid w:val="00141EA7"/>
    <w:rsid w:val="00147F70"/>
    <w:rsid w:val="00154F5C"/>
    <w:rsid w:val="0018200E"/>
    <w:rsid w:val="00193C74"/>
    <w:rsid w:val="001A130F"/>
    <w:rsid w:val="001A34FE"/>
    <w:rsid w:val="001A716C"/>
    <w:rsid w:val="001B1B59"/>
    <w:rsid w:val="001B2EB8"/>
    <w:rsid w:val="001B3249"/>
    <w:rsid w:val="001B357F"/>
    <w:rsid w:val="001C0EBB"/>
    <w:rsid w:val="001C13B0"/>
    <w:rsid w:val="001C76DA"/>
    <w:rsid w:val="001C7986"/>
    <w:rsid w:val="001D5D7C"/>
    <w:rsid w:val="001D6842"/>
    <w:rsid w:val="00217471"/>
    <w:rsid w:val="00224098"/>
    <w:rsid w:val="0023238C"/>
    <w:rsid w:val="00237E41"/>
    <w:rsid w:val="00244EEF"/>
    <w:rsid w:val="00246A9E"/>
    <w:rsid w:val="00254006"/>
    <w:rsid w:val="0026094D"/>
    <w:rsid w:val="00267AE7"/>
    <w:rsid w:val="00271936"/>
    <w:rsid w:val="00292BEA"/>
    <w:rsid w:val="002978CA"/>
    <w:rsid w:val="002A347B"/>
    <w:rsid w:val="002B162C"/>
    <w:rsid w:val="002B2976"/>
    <w:rsid w:val="002B2AD7"/>
    <w:rsid w:val="002C05F1"/>
    <w:rsid w:val="002D2503"/>
    <w:rsid w:val="002D491B"/>
    <w:rsid w:val="002E6D3F"/>
    <w:rsid w:val="002F7D60"/>
    <w:rsid w:val="00302B40"/>
    <w:rsid w:val="00303EEE"/>
    <w:rsid w:val="003071AF"/>
    <w:rsid w:val="00313FD4"/>
    <w:rsid w:val="00315FD0"/>
    <w:rsid w:val="00316371"/>
    <w:rsid w:val="00326044"/>
    <w:rsid w:val="00327020"/>
    <w:rsid w:val="00332C58"/>
    <w:rsid w:val="003402F9"/>
    <w:rsid w:val="00345035"/>
    <w:rsid w:val="003557F8"/>
    <w:rsid w:val="00357031"/>
    <w:rsid w:val="003618C5"/>
    <w:rsid w:val="00371974"/>
    <w:rsid w:val="00381A35"/>
    <w:rsid w:val="00385113"/>
    <w:rsid w:val="00392646"/>
    <w:rsid w:val="003937EC"/>
    <w:rsid w:val="003A522E"/>
    <w:rsid w:val="003A5ED3"/>
    <w:rsid w:val="003A6FC2"/>
    <w:rsid w:val="003C344E"/>
    <w:rsid w:val="003D08F0"/>
    <w:rsid w:val="003F3294"/>
    <w:rsid w:val="003F67EB"/>
    <w:rsid w:val="0040715E"/>
    <w:rsid w:val="004126F8"/>
    <w:rsid w:val="00415DC8"/>
    <w:rsid w:val="0042760B"/>
    <w:rsid w:val="0045298C"/>
    <w:rsid w:val="00456F9D"/>
    <w:rsid w:val="0046509D"/>
    <w:rsid w:val="00472ED7"/>
    <w:rsid w:val="00490730"/>
    <w:rsid w:val="004A02BA"/>
    <w:rsid w:val="004B3CBD"/>
    <w:rsid w:val="004B579B"/>
    <w:rsid w:val="004B715D"/>
    <w:rsid w:val="004C5723"/>
    <w:rsid w:val="004C60C2"/>
    <w:rsid w:val="004D54C7"/>
    <w:rsid w:val="004D7A00"/>
    <w:rsid w:val="004D7BBF"/>
    <w:rsid w:val="004E1F92"/>
    <w:rsid w:val="004F1166"/>
    <w:rsid w:val="004F65CF"/>
    <w:rsid w:val="00506CC9"/>
    <w:rsid w:val="00514A37"/>
    <w:rsid w:val="00514BE8"/>
    <w:rsid w:val="00524BDA"/>
    <w:rsid w:val="00525940"/>
    <w:rsid w:val="0052742C"/>
    <w:rsid w:val="00547745"/>
    <w:rsid w:val="00547C31"/>
    <w:rsid w:val="00565497"/>
    <w:rsid w:val="00565512"/>
    <w:rsid w:val="00570558"/>
    <w:rsid w:val="00575D41"/>
    <w:rsid w:val="00586566"/>
    <w:rsid w:val="005876E7"/>
    <w:rsid w:val="005C1C7A"/>
    <w:rsid w:val="005C2464"/>
    <w:rsid w:val="005C4BF5"/>
    <w:rsid w:val="005C5409"/>
    <w:rsid w:val="005C674D"/>
    <w:rsid w:val="005C7F86"/>
    <w:rsid w:val="005E6284"/>
    <w:rsid w:val="005F1FE3"/>
    <w:rsid w:val="005F4235"/>
    <w:rsid w:val="00605FED"/>
    <w:rsid w:val="006072DC"/>
    <w:rsid w:val="0061292F"/>
    <w:rsid w:val="006162D5"/>
    <w:rsid w:val="00616E56"/>
    <w:rsid w:val="00623FC4"/>
    <w:rsid w:val="00624EDE"/>
    <w:rsid w:val="00633B08"/>
    <w:rsid w:val="00633E85"/>
    <w:rsid w:val="00634BCB"/>
    <w:rsid w:val="00634FAE"/>
    <w:rsid w:val="00640287"/>
    <w:rsid w:val="00646E6B"/>
    <w:rsid w:val="00651FBD"/>
    <w:rsid w:val="00653591"/>
    <w:rsid w:val="006578A6"/>
    <w:rsid w:val="0066262D"/>
    <w:rsid w:val="00665720"/>
    <w:rsid w:val="0067187C"/>
    <w:rsid w:val="0067566B"/>
    <w:rsid w:val="00687AB2"/>
    <w:rsid w:val="006A1580"/>
    <w:rsid w:val="006C7421"/>
    <w:rsid w:val="006E3F7A"/>
    <w:rsid w:val="006F0E44"/>
    <w:rsid w:val="006F43AD"/>
    <w:rsid w:val="00721DE7"/>
    <w:rsid w:val="007230CC"/>
    <w:rsid w:val="00743651"/>
    <w:rsid w:val="00747495"/>
    <w:rsid w:val="007514FA"/>
    <w:rsid w:val="00766388"/>
    <w:rsid w:val="00771EE3"/>
    <w:rsid w:val="007734E1"/>
    <w:rsid w:val="00783247"/>
    <w:rsid w:val="00793437"/>
    <w:rsid w:val="007A5864"/>
    <w:rsid w:val="007B4F52"/>
    <w:rsid w:val="007B6A5D"/>
    <w:rsid w:val="007B6D9A"/>
    <w:rsid w:val="007B7B8B"/>
    <w:rsid w:val="007C1818"/>
    <w:rsid w:val="007C7ED7"/>
    <w:rsid w:val="007E0B85"/>
    <w:rsid w:val="007E7321"/>
    <w:rsid w:val="00812B35"/>
    <w:rsid w:val="00817D97"/>
    <w:rsid w:val="0082028D"/>
    <w:rsid w:val="00842098"/>
    <w:rsid w:val="00843C49"/>
    <w:rsid w:val="0084467E"/>
    <w:rsid w:val="008460E3"/>
    <w:rsid w:val="00851BFE"/>
    <w:rsid w:val="00853E17"/>
    <w:rsid w:val="00854223"/>
    <w:rsid w:val="00870D80"/>
    <w:rsid w:val="0088195A"/>
    <w:rsid w:val="00882865"/>
    <w:rsid w:val="0089745A"/>
    <w:rsid w:val="008A06FD"/>
    <w:rsid w:val="008A1D8B"/>
    <w:rsid w:val="008A48E1"/>
    <w:rsid w:val="008B0966"/>
    <w:rsid w:val="008B1CE2"/>
    <w:rsid w:val="008B34A7"/>
    <w:rsid w:val="008C225D"/>
    <w:rsid w:val="008C2540"/>
    <w:rsid w:val="008C4238"/>
    <w:rsid w:val="008D054C"/>
    <w:rsid w:val="008D4620"/>
    <w:rsid w:val="008D4CA2"/>
    <w:rsid w:val="008E1E8F"/>
    <w:rsid w:val="008E4602"/>
    <w:rsid w:val="008E647B"/>
    <w:rsid w:val="00903682"/>
    <w:rsid w:val="009135EA"/>
    <w:rsid w:val="00916583"/>
    <w:rsid w:val="00920D95"/>
    <w:rsid w:val="009227A5"/>
    <w:rsid w:val="00945A7C"/>
    <w:rsid w:val="00955DE5"/>
    <w:rsid w:val="00956D9F"/>
    <w:rsid w:val="00977A7D"/>
    <w:rsid w:val="009A6AD8"/>
    <w:rsid w:val="009A71E5"/>
    <w:rsid w:val="009C4792"/>
    <w:rsid w:val="009C6B4A"/>
    <w:rsid w:val="009D7920"/>
    <w:rsid w:val="009E136A"/>
    <w:rsid w:val="009E3753"/>
    <w:rsid w:val="009E3D5D"/>
    <w:rsid w:val="009E7683"/>
    <w:rsid w:val="009F3725"/>
    <w:rsid w:val="00A05570"/>
    <w:rsid w:val="00A10DF5"/>
    <w:rsid w:val="00A21499"/>
    <w:rsid w:val="00A26534"/>
    <w:rsid w:val="00A303DF"/>
    <w:rsid w:val="00A3275B"/>
    <w:rsid w:val="00A33C7A"/>
    <w:rsid w:val="00A34A62"/>
    <w:rsid w:val="00A3542C"/>
    <w:rsid w:val="00A35892"/>
    <w:rsid w:val="00A35FBE"/>
    <w:rsid w:val="00A50AA3"/>
    <w:rsid w:val="00A51C46"/>
    <w:rsid w:val="00A6360B"/>
    <w:rsid w:val="00A66448"/>
    <w:rsid w:val="00A750DB"/>
    <w:rsid w:val="00A76A5F"/>
    <w:rsid w:val="00A84CA2"/>
    <w:rsid w:val="00A87D5D"/>
    <w:rsid w:val="00A91F04"/>
    <w:rsid w:val="00AC0A48"/>
    <w:rsid w:val="00AD7596"/>
    <w:rsid w:val="00AE0854"/>
    <w:rsid w:val="00AE1432"/>
    <w:rsid w:val="00AE2B3C"/>
    <w:rsid w:val="00AE4737"/>
    <w:rsid w:val="00AF73CD"/>
    <w:rsid w:val="00B17FCD"/>
    <w:rsid w:val="00B20EEC"/>
    <w:rsid w:val="00B25CD5"/>
    <w:rsid w:val="00B453D9"/>
    <w:rsid w:val="00B468E5"/>
    <w:rsid w:val="00B50391"/>
    <w:rsid w:val="00B5765D"/>
    <w:rsid w:val="00B6646B"/>
    <w:rsid w:val="00B70528"/>
    <w:rsid w:val="00B72E43"/>
    <w:rsid w:val="00B7304B"/>
    <w:rsid w:val="00B75F41"/>
    <w:rsid w:val="00B8233A"/>
    <w:rsid w:val="00B90F42"/>
    <w:rsid w:val="00B91E11"/>
    <w:rsid w:val="00B943E3"/>
    <w:rsid w:val="00BA0C49"/>
    <w:rsid w:val="00BA248C"/>
    <w:rsid w:val="00BC4DBE"/>
    <w:rsid w:val="00BE0030"/>
    <w:rsid w:val="00BE6E41"/>
    <w:rsid w:val="00BF2CF3"/>
    <w:rsid w:val="00C042F0"/>
    <w:rsid w:val="00C1362A"/>
    <w:rsid w:val="00C14F47"/>
    <w:rsid w:val="00C179B1"/>
    <w:rsid w:val="00C17DC4"/>
    <w:rsid w:val="00C204D3"/>
    <w:rsid w:val="00C2374D"/>
    <w:rsid w:val="00C3578C"/>
    <w:rsid w:val="00C4165D"/>
    <w:rsid w:val="00C50A3A"/>
    <w:rsid w:val="00C53112"/>
    <w:rsid w:val="00C57B33"/>
    <w:rsid w:val="00C718B5"/>
    <w:rsid w:val="00C72181"/>
    <w:rsid w:val="00C84814"/>
    <w:rsid w:val="00CB1792"/>
    <w:rsid w:val="00CF7C77"/>
    <w:rsid w:val="00D01A29"/>
    <w:rsid w:val="00D01EC9"/>
    <w:rsid w:val="00D10AAF"/>
    <w:rsid w:val="00D2120C"/>
    <w:rsid w:val="00D52430"/>
    <w:rsid w:val="00D963BC"/>
    <w:rsid w:val="00DB0A92"/>
    <w:rsid w:val="00DC334E"/>
    <w:rsid w:val="00DC6075"/>
    <w:rsid w:val="00DC7D72"/>
    <w:rsid w:val="00DD55E6"/>
    <w:rsid w:val="00DD59EF"/>
    <w:rsid w:val="00DF0899"/>
    <w:rsid w:val="00DF7A75"/>
    <w:rsid w:val="00E02D66"/>
    <w:rsid w:val="00E04B8E"/>
    <w:rsid w:val="00E10558"/>
    <w:rsid w:val="00E137E4"/>
    <w:rsid w:val="00E21250"/>
    <w:rsid w:val="00E22A8C"/>
    <w:rsid w:val="00E26351"/>
    <w:rsid w:val="00E35138"/>
    <w:rsid w:val="00E37097"/>
    <w:rsid w:val="00E449EC"/>
    <w:rsid w:val="00E6176E"/>
    <w:rsid w:val="00E71BD6"/>
    <w:rsid w:val="00E93CB7"/>
    <w:rsid w:val="00EB4816"/>
    <w:rsid w:val="00EB6955"/>
    <w:rsid w:val="00EB6B2E"/>
    <w:rsid w:val="00ED5858"/>
    <w:rsid w:val="00ED5C85"/>
    <w:rsid w:val="00EE2C12"/>
    <w:rsid w:val="00EE3041"/>
    <w:rsid w:val="00EE4A31"/>
    <w:rsid w:val="00EE71B0"/>
    <w:rsid w:val="00EF1C5A"/>
    <w:rsid w:val="00F1709E"/>
    <w:rsid w:val="00F17C89"/>
    <w:rsid w:val="00F23519"/>
    <w:rsid w:val="00F24E44"/>
    <w:rsid w:val="00F27F7C"/>
    <w:rsid w:val="00F3211A"/>
    <w:rsid w:val="00F419CB"/>
    <w:rsid w:val="00F53087"/>
    <w:rsid w:val="00F53612"/>
    <w:rsid w:val="00F732C2"/>
    <w:rsid w:val="00F85C55"/>
    <w:rsid w:val="00F97B28"/>
    <w:rsid w:val="00FA6EFD"/>
    <w:rsid w:val="00FB0B15"/>
    <w:rsid w:val="00FB53A5"/>
    <w:rsid w:val="00FB6E3B"/>
    <w:rsid w:val="00FC0F58"/>
    <w:rsid w:val="00FE06A7"/>
    <w:rsid w:val="00FF5264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3FA2309"/>
  <w15:docId w15:val="{229D0A5F-DB66-4130-90A9-550E2956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1FBD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uiPriority w:val="39"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link w:val="KoptekstChar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uiPriority w:val="99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so0">
    <w:name w:val="Iso"/>
    <w:rsid w:val="00224098"/>
    <w:pPr>
      <w:widowControl w:val="0"/>
      <w:outlineLvl w:val="0"/>
    </w:pPr>
    <w:rPr>
      <w:rFonts w:ascii="Arial" w:eastAsia="Calibri" w:hAnsi="Arial"/>
      <w:sz w:val="12"/>
      <w:szCs w:val="1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224098"/>
    <w:rPr>
      <w:rFonts w:ascii="Arial" w:hAnsi="Arial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rsid w:val="00224098"/>
    <w:rPr>
      <w:rFonts w:ascii="Arial" w:hAnsi="Arial"/>
      <w:sz w:val="18"/>
      <w:szCs w:val="24"/>
    </w:rPr>
  </w:style>
  <w:style w:type="paragraph" w:customStyle="1" w:styleId="ZRISubkop0">
    <w:name w:val="ZRI Subkop"/>
    <w:basedOn w:val="Standaard"/>
    <w:next w:val="Standaard"/>
    <w:rsid w:val="00224098"/>
    <w:pPr>
      <w:tabs>
        <w:tab w:val="num" w:pos="567"/>
      </w:tabs>
      <w:ind w:left="567" w:hanging="567"/>
      <w:outlineLvl w:val="2"/>
    </w:pPr>
    <w:rPr>
      <w:b/>
    </w:rPr>
  </w:style>
  <w:style w:type="paragraph" w:customStyle="1" w:styleId="ZRITussenkop0">
    <w:name w:val="ZRI Tussenkop"/>
    <w:basedOn w:val="Standaard"/>
    <w:next w:val="Standaard"/>
    <w:link w:val="ZRITussenkopChar"/>
    <w:rsid w:val="00224098"/>
    <w:pPr>
      <w:tabs>
        <w:tab w:val="num" w:pos="567"/>
      </w:tabs>
      <w:outlineLvl w:val="1"/>
    </w:pPr>
    <w:rPr>
      <w:b/>
      <w:sz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40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0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224098"/>
    <w:pPr>
      <w:spacing w:line="164" w:lineRule="atLeast"/>
    </w:pPr>
    <w:rPr>
      <w:rFonts w:cs="Arial"/>
      <w:sz w:val="11"/>
      <w:szCs w:val="11"/>
    </w:rPr>
  </w:style>
  <w:style w:type="paragraph" w:customStyle="1" w:styleId="ZRIKop0">
    <w:name w:val="ZRI Kop"/>
    <w:basedOn w:val="Standaard"/>
    <w:rsid w:val="00224098"/>
    <w:pPr>
      <w:tabs>
        <w:tab w:val="left" w:pos="567"/>
      </w:tabs>
      <w:outlineLvl w:val="0"/>
    </w:pPr>
    <w:rPr>
      <w:b/>
      <w:sz w:val="20"/>
    </w:rPr>
  </w:style>
  <w:style w:type="character" w:customStyle="1" w:styleId="ZRITussenkopChar">
    <w:name w:val="ZRI Tussenkop Char"/>
    <w:basedOn w:val="Standaardalinea-lettertype"/>
    <w:link w:val="ZRITussenkop0"/>
    <w:rsid w:val="00224098"/>
    <w:rPr>
      <w:rFonts w:ascii="Arial" w:hAnsi="Arial"/>
      <w:b/>
      <w:szCs w:val="24"/>
    </w:rPr>
  </w:style>
  <w:style w:type="paragraph" w:styleId="Lijstalinea">
    <w:name w:val="List Paragraph"/>
    <w:basedOn w:val="Standaard"/>
    <w:uiPriority w:val="99"/>
    <w:qFormat/>
    <w:rsid w:val="00224098"/>
    <w:pPr>
      <w:spacing w:line="284" w:lineRule="exact"/>
      <w:ind w:left="720"/>
      <w:contextualSpacing/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360" w:hanging="180"/>
    </w:pPr>
  </w:style>
  <w:style w:type="character" w:styleId="Zwaar">
    <w:name w:val="Strong"/>
    <w:basedOn w:val="Standaardalinea-lettertype"/>
    <w:uiPriority w:val="22"/>
    <w:qFormat/>
    <w:rsid w:val="00224098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224098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224098"/>
    <w:rPr>
      <w:rFonts w:ascii="Arial" w:hAnsi="Arial"/>
      <w:sz w:val="18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24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1318A-790D-4CA8-B6C1-24722B6B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</TotalTime>
  <Pages>1</Pages>
  <Words>73</Words>
  <Characters>541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HKD2001R001</vt:lpstr>
    </vt:vector>
  </TitlesOfParts>
  <Manager/>
  <Company>van Zanten Raadgevende ingenieurs bv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HKD2001R001</dc:title>
  <dc:subject>HKD2001</dc:subject>
  <dc:creator>Chantal Noteboom</dc:creator>
  <cp:keywords/>
  <dc:description>R001</dc:description>
  <cp:lastModifiedBy>Chantal Noteboom</cp:lastModifiedBy>
  <cp:revision>4</cp:revision>
  <cp:lastPrinted>2020-10-05T10:53:00Z</cp:lastPrinted>
  <dcterms:created xsi:type="dcterms:W3CDTF">2020-10-05T15:01:00Z</dcterms:created>
  <dcterms:modified xsi:type="dcterms:W3CDTF">2020-10-06T13:01:00Z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5-10-2020</vt:lpwstr>
  </property>
  <property fmtid="{D5CDD505-2E9C-101B-9397-08002B2CF9AE}" pid="4" name="ZRI ConceptText">
    <vt:lpwstr>CONCEPT</vt:lpwstr>
  </property>
</Properties>
</file>