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F436A" w14:textId="77777777" w:rsidR="003F575B" w:rsidRPr="000F6A94" w:rsidRDefault="003F575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407A0FE7" w14:textId="77777777" w:rsidR="003F575B" w:rsidRPr="000F6A94" w:rsidRDefault="003F575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5C0D4F4" w14:textId="77777777" w:rsidR="003F575B" w:rsidRPr="005A61C6" w:rsidRDefault="003F575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1B66BC8" w14:textId="1A8F3B92" w:rsidR="003F575B" w:rsidRPr="00BF5D75" w:rsidRDefault="003F575B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Pr="00CE47D7">
        <w:rPr>
          <w:rFonts w:ascii="Calibri" w:hAnsi="Calibri" w:cs="Arial"/>
          <w:b/>
          <w:sz w:val="24"/>
          <w:szCs w:val="24"/>
        </w:rPr>
        <w:t>raam</w:t>
      </w:r>
      <w:r w:rsidRPr="00BF5D75">
        <w:rPr>
          <w:rFonts w:ascii="Calibri" w:hAnsi="Calibri" w:cs="Arial"/>
          <w:b/>
          <w:sz w:val="24"/>
          <w:szCs w:val="24"/>
        </w:rPr>
        <w:t xml:space="preserve">overeenkomst met betrekking tot de </w:t>
      </w:r>
      <w:r w:rsidR="00CE47D7" w:rsidRPr="00CE47D7">
        <w:rPr>
          <w:rFonts w:ascii="Calibri" w:hAnsi="Calibri" w:cs="Arial"/>
          <w:b/>
          <w:sz w:val="24"/>
          <w:szCs w:val="24"/>
        </w:rPr>
        <w:t>Europese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Pr="00BF5D75">
        <w:rPr>
          <w:rFonts w:ascii="Calibri" w:hAnsi="Calibri" w:cs="Arial"/>
          <w:b/>
          <w:sz w:val="24"/>
          <w:szCs w:val="24"/>
        </w:rPr>
        <w:t>Aanbesteding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Pr="00CE47D7">
        <w:rPr>
          <w:rFonts w:ascii="Calibri" w:hAnsi="Calibri" w:cs="Arial"/>
          <w:b/>
          <w:sz w:val="24"/>
          <w:szCs w:val="24"/>
        </w:rPr>
        <w:t xml:space="preserve"> </w:t>
      </w:r>
      <w:r w:rsidR="000B5982" w:rsidRPr="000B5982">
        <w:rPr>
          <w:rFonts w:ascii="Calibri" w:hAnsi="Calibri" w:cs="Arial"/>
          <w:b/>
          <w:sz w:val="24"/>
          <w:szCs w:val="24"/>
        </w:rPr>
        <w:t>2021-AVM5000</w:t>
      </w:r>
      <w:r w:rsidR="000B5982">
        <w:rPr>
          <w:rFonts w:ascii="Calibri" w:hAnsi="Calibri" w:cs="Arial"/>
          <w:b/>
          <w:sz w:val="24"/>
          <w:szCs w:val="24"/>
        </w:rPr>
        <w:t xml:space="preserve"> </w:t>
      </w:r>
      <w:r w:rsidRPr="00BF5D75">
        <w:rPr>
          <w:rFonts w:ascii="Calibri" w:hAnsi="Calibri" w:cs="Arial"/>
          <w:b/>
          <w:sz w:val="24"/>
          <w:szCs w:val="24"/>
        </w:rPr>
        <w:t xml:space="preserve">ten behoeve van </w:t>
      </w:r>
      <w:r w:rsidR="00CE47D7" w:rsidRPr="00CE47D7">
        <w:rPr>
          <w:rFonts w:ascii="Calibri" w:hAnsi="Calibri" w:cs="Arial"/>
          <w:b/>
          <w:sz w:val="24"/>
          <w:szCs w:val="24"/>
        </w:rPr>
        <w:t>Ronduit en ISOB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7E51BB02" w14:textId="77777777" w:rsidR="003F575B" w:rsidRPr="005A61C6" w:rsidRDefault="003F575B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0803689" w14:textId="77777777" w:rsidR="003F575B" w:rsidRPr="005A61C6" w:rsidRDefault="003F575B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1B8F484" w14:textId="77777777" w:rsidR="003F575B" w:rsidRPr="005A61C6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F89687B" w14:textId="77777777" w:rsidR="003F575B" w:rsidRPr="005A61C6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57A32B1" w14:textId="77777777" w:rsidR="003F575B" w:rsidRPr="001D5A7A" w:rsidRDefault="003F575B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BF77B61" w14:textId="77777777" w:rsidR="003F575B" w:rsidRPr="001D5A7A" w:rsidRDefault="003F575B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045123A" w14:textId="77777777" w:rsidR="003F575B" w:rsidRPr="005A61C6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04D91AAF" w14:textId="77777777" w:rsidR="003F575B" w:rsidRPr="005A61C6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7E1565C" w14:textId="77777777" w:rsidR="003F575B" w:rsidRPr="005A61C6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3ABAD666" w14:textId="0EDE32EA" w:rsidR="003F575B" w:rsidRPr="005A61C6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0B5982">
        <w:rPr>
          <w:rFonts w:ascii="Calibri" w:hAnsi="Calibri" w:cs="Calibri"/>
          <w:szCs w:val="22"/>
        </w:rPr>
        <w:t>2021-AVM5000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41880BFA" w14:textId="77777777" w:rsidR="000B5982" w:rsidRPr="000B5982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B5982">
        <w:rPr>
          <w:rFonts w:ascii="Calibri" w:hAnsi="Calibri" w:cs="Arial"/>
          <w:sz w:val="22"/>
          <w:szCs w:val="22"/>
        </w:rPr>
        <w:t xml:space="preserve">Bijlage </w:t>
      </w:r>
      <w:r w:rsidR="000B5982" w:rsidRPr="000B5982">
        <w:rPr>
          <w:rFonts w:ascii="Calibri" w:hAnsi="Calibri" w:cs="Arial"/>
          <w:sz w:val="22"/>
          <w:szCs w:val="22"/>
        </w:rPr>
        <w:t>C Concept raamovereenkomst Ronduit</w:t>
      </w:r>
    </w:p>
    <w:p w14:paraId="5D196DAD" w14:textId="11E118C4" w:rsidR="000B5982" w:rsidRPr="000B5982" w:rsidRDefault="000B598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B5982">
        <w:rPr>
          <w:rFonts w:ascii="Calibri" w:hAnsi="Calibri" w:cs="Arial"/>
          <w:sz w:val="22"/>
          <w:szCs w:val="22"/>
        </w:rPr>
        <w:t>Bijlage C</w:t>
      </w:r>
      <w:r w:rsidRPr="000B5982">
        <w:rPr>
          <w:rFonts w:ascii="Calibri" w:hAnsi="Calibri" w:cs="Arial"/>
          <w:sz w:val="22"/>
          <w:szCs w:val="22"/>
        </w:rPr>
        <w:t>1</w:t>
      </w:r>
      <w:r w:rsidRPr="000B5982">
        <w:rPr>
          <w:rFonts w:ascii="Calibri" w:hAnsi="Calibri" w:cs="Arial"/>
          <w:sz w:val="22"/>
          <w:szCs w:val="22"/>
        </w:rPr>
        <w:t xml:space="preserve"> Concept raamovereenkomst </w:t>
      </w:r>
      <w:r w:rsidRPr="000B5982">
        <w:rPr>
          <w:rFonts w:ascii="Calibri" w:hAnsi="Calibri" w:cs="Arial"/>
          <w:sz w:val="22"/>
          <w:szCs w:val="22"/>
        </w:rPr>
        <w:t>ISOB</w:t>
      </w:r>
      <w:r w:rsidRPr="000B5982">
        <w:rPr>
          <w:rFonts w:ascii="Calibri" w:hAnsi="Calibri" w:cs="Arial"/>
          <w:sz w:val="22"/>
          <w:szCs w:val="22"/>
        </w:rPr>
        <w:t xml:space="preserve"> </w:t>
      </w:r>
    </w:p>
    <w:p w14:paraId="2CBFCBC4" w14:textId="39087004" w:rsidR="003F575B" w:rsidRPr="000B5982" w:rsidRDefault="000B598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B5982">
        <w:rPr>
          <w:rFonts w:ascii="Calibri" w:hAnsi="Calibri" w:cs="Arial"/>
          <w:sz w:val="22"/>
          <w:szCs w:val="22"/>
        </w:rPr>
        <w:t xml:space="preserve">Bijlage </w:t>
      </w:r>
      <w:r w:rsidRPr="000B5982">
        <w:rPr>
          <w:rFonts w:ascii="Calibri" w:hAnsi="Calibri" w:cs="Arial"/>
          <w:sz w:val="22"/>
          <w:szCs w:val="22"/>
        </w:rPr>
        <w:t>D1</w:t>
      </w:r>
      <w:r w:rsidRPr="000B5982">
        <w:rPr>
          <w:rFonts w:ascii="Calibri" w:hAnsi="Calibri" w:cs="Arial"/>
          <w:sz w:val="22"/>
          <w:szCs w:val="22"/>
        </w:rPr>
        <w:t xml:space="preserve"> </w:t>
      </w:r>
      <w:r w:rsidRPr="000B5982">
        <w:rPr>
          <w:rFonts w:ascii="Calibri" w:hAnsi="Calibri" w:cs="Arial"/>
          <w:sz w:val="22"/>
          <w:szCs w:val="22"/>
        </w:rPr>
        <w:t xml:space="preserve">Programma van Eisen </w:t>
      </w:r>
    </w:p>
    <w:p w14:paraId="54F8E755" w14:textId="77777777" w:rsidR="003F575B" w:rsidRPr="000B5982" w:rsidRDefault="003F575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0B5982">
        <w:rPr>
          <w:rFonts w:ascii="Calibri" w:hAnsi="Calibri" w:cs="Arial"/>
          <w:sz w:val="22"/>
          <w:szCs w:val="22"/>
        </w:rPr>
        <w:tab/>
      </w:r>
      <w:r w:rsidRPr="000B5982">
        <w:rPr>
          <w:rFonts w:ascii="Calibri" w:hAnsi="Calibri" w:cs="Arial"/>
          <w:sz w:val="22"/>
          <w:szCs w:val="22"/>
        </w:rPr>
        <w:tab/>
      </w:r>
    </w:p>
    <w:p w14:paraId="6BCF8C81" w14:textId="77777777" w:rsidR="003F575B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44E2EE5" w14:textId="77777777" w:rsidR="003F575B" w:rsidRDefault="003F575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42D6121" w14:textId="77777777" w:rsidR="003F575B" w:rsidRDefault="003F575B" w:rsidP="000B5982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BF436D6" w14:textId="77777777" w:rsidR="003F575B" w:rsidRDefault="003F575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3F575B" w14:paraId="46E1CE21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2E86F5C" w14:textId="77777777" w:rsidR="003F575B" w:rsidRPr="00BF5D75" w:rsidRDefault="003F575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1A04D811" w14:textId="77777777" w:rsidR="003F575B" w:rsidRDefault="003F575B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3F575B" w14:paraId="202346B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FADAC8A" w14:textId="77777777" w:rsidR="003F575B" w:rsidRPr="00BF5D75" w:rsidRDefault="003F575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24C12132" w14:textId="77777777" w:rsidR="003F575B" w:rsidRDefault="003F575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3F575B" w14:paraId="3729D5E4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045BD1BE" w14:textId="77777777" w:rsidR="003F575B" w:rsidRPr="00BF5D75" w:rsidRDefault="003F575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18A068B" w14:textId="77777777" w:rsidR="003F575B" w:rsidRDefault="003F575B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3F575B" w14:paraId="0CDF712E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AFF6C09" w14:textId="77777777" w:rsidR="003F575B" w:rsidRPr="00BF5D75" w:rsidRDefault="003F575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3E077CE" w14:textId="77777777" w:rsidR="003F575B" w:rsidRDefault="003F575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2560C7D8" w14:textId="77777777" w:rsidR="003F575B" w:rsidRDefault="003F575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73059EAA" w14:textId="77777777" w:rsidR="003F575B" w:rsidRDefault="003F575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3F575B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9A4DF5D" w14:textId="77777777" w:rsidR="003F575B" w:rsidRPr="005A61C6" w:rsidRDefault="003F575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3F575B" w:rsidRPr="005A61C6" w:rsidSect="003F575B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AB3DD" w14:textId="77777777" w:rsidR="003F575B" w:rsidRDefault="003F575B">
      <w:r>
        <w:separator/>
      </w:r>
    </w:p>
  </w:endnote>
  <w:endnote w:type="continuationSeparator" w:id="0">
    <w:p w14:paraId="792ACF5A" w14:textId="77777777" w:rsidR="003F575B" w:rsidRDefault="003F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C23F" w14:textId="77777777" w:rsidR="003F575B" w:rsidRDefault="003F575B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4133E3D" wp14:editId="4147716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FCC7C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C51D64" wp14:editId="46054F0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9B327" w14:textId="77777777" w:rsidR="003F575B" w:rsidRDefault="003F575B">
      <w:r>
        <w:separator/>
      </w:r>
    </w:p>
  </w:footnote>
  <w:footnote w:type="continuationSeparator" w:id="0">
    <w:p w14:paraId="3903B3AD" w14:textId="77777777" w:rsidR="003F575B" w:rsidRDefault="003F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41CA" w14:textId="77777777" w:rsidR="003F575B" w:rsidRDefault="003F575B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6B2D01" wp14:editId="0FAA51DD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BC829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CD6E5BE" wp14:editId="0B389BFE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5982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575B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D088E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E47D7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411626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81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3</cp:revision>
  <cp:lastPrinted>2011-04-29T11:47:00Z</cp:lastPrinted>
  <dcterms:created xsi:type="dcterms:W3CDTF">2021-02-18T13:34:00Z</dcterms:created>
  <dcterms:modified xsi:type="dcterms:W3CDTF">2021-03-09T08:34:00Z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