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59124" w14:textId="77777777" w:rsidR="00523702" w:rsidRPr="00121EB2" w:rsidRDefault="00523702"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F6DFC8C" w14:textId="77777777" w:rsidR="00523702" w:rsidRPr="00121EB2" w:rsidRDefault="00523702"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97E8B68" w14:textId="77777777" w:rsidR="00523702" w:rsidRPr="002146DC" w:rsidRDefault="00523702" w:rsidP="00895F3A">
      <w:pPr>
        <w:rPr>
          <w:rFonts w:asciiTheme="minorHAnsi" w:hAnsiTheme="minorHAnsi" w:cstheme="minorHAnsi"/>
          <w:b/>
          <w:sz w:val="22"/>
          <w:szCs w:val="22"/>
        </w:rPr>
      </w:pPr>
    </w:p>
    <w:p w14:paraId="36B6FB0F" w14:textId="1441292A" w:rsidR="00523702" w:rsidRDefault="00523702"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002A1E3B" w:rsidRPr="002A1E3B">
        <w:rPr>
          <w:rFonts w:ascii="Calibri" w:hAnsi="Calibri" w:cs="Arial"/>
          <w:b/>
          <w:sz w:val="24"/>
          <w:szCs w:val="24"/>
        </w:rPr>
        <w:t>Europese</w:t>
      </w:r>
      <w:r w:rsidRPr="00BF5D75">
        <w:rPr>
          <w:rFonts w:ascii="Calibri" w:hAnsi="Calibri" w:cs="Arial"/>
          <w:b/>
          <w:color w:val="FF0000"/>
          <w:sz w:val="24"/>
          <w:szCs w:val="24"/>
        </w:rPr>
        <w:t xml:space="preserve"> </w:t>
      </w:r>
      <w:r w:rsidRPr="00BF5D75">
        <w:rPr>
          <w:rFonts w:ascii="Calibri" w:hAnsi="Calibri" w:cs="Arial"/>
          <w:b/>
          <w:sz w:val="24"/>
          <w:szCs w:val="24"/>
        </w:rPr>
        <w:t>Aanbesteding</w:t>
      </w:r>
      <w:r w:rsidRPr="00BF5D75">
        <w:rPr>
          <w:rFonts w:ascii="Calibri" w:hAnsi="Calibri" w:cs="Arial"/>
          <w:b/>
          <w:color w:val="FF0000"/>
          <w:sz w:val="24"/>
          <w:szCs w:val="24"/>
        </w:rPr>
        <w:t xml:space="preserve"> </w:t>
      </w:r>
      <w:r w:rsidR="0056693E" w:rsidRPr="0056693E">
        <w:rPr>
          <w:rFonts w:ascii="Calibri" w:hAnsi="Calibri" w:cs="Arial"/>
          <w:b/>
          <w:sz w:val="24"/>
          <w:szCs w:val="24"/>
        </w:rPr>
        <w:t>2021-AV4000</w:t>
      </w:r>
      <w:r w:rsidRPr="00BF5D75">
        <w:rPr>
          <w:rFonts w:ascii="Calibri" w:hAnsi="Calibri" w:cs="Arial"/>
          <w:b/>
          <w:sz w:val="24"/>
          <w:szCs w:val="24"/>
        </w:rPr>
        <w:t xml:space="preserve"> ten behoeve van </w:t>
      </w:r>
      <w:r w:rsidR="002A1E3B" w:rsidRPr="002A1E3B">
        <w:rPr>
          <w:rFonts w:ascii="Calibri" w:hAnsi="Calibri" w:cs="Arial"/>
          <w:b/>
          <w:sz w:val="24"/>
          <w:szCs w:val="24"/>
        </w:rPr>
        <w:t>Ronduit en ISOB</w:t>
      </w:r>
      <w:r w:rsidRPr="00BF5D75">
        <w:rPr>
          <w:rFonts w:ascii="Calibri" w:hAnsi="Calibri" w:cs="Arial"/>
          <w:b/>
          <w:sz w:val="24"/>
          <w:szCs w:val="24"/>
        </w:rPr>
        <w:t>.</w:t>
      </w:r>
      <w:r w:rsidRPr="00BF5D75">
        <w:rPr>
          <w:rFonts w:ascii="Calibri" w:hAnsi="Calibri" w:cs="Arial"/>
          <w:b/>
          <w:sz w:val="24"/>
          <w:szCs w:val="24"/>
        </w:rPr>
        <w:br/>
      </w:r>
    </w:p>
    <w:p w14:paraId="24CA45F8" w14:textId="77777777" w:rsidR="00523702" w:rsidRPr="002146DC" w:rsidRDefault="00523702"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EEAF48F" w14:textId="77777777" w:rsidR="00523702" w:rsidRPr="002146DC" w:rsidRDefault="00523702" w:rsidP="00895F3A">
      <w:pPr>
        <w:rPr>
          <w:rFonts w:asciiTheme="minorHAnsi" w:hAnsiTheme="minorHAnsi" w:cstheme="minorHAnsi"/>
          <w:sz w:val="22"/>
          <w:szCs w:val="22"/>
        </w:rPr>
      </w:pPr>
    </w:p>
    <w:p w14:paraId="16B51E5E" w14:textId="77777777" w:rsidR="00523702" w:rsidRPr="002146DC" w:rsidRDefault="00523702"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D5ABEE9" w14:textId="77777777" w:rsidR="00523702" w:rsidRPr="002146DC" w:rsidRDefault="00523702" w:rsidP="00895F3A">
      <w:pPr>
        <w:keepNext/>
        <w:jc w:val="both"/>
        <w:outlineLvl w:val="5"/>
        <w:rPr>
          <w:rFonts w:asciiTheme="minorHAnsi" w:hAnsiTheme="minorHAnsi" w:cstheme="minorHAnsi"/>
          <w:b/>
          <w:bCs/>
          <w:sz w:val="22"/>
          <w:szCs w:val="22"/>
        </w:rPr>
      </w:pPr>
    </w:p>
    <w:p w14:paraId="5D5AC46A" w14:textId="77777777" w:rsidR="00523702" w:rsidRPr="002146DC" w:rsidRDefault="00523702"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E2DF331" w14:textId="77777777" w:rsidR="00523702" w:rsidRDefault="00523702"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43D79317" w14:textId="77777777" w:rsidR="00523702" w:rsidRPr="002146DC" w:rsidRDefault="00523702"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032AF99" w14:textId="77777777" w:rsidR="00523702" w:rsidRPr="002146DC" w:rsidRDefault="00523702" w:rsidP="00895F3A">
      <w:pPr>
        <w:jc w:val="both"/>
        <w:rPr>
          <w:rFonts w:asciiTheme="minorHAnsi" w:hAnsiTheme="minorHAnsi" w:cstheme="minorHAnsi"/>
          <w:sz w:val="22"/>
          <w:szCs w:val="22"/>
        </w:rPr>
      </w:pPr>
    </w:p>
    <w:p w14:paraId="73875D0A" w14:textId="77777777" w:rsidR="00523702" w:rsidRPr="002146DC" w:rsidRDefault="00523702"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B094E62" w14:textId="77777777" w:rsidR="00523702" w:rsidRPr="002146DC" w:rsidRDefault="00523702" w:rsidP="00895F3A">
      <w:pPr>
        <w:rPr>
          <w:rFonts w:asciiTheme="minorHAnsi" w:eastAsia="MS Mincho" w:hAnsiTheme="minorHAnsi" w:cstheme="minorHAnsi"/>
          <w:bCs/>
          <w:sz w:val="22"/>
          <w:szCs w:val="22"/>
        </w:rPr>
      </w:pPr>
    </w:p>
    <w:p w14:paraId="1F10C1EC" w14:textId="77777777" w:rsidR="00523702" w:rsidRPr="00C0118D" w:rsidRDefault="00523702"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60EC36AD" w14:textId="77777777" w:rsidR="00523702" w:rsidRPr="00C0118D" w:rsidRDefault="00523702" w:rsidP="00895F3A">
      <w:pPr>
        <w:ind w:left="426"/>
        <w:rPr>
          <w:rFonts w:asciiTheme="minorHAnsi" w:eastAsia="MS Mincho" w:hAnsiTheme="minorHAnsi" w:cstheme="minorHAnsi"/>
          <w:bCs/>
          <w:sz w:val="22"/>
          <w:szCs w:val="22"/>
        </w:rPr>
      </w:pPr>
    </w:p>
    <w:p w14:paraId="60FA70AC" w14:textId="77777777" w:rsidR="00523702" w:rsidRPr="00C0118D" w:rsidRDefault="00523702"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02C170EC" w14:textId="77777777" w:rsidR="00523702" w:rsidRPr="00C0118D" w:rsidRDefault="00523702" w:rsidP="00895F3A">
      <w:pPr>
        <w:ind w:left="426"/>
        <w:rPr>
          <w:rFonts w:asciiTheme="minorHAnsi" w:eastAsia="MS Mincho" w:hAnsiTheme="minorHAnsi" w:cstheme="minorHAnsi"/>
          <w:bCs/>
          <w:sz w:val="22"/>
          <w:szCs w:val="22"/>
        </w:rPr>
      </w:pPr>
    </w:p>
    <w:p w14:paraId="5215B991" w14:textId="77777777" w:rsidR="00523702" w:rsidRPr="000E2408" w:rsidRDefault="00523702"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vijf jaar is uitgevoerd en die minimaal </w:t>
      </w:r>
      <w:r w:rsidRPr="00627AD8">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267CD37C" w14:textId="77777777" w:rsidR="00523702" w:rsidRDefault="00523702"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523702" w14:paraId="50EEF294"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DCA046E" w14:textId="77777777" w:rsidR="00523702" w:rsidRPr="00BF5D75" w:rsidRDefault="0052370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6A18B544" w14:textId="77777777" w:rsidR="00523702" w:rsidRDefault="00523702"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523702" w14:paraId="77BC071A"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9DD01C9" w14:textId="77777777" w:rsidR="00523702" w:rsidRPr="00BF5D75" w:rsidRDefault="0052370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E9A7D0C" w14:textId="77777777" w:rsidR="00523702" w:rsidRDefault="0052370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523702" w14:paraId="1F964971"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369772C" w14:textId="77777777" w:rsidR="00523702" w:rsidRPr="00BF5D75" w:rsidRDefault="0052370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00D76E1" w14:textId="77777777" w:rsidR="00523702" w:rsidRDefault="00523702"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523702" w14:paraId="45CD03CF"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38C3444" w14:textId="77777777" w:rsidR="00523702" w:rsidRPr="00BF5D75" w:rsidRDefault="0052370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4BDEF5F" w14:textId="77777777" w:rsidR="00523702" w:rsidRDefault="0052370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5594BABF" w14:textId="77777777" w:rsidR="00523702" w:rsidRDefault="0052370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6517EE8B" w14:textId="77777777" w:rsidR="00523702" w:rsidRDefault="00523702" w:rsidP="00BE1A92">
      <w:pPr>
        <w:pStyle w:val="Koptekst"/>
        <w:tabs>
          <w:tab w:val="clear" w:pos="4536"/>
          <w:tab w:val="clear" w:pos="9072"/>
          <w:tab w:val="left" w:pos="1276"/>
        </w:tabs>
        <w:rPr>
          <w:rFonts w:ascii="Calibri" w:hAnsi="Calibri" w:cs="Arial"/>
          <w:sz w:val="22"/>
          <w:szCs w:val="22"/>
        </w:rPr>
        <w:sectPr w:rsidR="00523702" w:rsidSect="00584A86">
          <w:headerReference w:type="default" r:id="rId8"/>
          <w:footerReference w:type="default" r:id="rId9"/>
          <w:pgSz w:w="11906" w:h="16838" w:code="9"/>
          <w:pgMar w:top="1985" w:right="926" w:bottom="567" w:left="1418" w:header="708" w:footer="708" w:gutter="0"/>
          <w:pgNumType w:start="1"/>
          <w:cols w:space="708"/>
        </w:sectPr>
      </w:pPr>
    </w:p>
    <w:p w14:paraId="62273C3C" w14:textId="77777777" w:rsidR="00523702" w:rsidRPr="005A61C6" w:rsidRDefault="00523702" w:rsidP="00BE1A92">
      <w:pPr>
        <w:pStyle w:val="Koptekst"/>
        <w:tabs>
          <w:tab w:val="clear" w:pos="4536"/>
          <w:tab w:val="clear" w:pos="9072"/>
          <w:tab w:val="left" w:pos="1276"/>
        </w:tabs>
        <w:rPr>
          <w:rFonts w:ascii="Calibri" w:hAnsi="Calibri" w:cs="Arial"/>
          <w:sz w:val="22"/>
          <w:szCs w:val="22"/>
        </w:rPr>
      </w:pPr>
    </w:p>
    <w:sectPr w:rsidR="00523702" w:rsidRPr="005A61C6" w:rsidSect="00523702">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CCD16" w14:textId="77777777" w:rsidR="00523702" w:rsidRDefault="00523702">
      <w:r>
        <w:separator/>
      </w:r>
    </w:p>
  </w:endnote>
  <w:endnote w:type="continuationSeparator" w:id="0">
    <w:p w14:paraId="1035AEF4" w14:textId="77777777" w:rsidR="00523702" w:rsidRDefault="0052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D60E1" w14:textId="77777777" w:rsidR="00523702" w:rsidRDefault="00523702">
    <w:pPr>
      <w:pStyle w:val="Voettekst"/>
    </w:pPr>
    <w:r>
      <w:rPr>
        <w:noProof/>
      </w:rPr>
      <w:drawing>
        <wp:anchor distT="0" distB="0" distL="114300" distR="114300" simplePos="0" relativeHeight="251663360" behindDoc="1" locked="0" layoutInCell="1" allowOverlap="1" wp14:anchorId="6FFEB9A4" wp14:editId="1A24BF0B">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8B64F" w14:textId="77777777" w:rsidR="00BF5D75" w:rsidRDefault="00121EB2">
    <w:pPr>
      <w:pStyle w:val="Voettekst"/>
    </w:pPr>
    <w:r>
      <w:rPr>
        <w:noProof/>
      </w:rPr>
      <w:drawing>
        <wp:anchor distT="0" distB="0" distL="114300" distR="114300" simplePos="0" relativeHeight="251660288" behindDoc="1" locked="0" layoutInCell="1" allowOverlap="1" wp14:anchorId="341F170A" wp14:editId="27C3A437">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B8586" w14:textId="77777777" w:rsidR="00523702" w:rsidRDefault="00523702">
      <w:r>
        <w:separator/>
      </w:r>
    </w:p>
  </w:footnote>
  <w:footnote w:type="continuationSeparator" w:id="0">
    <w:p w14:paraId="0A13F1A0" w14:textId="77777777" w:rsidR="00523702" w:rsidRDefault="00523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CEB1A" w14:textId="77777777" w:rsidR="00523702" w:rsidRDefault="00523702">
    <w:pPr>
      <w:pStyle w:val="Koptekst"/>
    </w:pPr>
    <w:r>
      <w:rPr>
        <w:noProof/>
      </w:rPr>
      <w:drawing>
        <wp:anchor distT="0" distB="0" distL="114300" distR="114300" simplePos="0" relativeHeight="251662336" behindDoc="1" locked="0" layoutInCell="1" allowOverlap="1" wp14:anchorId="4FEF95A9" wp14:editId="354D428C">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934D7" w14:textId="77777777" w:rsidR="00121EB2" w:rsidRDefault="00121EB2">
    <w:pPr>
      <w:pStyle w:val="Koptekst"/>
    </w:pPr>
    <w:r>
      <w:rPr>
        <w:noProof/>
      </w:rPr>
      <w:drawing>
        <wp:anchor distT="0" distB="0" distL="114300" distR="114300" simplePos="0" relativeHeight="251659264" behindDoc="1" locked="0" layoutInCell="1" allowOverlap="1" wp14:anchorId="0EC1C338" wp14:editId="3A6AF3FD">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247B"/>
    <w:rsid w:val="00205DCC"/>
    <w:rsid w:val="00222072"/>
    <w:rsid w:val="0023125E"/>
    <w:rsid w:val="002403B4"/>
    <w:rsid w:val="00250923"/>
    <w:rsid w:val="002543D7"/>
    <w:rsid w:val="002A1E3B"/>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3702"/>
    <w:rsid w:val="00524D9A"/>
    <w:rsid w:val="00544A9A"/>
    <w:rsid w:val="005616FF"/>
    <w:rsid w:val="0056693E"/>
    <w:rsid w:val="00571E87"/>
    <w:rsid w:val="00573CE3"/>
    <w:rsid w:val="00584A86"/>
    <w:rsid w:val="00585976"/>
    <w:rsid w:val="0059324C"/>
    <w:rsid w:val="005A3B90"/>
    <w:rsid w:val="005A594A"/>
    <w:rsid w:val="005A61C6"/>
    <w:rsid w:val="005F3244"/>
    <w:rsid w:val="005F6AFD"/>
    <w:rsid w:val="00605CDE"/>
    <w:rsid w:val="006148EB"/>
    <w:rsid w:val="00627AD8"/>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756D0"/>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51D29B"/>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2</TotalTime>
  <Pages>1</Pages>
  <Words>235</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4</cp:revision>
  <cp:lastPrinted>2011-04-29T11:47:00Z</cp:lastPrinted>
  <dcterms:created xsi:type="dcterms:W3CDTF">2021-02-18T13:33:00Z</dcterms:created>
  <dcterms:modified xsi:type="dcterms:W3CDTF">2021-03-09T08:32:00Z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