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D5B6C" w14:textId="77777777" w:rsidR="00E2069B" w:rsidRPr="000F6A94" w:rsidRDefault="00E2069B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61690078" w14:textId="77777777" w:rsidR="00E2069B" w:rsidRPr="000F6A94" w:rsidRDefault="00E2069B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1443EB51" w14:textId="77777777" w:rsidR="00E2069B" w:rsidRPr="005A61C6" w:rsidRDefault="00E2069B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04CBDC1B" w14:textId="60217549" w:rsidR="00E2069B" w:rsidRPr="000B2552" w:rsidRDefault="000B2552" w:rsidP="000B2552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akkoord </w:t>
      </w:r>
      <w:r w:rsidRPr="00A05A15">
        <w:rPr>
          <w:rFonts w:ascii="Calibri" w:hAnsi="Calibri" w:cs="Arial"/>
          <w:b/>
          <w:sz w:val="24"/>
          <w:szCs w:val="24"/>
        </w:rPr>
        <w:t xml:space="preserve">concept Raamovereenkomst </w:t>
      </w:r>
      <w:r>
        <w:rPr>
          <w:rFonts w:ascii="Calibri" w:hAnsi="Calibri" w:cs="Arial"/>
          <w:b/>
          <w:sz w:val="24"/>
          <w:szCs w:val="24"/>
        </w:rPr>
        <w:t xml:space="preserve">en Programma van Eisen </w:t>
      </w:r>
      <w:r w:rsidRPr="00A05A15">
        <w:rPr>
          <w:rFonts w:ascii="Calibri" w:hAnsi="Calibri" w:cs="Arial"/>
          <w:b/>
          <w:sz w:val="24"/>
          <w:szCs w:val="24"/>
        </w:rPr>
        <w:t>met betrekking tot de Europese Aanbesteding ICT Hardware 2021-HW0302 ten behoev</w:t>
      </w:r>
      <w:r w:rsidRPr="00BF5D75">
        <w:rPr>
          <w:rFonts w:ascii="Calibri" w:hAnsi="Calibri" w:cs="Arial"/>
          <w:b/>
          <w:sz w:val="24"/>
          <w:szCs w:val="24"/>
        </w:rPr>
        <w:t>e van</w:t>
      </w:r>
      <w:r>
        <w:rPr>
          <w:rFonts w:ascii="Calibri" w:hAnsi="Calibri" w:cs="Arial"/>
          <w:b/>
          <w:sz w:val="24"/>
          <w:szCs w:val="24"/>
        </w:rPr>
        <w:t xml:space="preserve"> Stichting Sophia Scholen</w:t>
      </w:r>
      <w:r w:rsidRPr="00BF5D7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1BC799FA" w14:textId="77777777" w:rsidR="00E2069B" w:rsidRPr="005A61C6" w:rsidRDefault="00E2069B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536ADF11" w14:textId="77777777" w:rsidR="00E2069B" w:rsidRPr="005A61C6" w:rsidRDefault="00E2069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45FC6172" w14:textId="77777777" w:rsidR="00E2069B" w:rsidRPr="005A61C6" w:rsidRDefault="00E2069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E333D2F" w14:textId="77777777" w:rsidR="00E2069B" w:rsidRPr="001D5A7A" w:rsidRDefault="00E2069B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0EBF2E10" w14:textId="77777777" w:rsidR="00E2069B" w:rsidRPr="001D5A7A" w:rsidRDefault="00E2069B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5756C433" w14:textId="77777777" w:rsidR="00E2069B" w:rsidRPr="005A61C6" w:rsidRDefault="00E2069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36B1AEB2" w14:textId="77777777" w:rsidR="00E2069B" w:rsidRPr="005A61C6" w:rsidRDefault="00E2069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7DF7B0D" w14:textId="77777777" w:rsidR="000B2552" w:rsidRPr="005A61C6" w:rsidRDefault="000B2552" w:rsidP="000B2552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0D86377A" w14:textId="710B03D5" w:rsidR="004736B9" w:rsidRDefault="000B2552" w:rsidP="004736B9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Pr="00A05A15">
        <w:rPr>
          <w:rFonts w:ascii="Calibri" w:hAnsi="Calibri" w:cs="Arial"/>
          <w:b/>
          <w:bCs/>
          <w:sz w:val="22"/>
          <w:szCs w:val="22"/>
        </w:rPr>
        <w:t>2021-HW0302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657109AB" w14:textId="77777777" w:rsidR="000B2552" w:rsidRPr="00A05A15" w:rsidRDefault="000B2552" w:rsidP="000B2552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C8CCCBF" w14:textId="6C3364BA" w:rsidR="000B2552" w:rsidRPr="00A05A15" w:rsidRDefault="000B2552" w:rsidP="000B2552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A05A15">
        <w:rPr>
          <w:rFonts w:ascii="Calibri" w:hAnsi="Calibri" w:cs="Arial"/>
          <w:sz w:val="22"/>
          <w:szCs w:val="22"/>
        </w:rPr>
        <w:t>Bijlage C</w:t>
      </w:r>
      <w:r w:rsidRPr="00A05A15">
        <w:rPr>
          <w:rFonts w:ascii="Calibri" w:hAnsi="Calibri" w:cs="Arial"/>
          <w:sz w:val="22"/>
          <w:szCs w:val="22"/>
        </w:rPr>
        <w:tab/>
      </w:r>
      <w:r w:rsidRPr="00A05A15">
        <w:rPr>
          <w:rFonts w:ascii="Calibri" w:hAnsi="Calibri" w:cs="Calibri"/>
          <w:sz w:val="22"/>
          <w:szCs w:val="22"/>
        </w:rPr>
        <w:t>Concept Raamovereenkomst ICT Hardware</w:t>
      </w:r>
    </w:p>
    <w:p w14:paraId="7D314572" w14:textId="0AAC1821" w:rsidR="00E2069B" w:rsidRDefault="000B2552" w:rsidP="000B2552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A05A15">
        <w:rPr>
          <w:rFonts w:ascii="Calibri" w:hAnsi="Calibri" w:cs="Arial"/>
          <w:sz w:val="22"/>
          <w:szCs w:val="22"/>
        </w:rPr>
        <w:t>Bijlage D1</w:t>
      </w:r>
      <w:r w:rsidRPr="00A05A15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>Programma</w:t>
      </w:r>
      <w:r w:rsidRPr="00A05A15">
        <w:rPr>
          <w:rFonts w:ascii="Calibri" w:hAnsi="Calibri" w:cs="Arial"/>
          <w:sz w:val="22"/>
          <w:szCs w:val="22"/>
        </w:rPr>
        <w:t xml:space="preserve"> van Eise</w:t>
      </w:r>
      <w:r>
        <w:rPr>
          <w:rFonts w:ascii="Calibri" w:hAnsi="Calibri" w:cs="Arial"/>
          <w:sz w:val="22"/>
          <w:szCs w:val="22"/>
        </w:rPr>
        <w:t>n</w:t>
      </w:r>
    </w:p>
    <w:p w14:paraId="0E6496F5" w14:textId="51E9B995" w:rsidR="000B2552" w:rsidRDefault="000B2552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0E817D0C" w14:textId="18A6E8C3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563C4B8B" w14:textId="622AF101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246CA794" w14:textId="7765A809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1EC6838" w14:textId="3566E511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476E83E8" w14:textId="75C7471A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8FF98E4" w14:textId="00996B20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8AF6DB0" w14:textId="1D0FC239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009AB60D" w14:textId="4A46C86E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88412E5" w14:textId="1DD5AA3E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4CA9751F" w14:textId="1BFF123C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02B4ACEF" w14:textId="77777777" w:rsidR="00353465" w:rsidRDefault="00353465" w:rsidP="000B2552">
      <w:pPr>
        <w:tabs>
          <w:tab w:val="left" w:pos="2820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66421947" w14:textId="77777777" w:rsidR="00E2069B" w:rsidRDefault="00E2069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E2069B" w14:paraId="6314127C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10D0A42B" w14:textId="77777777" w:rsidR="00E2069B" w:rsidRPr="00BF5D75" w:rsidRDefault="00E2069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2F36C443" w14:textId="77777777" w:rsidR="00E2069B" w:rsidRDefault="00E2069B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E2069B" w14:paraId="13B7D517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1415F837" w14:textId="77777777" w:rsidR="00E2069B" w:rsidRPr="00BF5D75" w:rsidRDefault="00E2069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29E00F4D" w14:textId="77777777" w:rsidR="00E2069B" w:rsidRDefault="00E2069B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2069B" w14:paraId="5A2BB8FF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0E769E36" w14:textId="77777777" w:rsidR="00E2069B" w:rsidRPr="00BF5D75" w:rsidRDefault="00E2069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77A042B3" w14:textId="77777777" w:rsidR="00E2069B" w:rsidRDefault="00E2069B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2069B" w14:paraId="3032C384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5A650519" w14:textId="77777777" w:rsidR="00E2069B" w:rsidRPr="00BF5D75" w:rsidRDefault="00E2069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70817096" w14:textId="77777777" w:rsidR="00E2069B" w:rsidRDefault="00E2069B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30C928E6" w14:textId="77777777" w:rsidR="00E2069B" w:rsidRDefault="00E2069B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26836F21" w14:textId="77777777" w:rsidR="00E2069B" w:rsidRDefault="00E2069B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E2069B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1B4B061B" w14:textId="77777777" w:rsidR="00E2069B" w:rsidRPr="005A61C6" w:rsidRDefault="00E2069B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E2069B" w:rsidRPr="005A61C6" w:rsidSect="00E2069B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0F025" w14:textId="77777777" w:rsidR="00E2069B" w:rsidRDefault="00E2069B">
      <w:r>
        <w:separator/>
      </w:r>
    </w:p>
  </w:endnote>
  <w:endnote w:type="continuationSeparator" w:id="0">
    <w:p w14:paraId="6168382C" w14:textId="77777777" w:rsidR="00E2069B" w:rsidRDefault="00E2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D714C" w14:textId="77777777" w:rsidR="00E2069B" w:rsidRDefault="00E2069B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12D5B3C" wp14:editId="3411CD50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FBA06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4D3040" wp14:editId="0440D40E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5E75E" w14:textId="77777777" w:rsidR="00E2069B" w:rsidRDefault="00E2069B">
      <w:r>
        <w:separator/>
      </w:r>
    </w:p>
  </w:footnote>
  <w:footnote w:type="continuationSeparator" w:id="0">
    <w:p w14:paraId="271712D4" w14:textId="77777777" w:rsidR="00E2069B" w:rsidRDefault="00E20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0AD4F" w14:textId="77777777" w:rsidR="00E2069B" w:rsidRDefault="00E2069B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56439F7" wp14:editId="411080E3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EF58A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9FE389A" wp14:editId="18CE2AD0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2552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53465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736B9"/>
    <w:rsid w:val="004C5169"/>
    <w:rsid w:val="004D4F0D"/>
    <w:rsid w:val="004F2C20"/>
    <w:rsid w:val="00515F6E"/>
    <w:rsid w:val="00517988"/>
    <w:rsid w:val="00524D9A"/>
    <w:rsid w:val="00544A9A"/>
    <w:rsid w:val="0055002F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30BB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069B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4049F6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2</TotalTime>
  <Pages>1</Pages>
  <Words>83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Mitchel Vos</cp:lastModifiedBy>
  <cp:revision>5</cp:revision>
  <cp:lastPrinted>2011-04-29T11:47:00Z</cp:lastPrinted>
  <dcterms:created xsi:type="dcterms:W3CDTF">2021-02-23T09:29:00Z</dcterms:created>
  <dcterms:modified xsi:type="dcterms:W3CDTF">2021-03-15T10:32:00Z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