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B0AD2" w14:textId="77777777" w:rsidR="0011452E" w:rsidRPr="002C2540" w:rsidRDefault="0011452E" w:rsidP="0011452E">
      <w:pPr>
        <w:spacing w:after="0" w:line="240" w:lineRule="auto"/>
        <w:ind w:left="567" w:hanging="567"/>
        <w:rPr>
          <w:rFonts w:ascii="Arial" w:eastAsia="Times New Roman" w:hAnsi="Arial" w:cs="Arial"/>
          <w:sz w:val="20"/>
          <w:szCs w:val="20"/>
          <w:lang w:val="en-US" w:eastAsia="nl-NL"/>
        </w:rPr>
      </w:pPr>
    </w:p>
    <w:p w14:paraId="07DADAA8" w14:textId="5BD332D9" w:rsidR="0011452E" w:rsidRPr="002C2540" w:rsidRDefault="00342756" w:rsidP="002C2540">
      <w:pPr>
        <w:suppressAutoHyphens/>
        <w:spacing w:after="0" w:line="284" w:lineRule="atLeast"/>
        <w:jc w:val="center"/>
        <w:rPr>
          <w:rFonts w:ascii="Arial" w:eastAsia="Times New Roman" w:hAnsi="Arial" w:cs="Arial"/>
          <w:b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>[</w:t>
      </w:r>
      <w:r w:rsidR="007B6B1D">
        <w:rPr>
          <w:rFonts w:ascii="Arial" w:eastAsia="Times New Roman" w:hAnsi="Arial" w:cs="Arial"/>
          <w:b/>
          <w:sz w:val="20"/>
          <w:szCs w:val="20"/>
          <w:lang w:eastAsia="nl-NL"/>
        </w:rPr>
        <w:t>Bijlage 11</w:t>
      </w:r>
      <w:r w:rsidR="00AA6C2C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>]</w:t>
      </w:r>
      <w:r w:rsidR="00AA6C2C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</w:t>
      </w:r>
      <w:r w:rsidR="00C779A7">
        <w:rPr>
          <w:rFonts w:ascii="Arial" w:eastAsia="Times New Roman" w:hAnsi="Arial" w:cs="Arial"/>
          <w:b/>
          <w:sz w:val="20"/>
          <w:szCs w:val="20"/>
          <w:lang w:eastAsia="nl-NL"/>
        </w:rPr>
        <w:t>SERVICE LEVEL AGREEMENT</w:t>
      </w:r>
      <w:r w:rsidR="00143E37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(SLA)</w:t>
      </w:r>
    </w:p>
    <w:p w14:paraId="720313A1" w14:textId="3B5BFF65" w:rsidR="0011452E" w:rsidRPr="007243C9" w:rsidRDefault="00143E37" w:rsidP="0011452E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D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>it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SLA is onderdeel van de </w:t>
      </w:r>
      <w:r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 xml:space="preserve">overeenkomst </w:t>
      </w:r>
      <w:r w:rsidR="007243C9"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 xml:space="preserve">met </w:t>
      </w:r>
      <w:r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kenmerk</w:t>
      </w:r>
      <w:r w:rsidR="007243C9"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 xml:space="preserve"> IFV</w:t>
      </w:r>
    </w:p>
    <w:p w14:paraId="6E064360" w14:textId="77777777" w:rsidR="00253C07" w:rsidRDefault="00253C07" w:rsidP="0011452E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153BB21" w14:textId="77777777" w:rsidR="007568F4" w:rsidRPr="002C2540" w:rsidRDefault="007568F4" w:rsidP="0011452E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43EA135" w14:textId="77777777" w:rsidR="0011452E" w:rsidRPr="002C2540" w:rsidRDefault="0011452E" w:rsidP="0011452E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2C2540">
        <w:rPr>
          <w:rFonts w:ascii="Arial" w:eastAsia="Times New Roman" w:hAnsi="Arial" w:cs="Arial"/>
          <w:sz w:val="20"/>
          <w:szCs w:val="20"/>
          <w:lang w:eastAsia="nl-NL"/>
        </w:rPr>
        <w:t>De ondergetekenden:</w:t>
      </w:r>
    </w:p>
    <w:p w14:paraId="71BB14EA" w14:textId="77777777" w:rsidR="0011452E" w:rsidRPr="002C2540" w:rsidRDefault="0011452E" w:rsidP="0011452E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311E5638" w14:textId="5BF62315" w:rsidR="0011452E" w:rsidRPr="002C2540" w:rsidRDefault="00DF7F54" w:rsidP="0011452E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2F7382">
        <w:rPr>
          <w:rFonts w:ascii="Arial" w:eastAsia="Times New Roman" w:hAnsi="Arial" w:cs="Arial"/>
          <w:sz w:val="20"/>
          <w:szCs w:val="20"/>
          <w:lang w:eastAsia="nl-NL"/>
        </w:rPr>
        <w:t>Het Instituut Fysieke Veiligheid</w:t>
      </w:r>
      <w:r w:rsidR="0011452E" w:rsidRPr="00531E73">
        <w:rPr>
          <w:rFonts w:ascii="Arial" w:eastAsia="Times New Roman" w:hAnsi="Arial" w:cs="Arial"/>
          <w:sz w:val="20"/>
          <w:szCs w:val="20"/>
          <w:lang w:eastAsia="nl-NL"/>
        </w:rPr>
        <w:t>,</w:t>
      </w:r>
      <w:r w:rsidR="0011452E" w:rsidRPr="002C2540">
        <w:rPr>
          <w:rFonts w:ascii="Arial" w:eastAsia="Times New Roman" w:hAnsi="Arial" w:cs="Arial"/>
          <w:sz w:val="20"/>
          <w:szCs w:val="20"/>
          <w:lang w:eastAsia="nl-NL"/>
        </w:rPr>
        <w:t xml:space="preserve"> gevestigd te </w:t>
      </w:r>
      <w:r w:rsidR="000D6B43">
        <w:rPr>
          <w:rFonts w:ascii="Arial" w:eastAsia="Times New Roman" w:hAnsi="Arial" w:cs="Arial"/>
          <w:sz w:val="20"/>
          <w:szCs w:val="20"/>
          <w:lang w:eastAsia="nl-NL"/>
        </w:rPr>
        <w:t>Arnhem</w:t>
      </w:r>
      <w:r w:rsidR="0011452E" w:rsidRPr="002C2540">
        <w:rPr>
          <w:rFonts w:ascii="Arial" w:eastAsia="Times New Roman" w:hAnsi="Arial" w:cs="Arial"/>
          <w:sz w:val="20"/>
          <w:szCs w:val="20"/>
          <w:lang w:eastAsia="nl-NL"/>
        </w:rPr>
        <w:t xml:space="preserve"> aan de </w:t>
      </w:r>
      <w:r w:rsidR="000D6B43">
        <w:rPr>
          <w:rFonts w:ascii="Arial" w:eastAsia="Times New Roman" w:hAnsi="Arial" w:cs="Arial"/>
          <w:sz w:val="20"/>
          <w:szCs w:val="20"/>
          <w:lang w:eastAsia="nl-NL"/>
        </w:rPr>
        <w:t>Kemperbergerweg 783</w:t>
      </w:r>
      <w:r w:rsidR="00912F4B">
        <w:rPr>
          <w:rFonts w:ascii="Arial" w:eastAsia="Times New Roman" w:hAnsi="Arial" w:cs="Arial"/>
          <w:sz w:val="20"/>
          <w:szCs w:val="20"/>
          <w:lang w:eastAsia="nl-NL"/>
        </w:rPr>
        <w:t xml:space="preserve"> (</w:t>
      </w:r>
      <w:r w:rsidR="000D6B43">
        <w:rPr>
          <w:rFonts w:ascii="Arial" w:eastAsia="Times New Roman" w:hAnsi="Arial" w:cs="Arial"/>
          <w:sz w:val="20"/>
          <w:szCs w:val="20"/>
          <w:lang w:eastAsia="nl-NL"/>
        </w:rPr>
        <w:t>6816 RW</w:t>
      </w:r>
      <w:r w:rsidR="00912F4B">
        <w:rPr>
          <w:rFonts w:ascii="Arial" w:eastAsia="Times New Roman" w:hAnsi="Arial" w:cs="Arial"/>
          <w:sz w:val="20"/>
          <w:szCs w:val="20"/>
          <w:lang w:eastAsia="nl-NL"/>
        </w:rPr>
        <w:t>)</w:t>
      </w:r>
      <w:r w:rsidR="0011452E" w:rsidRPr="002C2540">
        <w:rPr>
          <w:rFonts w:ascii="Arial" w:eastAsia="Times New Roman" w:hAnsi="Arial" w:cs="Arial"/>
          <w:sz w:val="20"/>
          <w:szCs w:val="20"/>
          <w:lang w:eastAsia="nl-NL"/>
        </w:rPr>
        <w:t>, te dezen rechtsgeldig vertegenwoordigd door [</w:t>
      </w:r>
      <w:r w:rsidR="0011452E" w:rsidRPr="002C2540">
        <w:rPr>
          <w:rFonts w:ascii="Arial" w:eastAsia="Times New Roman" w:hAnsi="Arial" w:cs="Arial"/>
          <w:sz w:val="20"/>
          <w:szCs w:val="20"/>
          <w:lang w:eastAsia="nl-NL"/>
        </w:rPr>
        <w:sym w:font="Wingdings" w:char="F06C"/>
      </w:r>
      <w:r w:rsidR="0011452E" w:rsidRPr="002C2540">
        <w:rPr>
          <w:rFonts w:ascii="Arial" w:eastAsia="Times New Roman" w:hAnsi="Arial" w:cs="Arial"/>
          <w:sz w:val="20"/>
          <w:szCs w:val="20"/>
          <w:lang w:eastAsia="nl-NL"/>
        </w:rPr>
        <w:t>]</w:t>
      </w:r>
      <w:r w:rsidR="00744AFD">
        <w:rPr>
          <w:rFonts w:ascii="Arial" w:eastAsia="Times New Roman" w:hAnsi="Arial" w:cs="Arial"/>
          <w:sz w:val="20"/>
          <w:szCs w:val="20"/>
          <w:lang w:eastAsia="nl-NL"/>
        </w:rPr>
        <w:t xml:space="preserve"> (</w:t>
      </w:r>
      <w:r w:rsidR="007E2C9F">
        <w:rPr>
          <w:rFonts w:ascii="Arial" w:eastAsia="Times New Roman" w:hAnsi="Arial" w:cs="Arial"/>
          <w:sz w:val="20"/>
          <w:szCs w:val="20"/>
          <w:lang w:eastAsia="nl-NL"/>
        </w:rPr>
        <w:t xml:space="preserve">het </w:t>
      </w:r>
      <w:r w:rsidR="00744AFD" w:rsidRPr="002F7382">
        <w:rPr>
          <w:rFonts w:ascii="Arial" w:eastAsia="Times New Roman" w:hAnsi="Arial" w:cs="Arial"/>
          <w:sz w:val="20"/>
          <w:szCs w:val="20"/>
          <w:lang w:eastAsia="nl-NL"/>
        </w:rPr>
        <w:t>IFV</w:t>
      </w:r>
      <w:r w:rsidR="00744AFD">
        <w:rPr>
          <w:rFonts w:ascii="Arial" w:eastAsia="Times New Roman" w:hAnsi="Arial" w:cs="Arial"/>
          <w:sz w:val="20"/>
          <w:szCs w:val="20"/>
          <w:lang w:eastAsia="nl-NL"/>
        </w:rPr>
        <w:t>)</w:t>
      </w:r>
      <w:r w:rsidR="0011452E" w:rsidRPr="002C2540">
        <w:rPr>
          <w:rFonts w:ascii="Arial" w:eastAsia="Times New Roman" w:hAnsi="Arial" w:cs="Arial"/>
          <w:sz w:val="20"/>
          <w:szCs w:val="20"/>
          <w:lang w:eastAsia="nl-NL"/>
        </w:rPr>
        <w:t xml:space="preserve">; </w:t>
      </w:r>
    </w:p>
    <w:p w14:paraId="73DE6AA6" w14:textId="77777777" w:rsidR="0011452E" w:rsidRPr="002C2540" w:rsidRDefault="0011452E" w:rsidP="0011452E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36AE4702" w14:textId="77777777" w:rsidR="0011452E" w:rsidRPr="002C2540" w:rsidRDefault="0011452E" w:rsidP="0011452E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2C2540">
        <w:rPr>
          <w:rFonts w:ascii="Arial" w:eastAsia="Times New Roman" w:hAnsi="Arial" w:cs="Arial"/>
          <w:sz w:val="20"/>
          <w:szCs w:val="20"/>
          <w:lang w:eastAsia="nl-NL"/>
        </w:rPr>
        <w:t>en</w:t>
      </w:r>
    </w:p>
    <w:p w14:paraId="56E6F65C" w14:textId="77777777" w:rsidR="0011452E" w:rsidRPr="002C2540" w:rsidRDefault="0011452E" w:rsidP="0011452E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5861111" w14:textId="5925E829" w:rsidR="0011452E" w:rsidRPr="002C2540" w:rsidRDefault="00E10AD6" w:rsidP="0011452E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[Naam O</w:t>
      </w:r>
      <w:r w:rsidR="0011452E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pdrachtnemer</w:t>
      </w:r>
      <w:r w:rsidR="0011452E" w:rsidRPr="00012407">
        <w:rPr>
          <w:rFonts w:ascii="Arial" w:eastAsia="Times New Roman" w:hAnsi="Arial" w:cs="Arial"/>
          <w:b/>
          <w:sz w:val="20"/>
          <w:szCs w:val="20"/>
          <w:highlight w:val="yellow"/>
          <w:lang w:eastAsia="nl-NL"/>
        </w:rPr>
        <w:t>]</w:t>
      </w:r>
      <w:r w:rsidR="0011452E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,</w:t>
      </w:r>
      <w:r w:rsidR="0011452E" w:rsidRPr="00531E73">
        <w:rPr>
          <w:rFonts w:ascii="Arial" w:eastAsia="Times New Roman" w:hAnsi="Arial" w:cs="Arial"/>
          <w:sz w:val="20"/>
          <w:szCs w:val="20"/>
          <w:lang w:eastAsia="nl-NL"/>
        </w:rPr>
        <w:t xml:space="preserve"> gevestigd te </w:t>
      </w:r>
      <w:r w:rsidR="002A0AD7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</w:t>
      </w:r>
      <w:r w:rsidR="0011452E"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plaats</w:t>
      </w:r>
      <w:r w:rsidR="002A0AD7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]</w:t>
      </w:r>
      <w:r w:rsidR="0011452E" w:rsidRPr="00531E73">
        <w:rPr>
          <w:rFonts w:ascii="Arial" w:eastAsia="Times New Roman" w:hAnsi="Arial" w:cs="Arial"/>
          <w:sz w:val="20"/>
          <w:szCs w:val="20"/>
          <w:lang w:eastAsia="nl-NL"/>
        </w:rPr>
        <w:t xml:space="preserve"> aan de </w:t>
      </w:r>
      <w:r w:rsidR="002A0AD7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</w:t>
      </w:r>
      <w:r w:rsidR="0011452E"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adres</w:t>
      </w:r>
      <w:r w:rsidR="002A0AD7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]</w:t>
      </w:r>
      <w:r w:rsidR="0011452E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,</w:t>
      </w:r>
      <w:r w:rsidR="0011452E" w:rsidRPr="00531E73">
        <w:rPr>
          <w:rFonts w:ascii="Arial" w:eastAsia="Times New Roman" w:hAnsi="Arial" w:cs="Arial"/>
          <w:sz w:val="20"/>
          <w:szCs w:val="20"/>
          <w:lang w:eastAsia="nl-NL"/>
        </w:rPr>
        <w:t xml:space="preserve"> te deze</w:t>
      </w:r>
      <w:r w:rsidR="000D6B43" w:rsidRPr="00531E73">
        <w:rPr>
          <w:rFonts w:ascii="Arial" w:eastAsia="Times New Roman" w:hAnsi="Arial" w:cs="Arial"/>
          <w:sz w:val="20"/>
          <w:szCs w:val="20"/>
          <w:lang w:eastAsia="nl-NL"/>
        </w:rPr>
        <w:t>n</w:t>
      </w:r>
      <w:r w:rsidR="0011452E" w:rsidRPr="00531E73">
        <w:rPr>
          <w:rFonts w:ascii="Arial" w:eastAsia="Times New Roman" w:hAnsi="Arial" w:cs="Arial"/>
          <w:sz w:val="20"/>
          <w:szCs w:val="20"/>
          <w:lang w:eastAsia="nl-NL"/>
        </w:rPr>
        <w:t xml:space="preserve"> rechtsgeldig vertegenwoordigd door [</w:t>
      </w:r>
      <w:r w:rsidR="0011452E" w:rsidRPr="00531E73">
        <w:rPr>
          <w:rFonts w:ascii="Arial" w:eastAsia="Times New Roman" w:hAnsi="Arial" w:cs="Arial"/>
          <w:sz w:val="20"/>
          <w:szCs w:val="20"/>
          <w:lang w:eastAsia="nl-NL"/>
        </w:rPr>
        <w:sym w:font="Wingdings" w:char="F06C"/>
      </w:r>
      <w:r w:rsidR="0011452E" w:rsidRPr="00531E73">
        <w:rPr>
          <w:rFonts w:ascii="Arial" w:eastAsia="Times New Roman" w:hAnsi="Arial" w:cs="Arial"/>
          <w:sz w:val="20"/>
          <w:szCs w:val="20"/>
          <w:lang w:eastAsia="nl-NL"/>
        </w:rPr>
        <w:t>] (</w:t>
      </w:r>
      <w:r w:rsidR="0011452E" w:rsidRPr="002F7382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11452E" w:rsidRPr="00531E73">
        <w:rPr>
          <w:rFonts w:ascii="Arial" w:eastAsia="Times New Roman" w:hAnsi="Arial" w:cs="Arial"/>
          <w:sz w:val="20"/>
          <w:szCs w:val="20"/>
          <w:lang w:eastAsia="nl-NL"/>
        </w:rPr>
        <w:t>).</w:t>
      </w:r>
      <w:r w:rsidR="0011452E" w:rsidRPr="002C2540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3349BDBA" w14:textId="77777777" w:rsidR="0011452E" w:rsidRPr="002C2540" w:rsidRDefault="0011452E" w:rsidP="0011452E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38E99490" w14:textId="77777777" w:rsidR="0011452E" w:rsidRPr="002C2540" w:rsidRDefault="0011452E" w:rsidP="0011452E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3F53825" w14:textId="77777777" w:rsidR="0011452E" w:rsidRPr="002C2540" w:rsidRDefault="0011452E" w:rsidP="0011452E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2177C97F" w14:textId="77777777" w:rsidR="00531E73" w:rsidRDefault="00531E73" w:rsidP="00367D77">
      <w:pPr>
        <w:suppressAutoHyphens/>
        <w:spacing w:after="0" w:line="284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>De Partijen zijn het volgende overeengekomen:</w:t>
      </w:r>
    </w:p>
    <w:p w14:paraId="5B297E53" w14:textId="77777777" w:rsidR="00A225BA" w:rsidRPr="002C2540" w:rsidRDefault="00A225BA" w:rsidP="00367D77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1E012D6" w14:textId="46AD1170" w:rsidR="001E69C9" w:rsidRPr="002C2540" w:rsidRDefault="00853209" w:rsidP="001E69C9">
      <w:pPr>
        <w:suppressAutoHyphens/>
        <w:spacing w:after="0" w:line="284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>Artikel 1</w:t>
      </w:r>
      <w:r w:rsidR="001E69C9" w:rsidRPr="002C2540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 w:rsidR="001E69C9" w:rsidRPr="002C2540"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 w:rsidR="001E69C9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Wijziging en beheer </w:t>
      </w:r>
      <w:r w:rsidR="001E69C9" w:rsidRPr="002C2540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van </w:t>
      </w:r>
      <w:r w:rsidR="00531E73">
        <w:rPr>
          <w:rFonts w:ascii="Arial" w:eastAsia="Times New Roman" w:hAnsi="Arial" w:cs="Arial"/>
          <w:b/>
          <w:sz w:val="20"/>
          <w:szCs w:val="20"/>
          <w:lang w:eastAsia="nl-NL"/>
        </w:rPr>
        <w:t>het</w:t>
      </w:r>
      <w:r w:rsidR="001E69C9" w:rsidRPr="002C2540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SLA</w:t>
      </w:r>
    </w:p>
    <w:p w14:paraId="6C3F9007" w14:textId="7882DF68" w:rsidR="009E7F9C" w:rsidRDefault="00174EF3" w:rsidP="002F7382">
      <w:pPr>
        <w:numPr>
          <w:ilvl w:val="0"/>
          <w:numId w:val="16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1E69C9">
        <w:rPr>
          <w:rFonts w:ascii="Arial" w:eastAsia="Times New Roman" w:hAnsi="Arial" w:cs="Arial"/>
          <w:sz w:val="20"/>
          <w:szCs w:val="20"/>
          <w:lang w:eastAsia="nl-NL"/>
        </w:rPr>
        <w:t xml:space="preserve">Het </w:t>
      </w:r>
      <w:r w:rsidR="009E7F9C">
        <w:rPr>
          <w:rFonts w:ascii="Arial" w:eastAsia="Times New Roman" w:hAnsi="Arial" w:cs="Arial"/>
          <w:sz w:val="20"/>
          <w:szCs w:val="20"/>
          <w:lang w:eastAsia="nl-NL"/>
        </w:rPr>
        <w:t xml:space="preserve">IFV voert het </w:t>
      </w:r>
      <w:r w:rsidRPr="001E69C9">
        <w:rPr>
          <w:rFonts w:ascii="Arial" w:eastAsia="Times New Roman" w:hAnsi="Arial" w:cs="Arial"/>
          <w:sz w:val="20"/>
          <w:szCs w:val="20"/>
          <w:lang w:eastAsia="nl-NL"/>
        </w:rPr>
        <w:t xml:space="preserve">beheer van 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>het</w:t>
      </w:r>
      <w:r w:rsidRPr="001E69C9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342756">
        <w:rPr>
          <w:rFonts w:ascii="Arial" w:eastAsia="Times New Roman" w:hAnsi="Arial" w:cs="Arial"/>
          <w:sz w:val="20"/>
          <w:szCs w:val="20"/>
          <w:lang w:eastAsia="nl-NL"/>
        </w:rPr>
        <w:t>SLA</w:t>
      </w:r>
      <w:r w:rsidR="009E7F9C">
        <w:rPr>
          <w:rFonts w:ascii="Arial" w:eastAsia="Times New Roman" w:hAnsi="Arial" w:cs="Arial"/>
          <w:sz w:val="20"/>
          <w:szCs w:val="20"/>
          <w:lang w:eastAsia="nl-NL"/>
        </w:rPr>
        <w:t xml:space="preserve"> uit. </w:t>
      </w:r>
    </w:p>
    <w:p w14:paraId="5D855926" w14:textId="4FC1A44C" w:rsidR="00174EF3" w:rsidRDefault="009E7F9C" w:rsidP="002F7382">
      <w:pPr>
        <w:numPr>
          <w:ilvl w:val="0"/>
          <w:numId w:val="16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W</w:t>
      </w:r>
      <w:r w:rsidR="00174EF3" w:rsidRPr="001E69C9">
        <w:rPr>
          <w:rFonts w:ascii="Arial" w:eastAsia="Times New Roman" w:hAnsi="Arial" w:cs="Arial"/>
          <w:sz w:val="20"/>
          <w:szCs w:val="20"/>
          <w:lang w:eastAsia="nl-NL"/>
        </w:rPr>
        <w:t xml:space="preserve">ijzigingen van 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>het</w:t>
      </w:r>
      <w:r w:rsidR="00174EF3" w:rsidRPr="001E69C9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342756">
        <w:rPr>
          <w:rFonts w:ascii="Arial" w:eastAsia="Times New Roman" w:hAnsi="Arial" w:cs="Arial"/>
          <w:sz w:val="20"/>
          <w:szCs w:val="20"/>
          <w:lang w:eastAsia="nl-NL"/>
        </w:rPr>
        <w:t>SLA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174EF3" w:rsidRPr="001E69C9">
        <w:rPr>
          <w:rFonts w:ascii="Arial" w:eastAsia="Times New Roman" w:hAnsi="Arial" w:cs="Arial"/>
          <w:sz w:val="20"/>
          <w:szCs w:val="20"/>
          <w:lang w:eastAsia="nl-NL"/>
        </w:rPr>
        <w:t xml:space="preserve">worden schriftelijk in een nieuwe versie weergegeven en door </w:t>
      </w:r>
      <w:r>
        <w:rPr>
          <w:rFonts w:ascii="Arial" w:eastAsia="Times New Roman" w:hAnsi="Arial" w:cs="Arial"/>
          <w:sz w:val="20"/>
          <w:szCs w:val="20"/>
          <w:lang w:eastAsia="nl-NL"/>
        </w:rPr>
        <w:t>het IFV</w:t>
      </w:r>
      <w:r w:rsidR="00174EF3" w:rsidRPr="001E69C9">
        <w:rPr>
          <w:rFonts w:ascii="Arial" w:eastAsia="Times New Roman" w:hAnsi="Arial" w:cs="Arial"/>
          <w:sz w:val="20"/>
          <w:szCs w:val="20"/>
          <w:lang w:eastAsia="nl-NL"/>
        </w:rPr>
        <w:t xml:space="preserve"> verspreid.</w:t>
      </w:r>
    </w:p>
    <w:p w14:paraId="5FB9E357" w14:textId="02C1761E" w:rsidR="00174EF3" w:rsidRDefault="00174EF3" w:rsidP="002F7382">
      <w:pPr>
        <w:numPr>
          <w:ilvl w:val="0"/>
          <w:numId w:val="16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1E69C9">
        <w:rPr>
          <w:rFonts w:ascii="Arial" w:eastAsia="Times New Roman" w:hAnsi="Arial" w:cs="Arial"/>
          <w:sz w:val="20"/>
          <w:szCs w:val="20"/>
          <w:lang w:eastAsia="nl-NL"/>
        </w:rPr>
        <w:t xml:space="preserve">Wijziging van 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>het</w:t>
      </w:r>
      <w:r w:rsidRPr="001E69C9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342756">
        <w:rPr>
          <w:rFonts w:ascii="Arial" w:eastAsia="Times New Roman" w:hAnsi="Arial" w:cs="Arial"/>
          <w:sz w:val="20"/>
          <w:szCs w:val="20"/>
          <w:lang w:eastAsia="nl-NL"/>
        </w:rPr>
        <w:t>SLA</w:t>
      </w:r>
      <w:r w:rsidR="00790465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Pr="001E69C9">
        <w:rPr>
          <w:rFonts w:ascii="Arial" w:eastAsia="Times New Roman" w:hAnsi="Arial" w:cs="Arial"/>
          <w:sz w:val="20"/>
          <w:szCs w:val="20"/>
          <w:lang w:eastAsia="nl-NL"/>
        </w:rPr>
        <w:t xml:space="preserve">is mogelijk voor zover dit niet in tegenspraak is met de </w:t>
      </w:r>
      <w:r w:rsidR="00012407">
        <w:rPr>
          <w:rFonts w:ascii="Arial" w:eastAsia="Times New Roman" w:hAnsi="Arial" w:cs="Arial"/>
          <w:sz w:val="20"/>
          <w:szCs w:val="20"/>
          <w:lang w:eastAsia="nl-NL"/>
        </w:rPr>
        <w:t>O</w:t>
      </w:r>
      <w:r w:rsidRPr="001E69C9">
        <w:rPr>
          <w:rFonts w:ascii="Arial" w:eastAsia="Times New Roman" w:hAnsi="Arial" w:cs="Arial"/>
          <w:sz w:val="20"/>
          <w:szCs w:val="20"/>
          <w:lang w:eastAsia="nl-NL"/>
        </w:rPr>
        <w:t>vereenkomst. Tevens dient de wijziging door zowel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 xml:space="preserve"> het</w:t>
      </w:r>
      <w:r w:rsidRPr="001E69C9">
        <w:rPr>
          <w:rFonts w:ascii="Arial" w:eastAsia="Times New Roman" w:hAnsi="Arial" w:cs="Arial"/>
          <w:sz w:val="20"/>
          <w:szCs w:val="20"/>
          <w:lang w:eastAsia="nl-NL"/>
        </w:rPr>
        <w:t xml:space="preserve"> IFV als 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 xml:space="preserve">de </w:t>
      </w:r>
      <w:r w:rsidRPr="001E69C9">
        <w:rPr>
          <w:rFonts w:ascii="Arial" w:eastAsia="Times New Roman" w:hAnsi="Arial" w:cs="Arial"/>
          <w:sz w:val="20"/>
          <w:szCs w:val="20"/>
          <w:lang w:eastAsia="nl-NL"/>
        </w:rPr>
        <w:t>leverancier te worden geaccordeerd.</w:t>
      </w:r>
    </w:p>
    <w:p w14:paraId="795366F4" w14:textId="77777777" w:rsidR="00A23FE9" w:rsidRDefault="00A23FE9" w:rsidP="00A23FE9">
      <w:pPr>
        <w:suppressAutoHyphens/>
        <w:spacing w:after="0" w:line="284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0FA1A37E" w14:textId="77777777" w:rsidR="00A23FE9" w:rsidRPr="00A23FE9" w:rsidRDefault="00853209" w:rsidP="00A23FE9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>Artikel 2</w:t>
      </w:r>
      <w:r w:rsidR="00A23FE9" w:rsidRPr="00A23FE9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 w:rsidR="00A23FE9" w:rsidRPr="00A23FE9"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 w:rsidR="00A23FE9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Looptijd 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SLA</w:t>
      </w:r>
    </w:p>
    <w:p w14:paraId="4709CE32" w14:textId="7008801A" w:rsidR="00A23FE9" w:rsidRPr="00A23FE9" w:rsidRDefault="00A23FE9" w:rsidP="00A23FE9">
      <w:pPr>
        <w:pStyle w:val="Lijstalinea"/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D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>it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Service Level Agreement wordt aangegaan voor dezelfde duur als de </w:t>
      </w:r>
      <w:r w:rsidR="00012407">
        <w:rPr>
          <w:rFonts w:ascii="Arial" w:eastAsia="Times New Roman" w:hAnsi="Arial" w:cs="Arial"/>
          <w:sz w:val="20"/>
          <w:szCs w:val="20"/>
          <w:lang w:eastAsia="nl-NL"/>
        </w:rPr>
        <w:t>O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vereenkomst. Indien de </w:t>
      </w:r>
      <w:r w:rsidR="00012407">
        <w:rPr>
          <w:rFonts w:ascii="Arial" w:eastAsia="Times New Roman" w:hAnsi="Arial" w:cs="Arial"/>
          <w:sz w:val="20"/>
          <w:szCs w:val="20"/>
          <w:lang w:eastAsia="nl-NL"/>
        </w:rPr>
        <w:t>O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vereenkomst om welke reden dan ook wordt beëindigd, eindigt eveneens 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>het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342756">
        <w:rPr>
          <w:rFonts w:ascii="Arial" w:eastAsia="Times New Roman" w:hAnsi="Arial" w:cs="Arial"/>
          <w:sz w:val="20"/>
          <w:szCs w:val="20"/>
          <w:lang w:eastAsia="nl-NL"/>
        </w:rPr>
        <w:t>SLA.</w:t>
      </w:r>
    </w:p>
    <w:p w14:paraId="5E38418F" w14:textId="77777777" w:rsidR="00A23FE9" w:rsidRPr="00F77F76" w:rsidRDefault="00A23FE9" w:rsidP="00342756">
      <w:pPr>
        <w:pStyle w:val="Lijstalinea"/>
        <w:suppressAutoHyphens/>
        <w:spacing w:after="0" w:line="284" w:lineRule="atLeast"/>
        <w:ind w:left="0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2F37EC48" w14:textId="77777777" w:rsidR="009732C5" w:rsidRPr="009E7F9C" w:rsidRDefault="00811F13" w:rsidP="009732C5">
      <w:pPr>
        <w:suppressAutoHyphens/>
        <w:spacing w:after="0" w:line="284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bookmarkStart w:id="0" w:name="_Toc220071448"/>
      <w:bookmarkStart w:id="1" w:name="_Toc220071527"/>
      <w:bookmarkEnd w:id="0"/>
      <w:bookmarkEnd w:id="1"/>
      <w:r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Artikel 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3</w:t>
      </w:r>
      <w:r w:rsidR="00A23FE9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 w:rsidR="009732C5" w:rsidRPr="002C2540"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 w:rsidR="009732C5">
        <w:rPr>
          <w:rFonts w:ascii="Arial" w:eastAsia="Times New Roman" w:hAnsi="Arial" w:cs="Arial"/>
          <w:b/>
          <w:sz w:val="20"/>
          <w:szCs w:val="20"/>
          <w:lang w:eastAsia="nl-NL"/>
        </w:rPr>
        <w:t>Documenthistorie</w:t>
      </w:r>
    </w:p>
    <w:p w14:paraId="0F705E20" w14:textId="1F085799" w:rsidR="00531E73" w:rsidRDefault="00174EF3" w:rsidP="00AA3F1B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AA3F1B">
        <w:rPr>
          <w:rFonts w:ascii="Arial" w:eastAsia="Times New Roman" w:hAnsi="Arial" w:cs="Arial"/>
          <w:sz w:val="20"/>
          <w:szCs w:val="20"/>
          <w:lang w:eastAsia="nl-NL"/>
        </w:rPr>
        <w:t xml:space="preserve">In </w:t>
      </w:r>
      <w:r w:rsidRPr="009732C5">
        <w:rPr>
          <w:rFonts w:ascii="Arial" w:eastAsia="Times New Roman" w:hAnsi="Arial" w:cs="Arial"/>
          <w:sz w:val="20"/>
          <w:szCs w:val="20"/>
          <w:lang w:eastAsia="nl-NL"/>
        </w:rPr>
        <w:t>onderstaande</w:t>
      </w:r>
      <w:r w:rsidRPr="00AA3F1B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Pr="009732C5">
        <w:rPr>
          <w:rFonts w:ascii="Arial" w:eastAsia="Times New Roman" w:hAnsi="Arial" w:cs="Arial"/>
          <w:sz w:val="20"/>
          <w:szCs w:val="20"/>
          <w:lang w:eastAsia="nl-NL"/>
        </w:rPr>
        <w:t>tabel</w:t>
      </w:r>
      <w:r w:rsidRPr="00AA3F1B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Pr="009732C5">
        <w:rPr>
          <w:rFonts w:ascii="Arial" w:eastAsia="Times New Roman" w:hAnsi="Arial" w:cs="Arial"/>
          <w:sz w:val="20"/>
          <w:szCs w:val="20"/>
          <w:lang w:eastAsia="nl-NL"/>
        </w:rPr>
        <w:t>wordt</w:t>
      </w:r>
      <w:r w:rsidRPr="00AA3F1B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Pr="009732C5">
        <w:rPr>
          <w:rFonts w:ascii="Arial" w:eastAsia="Times New Roman" w:hAnsi="Arial" w:cs="Arial"/>
          <w:sz w:val="20"/>
          <w:szCs w:val="20"/>
          <w:lang w:eastAsia="nl-NL"/>
        </w:rPr>
        <w:t>de</w:t>
      </w:r>
      <w:r w:rsidRPr="00AA3F1B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Pr="009732C5">
        <w:rPr>
          <w:rFonts w:ascii="Arial" w:eastAsia="Times New Roman" w:hAnsi="Arial" w:cs="Arial"/>
          <w:sz w:val="20"/>
          <w:szCs w:val="20"/>
          <w:lang w:eastAsia="nl-NL"/>
        </w:rPr>
        <w:t>documenthistorie</w:t>
      </w:r>
      <w:r w:rsidRPr="00AA3F1B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Pr="009732C5">
        <w:rPr>
          <w:rFonts w:ascii="Arial" w:eastAsia="Times New Roman" w:hAnsi="Arial" w:cs="Arial"/>
          <w:sz w:val="20"/>
          <w:szCs w:val="20"/>
          <w:lang w:eastAsia="nl-NL"/>
        </w:rPr>
        <w:t>van</w:t>
      </w:r>
      <w:r w:rsidRPr="00AA3F1B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Pr="009732C5">
        <w:rPr>
          <w:rFonts w:ascii="Arial" w:eastAsia="Times New Roman" w:hAnsi="Arial" w:cs="Arial"/>
          <w:sz w:val="20"/>
          <w:szCs w:val="20"/>
          <w:lang w:eastAsia="nl-NL"/>
        </w:rPr>
        <w:t>d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>it</w:t>
      </w:r>
      <w:r w:rsidRPr="00AA3F1B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342756">
        <w:rPr>
          <w:rFonts w:ascii="Arial" w:eastAsia="Times New Roman" w:hAnsi="Arial" w:cs="Arial"/>
          <w:sz w:val="20"/>
          <w:szCs w:val="20"/>
          <w:lang w:eastAsia="nl-NL"/>
        </w:rPr>
        <w:t>SLA</w:t>
      </w:r>
      <w:r w:rsidRPr="00AA3F1B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Pr="009732C5">
        <w:rPr>
          <w:rFonts w:ascii="Arial" w:eastAsia="Times New Roman" w:hAnsi="Arial" w:cs="Arial"/>
          <w:sz w:val="20"/>
          <w:szCs w:val="20"/>
          <w:lang w:eastAsia="nl-NL"/>
        </w:rPr>
        <w:t>aangegeven</w:t>
      </w:r>
      <w:r w:rsidRPr="00AA3F1B">
        <w:rPr>
          <w:rFonts w:ascii="Arial" w:eastAsia="Times New Roman" w:hAnsi="Arial" w:cs="Arial"/>
          <w:sz w:val="20"/>
          <w:szCs w:val="20"/>
          <w:lang w:eastAsia="nl-NL"/>
        </w:rPr>
        <w:t>:</w:t>
      </w:r>
    </w:p>
    <w:p w14:paraId="64D7AE8A" w14:textId="1E155204" w:rsidR="00174EF3" w:rsidRPr="00AA3F1B" w:rsidRDefault="00174EF3" w:rsidP="00AA3F1B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W w:w="896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0"/>
        <w:gridCol w:w="2500"/>
        <w:gridCol w:w="4960"/>
      </w:tblGrid>
      <w:tr w:rsidR="00174EF3" w:rsidRPr="00A61822" w14:paraId="1B398F6C" w14:textId="77777777" w:rsidTr="001E69C9">
        <w:tc>
          <w:tcPr>
            <w:tcW w:w="1500" w:type="dxa"/>
            <w:tcBorders>
              <w:top w:val="single" w:sz="6" w:space="0" w:color="C0C0C0"/>
              <w:left w:val="single" w:sz="6" w:space="0" w:color="C0C0C0"/>
              <w:bottom w:val="nil"/>
              <w:right w:val="single" w:sz="6" w:space="0" w:color="C0C0C0"/>
            </w:tcBorders>
            <w:shd w:val="pct20" w:color="auto" w:fill="FFFFFF"/>
          </w:tcPr>
          <w:p w14:paraId="414FD7D3" w14:textId="77777777" w:rsidR="00174EF3" w:rsidRPr="00A61822" w:rsidRDefault="00174EF3" w:rsidP="001E69C9">
            <w:pPr>
              <w:rPr>
                <w:rFonts w:ascii="Arial" w:hAnsi="Arial" w:cs="Arial"/>
                <w:sz w:val="18"/>
                <w:szCs w:val="18"/>
              </w:rPr>
            </w:pPr>
            <w:r w:rsidRPr="00A61822">
              <w:rPr>
                <w:rFonts w:ascii="Arial" w:hAnsi="Arial" w:cs="Arial"/>
                <w:sz w:val="18"/>
                <w:szCs w:val="18"/>
              </w:rPr>
              <w:t>Versie</w:t>
            </w:r>
          </w:p>
        </w:tc>
        <w:tc>
          <w:tcPr>
            <w:tcW w:w="2500" w:type="dxa"/>
            <w:tcBorders>
              <w:top w:val="single" w:sz="6" w:space="0" w:color="C0C0C0"/>
              <w:left w:val="single" w:sz="6" w:space="0" w:color="C0C0C0"/>
              <w:bottom w:val="nil"/>
              <w:right w:val="single" w:sz="6" w:space="0" w:color="C0C0C0"/>
            </w:tcBorders>
            <w:shd w:val="pct20" w:color="auto" w:fill="FFFFFF"/>
          </w:tcPr>
          <w:p w14:paraId="2F177E83" w14:textId="77777777" w:rsidR="00174EF3" w:rsidRPr="00A61822" w:rsidRDefault="00174EF3" w:rsidP="001E69C9">
            <w:pPr>
              <w:rPr>
                <w:rFonts w:ascii="Arial" w:hAnsi="Arial" w:cs="Arial"/>
                <w:sz w:val="18"/>
                <w:szCs w:val="18"/>
              </w:rPr>
            </w:pPr>
            <w:r w:rsidRPr="00A61822"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4960" w:type="dxa"/>
            <w:tcBorders>
              <w:top w:val="single" w:sz="6" w:space="0" w:color="C0C0C0"/>
              <w:left w:val="single" w:sz="6" w:space="0" w:color="C0C0C0"/>
              <w:bottom w:val="nil"/>
              <w:right w:val="single" w:sz="6" w:space="0" w:color="C0C0C0"/>
            </w:tcBorders>
            <w:shd w:val="pct20" w:color="auto" w:fill="FFFFFF"/>
          </w:tcPr>
          <w:p w14:paraId="335D3EA8" w14:textId="77777777" w:rsidR="00174EF3" w:rsidRPr="00A61822" w:rsidRDefault="00174EF3" w:rsidP="001E69C9">
            <w:pPr>
              <w:rPr>
                <w:rFonts w:ascii="Arial" w:hAnsi="Arial" w:cs="Arial"/>
                <w:sz w:val="18"/>
                <w:szCs w:val="18"/>
              </w:rPr>
            </w:pPr>
            <w:r w:rsidRPr="00A61822">
              <w:rPr>
                <w:rFonts w:ascii="Arial" w:hAnsi="Arial" w:cs="Arial"/>
                <w:sz w:val="18"/>
                <w:szCs w:val="18"/>
              </w:rPr>
              <w:t>Reden aanpassing en korte beschrijving van de wijzigingen</w:t>
            </w:r>
          </w:p>
        </w:tc>
      </w:tr>
      <w:tr w:rsidR="00174EF3" w:rsidRPr="00A61822" w14:paraId="56BAA44D" w14:textId="77777777" w:rsidTr="001E69C9">
        <w:tc>
          <w:tcPr>
            <w:tcW w:w="15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0A3FD44A" w14:textId="77777777" w:rsidR="00174EF3" w:rsidRPr="00012407" w:rsidRDefault="00174EF3" w:rsidP="001E69C9">
            <w:pPr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  <w:t>0.1</w:t>
            </w:r>
          </w:p>
        </w:tc>
        <w:tc>
          <w:tcPr>
            <w:tcW w:w="25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DBFDB3F" w14:textId="77777777" w:rsidR="00174EF3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  <w:t>[=]</w:t>
            </w:r>
          </w:p>
        </w:tc>
        <w:tc>
          <w:tcPr>
            <w:tcW w:w="496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44ADAD9" w14:textId="77777777" w:rsidR="00174EF3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</w:tr>
      <w:tr w:rsidR="009732C5" w:rsidRPr="00A61822" w14:paraId="52F609CC" w14:textId="77777777" w:rsidTr="001E69C9">
        <w:tc>
          <w:tcPr>
            <w:tcW w:w="15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13E0646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0.2</w:t>
            </w:r>
          </w:p>
        </w:tc>
        <w:tc>
          <w:tcPr>
            <w:tcW w:w="25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3837F46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  <w:t>[=]</w:t>
            </w:r>
          </w:p>
        </w:tc>
        <w:tc>
          <w:tcPr>
            <w:tcW w:w="496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6B68415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  <w:t>[=]</w:t>
            </w:r>
          </w:p>
        </w:tc>
      </w:tr>
      <w:tr w:rsidR="009732C5" w:rsidRPr="00A61822" w14:paraId="759C5FD4" w14:textId="77777777" w:rsidTr="001E69C9">
        <w:tc>
          <w:tcPr>
            <w:tcW w:w="15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3E2ADCD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0.3</w:t>
            </w:r>
          </w:p>
        </w:tc>
        <w:tc>
          <w:tcPr>
            <w:tcW w:w="25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6A327161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  <w:t>[=]</w:t>
            </w:r>
          </w:p>
        </w:tc>
        <w:tc>
          <w:tcPr>
            <w:tcW w:w="496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C348343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  <w:t>[=]</w:t>
            </w:r>
          </w:p>
        </w:tc>
      </w:tr>
      <w:tr w:rsidR="009732C5" w:rsidRPr="00A61822" w14:paraId="6257B975" w14:textId="77777777" w:rsidTr="001E69C9">
        <w:tc>
          <w:tcPr>
            <w:tcW w:w="15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0B153497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Definitief</w:t>
            </w:r>
          </w:p>
        </w:tc>
        <w:tc>
          <w:tcPr>
            <w:tcW w:w="250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78F3FF9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  <w:t>[=]</w:t>
            </w:r>
          </w:p>
        </w:tc>
        <w:tc>
          <w:tcPr>
            <w:tcW w:w="496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D96195C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  <w:t>[=]</w:t>
            </w:r>
          </w:p>
        </w:tc>
      </w:tr>
    </w:tbl>
    <w:p w14:paraId="5A72B1F1" w14:textId="77777777" w:rsidR="009732C5" w:rsidRDefault="009732C5" w:rsidP="009732C5">
      <w:pPr>
        <w:suppressAutoHyphens/>
        <w:spacing w:after="0" w:line="284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bookmarkStart w:id="2" w:name="_Toc202883459"/>
      <w:bookmarkStart w:id="3" w:name="_Toc220071488"/>
      <w:bookmarkStart w:id="4" w:name="_Toc228944076"/>
      <w:bookmarkStart w:id="5" w:name="_Toc282519309"/>
      <w:bookmarkStart w:id="6" w:name="_Toc413075018"/>
    </w:p>
    <w:p w14:paraId="7D214EBA" w14:textId="77777777" w:rsidR="009732C5" w:rsidRPr="009E7F9C" w:rsidRDefault="00342756" w:rsidP="009732C5">
      <w:pPr>
        <w:suppressAutoHyphens/>
        <w:spacing w:after="0" w:line="284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>Artikel 4</w:t>
      </w:r>
      <w:r w:rsidR="009732C5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 w:rsidR="009732C5" w:rsidRPr="002C2540"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 w:rsidR="009732C5">
        <w:rPr>
          <w:rFonts w:ascii="Arial" w:eastAsia="Times New Roman" w:hAnsi="Arial" w:cs="Arial"/>
          <w:b/>
          <w:sz w:val="20"/>
          <w:szCs w:val="20"/>
          <w:lang w:eastAsia="nl-NL"/>
        </w:rPr>
        <w:t>Distributielijst</w:t>
      </w:r>
    </w:p>
    <w:bookmarkEnd w:id="2"/>
    <w:bookmarkEnd w:id="3"/>
    <w:bookmarkEnd w:id="4"/>
    <w:bookmarkEnd w:id="5"/>
    <w:bookmarkEnd w:id="6"/>
    <w:p w14:paraId="01D63028" w14:textId="5E4D9800" w:rsidR="00174EF3" w:rsidRDefault="00531E73" w:rsidP="009732C5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Het</w:t>
      </w:r>
      <w:r w:rsidR="00174EF3" w:rsidRPr="009732C5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7243C9">
        <w:rPr>
          <w:rFonts w:ascii="Arial" w:eastAsia="Times New Roman" w:hAnsi="Arial" w:cs="Arial"/>
          <w:sz w:val="20"/>
          <w:szCs w:val="20"/>
          <w:lang w:eastAsia="nl-NL"/>
        </w:rPr>
        <w:t>SLA</w:t>
      </w:r>
      <w:r w:rsidR="009732C5">
        <w:rPr>
          <w:rFonts w:ascii="Arial" w:eastAsia="Times New Roman" w:hAnsi="Arial" w:cs="Arial"/>
          <w:sz w:val="20"/>
          <w:szCs w:val="20"/>
          <w:lang w:eastAsia="nl-NL"/>
        </w:rPr>
        <w:t xml:space="preserve"> is </w:t>
      </w:r>
      <w:r w:rsidR="00174EF3" w:rsidRPr="009732C5">
        <w:rPr>
          <w:rFonts w:ascii="Arial" w:eastAsia="Times New Roman" w:hAnsi="Arial" w:cs="Arial"/>
          <w:sz w:val="20"/>
          <w:szCs w:val="20"/>
          <w:lang w:eastAsia="nl-NL"/>
        </w:rPr>
        <w:t xml:space="preserve">als bijlage toegevoegd aan de </w:t>
      </w:r>
      <w:r w:rsidR="00012407">
        <w:rPr>
          <w:rFonts w:ascii="Arial" w:eastAsia="Times New Roman" w:hAnsi="Arial" w:cs="Arial"/>
          <w:sz w:val="20"/>
          <w:szCs w:val="20"/>
          <w:lang w:eastAsia="nl-NL"/>
        </w:rPr>
        <w:t>O</w:t>
      </w:r>
      <w:r w:rsidR="00174EF3" w:rsidRPr="009732C5">
        <w:rPr>
          <w:rFonts w:ascii="Arial" w:eastAsia="Times New Roman" w:hAnsi="Arial" w:cs="Arial"/>
          <w:sz w:val="20"/>
          <w:szCs w:val="20"/>
          <w:lang w:eastAsia="nl-NL"/>
        </w:rPr>
        <w:t>vereenkomst</w:t>
      </w:r>
      <w:r w:rsidR="009732C5">
        <w:rPr>
          <w:rFonts w:ascii="Arial" w:eastAsia="Times New Roman" w:hAnsi="Arial" w:cs="Arial"/>
          <w:sz w:val="20"/>
          <w:szCs w:val="20"/>
          <w:lang w:eastAsia="nl-NL"/>
        </w:rPr>
        <w:t xml:space="preserve"> en maakt aldus integraal deel uit van de </w:t>
      </w:r>
      <w:r w:rsidR="00012407">
        <w:rPr>
          <w:rFonts w:ascii="Arial" w:eastAsia="Times New Roman" w:hAnsi="Arial" w:cs="Arial"/>
          <w:sz w:val="20"/>
          <w:szCs w:val="20"/>
          <w:lang w:eastAsia="nl-NL"/>
        </w:rPr>
        <w:t>O</w:t>
      </w:r>
      <w:r w:rsidR="009732C5">
        <w:rPr>
          <w:rFonts w:ascii="Arial" w:eastAsia="Times New Roman" w:hAnsi="Arial" w:cs="Arial"/>
          <w:sz w:val="20"/>
          <w:szCs w:val="20"/>
          <w:lang w:eastAsia="nl-NL"/>
        </w:rPr>
        <w:t xml:space="preserve">vereenkomst. </w:t>
      </w:r>
      <w:r>
        <w:rPr>
          <w:rFonts w:ascii="Arial" w:eastAsia="Times New Roman" w:hAnsi="Arial" w:cs="Arial"/>
          <w:sz w:val="20"/>
          <w:szCs w:val="20"/>
          <w:lang w:eastAsia="nl-NL"/>
        </w:rPr>
        <w:t>Het</w:t>
      </w:r>
      <w:r w:rsidR="009732C5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7243C9">
        <w:rPr>
          <w:rFonts w:ascii="Arial" w:eastAsia="Times New Roman" w:hAnsi="Arial" w:cs="Arial"/>
          <w:sz w:val="20"/>
          <w:szCs w:val="20"/>
          <w:lang w:eastAsia="nl-NL"/>
        </w:rPr>
        <w:t>SLA</w:t>
      </w:r>
      <w:r w:rsidR="009732C5">
        <w:rPr>
          <w:rFonts w:ascii="Arial" w:eastAsia="Times New Roman" w:hAnsi="Arial" w:cs="Arial"/>
          <w:sz w:val="20"/>
          <w:szCs w:val="20"/>
          <w:lang w:eastAsia="nl-NL"/>
        </w:rPr>
        <w:t xml:space="preserve"> is </w:t>
      </w:r>
      <w:r w:rsidR="00174EF3" w:rsidRPr="009732C5">
        <w:rPr>
          <w:rFonts w:ascii="Arial" w:eastAsia="Times New Roman" w:hAnsi="Arial" w:cs="Arial"/>
          <w:sz w:val="20"/>
          <w:szCs w:val="20"/>
          <w:lang w:eastAsia="nl-NL"/>
        </w:rPr>
        <w:t>gedistribueerd naar de volgende afdelingen en personen:</w:t>
      </w:r>
    </w:p>
    <w:p w14:paraId="1102284E" w14:textId="77777777" w:rsidR="007243C9" w:rsidRPr="009732C5" w:rsidRDefault="007243C9" w:rsidP="009732C5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W w:w="896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3544"/>
        <w:gridCol w:w="3148"/>
      </w:tblGrid>
      <w:tr w:rsidR="00174EF3" w:rsidRPr="00A61822" w14:paraId="3B3887C3" w14:textId="77777777" w:rsidTr="001E69C9">
        <w:tc>
          <w:tcPr>
            <w:tcW w:w="2268" w:type="dxa"/>
            <w:tcBorders>
              <w:top w:val="single" w:sz="6" w:space="0" w:color="C0C0C0"/>
              <w:left w:val="single" w:sz="6" w:space="0" w:color="C0C0C0"/>
              <w:bottom w:val="nil"/>
              <w:right w:val="single" w:sz="6" w:space="0" w:color="C0C0C0"/>
            </w:tcBorders>
            <w:shd w:val="pct20" w:color="auto" w:fill="FFFFFF"/>
          </w:tcPr>
          <w:p w14:paraId="1AD0ED8A" w14:textId="77777777" w:rsidR="00174EF3" w:rsidRPr="00A61822" w:rsidRDefault="00174EF3" w:rsidP="001E69C9">
            <w:pPr>
              <w:rPr>
                <w:rFonts w:ascii="Arial" w:hAnsi="Arial" w:cs="Arial"/>
                <w:sz w:val="18"/>
                <w:szCs w:val="18"/>
                <w:lang w:val="nl"/>
              </w:rPr>
            </w:pPr>
            <w:r w:rsidRPr="00A61822">
              <w:rPr>
                <w:rFonts w:ascii="Arial" w:hAnsi="Arial" w:cs="Arial"/>
                <w:sz w:val="18"/>
                <w:szCs w:val="18"/>
                <w:lang w:val="nl"/>
              </w:rPr>
              <w:t>Naam</w:t>
            </w:r>
          </w:p>
        </w:tc>
        <w:tc>
          <w:tcPr>
            <w:tcW w:w="3544" w:type="dxa"/>
            <w:tcBorders>
              <w:top w:val="single" w:sz="6" w:space="0" w:color="C0C0C0"/>
              <w:left w:val="single" w:sz="6" w:space="0" w:color="C0C0C0"/>
              <w:bottom w:val="nil"/>
              <w:right w:val="single" w:sz="6" w:space="0" w:color="C0C0C0"/>
            </w:tcBorders>
            <w:shd w:val="pct20" w:color="auto" w:fill="FFFFFF"/>
          </w:tcPr>
          <w:p w14:paraId="5C359043" w14:textId="77777777" w:rsidR="00174EF3" w:rsidRPr="00A61822" w:rsidRDefault="00174EF3" w:rsidP="001E69C9">
            <w:pPr>
              <w:rPr>
                <w:rFonts w:ascii="Arial" w:hAnsi="Arial" w:cs="Arial"/>
                <w:sz w:val="18"/>
                <w:szCs w:val="18"/>
                <w:lang w:val="nl"/>
              </w:rPr>
            </w:pPr>
            <w:r w:rsidRPr="00A61822">
              <w:rPr>
                <w:rFonts w:ascii="Arial" w:hAnsi="Arial" w:cs="Arial"/>
                <w:sz w:val="18"/>
                <w:szCs w:val="18"/>
                <w:lang w:val="nl"/>
              </w:rPr>
              <w:t>Functie</w:t>
            </w:r>
          </w:p>
        </w:tc>
        <w:tc>
          <w:tcPr>
            <w:tcW w:w="3148" w:type="dxa"/>
            <w:tcBorders>
              <w:top w:val="single" w:sz="6" w:space="0" w:color="C0C0C0"/>
              <w:left w:val="single" w:sz="6" w:space="0" w:color="C0C0C0"/>
              <w:bottom w:val="nil"/>
              <w:right w:val="single" w:sz="6" w:space="0" w:color="C0C0C0"/>
            </w:tcBorders>
            <w:shd w:val="pct20" w:color="auto" w:fill="FFFFFF"/>
          </w:tcPr>
          <w:p w14:paraId="0DEC3EF9" w14:textId="77777777" w:rsidR="00174EF3" w:rsidRPr="00A61822" w:rsidRDefault="00174EF3" w:rsidP="001E69C9">
            <w:pPr>
              <w:rPr>
                <w:rFonts w:ascii="Arial" w:hAnsi="Arial" w:cs="Arial"/>
                <w:sz w:val="18"/>
                <w:szCs w:val="18"/>
                <w:lang w:val="nl"/>
              </w:rPr>
            </w:pPr>
            <w:r w:rsidRPr="00A61822">
              <w:rPr>
                <w:rFonts w:ascii="Arial" w:hAnsi="Arial" w:cs="Arial"/>
                <w:sz w:val="18"/>
                <w:szCs w:val="18"/>
                <w:lang w:val="nl"/>
              </w:rPr>
              <w:t>Organisatie; eenheid; afdeling</w:t>
            </w:r>
          </w:p>
        </w:tc>
      </w:tr>
      <w:tr w:rsidR="009732C5" w:rsidRPr="00997124" w14:paraId="1623C520" w14:textId="77777777" w:rsidTr="001E69C9">
        <w:tc>
          <w:tcPr>
            <w:tcW w:w="22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02BD0B40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  <w:tc>
          <w:tcPr>
            <w:tcW w:w="35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9654DB3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  <w:tc>
          <w:tcPr>
            <w:tcW w:w="314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E628F64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</w:tr>
      <w:tr w:rsidR="009732C5" w:rsidRPr="00997124" w14:paraId="767149BF" w14:textId="77777777" w:rsidTr="001E69C9">
        <w:tc>
          <w:tcPr>
            <w:tcW w:w="22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54E0F46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  <w:tc>
          <w:tcPr>
            <w:tcW w:w="35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EACE88A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  <w:tc>
          <w:tcPr>
            <w:tcW w:w="314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A61D690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</w:tr>
      <w:tr w:rsidR="009732C5" w:rsidRPr="00997124" w14:paraId="4452A40D" w14:textId="77777777" w:rsidTr="001E69C9">
        <w:tc>
          <w:tcPr>
            <w:tcW w:w="22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32712C1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  <w:tc>
          <w:tcPr>
            <w:tcW w:w="35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D076562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  <w:tc>
          <w:tcPr>
            <w:tcW w:w="314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FC93066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</w:tr>
      <w:tr w:rsidR="009732C5" w:rsidRPr="00997124" w14:paraId="55D90627" w14:textId="77777777" w:rsidTr="001E69C9">
        <w:tc>
          <w:tcPr>
            <w:tcW w:w="22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16C6F40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  <w:tc>
          <w:tcPr>
            <w:tcW w:w="35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7F4ACA3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  <w:tc>
          <w:tcPr>
            <w:tcW w:w="314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08FC081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</w:tr>
      <w:tr w:rsidR="009732C5" w:rsidRPr="00997124" w14:paraId="29A10527" w14:textId="77777777" w:rsidTr="001E69C9">
        <w:tc>
          <w:tcPr>
            <w:tcW w:w="226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01CDF896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  <w:tc>
          <w:tcPr>
            <w:tcW w:w="354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5C653FA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  <w:tc>
          <w:tcPr>
            <w:tcW w:w="314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4909496" w14:textId="77777777" w:rsidR="009732C5" w:rsidRPr="00012407" w:rsidRDefault="009732C5" w:rsidP="001E69C9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</w:tr>
    </w:tbl>
    <w:p w14:paraId="214F67A9" w14:textId="77777777" w:rsidR="00EF2FBC" w:rsidRDefault="00EF2FBC" w:rsidP="00EF2FBC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E488499" w14:textId="51864CBA" w:rsidR="00811F13" w:rsidRPr="002C2540" w:rsidRDefault="00342756" w:rsidP="00811F13">
      <w:pPr>
        <w:suppressAutoHyphens/>
        <w:spacing w:after="0" w:line="284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>Artikel 5</w:t>
      </w:r>
      <w:r w:rsidR="00811F13" w:rsidRPr="002C2540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 w:rsidR="00811F13" w:rsidRPr="002C2540">
        <w:rPr>
          <w:rFonts w:ascii="Arial" w:eastAsia="Times New Roman" w:hAnsi="Arial" w:cs="Arial"/>
          <w:b/>
          <w:sz w:val="20"/>
          <w:szCs w:val="20"/>
          <w:lang w:eastAsia="nl-NL"/>
        </w:rPr>
        <w:tab/>
        <w:t xml:space="preserve">Voorwerp </w:t>
      </w:r>
      <w:r w:rsidR="00811F13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en doel </w:t>
      </w:r>
      <w:r w:rsidR="00811F13" w:rsidRPr="002C2540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van </w:t>
      </w:r>
      <w:r w:rsidR="00531E73">
        <w:rPr>
          <w:rFonts w:ascii="Arial" w:eastAsia="Times New Roman" w:hAnsi="Arial" w:cs="Arial"/>
          <w:b/>
          <w:sz w:val="20"/>
          <w:szCs w:val="20"/>
          <w:lang w:eastAsia="nl-NL"/>
        </w:rPr>
        <w:t>het</w:t>
      </w:r>
      <w:r w:rsidR="00811F13" w:rsidRPr="002C2540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>SLA</w:t>
      </w:r>
    </w:p>
    <w:p w14:paraId="3F13E95A" w14:textId="0127FCCA" w:rsidR="00811F13" w:rsidRDefault="00811F13" w:rsidP="00051FB3">
      <w:pPr>
        <w:numPr>
          <w:ilvl w:val="0"/>
          <w:numId w:val="2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D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>it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342756">
        <w:rPr>
          <w:rFonts w:ascii="Arial" w:eastAsia="Times New Roman" w:hAnsi="Arial" w:cs="Arial"/>
          <w:sz w:val="20"/>
          <w:szCs w:val="20"/>
          <w:lang w:eastAsia="nl-NL"/>
        </w:rPr>
        <w:t>SLA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heeft betrekking op het 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[verrichten van de Diensten] [het leveren van de Producten]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die zijn</w:t>
      </w:r>
      <w:r w:rsidR="00E7710B">
        <w:rPr>
          <w:rFonts w:ascii="Arial" w:eastAsia="Times New Roman" w:hAnsi="Arial" w:cs="Arial"/>
          <w:sz w:val="20"/>
          <w:szCs w:val="20"/>
          <w:lang w:eastAsia="nl-NL"/>
        </w:rPr>
        <w:t xml:space="preserve"> omschreven in de </w:t>
      </w:r>
      <w:r w:rsidR="00012407">
        <w:rPr>
          <w:rFonts w:ascii="Arial" w:eastAsia="Times New Roman" w:hAnsi="Arial" w:cs="Arial"/>
          <w:sz w:val="20"/>
          <w:szCs w:val="20"/>
          <w:lang w:eastAsia="nl-NL"/>
        </w:rPr>
        <w:t>O</w:t>
      </w:r>
      <w:r w:rsidR="00E7710B">
        <w:rPr>
          <w:rFonts w:ascii="Arial" w:eastAsia="Times New Roman" w:hAnsi="Arial" w:cs="Arial"/>
          <w:sz w:val="20"/>
          <w:szCs w:val="20"/>
          <w:lang w:eastAsia="nl-NL"/>
        </w:rPr>
        <w:t xml:space="preserve">vereenkomst en omvat in ieder geval het </w:t>
      </w:r>
      <w:r w:rsidR="00E7710B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[verrichten van de volgende Diensten] [het leveren van de volgende Producten]:</w:t>
      </w:r>
    </w:p>
    <w:p w14:paraId="79EC00A0" w14:textId="4AA2B192" w:rsidR="00E7710B" w:rsidRPr="00012407" w:rsidRDefault="00E7710B" w:rsidP="002F7382">
      <w:pPr>
        <w:pStyle w:val="Lijstalinea"/>
        <w:numPr>
          <w:ilvl w:val="0"/>
          <w:numId w:val="17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</w:t>
      </w:r>
      <w:r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toelichting: omschrijf de diensten/producten die het onderwerp vormen van d</w:t>
      </w:r>
      <w:r w:rsidR="00531E73"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it</w:t>
      </w:r>
      <w:r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 xml:space="preserve"> service level agreement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]</w:t>
      </w:r>
    </w:p>
    <w:p w14:paraId="6DE0FFA5" w14:textId="77777777" w:rsidR="00E7710B" w:rsidRPr="00012407" w:rsidRDefault="00E7710B" w:rsidP="002F7382">
      <w:pPr>
        <w:pStyle w:val="Lijstalinea"/>
        <w:numPr>
          <w:ilvl w:val="0"/>
          <w:numId w:val="17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[=]</w:t>
      </w:r>
    </w:p>
    <w:p w14:paraId="6BBC5127" w14:textId="5E830BD9" w:rsidR="00811F13" w:rsidRDefault="00811F13" w:rsidP="00051FB3">
      <w:pPr>
        <w:numPr>
          <w:ilvl w:val="0"/>
          <w:numId w:val="2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 xml:space="preserve">Het doel van 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>het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342756">
        <w:rPr>
          <w:rFonts w:ascii="Arial" w:eastAsia="Times New Roman" w:hAnsi="Arial" w:cs="Arial"/>
          <w:sz w:val="20"/>
          <w:szCs w:val="20"/>
          <w:lang w:eastAsia="nl-NL"/>
        </w:rPr>
        <w:t>SLA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is om afspraken te maken over het </w:t>
      </w:r>
      <w:r w:rsidRPr="00144B3F">
        <w:rPr>
          <w:rFonts w:ascii="Arial" w:eastAsia="Times New Roman" w:hAnsi="Arial" w:cs="Arial"/>
          <w:sz w:val="20"/>
          <w:szCs w:val="20"/>
          <w:lang w:eastAsia="nl-NL"/>
        </w:rPr>
        <w:t xml:space="preserve">kwaliteitsniveau van de 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[te verrichten Diensten] [te leveren Producten]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door middel van het vaststellen van KPI’s. </w:t>
      </w:r>
    </w:p>
    <w:p w14:paraId="32823AE2" w14:textId="77777777" w:rsidR="00DE0290" w:rsidRDefault="00DE0290" w:rsidP="00DE0290">
      <w:pPr>
        <w:pStyle w:val="Lijstalinea"/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bookmarkStart w:id="7" w:name="_Toc228944099"/>
      <w:bookmarkStart w:id="8" w:name="_Toc282519330"/>
      <w:bookmarkStart w:id="9" w:name="_Toc413075051"/>
    </w:p>
    <w:p w14:paraId="4919B15D" w14:textId="77777777" w:rsidR="00DE0290" w:rsidRPr="00DE0290" w:rsidRDefault="00DE0290" w:rsidP="00DE0290">
      <w:pPr>
        <w:suppressAutoHyphens/>
        <w:spacing w:after="0" w:line="284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r w:rsidRPr="00DE0290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Artikel 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6</w:t>
      </w:r>
      <w:r w:rsidRPr="00DE0290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 w:rsidRPr="00DE0290"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 w:rsidR="007243C9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Werkwijze </w:t>
      </w:r>
      <w:r w:rsidRPr="00DE0290">
        <w:rPr>
          <w:rFonts w:ascii="Arial" w:eastAsia="Times New Roman" w:hAnsi="Arial" w:cs="Arial"/>
          <w:b/>
          <w:sz w:val="20"/>
          <w:szCs w:val="20"/>
          <w:lang w:eastAsia="nl-NL"/>
        </w:rPr>
        <w:t>[=]</w:t>
      </w:r>
    </w:p>
    <w:p w14:paraId="79B61EA3" w14:textId="646A6D8E" w:rsidR="00DE0290" w:rsidRPr="00DE0290" w:rsidRDefault="00DE0290" w:rsidP="00DE0290">
      <w:pPr>
        <w:pStyle w:val="Lijstalinea"/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DE0290">
        <w:rPr>
          <w:rFonts w:ascii="Arial" w:eastAsia="Times New Roman" w:hAnsi="Arial" w:cs="Arial"/>
          <w:sz w:val="20"/>
          <w:szCs w:val="20"/>
          <w:lang w:eastAsia="nl-NL"/>
        </w:rPr>
        <w:t>[</w:t>
      </w:r>
      <w:r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 xml:space="preserve">Toelichting: omschrijf hier de specifieke eisen die gelden ten aanzien van het verrichten van de Diensten </w:t>
      </w:r>
      <w:r w:rsidR="00531E73"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en/of</w:t>
      </w:r>
      <w:r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 xml:space="preserve"> het leveren van de Producten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. Hierbij valt te denken aan planning, doorlooptijd, onderhoud, reparatie etc.</w:t>
      </w:r>
      <w:r w:rsidRPr="00DE0290">
        <w:rPr>
          <w:rFonts w:ascii="Arial" w:eastAsia="Times New Roman" w:hAnsi="Arial" w:cs="Arial"/>
          <w:sz w:val="20"/>
          <w:szCs w:val="20"/>
          <w:lang w:eastAsia="nl-NL"/>
        </w:rPr>
        <w:t xml:space="preserve">] </w:t>
      </w:r>
    </w:p>
    <w:p w14:paraId="5AC25BF5" w14:textId="77777777" w:rsidR="00E924E8" w:rsidRDefault="00E924E8" w:rsidP="00E924E8">
      <w:pPr>
        <w:pStyle w:val="Lijstalinea"/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6D4EB2DF" w14:textId="77777777" w:rsidR="00E924E8" w:rsidRPr="00E924E8" w:rsidRDefault="00E924E8" w:rsidP="00E924E8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E924E8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Artikel 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7</w:t>
      </w:r>
      <w:r w:rsidRPr="00E924E8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 w:rsidRPr="00E924E8">
        <w:rPr>
          <w:rFonts w:ascii="Arial" w:eastAsia="Times New Roman" w:hAnsi="Arial" w:cs="Arial"/>
          <w:b/>
          <w:sz w:val="20"/>
          <w:szCs w:val="20"/>
          <w:lang w:eastAsia="nl-NL"/>
        </w:rPr>
        <w:tab/>
        <w:t>KPI’s</w:t>
      </w:r>
    </w:p>
    <w:bookmarkEnd w:id="7"/>
    <w:bookmarkEnd w:id="8"/>
    <w:bookmarkEnd w:id="9"/>
    <w:p w14:paraId="7F31124A" w14:textId="77777777" w:rsidR="00E924E8" w:rsidRPr="00A23FE9" w:rsidRDefault="00E924E8" w:rsidP="00E924E8">
      <w:pPr>
        <w:pStyle w:val="Lijstalinea"/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</w:t>
      </w:r>
      <w:r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Toelichting: in deze paragraaf dienen de KPI’s te worden opgenomen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]</w:t>
      </w:r>
      <w:r w:rsidRPr="00A23FE9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189795B3" w14:textId="77777777" w:rsidR="00811F13" w:rsidRDefault="00811F13" w:rsidP="00811F13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A56AE66" w14:textId="77777777" w:rsidR="00EF2FBC" w:rsidRPr="00EF7A71" w:rsidRDefault="00E924E8" w:rsidP="00EF2FBC">
      <w:pPr>
        <w:suppressAutoHyphens/>
        <w:spacing w:after="0" w:line="284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Artikel 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8</w:t>
      </w:r>
      <w:r w:rsidR="00E7710B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 w:rsidR="00E7710B">
        <w:rPr>
          <w:rFonts w:ascii="Arial" w:eastAsia="Times New Roman" w:hAnsi="Arial" w:cs="Arial"/>
          <w:b/>
          <w:sz w:val="20"/>
          <w:szCs w:val="20"/>
          <w:lang w:eastAsia="nl-NL"/>
        </w:rPr>
        <w:tab/>
        <w:t>Werkgebied</w:t>
      </w:r>
    </w:p>
    <w:p w14:paraId="3A6D45A3" w14:textId="1FCC6996" w:rsidR="00E7710B" w:rsidRPr="00E7710B" w:rsidRDefault="00E7710B" w:rsidP="009F5277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bookmarkStart w:id="10" w:name="_Toc118880857"/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</w:t>
      </w:r>
      <w:r w:rsidR="00811F13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 xml:space="preserve">De 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Diensten worden verricht [</w:t>
      </w:r>
      <w:r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adres waar de Diensten worden verricht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 xml:space="preserve">].] [De Producten worden geleverd </w:t>
      </w:r>
      <w:r w:rsidR="00F345E9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 xml:space="preserve">op het volgende adres: 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</w:t>
      </w:r>
      <w:r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adres waar de producten moeten worden geleverd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].]</w:t>
      </w:r>
    </w:p>
    <w:bookmarkEnd w:id="10"/>
    <w:p w14:paraId="0D155C1A" w14:textId="77777777" w:rsidR="009F5277" w:rsidRDefault="009F5277" w:rsidP="009F5277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077B1BC7" w14:textId="77777777" w:rsidR="002A0A93" w:rsidRPr="006343BA" w:rsidRDefault="009F5277" w:rsidP="006343BA">
      <w:pPr>
        <w:suppressAutoHyphens/>
        <w:spacing w:after="0" w:line="284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Artikel 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9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 w:rsidR="00B0207D">
        <w:rPr>
          <w:rFonts w:ascii="Arial" w:eastAsia="Times New Roman" w:hAnsi="Arial" w:cs="Arial"/>
          <w:b/>
          <w:sz w:val="20"/>
          <w:szCs w:val="20"/>
          <w:lang w:eastAsia="nl-NL"/>
        </w:rPr>
        <w:t>M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>edewerkers</w:t>
      </w:r>
      <w:r w:rsidR="00B0207D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Opdrachtnemer</w:t>
      </w:r>
    </w:p>
    <w:p w14:paraId="18E55BF7" w14:textId="77777777" w:rsidR="00811F13" w:rsidRDefault="00811F13" w:rsidP="00051FB3">
      <w:pPr>
        <w:numPr>
          <w:ilvl w:val="0"/>
          <w:numId w:val="7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9F5277">
        <w:rPr>
          <w:rFonts w:ascii="Arial" w:eastAsia="Times New Roman" w:hAnsi="Arial" w:cs="Arial"/>
          <w:sz w:val="20"/>
          <w:szCs w:val="20"/>
          <w:lang w:eastAsia="nl-NL"/>
        </w:rPr>
        <w:t xml:space="preserve">De </w:t>
      </w:r>
      <w:r w:rsidR="002A0A93">
        <w:rPr>
          <w:rFonts w:ascii="Arial" w:eastAsia="Times New Roman" w:hAnsi="Arial" w:cs="Arial"/>
          <w:sz w:val="20"/>
          <w:szCs w:val="20"/>
          <w:lang w:eastAsia="nl-NL"/>
        </w:rPr>
        <w:t xml:space="preserve">Opdrachtnemer zet </w:t>
      </w:r>
      <w:r w:rsidRPr="009F5277">
        <w:rPr>
          <w:rFonts w:ascii="Arial" w:eastAsia="Times New Roman" w:hAnsi="Arial" w:cs="Arial"/>
          <w:sz w:val="20"/>
          <w:szCs w:val="20"/>
          <w:lang w:eastAsia="nl-NL"/>
        </w:rPr>
        <w:t xml:space="preserve">voor </w:t>
      </w:r>
      <w:r w:rsidR="001D26D6">
        <w:rPr>
          <w:rFonts w:ascii="Arial" w:eastAsia="Times New Roman" w:hAnsi="Arial" w:cs="Arial"/>
          <w:sz w:val="20"/>
          <w:szCs w:val="20"/>
          <w:lang w:eastAsia="nl-NL"/>
        </w:rPr>
        <w:t xml:space="preserve">de uitvoering van de opdracht </w:t>
      </w:r>
      <w:r w:rsidRPr="009F5277">
        <w:rPr>
          <w:rFonts w:ascii="Arial" w:eastAsia="Times New Roman" w:hAnsi="Arial" w:cs="Arial"/>
          <w:sz w:val="20"/>
          <w:szCs w:val="20"/>
          <w:lang w:eastAsia="nl-NL"/>
        </w:rPr>
        <w:t xml:space="preserve">medewerkers in die </w:t>
      </w:r>
      <w:r w:rsidR="006343BA">
        <w:rPr>
          <w:rFonts w:ascii="Arial" w:eastAsia="Times New Roman" w:hAnsi="Arial" w:cs="Arial"/>
          <w:sz w:val="20"/>
          <w:szCs w:val="20"/>
          <w:lang w:eastAsia="nl-NL"/>
        </w:rPr>
        <w:t>professioneel, vak</w:t>
      </w:r>
      <w:r w:rsidR="002A0A93">
        <w:rPr>
          <w:rFonts w:ascii="Arial" w:eastAsia="Times New Roman" w:hAnsi="Arial" w:cs="Arial"/>
          <w:sz w:val="20"/>
          <w:szCs w:val="20"/>
          <w:lang w:eastAsia="nl-NL"/>
        </w:rPr>
        <w:t>bekwaam en</w:t>
      </w:r>
      <w:r w:rsidRPr="009F5277">
        <w:rPr>
          <w:rFonts w:ascii="Arial" w:eastAsia="Times New Roman" w:hAnsi="Arial" w:cs="Arial"/>
          <w:sz w:val="20"/>
          <w:szCs w:val="20"/>
          <w:lang w:eastAsia="nl-NL"/>
        </w:rPr>
        <w:t xml:space="preserve"> geschikt zijn </w:t>
      </w:r>
      <w:r w:rsidR="00B0207D">
        <w:rPr>
          <w:rFonts w:ascii="Arial" w:eastAsia="Times New Roman" w:hAnsi="Arial" w:cs="Arial"/>
          <w:sz w:val="20"/>
          <w:szCs w:val="20"/>
          <w:lang w:eastAsia="nl-NL"/>
        </w:rPr>
        <w:t>om</w:t>
      </w:r>
      <w:r w:rsidRPr="009F5277">
        <w:rPr>
          <w:rFonts w:ascii="Arial" w:eastAsia="Times New Roman" w:hAnsi="Arial" w:cs="Arial"/>
          <w:sz w:val="20"/>
          <w:szCs w:val="20"/>
          <w:lang w:eastAsia="nl-NL"/>
        </w:rPr>
        <w:t xml:space="preserve"> een </w:t>
      </w:r>
      <w:r w:rsidR="006343BA">
        <w:rPr>
          <w:rFonts w:ascii="Arial" w:eastAsia="Times New Roman" w:hAnsi="Arial" w:cs="Arial"/>
          <w:sz w:val="20"/>
          <w:szCs w:val="20"/>
          <w:lang w:eastAsia="nl-NL"/>
        </w:rPr>
        <w:t>kwalitatief hoogwaardige</w:t>
      </w:r>
      <w:r w:rsidRPr="009F5277">
        <w:rPr>
          <w:rFonts w:ascii="Arial" w:eastAsia="Times New Roman" w:hAnsi="Arial" w:cs="Arial"/>
          <w:sz w:val="20"/>
          <w:szCs w:val="20"/>
          <w:lang w:eastAsia="nl-NL"/>
        </w:rPr>
        <w:t xml:space="preserve"> uitvoering van de </w:t>
      </w:r>
      <w:r w:rsidR="006343BA" w:rsidRPr="009F5277">
        <w:rPr>
          <w:rFonts w:ascii="Arial" w:eastAsia="Times New Roman" w:hAnsi="Arial" w:cs="Arial"/>
          <w:sz w:val="20"/>
          <w:szCs w:val="20"/>
          <w:lang w:eastAsia="nl-NL"/>
        </w:rPr>
        <w:t>o</w:t>
      </w:r>
      <w:r w:rsidR="006343BA">
        <w:rPr>
          <w:rFonts w:ascii="Arial" w:eastAsia="Times New Roman" w:hAnsi="Arial" w:cs="Arial"/>
          <w:sz w:val="20"/>
          <w:szCs w:val="20"/>
          <w:lang w:eastAsia="nl-NL"/>
        </w:rPr>
        <w:t>pdracht</w:t>
      </w:r>
      <w:r w:rsidR="00B0207D">
        <w:rPr>
          <w:rFonts w:ascii="Arial" w:eastAsia="Times New Roman" w:hAnsi="Arial" w:cs="Arial"/>
          <w:sz w:val="20"/>
          <w:szCs w:val="20"/>
          <w:lang w:eastAsia="nl-NL"/>
        </w:rPr>
        <w:t xml:space="preserve"> te waarborgen. </w:t>
      </w:r>
    </w:p>
    <w:p w14:paraId="3205CED3" w14:textId="77777777" w:rsidR="00B0207D" w:rsidRDefault="00B0207D" w:rsidP="00051FB3">
      <w:pPr>
        <w:numPr>
          <w:ilvl w:val="0"/>
          <w:numId w:val="7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A727FE">
        <w:rPr>
          <w:rFonts w:ascii="Arial" w:eastAsia="Times New Roman" w:hAnsi="Arial" w:cs="Arial"/>
          <w:sz w:val="20"/>
          <w:szCs w:val="20"/>
          <w:lang w:eastAsia="nl-NL"/>
        </w:rPr>
        <w:t xml:space="preserve">De medewerkers die door de </w:t>
      </w:r>
      <w:r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A727F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worden ingezet voor de uitvoering van de opdracht </w:t>
      </w:r>
      <w:r w:rsidRPr="00A727FE">
        <w:rPr>
          <w:rFonts w:ascii="Arial" w:eastAsia="Times New Roman" w:hAnsi="Arial" w:cs="Arial"/>
          <w:sz w:val="20"/>
          <w:szCs w:val="20"/>
          <w:lang w:eastAsia="nl-NL"/>
        </w:rPr>
        <w:t>dienen een geheimhoudingsverklaring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te ondertekenen die door het IFV aan Opdrachtnemer wordt verstrekt. </w:t>
      </w:r>
    </w:p>
    <w:p w14:paraId="23DC420E" w14:textId="23158686" w:rsidR="00790FBA" w:rsidRDefault="00580E81" w:rsidP="00580E81">
      <w:pPr>
        <w:numPr>
          <w:ilvl w:val="0"/>
          <w:numId w:val="7"/>
        </w:numPr>
        <w:suppressAutoHyphens/>
        <w:spacing w:after="0" w:line="284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r w:rsidRPr="00A727FE">
        <w:rPr>
          <w:rFonts w:ascii="Arial" w:eastAsia="Times New Roman" w:hAnsi="Arial" w:cs="Arial"/>
          <w:sz w:val="20"/>
          <w:szCs w:val="20"/>
          <w:lang w:eastAsia="nl-NL"/>
        </w:rPr>
        <w:t xml:space="preserve">De medewerkers die door de </w:t>
      </w:r>
      <w:r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A727FE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worden ingezet voor de uitvoering van de opdracht </w:t>
      </w:r>
      <w:r w:rsidRPr="00A727FE">
        <w:rPr>
          <w:rFonts w:ascii="Arial" w:eastAsia="Times New Roman" w:hAnsi="Arial" w:cs="Arial"/>
          <w:sz w:val="20"/>
          <w:szCs w:val="20"/>
          <w:lang w:eastAsia="nl-NL"/>
        </w:rPr>
        <w:t xml:space="preserve">dienen 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binnen 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</w:t>
      </w:r>
      <w:r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x tijd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]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na selectie een geldige Verklaring Omtrent 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 xml:space="preserve">het </w:t>
      </w:r>
      <w:r>
        <w:rPr>
          <w:rFonts w:ascii="Arial" w:eastAsia="Times New Roman" w:hAnsi="Arial" w:cs="Arial"/>
          <w:sz w:val="20"/>
          <w:szCs w:val="20"/>
          <w:lang w:eastAsia="nl-NL"/>
        </w:rPr>
        <w:t>Gedrag (VOG) te overhandigen.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</w:t>
      </w:r>
    </w:p>
    <w:p w14:paraId="53DEDEEA" w14:textId="658D4E3F" w:rsidR="00531E73" w:rsidRDefault="00531E73" w:rsidP="002F7382">
      <w:pPr>
        <w:suppressAutoHyphens/>
        <w:spacing w:after="0" w:line="284" w:lineRule="atLeast"/>
        <w:ind w:left="709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78FFA6CB" w14:textId="02AEA6C5" w:rsidR="00012407" w:rsidRDefault="00012407" w:rsidP="002F7382">
      <w:pPr>
        <w:suppressAutoHyphens/>
        <w:spacing w:after="0" w:line="284" w:lineRule="atLeast"/>
        <w:ind w:left="709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01409223" w14:textId="77777777" w:rsidR="00012407" w:rsidRDefault="00012407" w:rsidP="002F7382">
      <w:pPr>
        <w:suppressAutoHyphens/>
        <w:spacing w:after="0" w:line="284" w:lineRule="atLeast"/>
        <w:ind w:left="709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281A89F5" w14:textId="77777777" w:rsidR="009F5277" w:rsidRPr="00EF7A71" w:rsidRDefault="009F5277" w:rsidP="009F5277">
      <w:pPr>
        <w:suppressAutoHyphens/>
        <w:spacing w:after="0" w:line="284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lastRenderedPageBreak/>
        <w:t xml:space="preserve">Artikel 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10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  <w:t>Opleiding en training</w:t>
      </w:r>
    </w:p>
    <w:p w14:paraId="1D2B3268" w14:textId="77777777" w:rsidR="00811F13" w:rsidRDefault="00BA555B" w:rsidP="009F5277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De Opdrachtnemer is verantwoordelijk voor o</w:t>
      </w:r>
      <w:r w:rsidR="00811F13" w:rsidRPr="009F5277">
        <w:rPr>
          <w:rFonts w:ascii="Arial" w:eastAsia="Times New Roman" w:hAnsi="Arial" w:cs="Arial"/>
          <w:sz w:val="20"/>
          <w:szCs w:val="20"/>
          <w:lang w:eastAsia="nl-NL"/>
        </w:rPr>
        <w:t xml:space="preserve">pleiding en training van </w:t>
      </w:r>
      <w:r>
        <w:rPr>
          <w:rFonts w:ascii="Arial" w:eastAsia="Times New Roman" w:hAnsi="Arial" w:cs="Arial"/>
          <w:sz w:val="20"/>
          <w:szCs w:val="20"/>
          <w:lang w:eastAsia="nl-NL"/>
        </w:rPr>
        <w:t>haar</w:t>
      </w:r>
      <w:r w:rsidR="00811F13" w:rsidRPr="009F5277">
        <w:rPr>
          <w:rFonts w:ascii="Arial" w:eastAsia="Times New Roman" w:hAnsi="Arial" w:cs="Arial"/>
          <w:sz w:val="20"/>
          <w:szCs w:val="20"/>
          <w:lang w:eastAsia="nl-NL"/>
        </w:rPr>
        <w:t xml:space="preserve"> mede</w:t>
      </w:r>
      <w:r>
        <w:rPr>
          <w:rFonts w:ascii="Arial" w:eastAsia="Times New Roman" w:hAnsi="Arial" w:cs="Arial"/>
          <w:sz w:val="20"/>
          <w:szCs w:val="20"/>
          <w:lang w:eastAsia="nl-NL"/>
        </w:rPr>
        <w:t>werkers</w:t>
      </w:r>
      <w:r w:rsidR="00811F13" w:rsidRPr="009F5277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A727FE">
        <w:rPr>
          <w:rFonts w:ascii="Arial" w:eastAsia="Times New Roman" w:hAnsi="Arial" w:cs="Arial"/>
          <w:sz w:val="20"/>
          <w:szCs w:val="20"/>
          <w:lang w:eastAsia="nl-NL"/>
        </w:rPr>
        <w:t xml:space="preserve">Het </w:t>
      </w:r>
      <w:r w:rsidR="00811F13" w:rsidRPr="009F5277">
        <w:rPr>
          <w:rFonts w:ascii="Arial" w:eastAsia="Times New Roman" w:hAnsi="Arial" w:cs="Arial"/>
          <w:sz w:val="20"/>
          <w:szCs w:val="20"/>
          <w:lang w:eastAsia="nl-NL"/>
        </w:rPr>
        <w:t>IFV hecht waarde aan medewerkers die op de hoogte zijn van de ontwikkelingen in hun vakgebied.</w:t>
      </w:r>
    </w:p>
    <w:p w14:paraId="1D396E50" w14:textId="77777777" w:rsidR="00A727FE" w:rsidRDefault="00A727FE" w:rsidP="009F5277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3F49C52F" w14:textId="77777777" w:rsidR="00811F13" w:rsidRPr="00A727FE" w:rsidRDefault="00A727FE" w:rsidP="00A727FE">
      <w:pPr>
        <w:suppressAutoHyphens/>
        <w:spacing w:after="0" w:line="284" w:lineRule="atLeast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Artikel 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11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bookmarkStart w:id="11" w:name="_Toc413075033"/>
      <w:r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Veiligheid </w:t>
      </w:r>
      <w:bookmarkEnd w:id="11"/>
    </w:p>
    <w:p w14:paraId="0C1E78EA" w14:textId="0BD68F8F" w:rsidR="001D26D6" w:rsidRDefault="00485C9C" w:rsidP="00AA1F11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Het IFV hanteert te</w:t>
      </w:r>
      <w:r w:rsidR="00811F13" w:rsidRPr="00A727FE">
        <w:rPr>
          <w:rFonts w:ascii="Arial" w:eastAsia="Times New Roman" w:hAnsi="Arial" w:cs="Arial"/>
          <w:sz w:val="20"/>
          <w:szCs w:val="20"/>
          <w:lang w:eastAsia="nl-NL"/>
        </w:rPr>
        <w:t>n aanzien van veiligheid, gezondheid, A</w:t>
      </w:r>
      <w:r>
        <w:rPr>
          <w:rFonts w:ascii="Arial" w:eastAsia="Times New Roman" w:hAnsi="Arial" w:cs="Arial"/>
          <w:sz w:val="20"/>
          <w:szCs w:val="20"/>
          <w:lang w:eastAsia="nl-NL"/>
        </w:rPr>
        <w:t>rbo en milieu</w:t>
      </w:r>
      <w:r w:rsidR="00811F13" w:rsidRPr="00A727FE">
        <w:rPr>
          <w:rFonts w:ascii="Arial" w:eastAsia="Times New Roman" w:hAnsi="Arial" w:cs="Arial"/>
          <w:sz w:val="20"/>
          <w:szCs w:val="20"/>
          <w:lang w:eastAsia="nl-NL"/>
        </w:rPr>
        <w:t xml:space="preserve">, weliswaar afhankelijk van de locatie, strenge richtlijnen en uitgangspunten. De medewerkers van de </w:t>
      </w:r>
      <w:r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811F13" w:rsidRPr="00A727FE">
        <w:rPr>
          <w:rFonts w:ascii="Arial" w:eastAsia="Times New Roman" w:hAnsi="Arial" w:cs="Arial"/>
          <w:sz w:val="20"/>
          <w:szCs w:val="20"/>
          <w:lang w:eastAsia="nl-NL"/>
        </w:rPr>
        <w:t xml:space="preserve"> dienen zich </w:t>
      </w:r>
      <w:r w:rsidR="001D26D6">
        <w:rPr>
          <w:rFonts w:ascii="Arial" w:eastAsia="Times New Roman" w:hAnsi="Arial" w:cs="Arial"/>
          <w:sz w:val="20"/>
          <w:szCs w:val="20"/>
          <w:lang w:eastAsia="nl-NL"/>
        </w:rPr>
        <w:t xml:space="preserve">voorafgaand aan de uitvoering van de opdracht </w:t>
      </w:r>
      <w:r w:rsidR="00811F13" w:rsidRPr="00A727FE">
        <w:rPr>
          <w:rFonts w:ascii="Arial" w:eastAsia="Times New Roman" w:hAnsi="Arial" w:cs="Arial"/>
          <w:sz w:val="20"/>
          <w:szCs w:val="20"/>
          <w:lang w:eastAsia="nl-NL"/>
        </w:rPr>
        <w:t xml:space="preserve">op de hoogte stellen en te conformeren aan de op de locatie van </w:t>
      </w:r>
      <w:r>
        <w:rPr>
          <w:rFonts w:ascii="Arial" w:eastAsia="Times New Roman" w:hAnsi="Arial" w:cs="Arial"/>
          <w:sz w:val="20"/>
          <w:szCs w:val="20"/>
          <w:lang w:eastAsia="nl-NL"/>
        </w:rPr>
        <w:t>het IFV</w:t>
      </w:r>
      <w:r w:rsidR="00811F13" w:rsidRPr="00A727FE">
        <w:rPr>
          <w:rFonts w:ascii="Arial" w:eastAsia="Times New Roman" w:hAnsi="Arial" w:cs="Arial"/>
          <w:sz w:val="20"/>
          <w:szCs w:val="20"/>
          <w:lang w:eastAsia="nl-NL"/>
        </w:rPr>
        <w:t xml:space="preserve"> geldende veiligheids- en Arboregels (huisregels IFV).</w:t>
      </w:r>
    </w:p>
    <w:p w14:paraId="08115E83" w14:textId="77777777" w:rsidR="001D26D6" w:rsidRDefault="001D26D6" w:rsidP="001D26D6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1D636F3B" w14:textId="77777777" w:rsidR="001D26D6" w:rsidRDefault="00DA0A7C" w:rsidP="001D26D6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Artikel </w:t>
      </w:r>
      <w:r w:rsidR="00853209">
        <w:rPr>
          <w:rFonts w:ascii="Arial" w:eastAsia="Times New Roman" w:hAnsi="Arial" w:cs="Arial"/>
          <w:b/>
          <w:sz w:val="20"/>
          <w:szCs w:val="20"/>
          <w:lang w:eastAsia="nl-NL"/>
        </w:rPr>
        <w:t>1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2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  <w:t>Kwaliteit</w:t>
      </w:r>
    </w:p>
    <w:p w14:paraId="0AAEE149" w14:textId="77777777" w:rsidR="00811F13" w:rsidRDefault="00DB50E9" w:rsidP="00AA1F11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bookmarkStart w:id="12" w:name="_Toc202883470"/>
      <w:bookmarkStart w:id="13" w:name="_Toc220071505"/>
      <w:bookmarkStart w:id="14" w:name="_Toc118880868"/>
      <w:r>
        <w:rPr>
          <w:rFonts w:ascii="Arial" w:eastAsia="Times New Roman" w:hAnsi="Arial" w:cs="Arial"/>
          <w:sz w:val="20"/>
          <w:szCs w:val="20"/>
          <w:lang w:eastAsia="nl-NL"/>
        </w:rPr>
        <w:t xml:space="preserve">Aangezien [het verrichten van de Diensten] [het leveren van de Producten] de 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kernactiviteit van de </w:t>
      </w:r>
      <w:r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is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, 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levert </w:t>
      </w:r>
      <w:r>
        <w:rPr>
          <w:rFonts w:ascii="Arial" w:eastAsia="Times New Roman" w:hAnsi="Arial" w:cs="Arial"/>
          <w:sz w:val="20"/>
          <w:szCs w:val="20"/>
          <w:lang w:eastAsia="nl-NL"/>
        </w:rPr>
        <w:t>de Opdrachtnemer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kwalitatief hoogstaande </w:t>
      </w:r>
      <w:r w:rsidR="00AD6D06">
        <w:rPr>
          <w:rFonts w:ascii="Arial" w:eastAsia="Times New Roman" w:hAnsi="Arial" w:cs="Arial"/>
          <w:sz w:val="20"/>
          <w:szCs w:val="20"/>
          <w:lang w:eastAsia="nl-NL"/>
        </w:rPr>
        <w:t>[Diensten] [Producten] en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profiteert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het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IFV van de kennis die de </w:t>
      </w:r>
      <w:r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heeft van de markt en de kennis 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die de Opdrachtnemer heeft 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op </w:t>
      </w:r>
      <w:r w:rsidR="00AD6D06">
        <w:rPr>
          <w:rFonts w:ascii="Arial" w:eastAsia="Times New Roman" w:hAnsi="Arial" w:cs="Arial"/>
          <w:sz w:val="20"/>
          <w:szCs w:val="20"/>
          <w:lang w:eastAsia="nl-NL"/>
        </w:rPr>
        <w:t>haar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vakgebied</w:t>
      </w:r>
      <w:r w:rsidR="00AD6D06">
        <w:rPr>
          <w:rFonts w:ascii="Arial" w:eastAsia="Times New Roman" w:hAnsi="Arial" w:cs="Arial"/>
          <w:sz w:val="20"/>
          <w:szCs w:val="20"/>
          <w:lang w:eastAsia="nl-NL"/>
        </w:rPr>
        <w:t>. De Opdrachtnemer draagt ervoor zorg dat het IFV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de </w:t>
      </w:r>
      <w:r>
        <w:rPr>
          <w:rFonts w:ascii="Arial" w:eastAsia="Times New Roman" w:hAnsi="Arial" w:cs="Arial"/>
          <w:sz w:val="20"/>
          <w:szCs w:val="20"/>
          <w:lang w:eastAsia="nl-NL"/>
        </w:rPr>
        <w:t>[</w:t>
      </w:r>
      <w:r w:rsidR="00AD6D06">
        <w:rPr>
          <w:rFonts w:ascii="Arial" w:eastAsia="Times New Roman" w:hAnsi="Arial" w:cs="Arial"/>
          <w:sz w:val="20"/>
          <w:szCs w:val="20"/>
          <w:lang w:eastAsia="nl-NL"/>
        </w:rPr>
        <w:t>Diensten</w:t>
      </w:r>
      <w:r>
        <w:rPr>
          <w:rFonts w:ascii="Arial" w:eastAsia="Times New Roman" w:hAnsi="Arial" w:cs="Arial"/>
          <w:sz w:val="20"/>
          <w:szCs w:val="20"/>
          <w:lang w:eastAsia="nl-NL"/>
        </w:rPr>
        <w:t>] [Producten]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AD6D06">
        <w:rPr>
          <w:rFonts w:ascii="Arial" w:eastAsia="Times New Roman" w:hAnsi="Arial" w:cs="Arial"/>
          <w:sz w:val="20"/>
          <w:szCs w:val="20"/>
          <w:lang w:eastAsia="nl-NL"/>
        </w:rPr>
        <w:t xml:space="preserve">geleverd 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krijgt, op het afgesproken moment, op de afgesproken manier, op de </w:t>
      </w:r>
      <w:r w:rsidR="00AB2AB6">
        <w:rPr>
          <w:rFonts w:ascii="Arial" w:eastAsia="Times New Roman" w:hAnsi="Arial" w:cs="Arial"/>
          <w:sz w:val="20"/>
          <w:szCs w:val="20"/>
          <w:lang w:eastAsia="nl-NL"/>
        </w:rPr>
        <w:t>afgesproken plaats en voor de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afgesproken prijs.</w:t>
      </w:r>
    </w:p>
    <w:p w14:paraId="72055F7E" w14:textId="77777777" w:rsidR="00DB50E9" w:rsidRDefault="00DB50E9" w:rsidP="00DA0A7C">
      <w:pPr>
        <w:suppressAutoHyphens/>
        <w:spacing w:after="0" w:line="284" w:lineRule="atLeast"/>
        <w:ind w:left="709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532D6AE5" w14:textId="77777777" w:rsidR="00DB50E9" w:rsidRDefault="00853209" w:rsidP="00DB50E9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>Artikel 1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3</w:t>
      </w:r>
      <w:r w:rsidR="00DB50E9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 w:rsidR="00DB50E9">
        <w:rPr>
          <w:rFonts w:ascii="Arial" w:eastAsia="Times New Roman" w:hAnsi="Arial" w:cs="Arial"/>
          <w:b/>
          <w:sz w:val="20"/>
          <w:szCs w:val="20"/>
          <w:lang w:eastAsia="nl-NL"/>
        </w:rPr>
        <w:tab/>
        <w:t>Kwaliteitscontroles door de Opdrachtnemer</w:t>
      </w:r>
    </w:p>
    <w:p w14:paraId="106AB26E" w14:textId="77777777" w:rsidR="00811F13" w:rsidRPr="00DA0A7C" w:rsidRDefault="00811F13" w:rsidP="00051FB3">
      <w:pPr>
        <w:numPr>
          <w:ilvl w:val="0"/>
          <w:numId w:val="8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De kwaliteitscontroles worden </w:t>
      </w:r>
      <w:r w:rsidR="00AB2AB6">
        <w:rPr>
          <w:rFonts w:ascii="Arial" w:eastAsia="Times New Roman" w:hAnsi="Arial" w:cs="Arial"/>
          <w:sz w:val="20"/>
          <w:szCs w:val="20"/>
          <w:lang w:eastAsia="nl-NL"/>
        </w:rPr>
        <w:t xml:space="preserve">door de Opdrachtnemer </w:t>
      </w:r>
      <w:r w:rsidRPr="00DA0A7C">
        <w:rPr>
          <w:rFonts w:ascii="Arial" w:eastAsia="Times New Roman" w:hAnsi="Arial" w:cs="Arial"/>
          <w:sz w:val="20"/>
          <w:szCs w:val="20"/>
          <w:lang w:eastAsia="nl-NL"/>
        </w:rPr>
        <w:t>volgens onderstaande methoden uitgevoerd door de medewerker</w:t>
      </w:r>
      <w:r w:rsidR="00AB2AB6">
        <w:rPr>
          <w:rFonts w:ascii="Arial" w:eastAsia="Times New Roman" w:hAnsi="Arial" w:cs="Arial"/>
          <w:sz w:val="20"/>
          <w:szCs w:val="20"/>
          <w:lang w:eastAsia="nl-NL"/>
        </w:rPr>
        <w:t xml:space="preserve"> van de Opdrachtnemer</w:t>
      </w:r>
      <w:r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ter plaatse:</w:t>
      </w:r>
    </w:p>
    <w:p w14:paraId="684BD444" w14:textId="77777777" w:rsidR="00AB2AB6" w:rsidRDefault="00AB2AB6" w:rsidP="00DA0A7C">
      <w:pPr>
        <w:suppressAutoHyphens/>
        <w:spacing w:after="0" w:line="284" w:lineRule="atLeast"/>
        <w:ind w:left="709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</w:t>
      </w:r>
      <w:r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Omschrijf methode kwaliteitscontrole</w:t>
      </w:r>
      <w:r w:rsidR="00531E73"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.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]</w:t>
      </w:r>
    </w:p>
    <w:p w14:paraId="401B1848" w14:textId="77777777" w:rsidR="003471EC" w:rsidRDefault="00811F13" w:rsidP="00051FB3">
      <w:pPr>
        <w:numPr>
          <w:ilvl w:val="0"/>
          <w:numId w:val="8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De </w:t>
      </w:r>
      <w:r w:rsidR="00AB2AB6">
        <w:rPr>
          <w:rFonts w:ascii="Arial" w:eastAsia="Times New Roman" w:hAnsi="Arial" w:cs="Arial"/>
          <w:sz w:val="20"/>
          <w:szCs w:val="20"/>
          <w:lang w:eastAsia="nl-NL"/>
        </w:rPr>
        <w:t>[verrichte Diensten]</w:t>
      </w:r>
      <w:r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AB2AB6">
        <w:rPr>
          <w:rFonts w:ascii="Arial" w:eastAsia="Times New Roman" w:hAnsi="Arial" w:cs="Arial"/>
          <w:sz w:val="20"/>
          <w:szCs w:val="20"/>
          <w:lang w:eastAsia="nl-NL"/>
        </w:rPr>
        <w:t xml:space="preserve">[geleverde Producten] </w:t>
      </w:r>
      <w:r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worden gecontroleerd, getest en geregistreerd op het </w:t>
      </w:r>
      <w:r w:rsidRPr="00DA0A7C">
        <w:rPr>
          <w:rFonts w:ascii="Arial" w:eastAsia="Times New Roman" w:hAnsi="Arial" w:cs="Arial"/>
          <w:sz w:val="20"/>
          <w:szCs w:val="20"/>
          <w:lang w:eastAsia="nl-NL"/>
        </w:rPr>
        <w:br/>
      </w:r>
      <w:r w:rsidR="003471EC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</w:t>
      </w:r>
      <w:r w:rsidR="003471EC" w:rsidRPr="00012407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omschrijf naam rapport</w:t>
      </w:r>
      <w:r w:rsidR="003471EC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]</w:t>
      </w:r>
      <w:r w:rsidR="00531E73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.</w:t>
      </w:r>
    </w:p>
    <w:p w14:paraId="6A7F6B5A" w14:textId="3EB2FF1F" w:rsidR="00811F13" w:rsidRDefault="00811F13" w:rsidP="00051FB3">
      <w:pPr>
        <w:numPr>
          <w:ilvl w:val="0"/>
          <w:numId w:val="8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DA0A7C">
        <w:rPr>
          <w:rFonts w:ascii="Arial" w:eastAsia="Times New Roman" w:hAnsi="Arial" w:cs="Arial"/>
          <w:sz w:val="20"/>
          <w:szCs w:val="20"/>
          <w:lang w:eastAsia="nl-NL"/>
        </w:rPr>
        <w:t>De medewerker</w:t>
      </w:r>
      <w:r w:rsidR="003471EC">
        <w:rPr>
          <w:rFonts w:ascii="Arial" w:eastAsia="Times New Roman" w:hAnsi="Arial" w:cs="Arial"/>
          <w:sz w:val="20"/>
          <w:szCs w:val="20"/>
          <w:lang w:eastAsia="nl-NL"/>
        </w:rPr>
        <w:t xml:space="preserve"> van de Opdrachtnemer</w:t>
      </w:r>
      <w:r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ondertekent de controle-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 xml:space="preserve"> of </w:t>
      </w:r>
      <w:r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testrapporten en voegt ze toe aan het dossier. De </w:t>
      </w:r>
      <w:r w:rsidR="007C0733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zorgt voor rapportage aan </w:t>
      </w:r>
      <w:r w:rsidR="007C0733">
        <w:rPr>
          <w:rFonts w:ascii="Arial" w:eastAsia="Times New Roman" w:hAnsi="Arial" w:cs="Arial"/>
          <w:sz w:val="20"/>
          <w:szCs w:val="20"/>
          <w:lang w:eastAsia="nl-NL"/>
        </w:rPr>
        <w:t>het IFV</w:t>
      </w:r>
      <w:r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conform afspraak.</w:t>
      </w:r>
    </w:p>
    <w:p w14:paraId="35465CCC" w14:textId="284A3131" w:rsidR="00811F13" w:rsidRPr="00DA0A7C" w:rsidRDefault="00E7032F" w:rsidP="00051FB3">
      <w:pPr>
        <w:numPr>
          <w:ilvl w:val="0"/>
          <w:numId w:val="8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Het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IFV </w:t>
      </w:r>
      <w:r>
        <w:rPr>
          <w:rFonts w:ascii="Arial" w:eastAsia="Times New Roman" w:hAnsi="Arial" w:cs="Arial"/>
          <w:sz w:val="20"/>
          <w:szCs w:val="20"/>
          <w:lang w:eastAsia="nl-NL"/>
        </w:rPr>
        <w:t>behoud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>t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zich het recht voor om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531E73">
        <w:rPr>
          <w:rFonts w:ascii="Arial" w:eastAsia="Times New Roman" w:hAnsi="Arial" w:cs="Arial"/>
          <w:sz w:val="20"/>
          <w:szCs w:val="20"/>
          <w:lang w:eastAsia="nl-NL"/>
        </w:rPr>
        <w:t>altijd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 en zonder vooraankondiging toezicht 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uit te oefenen op de 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 xml:space="preserve">kwaliteitsborging </w:t>
      </w:r>
      <w:r>
        <w:rPr>
          <w:rFonts w:ascii="Arial" w:eastAsia="Times New Roman" w:hAnsi="Arial" w:cs="Arial"/>
          <w:sz w:val="20"/>
          <w:szCs w:val="20"/>
          <w:lang w:eastAsia="nl-NL"/>
        </w:rPr>
        <w:t>door de Opdrachtnemer</w:t>
      </w:r>
      <w:r w:rsidR="00811F13" w:rsidRPr="00DA0A7C">
        <w:rPr>
          <w:rFonts w:ascii="Arial" w:eastAsia="Times New Roman" w:hAnsi="Arial" w:cs="Arial"/>
          <w:sz w:val="20"/>
          <w:szCs w:val="20"/>
          <w:lang w:eastAsia="nl-NL"/>
        </w:rPr>
        <w:t>.</w:t>
      </w:r>
    </w:p>
    <w:p w14:paraId="6762D6AC" w14:textId="77777777" w:rsidR="00E7032F" w:rsidRDefault="00E7032F" w:rsidP="00E7032F">
      <w:pPr>
        <w:suppressAutoHyphens/>
        <w:spacing w:after="0" w:line="284" w:lineRule="atLeast"/>
        <w:ind w:left="709"/>
        <w:jc w:val="both"/>
        <w:rPr>
          <w:rFonts w:ascii="Arial" w:hAnsi="Arial" w:cs="Arial"/>
        </w:rPr>
      </w:pPr>
      <w:bookmarkStart w:id="15" w:name="_Toc228944085"/>
      <w:bookmarkStart w:id="16" w:name="_Toc282519317"/>
      <w:bookmarkStart w:id="17" w:name="_Toc413075038"/>
    </w:p>
    <w:p w14:paraId="55D27926" w14:textId="77777777" w:rsidR="00811F13" w:rsidRPr="006C7508" w:rsidRDefault="00241F80" w:rsidP="006C7508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>Artikel 1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4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 w:rsidR="006C7508">
        <w:rPr>
          <w:rFonts w:ascii="Arial" w:eastAsia="Times New Roman" w:hAnsi="Arial" w:cs="Arial"/>
          <w:b/>
          <w:sz w:val="20"/>
          <w:szCs w:val="20"/>
          <w:lang w:eastAsia="nl-NL"/>
        </w:rPr>
        <w:t>Verstoringen</w:t>
      </w:r>
      <w:r w:rsidR="00D17246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bookmarkStart w:id="18" w:name="_Toc202883480"/>
      <w:bookmarkEnd w:id="12"/>
      <w:bookmarkEnd w:id="13"/>
      <w:bookmarkEnd w:id="15"/>
      <w:bookmarkEnd w:id="16"/>
      <w:bookmarkEnd w:id="17"/>
    </w:p>
    <w:p w14:paraId="067E7988" w14:textId="414DF08E" w:rsidR="00D17246" w:rsidRDefault="00D17246" w:rsidP="00051FB3">
      <w:pPr>
        <w:numPr>
          <w:ilvl w:val="0"/>
          <w:numId w:val="9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 xml:space="preserve">De Opdrachtnemer dient binnen 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[=] uur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nadat een </w:t>
      </w:r>
      <w:r w:rsidR="00454765">
        <w:rPr>
          <w:rFonts w:ascii="Arial" w:eastAsia="Times New Roman" w:hAnsi="Arial" w:cs="Arial"/>
          <w:sz w:val="20"/>
          <w:szCs w:val="20"/>
          <w:lang w:eastAsia="nl-NL"/>
        </w:rPr>
        <w:t>v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erstoring door het IFV is gemeld te melden hoe de Verstoring wordt opgelost. </w:t>
      </w:r>
    </w:p>
    <w:p w14:paraId="3D08F7E6" w14:textId="66124390" w:rsidR="006C7508" w:rsidRDefault="006C7508" w:rsidP="00051FB3">
      <w:pPr>
        <w:numPr>
          <w:ilvl w:val="0"/>
          <w:numId w:val="9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 xml:space="preserve">De Opdrachtnemer dient binnen 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[=] uur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nadat een </w:t>
      </w:r>
      <w:r w:rsidR="00DE7E01">
        <w:rPr>
          <w:rFonts w:ascii="Arial" w:eastAsia="Times New Roman" w:hAnsi="Arial" w:cs="Arial"/>
          <w:sz w:val="20"/>
          <w:szCs w:val="20"/>
          <w:lang w:eastAsia="nl-NL"/>
        </w:rPr>
        <w:t>v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erstoring door het IFV is gemeld de Verstoring op te lossen, tenzij anders wordt overeengekomen met het IFV. </w:t>
      </w:r>
    </w:p>
    <w:p w14:paraId="1C1B13D0" w14:textId="30C46EAF" w:rsidR="008B7FAE" w:rsidRDefault="008B7FAE" w:rsidP="00051FB3">
      <w:pPr>
        <w:numPr>
          <w:ilvl w:val="0"/>
          <w:numId w:val="9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 xml:space="preserve">De Opdrachtnemer </w:t>
      </w:r>
      <w:r w:rsidRPr="008B7FAE">
        <w:rPr>
          <w:rFonts w:ascii="Arial" w:eastAsia="Times New Roman" w:hAnsi="Arial" w:cs="Arial"/>
          <w:sz w:val="20"/>
          <w:szCs w:val="20"/>
          <w:lang w:eastAsia="nl-NL"/>
        </w:rPr>
        <w:t xml:space="preserve">heeft voor </w:t>
      </w:r>
      <w:r w:rsidR="00DE7E01">
        <w:rPr>
          <w:rFonts w:ascii="Arial" w:eastAsia="Times New Roman" w:hAnsi="Arial" w:cs="Arial"/>
          <w:sz w:val="20"/>
          <w:szCs w:val="20"/>
          <w:lang w:eastAsia="nl-NL"/>
        </w:rPr>
        <w:t>v</w:t>
      </w:r>
      <w:r>
        <w:rPr>
          <w:rFonts w:ascii="Arial" w:eastAsia="Times New Roman" w:hAnsi="Arial" w:cs="Arial"/>
          <w:sz w:val="20"/>
          <w:szCs w:val="20"/>
          <w:lang w:eastAsia="nl-NL"/>
        </w:rPr>
        <w:t>erstoringen</w:t>
      </w:r>
      <w:r w:rsidRPr="008B7FAE">
        <w:rPr>
          <w:rFonts w:ascii="Arial" w:eastAsia="Times New Roman" w:hAnsi="Arial" w:cs="Arial"/>
          <w:sz w:val="20"/>
          <w:szCs w:val="20"/>
          <w:lang w:eastAsia="nl-NL"/>
        </w:rPr>
        <w:t xml:space="preserve"> en vragen een meldpunt beschikba</w:t>
      </w:r>
      <w:r>
        <w:rPr>
          <w:rFonts w:ascii="Arial" w:eastAsia="Times New Roman" w:hAnsi="Arial" w:cs="Arial"/>
          <w:sz w:val="20"/>
          <w:szCs w:val="20"/>
          <w:lang w:eastAsia="nl-NL"/>
        </w:rPr>
        <w:t>ar. D</w:t>
      </w:r>
      <w:r w:rsidR="003E7EBD">
        <w:rPr>
          <w:rFonts w:ascii="Arial" w:eastAsia="Times New Roman" w:hAnsi="Arial" w:cs="Arial"/>
          <w:sz w:val="20"/>
          <w:szCs w:val="20"/>
          <w:lang w:eastAsia="nl-NL"/>
        </w:rPr>
        <w:t>it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is 24/7 bereikbaar via:</w:t>
      </w:r>
    </w:p>
    <w:p w14:paraId="55D3E38F" w14:textId="3212DC22" w:rsidR="008B7FAE" w:rsidRPr="00012407" w:rsidRDefault="002F7382" w:rsidP="002F7382">
      <w:pPr>
        <w:pStyle w:val="Lijstalinea"/>
        <w:numPr>
          <w:ilvl w:val="0"/>
          <w:numId w:val="18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t</w:t>
      </w:r>
      <w:r w:rsidR="008B7FAE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elefoon: [=]; en</w:t>
      </w:r>
    </w:p>
    <w:p w14:paraId="3CCDCC5A" w14:textId="25F0006D" w:rsidR="006C7508" w:rsidRPr="00012407" w:rsidRDefault="003E7EBD" w:rsidP="002F7382">
      <w:pPr>
        <w:pStyle w:val="Lijstalinea"/>
        <w:numPr>
          <w:ilvl w:val="0"/>
          <w:numId w:val="18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e</w:t>
      </w:r>
      <w:r w:rsidR="008B7FAE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- mail: [=]</w:t>
      </w:r>
    </w:p>
    <w:p w14:paraId="3E2565A6" w14:textId="77777777" w:rsidR="008B7FAE" w:rsidRPr="008B7FAE" w:rsidRDefault="008B7FAE" w:rsidP="008B7FAE">
      <w:pPr>
        <w:pStyle w:val="Lijstalinea"/>
        <w:suppressAutoHyphens/>
        <w:spacing w:after="0" w:line="284" w:lineRule="atLeast"/>
        <w:ind w:left="1429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3BB959B0" w14:textId="77777777" w:rsidR="006C7508" w:rsidRPr="006C7508" w:rsidRDefault="006C7508" w:rsidP="006C7508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>Artikel 1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5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ab/>
        <w:t>Klachten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50B27A3F" w14:textId="77777777" w:rsidR="006C7508" w:rsidRDefault="006C7508" w:rsidP="00051FB3">
      <w:pPr>
        <w:numPr>
          <w:ilvl w:val="0"/>
          <w:numId w:val="10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 xml:space="preserve">De Opdrachtnemer dient binnen 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[=]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uur nadat een Klacht door het IFV is gemeld te melden hoe de Klacht wordt afgehandeld. </w:t>
      </w:r>
    </w:p>
    <w:p w14:paraId="6A089D66" w14:textId="77777777" w:rsidR="006C7508" w:rsidRDefault="006C7508" w:rsidP="00051FB3">
      <w:pPr>
        <w:numPr>
          <w:ilvl w:val="0"/>
          <w:numId w:val="10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 xml:space="preserve">De Opdrachtnemer dient binnen 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[=]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uur nadat een Klacht door het IFV is gemeld de Klacht af te handelen, tenzij anders wordt overeengekomen met het IFV. </w:t>
      </w:r>
    </w:p>
    <w:p w14:paraId="678B3C13" w14:textId="62B531FB" w:rsidR="006C7508" w:rsidRDefault="006C7508" w:rsidP="00051FB3">
      <w:pPr>
        <w:numPr>
          <w:ilvl w:val="0"/>
          <w:numId w:val="10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lastRenderedPageBreak/>
        <w:t>De Opdrachtnemer hanteert een door het IFV goedgekeurde klach</w:t>
      </w:r>
      <w:r w:rsidR="00B41AEF">
        <w:rPr>
          <w:rFonts w:ascii="Arial" w:eastAsia="Times New Roman" w:hAnsi="Arial" w:cs="Arial"/>
          <w:sz w:val="20"/>
          <w:szCs w:val="20"/>
          <w:lang w:eastAsia="nl-NL"/>
        </w:rPr>
        <w:t xml:space="preserve">tenprocedure. </w:t>
      </w:r>
      <w:r w:rsidR="00DE7E01">
        <w:rPr>
          <w:rFonts w:ascii="Arial" w:eastAsia="Times New Roman" w:hAnsi="Arial" w:cs="Arial"/>
          <w:sz w:val="20"/>
          <w:szCs w:val="20"/>
          <w:lang w:eastAsia="nl-NL"/>
        </w:rPr>
        <w:t>De bij het IFV bevoegde persoon die de klacht</w:t>
      </w:r>
      <w:r w:rsidR="00F06B3C">
        <w:rPr>
          <w:rFonts w:ascii="Arial" w:eastAsia="Times New Roman" w:hAnsi="Arial" w:cs="Arial"/>
          <w:sz w:val="20"/>
          <w:szCs w:val="20"/>
          <w:lang w:eastAsia="nl-NL"/>
        </w:rPr>
        <w:t>(</w:t>
      </w:r>
      <w:r w:rsidR="00DE7E01">
        <w:rPr>
          <w:rFonts w:ascii="Arial" w:eastAsia="Times New Roman" w:hAnsi="Arial" w:cs="Arial"/>
          <w:sz w:val="20"/>
          <w:szCs w:val="20"/>
          <w:lang w:eastAsia="nl-NL"/>
        </w:rPr>
        <w:t>en</w:t>
      </w:r>
      <w:r w:rsidR="00F06B3C">
        <w:rPr>
          <w:rFonts w:ascii="Arial" w:eastAsia="Times New Roman" w:hAnsi="Arial" w:cs="Arial"/>
          <w:sz w:val="20"/>
          <w:szCs w:val="20"/>
          <w:lang w:eastAsia="nl-NL"/>
        </w:rPr>
        <w:t>)</w:t>
      </w:r>
      <w:r w:rsidR="00DE7E01">
        <w:rPr>
          <w:rFonts w:ascii="Arial" w:eastAsia="Times New Roman" w:hAnsi="Arial" w:cs="Arial"/>
          <w:sz w:val="20"/>
          <w:szCs w:val="20"/>
          <w:lang w:eastAsia="nl-NL"/>
        </w:rPr>
        <w:t xml:space="preserve"> behandelt, </w:t>
      </w:r>
      <w:r w:rsidR="00F06B3C">
        <w:rPr>
          <w:rFonts w:ascii="Arial" w:eastAsia="Times New Roman" w:hAnsi="Arial" w:cs="Arial"/>
          <w:sz w:val="20"/>
          <w:szCs w:val="20"/>
          <w:lang w:eastAsia="nl-NL"/>
        </w:rPr>
        <w:t>vermeldt</w:t>
      </w:r>
      <w:r w:rsidR="00DE7E01">
        <w:rPr>
          <w:rFonts w:ascii="Arial" w:eastAsia="Times New Roman" w:hAnsi="Arial" w:cs="Arial"/>
          <w:sz w:val="20"/>
          <w:szCs w:val="20"/>
          <w:lang w:eastAsia="nl-NL"/>
        </w:rPr>
        <w:t xml:space="preserve"> in zijn verslag </w:t>
      </w:r>
      <w:r w:rsidR="00B41AEF">
        <w:rPr>
          <w:rFonts w:ascii="Arial" w:eastAsia="Times New Roman" w:hAnsi="Arial" w:cs="Arial"/>
          <w:sz w:val="20"/>
          <w:szCs w:val="20"/>
          <w:lang w:eastAsia="nl-NL"/>
        </w:rPr>
        <w:t xml:space="preserve">onder meer de klachten, oplossingen, reactietijd, oplostijd en acties </w:t>
      </w:r>
      <w:r w:rsidR="00F06B3C">
        <w:rPr>
          <w:rFonts w:ascii="Arial" w:eastAsia="Times New Roman" w:hAnsi="Arial" w:cs="Arial"/>
          <w:sz w:val="20"/>
          <w:szCs w:val="20"/>
          <w:lang w:eastAsia="nl-NL"/>
        </w:rPr>
        <w:t>.</w:t>
      </w:r>
    </w:p>
    <w:p w14:paraId="638CA5ED" w14:textId="77777777" w:rsidR="003F1B8D" w:rsidRDefault="003F1B8D" w:rsidP="003F1B8D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25C66D0F" w14:textId="77777777" w:rsidR="00E94BEB" w:rsidRPr="00E94BEB" w:rsidRDefault="00E94BEB" w:rsidP="00E94BEB">
      <w:pPr>
        <w:suppressAutoHyphens/>
        <w:spacing w:after="0" w:line="284" w:lineRule="atLeast"/>
        <w:ind w:left="142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>Artikel 1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6</w:t>
      </w:r>
      <w:r w:rsidRPr="00E94BEB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 w:rsidRPr="00E94BEB"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 w:rsidR="00122BE6">
        <w:rPr>
          <w:rFonts w:ascii="Arial" w:eastAsia="Times New Roman" w:hAnsi="Arial" w:cs="Arial"/>
          <w:b/>
          <w:sz w:val="20"/>
          <w:szCs w:val="20"/>
          <w:lang w:eastAsia="nl-NL"/>
        </w:rPr>
        <w:t>Duurzaam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ondernemen</w:t>
      </w:r>
      <w:r w:rsidRPr="00E94BEB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4852AADF" w14:textId="77777777" w:rsidR="00811F13" w:rsidRDefault="00E94BEB" w:rsidP="00AA1F11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bookmarkStart w:id="19" w:name="_Toc118880873"/>
      <w:bookmarkEnd w:id="14"/>
      <w:bookmarkEnd w:id="18"/>
      <w:r>
        <w:rPr>
          <w:rFonts w:ascii="Arial" w:eastAsia="Times New Roman" w:hAnsi="Arial" w:cs="Arial"/>
          <w:sz w:val="20"/>
          <w:szCs w:val="20"/>
          <w:lang w:eastAsia="nl-NL"/>
        </w:rPr>
        <w:t>Het I</w:t>
      </w:r>
      <w:r w:rsidR="00122BE6">
        <w:rPr>
          <w:rFonts w:ascii="Arial" w:eastAsia="Times New Roman" w:hAnsi="Arial" w:cs="Arial"/>
          <w:sz w:val="20"/>
          <w:szCs w:val="20"/>
          <w:lang w:eastAsia="nl-NL"/>
        </w:rPr>
        <w:t>FV beschouwt duurzaam o</w:t>
      </w:r>
      <w:r w:rsidR="00811F13" w:rsidRPr="00E94BEB">
        <w:rPr>
          <w:rFonts w:ascii="Arial" w:eastAsia="Times New Roman" w:hAnsi="Arial" w:cs="Arial"/>
          <w:sz w:val="20"/>
          <w:szCs w:val="20"/>
          <w:lang w:eastAsia="nl-NL"/>
        </w:rPr>
        <w:t>ndernemen niet als een activiteit maar als ee</w:t>
      </w:r>
      <w:r w:rsidR="00122BE6">
        <w:rPr>
          <w:rFonts w:ascii="Arial" w:eastAsia="Times New Roman" w:hAnsi="Arial" w:cs="Arial"/>
          <w:sz w:val="20"/>
          <w:szCs w:val="20"/>
          <w:lang w:eastAsia="nl-NL"/>
        </w:rPr>
        <w:t>n mentaliteit. Een bedrijf dat duurzaam o</w:t>
      </w:r>
      <w:r w:rsidR="00811F13" w:rsidRPr="00E94BEB">
        <w:rPr>
          <w:rFonts w:ascii="Arial" w:eastAsia="Times New Roman" w:hAnsi="Arial" w:cs="Arial"/>
          <w:sz w:val="20"/>
          <w:szCs w:val="20"/>
          <w:lang w:eastAsia="nl-NL"/>
        </w:rPr>
        <w:t xml:space="preserve">nderneemt, maakt bij belangrijke besluiten een integrale afweging tussen economische, sociale en milieubelangen. In dit kader is een verantwoorde bedrijfsvoering belangrijk. Van de </w:t>
      </w:r>
      <w:r w:rsidR="00122BE6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="00590CE1">
        <w:rPr>
          <w:rFonts w:ascii="Arial" w:eastAsia="Times New Roman" w:hAnsi="Arial" w:cs="Arial"/>
          <w:sz w:val="20"/>
          <w:szCs w:val="20"/>
          <w:lang w:eastAsia="nl-NL"/>
        </w:rPr>
        <w:t xml:space="preserve"> wordt </w:t>
      </w:r>
      <w:r w:rsidR="00811F13" w:rsidRPr="00E94BEB">
        <w:rPr>
          <w:rFonts w:ascii="Arial" w:eastAsia="Times New Roman" w:hAnsi="Arial" w:cs="Arial"/>
          <w:sz w:val="20"/>
          <w:szCs w:val="20"/>
          <w:lang w:eastAsia="nl-NL"/>
        </w:rPr>
        <w:t>een proactieve rol verwacht bij het signaleren van verbetermoge</w:t>
      </w:r>
      <w:r w:rsidR="00122BE6">
        <w:rPr>
          <w:rFonts w:ascii="Arial" w:eastAsia="Times New Roman" w:hAnsi="Arial" w:cs="Arial"/>
          <w:sz w:val="20"/>
          <w:szCs w:val="20"/>
          <w:lang w:eastAsia="nl-NL"/>
        </w:rPr>
        <w:t>lijkheden in het kader van duurzaam o</w:t>
      </w:r>
      <w:r w:rsidR="00811F13" w:rsidRPr="00E94BEB">
        <w:rPr>
          <w:rFonts w:ascii="Arial" w:eastAsia="Times New Roman" w:hAnsi="Arial" w:cs="Arial"/>
          <w:sz w:val="20"/>
          <w:szCs w:val="20"/>
          <w:lang w:eastAsia="nl-NL"/>
        </w:rPr>
        <w:t>ndernemen.</w:t>
      </w:r>
    </w:p>
    <w:p w14:paraId="2671FF5C" w14:textId="77777777" w:rsidR="00E94BEB" w:rsidRPr="00E94BEB" w:rsidRDefault="00E94BEB" w:rsidP="00E94BEB">
      <w:pPr>
        <w:suppressAutoHyphens/>
        <w:spacing w:after="0" w:line="284" w:lineRule="atLeast"/>
        <w:ind w:left="709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E5E37CC" w14:textId="77777777" w:rsidR="00811F13" w:rsidRPr="00E94BEB" w:rsidRDefault="00811F13" w:rsidP="00AA1F11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E94BEB">
        <w:rPr>
          <w:rFonts w:ascii="Arial" w:eastAsia="Times New Roman" w:hAnsi="Arial" w:cs="Arial"/>
          <w:sz w:val="20"/>
          <w:szCs w:val="20"/>
          <w:lang w:eastAsia="nl-NL"/>
        </w:rPr>
        <w:t>Dit komt onder meer tot uitdrukking in het volgende:</w:t>
      </w:r>
    </w:p>
    <w:p w14:paraId="7F8F82F8" w14:textId="5C4B57A7" w:rsidR="00811F13" w:rsidRPr="00E94BEB" w:rsidRDefault="00811F13" w:rsidP="002F7382">
      <w:pPr>
        <w:pStyle w:val="Lijstalinea"/>
        <w:numPr>
          <w:ilvl w:val="0"/>
          <w:numId w:val="19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E94BEB">
        <w:rPr>
          <w:rFonts w:ascii="Arial" w:eastAsia="Times New Roman" w:hAnsi="Arial" w:cs="Arial"/>
          <w:sz w:val="20"/>
          <w:szCs w:val="20"/>
          <w:lang w:eastAsia="nl-NL"/>
        </w:rPr>
        <w:t xml:space="preserve">Iedere medewerker van de </w:t>
      </w:r>
      <w:r w:rsidR="006C57F9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E94BEB">
        <w:rPr>
          <w:rFonts w:ascii="Arial" w:eastAsia="Times New Roman" w:hAnsi="Arial" w:cs="Arial"/>
          <w:sz w:val="20"/>
          <w:szCs w:val="20"/>
          <w:lang w:eastAsia="nl-NL"/>
        </w:rPr>
        <w:t xml:space="preserve"> die werkzaamheden uitvoert op </w:t>
      </w:r>
      <w:r w:rsidR="00894294">
        <w:rPr>
          <w:rFonts w:ascii="Arial" w:eastAsia="Times New Roman" w:hAnsi="Arial" w:cs="Arial"/>
          <w:sz w:val="20"/>
          <w:szCs w:val="20"/>
          <w:lang w:eastAsia="nl-NL"/>
        </w:rPr>
        <w:t xml:space="preserve">een </w:t>
      </w:r>
      <w:r w:rsidRPr="00E94BEB">
        <w:rPr>
          <w:rFonts w:ascii="Arial" w:eastAsia="Times New Roman" w:hAnsi="Arial" w:cs="Arial"/>
          <w:sz w:val="20"/>
          <w:szCs w:val="20"/>
          <w:lang w:eastAsia="nl-NL"/>
        </w:rPr>
        <w:t>locatie</w:t>
      </w:r>
      <w:r w:rsidR="00894294">
        <w:rPr>
          <w:rFonts w:ascii="Arial" w:eastAsia="Times New Roman" w:hAnsi="Arial" w:cs="Arial"/>
          <w:sz w:val="20"/>
          <w:szCs w:val="20"/>
          <w:lang w:eastAsia="nl-NL"/>
        </w:rPr>
        <w:t xml:space="preserve"> van het IFV</w:t>
      </w:r>
      <w:r w:rsidRPr="00E94BEB">
        <w:rPr>
          <w:rFonts w:ascii="Arial" w:eastAsia="Times New Roman" w:hAnsi="Arial" w:cs="Arial"/>
          <w:sz w:val="20"/>
          <w:szCs w:val="20"/>
          <w:lang w:eastAsia="nl-NL"/>
        </w:rPr>
        <w:t xml:space="preserve">, conformeert zich volledig aan de wijze van afvalstoffenscheiding en –verwerking, zoals die bij de desbetreffende locatie in gebruik is of de afvalstoffen worden mee terug genomen naar het eigen bedrijf </w:t>
      </w:r>
      <w:r w:rsidR="00894294">
        <w:rPr>
          <w:rFonts w:ascii="Arial" w:eastAsia="Times New Roman" w:hAnsi="Arial" w:cs="Arial"/>
          <w:sz w:val="20"/>
          <w:szCs w:val="20"/>
          <w:lang w:eastAsia="nl-NL"/>
        </w:rPr>
        <w:t xml:space="preserve">van de Opdrachtnemer </w:t>
      </w:r>
      <w:r w:rsidRPr="00E94BEB">
        <w:rPr>
          <w:rFonts w:ascii="Arial" w:eastAsia="Times New Roman" w:hAnsi="Arial" w:cs="Arial"/>
          <w:sz w:val="20"/>
          <w:szCs w:val="20"/>
          <w:lang w:eastAsia="nl-NL"/>
        </w:rPr>
        <w:t>voor verwerking</w:t>
      </w:r>
      <w:r w:rsidR="003E7EBD">
        <w:rPr>
          <w:rFonts w:ascii="Arial" w:eastAsia="Times New Roman" w:hAnsi="Arial" w:cs="Arial"/>
          <w:sz w:val="20"/>
          <w:szCs w:val="20"/>
          <w:lang w:eastAsia="nl-NL"/>
        </w:rPr>
        <w:t>.</w:t>
      </w:r>
    </w:p>
    <w:p w14:paraId="3FA059A8" w14:textId="1A678F27" w:rsidR="00811F13" w:rsidRPr="00E94BEB" w:rsidRDefault="00811F13" w:rsidP="002F7382">
      <w:pPr>
        <w:pStyle w:val="Lijstalinea"/>
        <w:numPr>
          <w:ilvl w:val="0"/>
          <w:numId w:val="19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E94BEB">
        <w:rPr>
          <w:rFonts w:ascii="Arial" w:eastAsia="Times New Roman" w:hAnsi="Arial" w:cs="Arial"/>
          <w:sz w:val="20"/>
          <w:szCs w:val="20"/>
          <w:lang w:eastAsia="nl-NL"/>
        </w:rPr>
        <w:t xml:space="preserve">Gedurende de looptijd van </w:t>
      </w:r>
      <w:r w:rsidR="003E7EBD">
        <w:rPr>
          <w:rFonts w:ascii="Arial" w:eastAsia="Times New Roman" w:hAnsi="Arial" w:cs="Arial"/>
          <w:sz w:val="20"/>
          <w:szCs w:val="20"/>
          <w:lang w:eastAsia="nl-NL"/>
        </w:rPr>
        <w:t>het</w:t>
      </w:r>
      <w:r w:rsidRPr="00E94BEB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894294">
        <w:rPr>
          <w:rFonts w:ascii="Arial" w:eastAsia="Times New Roman" w:hAnsi="Arial" w:cs="Arial"/>
          <w:sz w:val="20"/>
          <w:szCs w:val="20"/>
          <w:lang w:eastAsia="nl-NL"/>
        </w:rPr>
        <w:t>Service Level Agreement</w:t>
      </w:r>
      <w:r w:rsidRPr="00E94BEB">
        <w:rPr>
          <w:rFonts w:ascii="Arial" w:eastAsia="Times New Roman" w:hAnsi="Arial" w:cs="Arial"/>
          <w:sz w:val="20"/>
          <w:szCs w:val="20"/>
          <w:lang w:eastAsia="nl-NL"/>
        </w:rPr>
        <w:t xml:space="preserve"> zal de </w:t>
      </w:r>
      <w:r w:rsidR="00894294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E94BEB">
        <w:rPr>
          <w:rFonts w:ascii="Arial" w:eastAsia="Times New Roman" w:hAnsi="Arial" w:cs="Arial"/>
          <w:sz w:val="20"/>
          <w:szCs w:val="20"/>
          <w:lang w:eastAsia="nl-NL"/>
        </w:rPr>
        <w:t xml:space="preserve"> (gevraagd en ongevraagd) actief voorstellen doen met betrekking tot het terugdringen van de milieubelasting, indien nieuwe ontwikkelingen of inzichten zich voordoen die passen in de samenwerking tussen de </w:t>
      </w:r>
      <w:r w:rsidR="008C0F18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E94BEB">
        <w:rPr>
          <w:rFonts w:ascii="Arial" w:eastAsia="Times New Roman" w:hAnsi="Arial" w:cs="Arial"/>
          <w:sz w:val="20"/>
          <w:szCs w:val="20"/>
          <w:lang w:eastAsia="nl-NL"/>
        </w:rPr>
        <w:t xml:space="preserve"> en</w:t>
      </w:r>
      <w:r w:rsidR="008C0F18">
        <w:rPr>
          <w:rFonts w:ascii="Arial" w:eastAsia="Times New Roman" w:hAnsi="Arial" w:cs="Arial"/>
          <w:sz w:val="20"/>
          <w:szCs w:val="20"/>
          <w:lang w:eastAsia="nl-NL"/>
        </w:rPr>
        <w:t xml:space="preserve"> het IFV </w:t>
      </w:r>
      <w:r w:rsidRPr="00E94BEB">
        <w:rPr>
          <w:rFonts w:ascii="Arial" w:eastAsia="Times New Roman" w:hAnsi="Arial" w:cs="Arial"/>
          <w:sz w:val="20"/>
          <w:szCs w:val="20"/>
          <w:lang w:eastAsia="nl-NL"/>
        </w:rPr>
        <w:t>(minimaal 1 x per jaar)</w:t>
      </w:r>
      <w:r w:rsidR="003E7EBD">
        <w:rPr>
          <w:rFonts w:ascii="Arial" w:eastAsia="Times New Roman" w:hAnsi="Arial" w:cs="Arial"/>
          <w:sz w:val="20"/>
          <w:szCs w:val="20"/>
          <w:lang w:eastAsia="nl-NL"/>
        </w:rPr>
        <w:t>.</w:t>
      </w:r>
    </w:p>
    <w:p w14:paraId="059C5BB9" w14:textId="77777777" w:rsidR="00811F13" w:rsidRDefault="00811F13" w:rsidP="002F7382">
      <w:pPr>
        <w:pStyle w:val="Lijstalinea"/>
        <w:numPr>
          <w:ilvl w:val="0"/>
          <w:numId w:val="19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E94BEB">
        <w:rPr>
          <w:rFonts w:ascii="Arial" w:eastAsia="Times New Roman" w:hAnsi="Arial" w:cs="Arial"/>
          <w:sz w:val="20"/>
          <w:szCs w:val="20"/>
          <w:lang w:eastAsia="nl-NL"/>
        </w:rPr>
        <w:t xml:space="preserve">De werkmethoden van de </w:t>
      </w:r>
      <w:r w:rsidR="008C0F18"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E94BEB">
        <w:rPr>
          <w:rFonts w:ascii="Arial" w:eastAsia="Times New Roman" w:hAnsi="Arial" w:cs="Arial"/>
          <w:sz w:val="20"/>
          <w:szCs w:val="20"/>
          <w:lang w:eastAsia="nl-NL"/>
        </w:rPr>
        <w:t xml:space="preserve"> worden zodanig ingericht dat op een zorgvuldige wijze wordt omgegaan met energie.</w:t>
      </w:r>
    </w:p>
    <w:p w14:paraId="5A778BF1" w14:textId="77777777" w:rsidR="00372FFE" w:rsidRPr="00881500" w:rsidRDefault="00372FFE" w:rsidP="00881500">
      <w:p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37407E2F" w14:textId="77777777" w:rsidR="00372FFE" w:rsidRPr="00E94BEB" w:rsidRDefault="00372FFE" w:rsidP="00372FFE">
      <w:pPr>
        <w:suppressAutoHyphens/>
        <w:spacing w:after="0" w:line="284" w:lineRule="atLeast"/>
        <w:ind w:left="142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>Artikel 1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7</w:t>
      </w:r>
      <w:r w:rsidRPr="00E94BEB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 w:rsidRPr="00E94BEB"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 w:rsidR="007C16DA">
        <w:rPr>
          <w:rFonts w:ascii="Arial" w:eastAsia="Times New Roman" w:hAnsi="Arial" w:cs="Arial"/>
          <w:b/>
          <w:sz w:val="20"/>
          <w:szCs w:val="20"/>
          <w:lang w:eastAsia="nl-NL"/>
        </w:rPr>
        <w:t>Overleg</w:t>
      </w:r>
      <w:r w:rsidRPr="00E94BEB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40359E8D" w14:textId="171D9B4D" w:rsidR="00811F13" w:rsidRDefault="00881500" w:rsidP="00AA1F11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bookmarkStart w:id="20" w:name="_Toc227722289"/>
      <w:bookmarkStart w:id="21" w:name="_Toc371234291"/>
      <w:bookmarkStart w:id="22" w:name="_Toc371234501"/>
      <w:bookmarkStart w:id="23" w:name="_Toc371235087"/>
      <w:bookmarkStart w:id="24" w:name="_Toc371235371"/>
      <w:bookmarkStart w:id="25" w:name="_Toc434044844"/>
      <w:bookmarkStart w:id="26" w:name="_Toc434654956"/>
      <w:bookmarkStart w:id="27" w:name="_Toc435340604"/>
      <w:bookmarkStart w:id="28" w:name="_Toc440248469"/>
      <w:bookmarkStart w:id="29" w:name="_Toc440248867"/>
      <w:bookmarkStart w:id="30" w:name="_Toc443819343"/>
      <w:bookmarkStart w:id="31" w:name="_Toc454788095"/>
      <w:bookmarkStart w:id="32" w:name="_Toc454788141"/>
      <w:bookmarkStart w:id="33" w:name="_Toc454789327"/>
      <w:bookmarkStart w:id="34" w:name="_Toc454790587"/>
      <w:bookmarkStart w:id="35" w:name="_Toc454790713"/>
      <w:bookmarkStart w:id="36" w:name="_Toc454790784"/>
      <w:bookmarkStart w:id="37" w:name="_Toc454790828"/>
      <w:bookmarkStart w:id="38" w:name="_Toc454791209"/>
      <w:bookmarkStart w:id="39" w:name="_Toc454791251"/>
      <w:bookmarkStart w:id="40" w:name="_Toc455373259"/>
      <w:bookmarkStart w:id="41" w:name="_Toc455379107"/>
      <w:bookmarkStart w:id="42" w:name="_Toc455401550"/>
      <w:bookmarkStart w:id="43" w:name="_Toc455401671"/>
      <w:bookmarkStart w:id="44" w:name="_Toc455402642"/>
      <w:bookmarkStart w:id="45" w:name="_Toc456430295"/>
      <w:bookmarkStart w:id="46" w:name="_Toc456502773"/>
      <w:bookmarkStart w:id="47" w:name="_Toc456522929"/>
      <w:bookmarkStart w:id="48" w:name="_Toc458835000"/>
      <w:bookmarkStart w:id="49" w:name="_Toc459606261"/>
      <w:bookmarkStart w:id="50" w:name="_Toc459606388"/>
      <w:bookmarkStart w:id="51" w:name="_Toc459607346"/>
      <w:bookmarkStart w:id="52" w:name="_Toc459609867"/>
      <w:bookmarkStart w:id="53" w:name="_Toc473370265"/>
      <w:bookmarkStart w:id="54" w:name="_Toc473434248"/>
      <w:bookmarkStart w:id="55" w:name="_Toc473599382"/>
      <w:bookmarkStart w:id="56" w:name="_Toc473688223"/>
      <w:bookmarkStart w:id="57" w:name="_Toc473690383"/>
      <w:bookmarkStart w:id="58" w:name="_Toc474652286"/>
      <w:bookmarkStart w:id="59" w:name="_Toc474654001"/>
      <w:bookmarkStart w:id="60" w:name="_Toc474654098"/>
      <w:bookmarkStart w:id="61" w:name="_Toc474654245"/>
      <w:bookmarkStart w:id="62" w:name="_Toc474654300"/>
      <w:bookmarkStart w:id="63" w:name="_Toc474654518"/>
      <w:bookmarkStart w:id="64" w:name="_Toc474654605"/>
      <w:bookmarkStart w:id="65" w:name="_Toc474654664"/>
      <w:bookmarkStart w:id="66" w:name="_Toc474654711"/>
      <w:bookmarkStart w:id="67" w:name="_Toc474654769"/>
      <w:bookmarkStart w:id="68" w:name="_Toc474900024"/>
      <w:bookmarkStart w:id="69" w:name="_Toc474900216"/>
      <w:bookmarkStart w:id="70" w:name="_Toc474901841"/>
      <w:bookmarkStart w:id="71" w:name="_Toc474901966"/>
      <w:bookmarkStart w:id="72" w:name="_Toc474913950"/>
      <w:bookmarkStart w:id="73" w:name="_Toc475417895"/>
      <w:bookmarkStart w:id="74" w:name="_Toc475418058"/>
      <w:bookmarkStart w:id="75" w:name="_Toc477585189"/>
      <w:bookmarkStart w:id="76" w:name="_Toc477585460"/>
      <w:bookmarkStart w:id="77" w:name="_Toc477593631"/>
      <w:bookmarkStart w:id="78" w:name="_Toc477676233"/>
      <w:bookmarkStart w:id="79" w:name="_Toc477686449"/>
      <w:bookmarkStart w:id="80" w:name="_Toc477687017"/>
      <w:bookmarkStart w:id="81" w:name="_Toc477687066"/>
      <w:bookmarkStart w:id="82" w:name="_Toc477687424"/>
      <w:bookmarkStart w:id="83" w:name="_Toc481337369"/>
      <w:bookmarkStart w:id="84" w:name="_Toc481337481"/>
      <w:bookmarkStart w:id="85" w:name="_Toc481392456"/>
      <w:bookmarkStart w:id="86" w:name="_Toc481479942"/>
      <w:bookmarkStart w:id="87" w:name="_Toc481479987"/>
      <w:bookmarkStart w:id="88" w:name="_Toc481480411"/>
      <w:bookmarkStart w:id="89" w:name="_Toc481485868"/>
      <w:bookmarkStart w:id="90" w:name="_Toc481826325"/>
      <w:bookmarkStart w:id="91" w:name="_Toc481826371"/>
      <w:bookmarkStart w:id="92" w:name="_Toc481826634"/>
      <w:bookmarkStart w:id="93" w:name="_Toc482675356"/>
      <w:bookmarkStart w:id="94" w:name="_Toc482675402"/>
      <w:bookmarkStart w:id="95" w:name="_Toc482683566"/>
      <w:bookmarkStart w:id="96" w:name="_Toc482693737"/>
      <w:bookmarkStart w:id="97" w:name="_Toc32135050"/>
      <w:bookmarkStart w:id="98" w:name="_Toc32135204"/>
      <w:bookmarkStart w:id="99" w:name="_Toc32135423"/>
      <w:bookmarkStart w:id="100" w:name="_Toc32135548"/>
      <w:bookmarkStart w:id="101" w:name="_Toc32135636"/>
      <w:bookmarkStart w:id="102" w:name="_Toc32135683"/>
      <w:bookmarkStart w:id="103" w:name="_Toc32138994"/>
      <w:bookmarkStart w:id="104" w:name="_Toc32139042"/>
      <w:bookmarkStart w:id="105" w:name="_Toc32144088"/>
      <w:bookmarkStart w:id="106" w:name="_Toc32201131"/>
      <w:bookmarkStart w:id="107" w:name="_Toc32651077"/>
      <w:bookmarkStart w:id="108" w:name="_Toc75075584"/>
      <w:bookmarkStart w:id="109" w:name="_Toc75075693"/>
      <w:bookmarkStart w:id="110" w:name="_Toc76437102"/>
      <w:bookmarkStart w:id="111" w:name="_Toc76537103"/>
      <w:bookmarkStart w:id="112" w:name="_Toc76806394"/>
      <w:bookmarkStart w:id="113" w:name="_Toc76806437"/>
      <w:bookmarkStart w:id="114" w:name="_Toc77570101"/>
      <w:bookmarkStart w:id="115" w:name="_Toc77572116"/>
      <w:bookmarkStart w:id="116" w:name="_Toc77574080"/>
      <w:bookmarkStart w:id="117" w:name="_Toc77593400"/>
      <w:bookmarkStart w:id="118" w:name="_Toc77759655"/>
      <w:bookmarkStart w:id="119" w:name="_Toc77992336"/>
      <w:bookmarkStart w:id="120" w:name="_Toc77999758"/>
      <w:bookmarkStart w:id="121" w:name="_Toc78000808"/>
      <w:bookmarkStart w:id="122" w:name="_Toc108849384"/>
      <w:bookmarkStart w:id="123" w:name="_Toc108849634"/>
      <w:bookmarkStart w:id="124" w:name="_Toc108939320"/>
      <w:bookmarkStart w:id="125" w:name="_Toc108940140"/>
      <w:bookmarkStart w:id="126" w:name="_Toc108940218"/>
      <w:bookmarkStart w:id="127" w:name="_Toc108940264"/>
      <w:bookmarkStart w:id="128" w:name="_Toc108940324"/>
      <w:bookmarkStart w:id="129" w:name="_Toc108940370"/>
      <w:bookmarkStart w:id="130" w:name="_Toc109526858"/>
      <w:bookmarkStart w:id="131" w:name="_Toc109547857"/>
      <w:bookmarkStart w:id="132" w:name="_Toc109548188"/>
      <w:bookmarkStart w:id="133" w:name="_Toc109548234"/>
      <w:bookmarkStart w:id="134" w:name="_Toc109548280"/>
      <w:bookmarkStart w:id="135" w:name="_Toc109548326"/>
      <w:bookmarkStart w:id="136" w:name="_Toc109553129"/>
      <w:bookmarkStart w:id="137" w:name="_Toc109572853"/>
      <w:bookmarkStart w:id="138" w:name="_Toc109572899"/>
      <w:bookmarkStart w:id="139" w:name="_Toc109573042"/>
      <w:bookmarkStart w:id="140" w:name="_Toc109574195"/>
      <w:bookmarkStart w:id="141" w:name="_Toc110334098"/>
      <w:bookmarkStart w:id="142" w:name="_Toc110334144"/>
      <w:bookmarkStart w:id="143" w:name="_Toc110651327"/>
      <w:bookmarkStart w:id="144" w:name="_Toc110651503"/>
      <w:bookmarkStart w:id="145" w:name="_Toc110652706"/>
      <w:bookmarkStart w:id="146" w:name="_Toc110653326"/>
      <w:bookmarkStart w:id="147" w:name="_Toc110654735"/>
      <w:bookmarkStart w:id="148" w:name="_Toc110758023"/>
      <w:bookmarkStart w:id="149" w:name="_Toc139165661"/>
      <w:bookmarkStart w:id="150" w:name="_Toc139165704"/>
      <w:bookmarkStart w:id="151" w:name="_Toc139165747"/>
      <w:bookmarkStart w:id="152" w:name="_Toc139167492"/>
      <w:bookmarkStart w:id="153" w:name="_Toc139172432"/>
      <w:bookmarkStart w:id="154" w:name="_Toc139172503"/>
      <w:bookmarkStart w:id="155" w:name="_Toc139174789"/>
      <w:bookmarkStart w:id="156" w:name="_Toc139442343"/>
      <w:bookmarkStart w:id="157" w:name="_Toc139443520"/>
      <w:bookmarkStart w:id="158" w:name="_Toc139443565"/>
      <w:bookmarkStart w:id="159" w:name="_Toc139444260"/>
      <w:bookmarkStart w:id="160" w:name="_Toc139731735"/>
      <w:bookmarkStart w:id="161" w:name="_Toc139780246"/>
      <w:bookmarkStart w:id="162" w:name="_Toc139780357"/>
      <w:bookmarkStart w:id="163" w:name="_Toc139780443"/>
      <w:bookmarkStart w:id="164" w:name="_Toc139860131"/>
      <w:bookmarkStart w:id="165" w:name="_Toc140028991"/>
      <w:bookmarkStart w:id="166" w:name="_Toc140036935"/>
      <w:bookmarkStart w:id="167" w:name="_Toc140122555"/>
      <w:bookmarkStart w:id="168" w:name="_Toc140122601"/>
      <w:bookmarkStart w:id="169" w:name="_Toc140288384"/>
      <w:bookmarkStart w:id="170" w:name="_Toc140288430"/>
      <w:bookmarkStart w:id="171" w:name="_Toc140645613"/>
      <w:bookmarkStart w:id="172" w:name="_Toc140645684"/>
      <w:bookmarkStart w:id="173" w:name="_Toc140900823"/>
      <w:bookmarkStart w:id="174" w:name="_Toc140901621"/>
      <w:bookmarkStart w:id="175" w:name="_Toc140901682"/>
      <w:bookmarkStart w:id="176" w:name="_Toc140981294"/>
      <w:bookmarkStart w:id="177" w:name="_Toc140998375"/>
      <w:bookmarkStart w:id="178" w:name="_Toc141803765"/>
      <w:bookmarkStart w:id="179" w:name="_Toc142114971"/>
      <w:bookmarkStart w:id="180" w:name="_Toc142116704"/>
      <w:bookmarkStart w:id="181" w:name="_Toc223835218"/>
      <w:bookmarkStart w:id="182" w:name="_Toc223840341"/>
      <w:bookmarkStart w:id="183" w:name="_Toc223840405"/>
      <w:bookmarkStart w:id="184" w:name="_Toc223844726"/>
      <w:bookmarkStart w:id="185" w:name="_Toc223845258"/>
      <w:bookmarkStart w:id="186" w:name="_Toc223919309"/>
      <w:bookmarkStart w:id="187" w:name="_Toc223920750"/>
      <w:bookmarkStart w:id="188" w:name="_Toc223920943"/>
      <w:bookmarkStart w:id="189" w:name="_Toc223921006"/>
      <w:bookmarkStart w:id="190" w:name="_Toc223947310"/>
      <w:bookmarkStart w:id="191" w:name="_Toc223947817"/>
      <w:bookmarkStart w:id="192" w:name="_Toc224110654"/>
      <w:bookmarkStart w:id="193" w:name="_Toc224226582"/>
      <w:bookmarkStart w:id="194" w:name="_Toc224226658"/>
      <w:bookmarkStart w:id="195" w:name="_Toc225051520"/>
      <w:bookmarkEnd w:id="19"/>
      <w:r>
        <w:rPr>
          <w:rFonts w:ascii="Arial" w:eastAsia="Times New Roman" w:hAnsi="Arial" w:cs="Arial"/>
          <w:sz w:val="20"/>
          <w:szCs w:val="20"/>
          <w:lang w:eastAsia="nl-NL"/>
        </w:rPr>
        <w:t>E</w:t>
      </w:r>
      <w:r w:rsidR="003E7EBD">
        <w:rPr>
          <w:rFonts w:ascii="Arial" w:eastAsia="Times New Roman" w:hAnsi="Arial" w:cs="Arial"/>
          <w:sz w:val="20"/>
          <w:szCs w:val="20"/>
          <w:lang w:eastAsia="nl-NL"/>
        </w:rPr>
        <w:t>e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n keer per [maand][kwartaal][jaar] vindt </w:t>
      </w:r>
      <w:r w:rsidR="00811F13" w:rsidRPr="00372FFE">
        <w:rPr>
          <w:rFonts w:ascii="Arial" w:eastAsia="Times New Roman" w:hAnsi="Arial" w:cs="Arial"/>
          <w:sz w:val="20"/>
          <w:szCs w:val="20"/>
          <w:lang w:eastAsia="nl-NL"/>
        </w:rPr>
        <w:t>overleg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plaats tussen het IFV en de Opdrachtnemer. De Opdrachtnemer dient een verslag te maken van dit overleg en te verzenden aan het IFV. </w:t>
      </w:r>
      <w:r w:rsidR="00811F13" w:rsidRPr="00372FFE">
        <w:rPr>
          <w:rFonts w:ascii="Arial" w:eastAsia="Times New Roman" w:hAnsi="Arial" w:cs="Arial"/>
          <w:sz w:val="20"/>
          <w:szCs w:val="20"/>
          <w:lang w:eastAsia="nl-NL"/>
        </w:rPr>
        <w:t xml:space="preserve">Verslagen worden binnen </w:t>
      </w:r>
      <w:r w:rsidR="00FF7E84">
        <w:rPr>
          <w:rFonts w:ascii="Arial" w:eastAsia="Times New Roman" w:hAnsi="Arial" w:cs="Arial"/>
          <w:sz w:val="20"/>
          <w:szCs w:val="20"/>
          <w:lang w:eastAsia="nl-NL"/>
        </w:rPr>
        <w:t>vijf</w:t>
      </w:r>
      <w:r w:rsidR="00811F13" w:rsidRPr="00372FFE">
        <w:rPr>
          <w:rFonts w:ascii="Arial" w:eastAsia="Times New Roman" w:hAnsi="Arial" w:cs="Arial"/>
          <w:sz w:val="20"/>
          <w:szCs w:val="20"/>
          <w:lang w:eastAsia="nl-NL"/>
        </w:rPr>
        <w:t xml:space="preserve"> werkdagen na het overleg door de </w:t>
      </w:r>
      <w:r>
        <w:rPr>
          <w:rFonts w:ascii="Arial" w:eastAsia="Times New Roman" w:hAnsi="Arial" w:cs="Arial"/>
          <w:sz w:val="20"/>
          <w:szCs w:val="20"/>
          <w:lang w:eastAsia="nl-NL"/>
        </w:rPr>
        <w:t>Opdrachtnemer aan het IFV</w:t>
      </w:r>
      <w:r w:rsidR="00811F13" w:rsidRPr="00372FFE">
        <w:rPr>
          <w:rFonts w:ascii="Arial" w:eastAsia="Times New Roman" w:hAnsi="Arial" w:cs="Arial"/>
          <w:sz w:val="20"/>
          <w:szCs w:val="20"/>
          <w:lang w:eastAsia="nl-NL"/>
        </w:rPr>
        <w:t xml:space="preserve"> verzonden.</w:t>
      </w:r>
    </w:p>
    <w:p w14:paraId="64105A04" w14:textId="77777777" w:rsidR="007C16DA" w:rsidRPr="00372FFE" w:rsidRDefault="007C16DA" w:rsidP="00881500">
      <w:pPr>
        <w:suppressAutoHyphens/>
        <w:spacing w:after="0" w:line="284" w:lineRule="atLeast"/>
        <w:ind w:left="709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tbl>
      <w:tblPr>
        <w:tblW w:w="8960" w:type="dxa"/>
        <w:tblInd w:w="3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3"/>
        <w:gridCol w:w="1276"/>
        <w:gridCol w:w="6061"/>
      </w:tblGrid>
      <w:tr w:rsidR="007C16DA" w:rsidRPr="004A41DD" w14:paraId="7B20FF9C" w14:textId="77777777" w:rsidTr="000E669C">
        <w:tc>
          <w:tcPr>
            <w:tcW w:w="1623" w:type="dxa"/>
            <w:tcBorders>
              <w:top w:val="single" w:sz="6" w:space="0" w:color="C0C0C0"/>
              <w:left w:val="single" w:sz="6" w:space="0" w:color="C0C0C0"/>
              <w:bottom w:val="nil"/>
              <w:right w:val="single" w:sz="6" w:space="0" w:color="C0C0C0"/>
            </w:tcBorders>
            <w:shd w:val="pct20" w:color="auto" w:fill="FFFFFF"/>
          </w:tcPr>
          <w:p w14:paraId="625A40A4" w14:textId="77777777" w:rsidR="007C16DA" w:rsidRPr="00012407" w:rsidRDefault="007C16DA" w:rsidP="00030CBD">
            <w:pPr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</w:pPr>
            <w:bookmarkStart w:id="196" w:name="_Toc413075046"/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  <w:t>Soort Overleg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C0C0C0"/>
              <w:bottom w:val="nil"/>
              <w:right w:val="single" w:sz="6" w:space="0" w:color="C0C0C0"/>
            </w:tcBorders>
            <w:shd w:val="pct20" w:color="auto" w:fill="FFFFFF"/>
          </w:tcPr>
          <w:p w14:paraId="3B6EB0B7" w14:textId="77777777" w:rsidR="007C16DA" w:rsidRPr="00012407" w:rsidRDefault="007C16DA" w:rsidP="00030CBD">
            <w:pPr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  <w:t>Frequentie</w:t>
            </w:r>
          </w:p>
        </w:tc>
        <w:tc>
          <w:tcPr>
            <w:tcW w:w="6061" w:type="dxa"/>
            <w:tcBorders>
              <w:top w:val="single" w:sz="6" w:space="0" w:color="C0C0C0"/>
              <w:left w:val="single" w:sz="6" w:space="0" w:color="C0C0C0"/>
              <w:bottom w:val="nil"/>
              <w:right w:val="single" w:sz="6" w:space="0" w:color="C0C0C0"/>
            </w:tcBorders>
            <w:shd w:val="pct20" w:color="auto" w:fill="FFFFFF"/>
          </w:tcPr>
          <w:p w14:paraId="207E2DDB" w14:textId="77777777" w:rsidR="007C16DA" w:rsidRPr="00012407" w:rsidRDefault="007C16DA" w:rsidP="00030CBD">
            <w:pPr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  <w:t>Deelnemers</w:t>
            </w:r>
          </w:p>
          <w:p w14:paraId="23B1E814" w14:textId="77777777" w:rsidR="007C16DA" w:rsidRPr="00012407" w:rsidRDefault="007C16DA" w:rsidP="00030CBD">
            <w:pPr>
              <w:rPr>
                <w:rFonts w:ascii="Arial" w:hAnsi="Arial" w:cs="Arial"/>
                <w:sz w:val="18"/>
                <w:szCs w:val="18"/>
                <w:highlight w:val="yellow"/>
                <w:lang w:val="nl"/>
              </w:rPr>
            </w:pPr>
          </w:p>
        </w:tc>
      </w:tr>
      <w:tr w:rsidR="007C16DA" w:rsidRPr="009B4C4E" w14:paraId="0F008EB2" w14:textId="77777777" w:rsidTr="000E669C">
        <w:tc>
          <w:tcPr>
            <w:tcW w:w="162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BFAF44A" w14:textId="77777777" w:rsidR="007C16DA" w:rsidRPr="00012407" w:rsidRDefault="007C16DA" w:rsidP="00030CBD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57A9506" w14:textId="77777777" w:rsidR="007C16DA" w:rsidRPr="00012407" w:rsidRDefault="007C16DA" w:rsidP="00030CBD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</w:p>
        </w:tc>
        <w:tc>
          <w:tcPr>
            <w:tcW w:w="606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6AB3CE5C" w14:textId="77777777" w:rsidR="007C16DA" w:rsidRPr="00012407" w:rsidRDefault="007C16DA" w:rsidP="00030CBD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</w:rPr>
              <w:t>[=]</w:t>
            </w:r>
            <w:r w:rsidR="002C07D3" w:rsidRPr="00012407">
              <w:rPr>
                <w:rFonts w:ascii="Arial" w:hAnsi="Arial" w:cs="Arial"/>
                <w:sz w:val="18"/>
                <w:szCs w:val="18"/>
                <w:highlight w:val="yellow"/>
              </w:rPr>
              <w:br/>
              <w:t>[=]</w:t>
            </w:r>
          </w:p>
        </w:tc>
      </w:tr>
      <w:tr w:rsidR="007C16DA" w:rsidRPr="004A41DD" w14:paraId="0A11DF15" w14:textId="77777777" w:rsidTr="000E669C">
        <w:tc>
          <w:tcPr>
            <w:tcW w:w="162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36EEC07" w14:textId="77777777" w:rsidR="007C16DA" w:rsidRPr="00012407" w:rsidRDefault="002C07D3" w:rsidP="00030CBD">
            <w:pPr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[=]</w:t>
            </w:r>
          </w:p>
        </w:tc>
        <w:tc>
          <w:tcPr>
            <w:tcW w:w="127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1618635" w14:textId="77777777" w:rsidR="007C16DA" w:rsidRPr="00012407" w:rsidRDefault="002C07D3" w:rsidP="00030CBD">
            <w:pPr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[=]</w:t>
            </w:r>
          </w:p>
        </w:tc>
        <w:tc>
          <w:tcPr>
            <w:tcW w:w="606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45668BE6" w14:textId="77777777" w:rsidR="002C07D3" w:rsidRPr="00012407" w:rsidRDefault="002C07D3" w:rsidP="00030CBD">
            <w:pPr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</w:pPr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t>[=]</w:t>
            </w:r>
            <w:r w:rsidRPr="00012407">
              <w:rPr>
                <w:rFonts w:ascii="Arial" w:hAnsi="Arial" w:cs="Arial"/>
                <w:sz w:val="18"/>
                <w:szCs w:val="18"/>
                <w:highlight w:val="yellow"/>
                <w:lang w:val="en-US"/>
              </w:rPr>
              <w:br/>
              <w:t>[=]</w:t>
            </w:r>
          </w:p>
        </w:tc>
      </w:tr>
    </w:tbl>
    <w:p w14:paraId="6AA7EB03" w14:textId="77777777" w:rsidR="007C16DA" w:rsidRDefault="007C16DA" w:rsidP="007C16DA">
      <w:pPr>
        <w:suppressAutoHyphens/>
        <w:spacing w:after="0" w:line="284" w:lineRule="atLeast"/>
        <w:ind w:left="142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46EFCFBF" w14:textId="77777777" w:rsidR="000E669C" w:rsidRPr="00E94BEB" w:rsidRDefault="000E669C" w:rsidP="000E669C">
      <w:pPr>
        <w:suppressAutoHyphens/>
        <w:spacing w:after="0" w:line="284" w:lineRule="atLeast"/>
        <w:ind w:left="142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>Artikel 17.1</w:t>
      </w:r>
      <w:r w:rsidRPr="00E94BEB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 w:rsidRPr="00E94BEB"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 w:rsidR="002C07D3" w:rsidRPr="004B0ABB">
        <w:rPr>
          <w:rFonts w:ascii="Arial" w:eastAsia="Times New Roman" w:hAnsi="Arial" w:cs="Arial"/>
          <w:b/>
          <w:sz w:val="20"/>
          <w:szCs w:val="20"/>
          <w:highlight w:val="yellow"/>
          <w:lang w:eastAsia="nl-NL"/>
        </w:rPr>
        <w:t>[Maand][</w:t>
      </w:r>
      <w:r w:rsidRPr="004B0ABB">
        <w:rPr>
          <w:rFonts w:ascii="Arial" w:eastAsia="Times New Roman" w:hAnsi="Arial" w:cs="Arial"/>
          <w:b/>
          <w:sz w:val="20"/>
          <w:szCs w:val="20"/>
          <w:highlight w:val="yellow"/>
          <w:lang w:eastAsia="nl-NL"/>
        </w:rPr>
        <w:t>Kwartaal</w:t>
      </w:r>
      <w:r w:rsidR="002C07D3" w:rsidRPr="004B0ABB">
        <w:rPr>
          <w:rFonts w:ascii="Arial" w:eastAsia="Times New Roman" w:hAnsi="Arial" w:cs="Arial"/>
          <w:b/>
          <w:sz w:val="20"/>
          <w:szCs w:val="20"/>
          <w:highlight w:val="yellow"/>
          <w:lang w:eastAsia="nl-NL"/>
        </w:rPr>
        <w:t>]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>rapportage</w:t>
      </w:r>
    </w:p>
    <w:p w14:paraId="4DFCF87A" w14:textId="51F600E6" w:rsidR="000E669C" w:rsidRDefault="000E669C" w:rsidP="00012407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 xml:space="preserve">De Opdrachtnemer </w:t>
      </w:r>
      <w:r w:rsidRPr="00F77F76">
        <w:rPr>
          <w:rFonts w:ascii="Arial" w:eastAsia="Times New Roman" w:hAnsi="Arial" w:cs="Arial"/>
          <w:sz w:val="20"/>
          <w:szCs w:val="20"/>
          <w:lang w:eastAsia="nl-NL"/>
        </w:rPr>
        <w:t xml:space="preserve">dient 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aan het IFV </w:t>
      </w:r>
      <w:r w:rsidR="003E7EBD">
        <w:rPr>
          <w:rFonts w:ascii="Arial" w:eastAsia="Times New Roman" w:hAnsi="Arial" w:cs="Arial"/>
          <w:sz w:val="20"/>
          <w:szCs w:val="20"/>
          <w:lang w:eastAsia="nl-NL"/>
        </w:rPr>
        <w:t>een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keer </w:t>
      </w:r>
      <w:r w:rsidRPr="00F77F76">
        <w:rPr>
          <w:rFonts w:ascii="Arial" w:eastAsia="Times New Roman" w:hAnsi="Arial" w:cs="Arial"/>
          <w:sz w:val="20"/>
          <w:szCs w:val="20"/>
          <w:lang w:eastAsia="nl-NL"/>
        </w:rPr>
        <w:t xml:space="preserve">per </w:t>
      </w:r>
      <w:r w:rsidR="002C07D3" w:rsidRPr="004B0ABB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[maand][</w:t>
      </w:r>
      <w:r w:rsidRPr="004B0ABB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kwartaal</w:t>
      </w:r>
      <w:r w:rsidR="002C07D3" w:rsidRPr="004B0ABB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]</w:t>
      </w:r>
      <w:r w:rsidRPr="00F77F76">
        <w:rPr>
          <w:rFonts w:ascii="Arial" w:eastAsia="Times New Roman" w:hAnsi="Arial" w:cs="Arial"/>
          <w:sz w:val="20"/>
          <w:szCs w:val="20"/>
          <w:lang w:eastAsia="nl-NL"/>
        </w:rPr>
        <w:t xml:space="preserve"> een rapportage te </w:t>
      </w:r>
      <w:r>
        <w:rPr>
          <w:rFonts w:ascii="Arial" w:eastAsia="Times New Roman" w:hAnsi="Arial" w:cs="Arial"/>
          <w:sz w:val="20"/>
          <w:szCs w:val="20"/>
          <w:lang w:eastAsia="nl-NL"/>
        </w:rPr>
        <w:t>verzenden</w:t>
      </w:r>
      <w:r w:rsidRPr="00F77F76">
        <w:rPr>
          <w:rFonts w:ascii="Arial" w:eastAsia="Times New Roman" w:hAnsi="Arial" w:cs="Arial"/>
          <w:sz w:val="20"/>
          <w:szCs w:val="20"/>
          <w:lang w:eastAsia="nl-NL"/>
        </w:rPr>
        <w:t xml:space="preserve"> van de totale dienstverlening. Deze rapportage zal ongevraagd en proactief door de </w:t>
      </w:r>
      <w:r>
        <w:rPr>
          <w:rFonts w:ascii="Arial" w:eastAsia="Times New Roman" w:hAnsi="Arial" w:cs="Arial"/>
          <w:sz w:val="20"/>
          <w:szCs w:val="20"/>
          <w:lang w:eastAsia="nl-NL"/>
        </w:rPr>
        <w:t>Opdrachtnemer</w:t>
      </w:r>
      <w:r w:rsidRPr="00F77F76">
        <w:rPr>
          <w:rFonts w:ascii="Arial" w:eastAsia="Times New Roman" w:hAnsi="Arial" w:cs="Arial"/>
          <w:sz w:val="20"/>
          <w:szCs w:val="20"/>
          <w:lang w:eastAsia="nl-NL"/>
        </w:rPr>
        <w:t xml:space="preserve"> opgesteld en 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aan het IFV </w:t>
      </w:r>
      <w:r w:rsidRPr="00F77F76">
        <w:rPr>
          <w:rFonts w:ascii="Arial" w:eastAsia="Times New Roman" w:hAnsi="Arial" w:cs="Arial"/>
          <w:sz w:val="20"/>
          <w:szCs w:val="20"/>
          <w:lang w:eastAsia="nl-NL"/>
        </w:rPr>
        <w:t xml:space="preserve">verstuurd worden, uiterlijk 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één </w:t>
      </w:r>
      <w:r w:rsidRPr="00F77F76">
        <w:rPr>
          <w:rFonts w:ascii="Arial" w:eastAsia="Times New Roman" w:hAnsi="Arial" w:cs="Arial"/>
          <w:sz w:val="20"/>
          <w:szCs w:val="20"/>
          <w:lang w:eastAsia="nl-NL"/>
        </w:rPr>
        <w:t xml:space="preserve">week na het einde van het betreffende kwartaal en 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dient de volgende onderwerpen te bevatten: </w:t>
      </w:r>
    </w:p>
    <w:p w14:paraId="7CD5483E" w14:textId="77777777" w:rsidR="000E669C" w:rsidRPr="004B0ABB" w:rsidRDefault="000E669C" w:rsidP="002F7382">
      <w:pPr>
        <w:pStyle w:val="Lijstalinea"/>
        <w:numPr>
          <w:ilvl w:val="0"/>
          <w:numId w:val="20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4B0ABB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[=]</w:t>
      </w:r>
    </w:p>
    <w:p w14:paraId="1D417041" w14:textId="77777777" w:rsidR="000E669C" w:rsidRPr="004B0ABB" w:rsidRDefault="000E669C" w:rsidP="002F7382">
      <w:pPr>
        <w:pStyle w:val="Lijstalinea"/>
        <w:numPr>
          <w:ilvl w:val="0"/>
          <w:numId w:val="20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4B0ABB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[=]</w:t>
      </w:r>
    </w:p>
    <w:p w14:paraId="23A30C44" w14:textId="390362E7" w:rsidR="002C07D3" w:rsidRPr="004B0ABB" w:rsidRDefault="000E669C" w:rsidP="00012407">
      <w:pPr>
        <w:pStyle w:val="Lijstalinea"/>
        <w:numPr>
          <w:ilvl w:val="0"/>
          <w:numId w:val="20"/>
        </w:numPr>
        <w:suppressAutoHyphens/>
        <w:spacing w:after="0" w:line="284" w:lineRule="atLeast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4B0ABB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lastRenderedPageBreak/>
        <w:t>[=]</w:t>
      </w:r>
    </w:p>
    <w:p w14:paraId="411A4679" w14:textId="77777777" w:rsidR="000E669C" w:rsidRDefault="000E669C" w:rsidP="000E669C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280E6B85" w14:textId="77777777" w:rsidR="000E669C" w:rsidRPr="00E94BEB" w:rsidRDefault="000E669C" w:rsidP="000E669C">
      <w:pPr>
        <w:suppressAutoHyphens/>
        <w:spacing w:after="0" w:line="284" w:lineRule="atLeast"/>
        <w:ind w:left="142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>Artikel 17.2</w:t>
      </w:r>
      <w:r w:rsidRPr="00E94BEB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 w:rsidRPr="00E94BEB"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>Jaarrapportage</w:t>
      </w:r>
    </w:p>
    <w:p w14:paraId="4C3FA5CE" w14:textId="31EA31FC" w:rsidR="000E669C" w:rsidRDefault="000E669C" w:rsidP="000E669C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 xml:space="preserve">De Opdrachtnemer </w:t>
      </w:r>
      <w:r w:rsidRPr="00F77F76">
        <w:rPr>
          <w:rFonts w:ascii="Arial" w:eastAsia="Times New Roman" w:hAnsi="Arial" w:cs="Arial"/>
          <w:sz w:val="20"/>
          <w:szCs w:val="20"/>
          <w:lang w:eastAsia="nl-NL"/>
        </w:rPr>
        <w:t xml:space="preserve">dient 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aan het IFV </w:t>
      </w:r>
      <w:r w:rsidR="003E7EBD">
        <w:rPr>
          <w:rFonts w:ascii="Arial" w:eastAsia="Times New Roman" w:hAnsi="Arial" w:cs="Arial"/>
          <w:sz w:val="20"/>
          <w:szCs w:val="20"/>
          <w:lang w:eastAsia="nl-NL"/>
        </w:rPr>
        <w:t>ee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n keer </w:t>
      </w:r>
      <w:r w:rsidRPr="00F77F76">
        <w:rPr>
          <w:rFonts w:ascii="Arial" w:eastAsia="Times New Roman" w:hAnsi="Arial" w:cs="Arial"/>
          <w:sz w:val="20"/>
          <w:szCs w:val="20"/>
          <w:lang w:eastAsia="nl-NL"/>
        </w:rPr>
        <w:t xml:space="preserve">per </w:t>
      </w:r>
      <w:r>
        <w:rPr>
          <w:rFonts w:ascii="Arial" w:eastAsia="Times New Roman" w:hAnsi="Arial" w:cs="Arial"/>
          <w:sz w:val="20"/>
          <w:szCs w:val="20"/>
          <w:lang w:eastAsia="nl-NL"/>
        </w:rPr>
        <w:t>jaar</w:t>
      </w:r>
      <w:r w:rsidRPr="00F77F76">
        <w:rPr>
          <w:rFonts w:ascii="Arial" w:eastAsia="Times New Roman" w:hAnsi="Arial" w:cs="Arial"/>
          <w:sz w:val="20"/>
          <w:szCs w:val="20"/>
          <w:lang w:eastAsia="nl-NL"/>
        </w:rPr>
        <w:t xml:space="preserve"> een rapportage te </w:t>
      </w:r>
      <w:r>
        <w:rPr>
          <w:rFonts w:ascii="Arial" w:eastAsia="Times New Roman" w:hAnsi="Arial" w:cs="Arial"/>
          <w:sz w:val="20"/>
          <w:szCs w:val="20"/>
          <w:lang w:eastAsia="nl-NL"/>
        </w:rPr>
        <w:t>verzenden</w:t>
      </w:r>
      <w:r w:rsidRPr="00F77F76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die </w:t>
      </w:r>
      <w:r w:rsidR="002C07D3">
        <w:rPr>
          <w:rFonts w:ascii="Arial" w:eastAsia="Times New Roman" w:hAnsi="Arial" w:cs="Arial"/>
          <w:sz w:val="20"/>
          <w:szCs w:val="20"/>
          <w:lang w:eastAsia="nl-NL"/>
        </w:rPr>
        <w:t xml:space="preserve">bijvoorbeeld 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de volgende onderwerpen bevat: </w:t>
      </w:r>
    </w:p>
    <w:p w14:paraId="40C8BD88" w14:textId="264D2477" w:rsidR="000E669C" w:rsidRPr="004B0ABB" w:rsidRDefault="003E7EBD" w:rsidP="002F7382">
      <w:pPr>
        <w:pStyle w:val="Lijstalinea"/>
        <w:numPr>
          <w:ilvl w:val="0"/>
          <w:numId w:val="21"/>
        </w:numPr>
        <w:suppressAutoHyphens/>
        <w:spacing w:after="0" w:line="284" w:lineRule="atLeast"/>
        <w:jc w:val="both"/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</w:pPr>
      <w:r w:rsidRPr="004B0ABB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d</w:t>
      </w:r>
      <w:r w:rsidR="000E669C" w:rsidRPr="004B0ABB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e totale dienstverlening</w:t>
      </w:r>
    </w:p>
    <w:p w14:paraId="701BE13F" w14:textId="638E3B25" w:rsidR="000E669C" w:rsidRPr="004B0ABB" w:rsidRDefault="003E7EBD" w:rsidP="002F7382">
      <w:pPr>
        <w:pStyle w:val="Lijstalinea"/>
        <w:numPr>
          <w:ilvl w:val="0"/>
          <w:numId w:val="21"/>
        </w:numPr>
        <w:suppressAutoHyphens/>
        <w:spacing w:after="0" w:line="284" w:lineRule="atLeast"/>
        <w:jc w:val="both"/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</w:pPr>
      <w:r w:rsidRPr="004B0ABB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e</w:t>
      </w:r>
      <w:r w:rsidR="000E669C" w:rsidRPr="004B0ABB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en prognose voor het komende contractjaar, jaarplanning</w:t>
      </w:r>
    </w:p>
    <w:p w14:paraId="789D1BBA" w14:textId="5EF98911" w:rsidR="000E669C" w:rsidRPr="004B0ABB" w:rsidRDefault="003E7EBD" w:rsidP="002F7382">
      <w:pPr>
        <w:pStyle w:val="Lijstalinea"/>
        <w:numPr>
          <w:ilvl w:val="0"/>
          <w:numId w:val="21"/>
        </w:numPr>
        <w:suppressAutoHyphens/>
        <w:spacing w:after="0" w:line="284" w:lineRule="atLeast"/>
        <w:jc w:val="both"/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</w:pPr>
      <w:r w:rsidRPr="004B0ABB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g</w:t>
      </w:r>
      <w:r w:rsidR="000E669C" w:rsidRPr="004B0ABB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erealiseerde verbetervoorstellen</w:t>
      </w:r>
    </w:p>
    <w:p w14:paraId="3E3DB9DD" w14:textId="3C53C4B2" w:rsidR="000E669C" w:rsidRPr="004B0ABB" w:rsidRDefault="003E7EBD" w:rsidP="002F7382">
      <w:pPr>
        <w:pStyle w:val="Lijstalinea"/>
        <w:numPr>
          <w:ilvl w:val="0"/>
          <w:numId w:val="21"/>
        </w:numPr>
        <w:suppressAutoHyphens/>
        <w:spacing w:after="0" w:line="284" w:lineRule="atLeast"/>
        <w:jc w:val="both"/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</w:pPr>
      <w:r w:rsidRPr="004B0ABB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v</w:t>
      </w:r>
      <w:r w:rsidR="000E669C" w:rsidRPr="004B0ABB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oorstellen voor efficiencyverbeteringen en andere verbeteracties</w:t>
      </w:r>
    </w:p>
    <w:p w14:paraId="61102089" w14:textId="44D65B32" w:rsidR="000E669C" w:rsidRPr="004B0ABB" w:rsidRDefault="003E7EBD" w:rsidP="002F7382">
      <w:pPr>
        <w:pStyle w:val="Lijstalinea"/>
        <w:numPr>
          <w:ilvl w:val="0"/>
          <w:numId w:val="21"/>
        </w:numPr>
        <w:suppressAutoHyphens/>
        <w:spacing w:after="0" w:line="284" w:lineRule="atLeast"/>
        <w:jc w:val="both"/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</w:pPr>
      <w:r w:rsidRPr="004B0ABB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i</w:t>
      </w:r>
      <w:r w:rsidR="000E669C" w:rsidRPr="004B0ABB">
        <w:rPr>
          <w:rFonts w:ascii="Arial" w:eastAsia="Times New Roman" w:hAnsi="Arial" w:cs="Arial"/>
          <w:i/>
          <w:sz w:val="20"/>
          <w:szCs w:val="20"/>
          <w:highlight w:val="yellow"/>
          <w:lang w:eastAsia="nl-NL"/>
        </w:rPr>
        <w:t>nnovatievoorstellen</w:t>
      </w:r>
    </w:p>
    <w:p w14:paraId="42BD0C06" w14:textId="77777777" w:rsidR="000E669C" w:rsidRDefault="000E669C" w:rsidP="007C16DA">
      <w:pPr>
        <w:suppressAutoHyphens/>
        <w:spacing w:after="0" w:line="284" w:lineRule="atLeast"/>
        <w:ind w:left="142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69831D5D" w14:textId="77777777" w:rsidR="007C16DA" w:rsidRPr="00E94BEB" w:rsidRDefault="007C16DA" w:rsidP="007C16DA">
      <w:pPr>
        <w:suppressAutoHyphens/>
        <w:spacing w:after="0" w:line="284" w:lineRule="atLeast"/>
        <w:ind w:left="142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Artikel </w:t>
      </w:r>
      <w:r w:rsidR="00853209">
        <w:rPr>
          <w:rFonts w:ascii="Arial" w:eastAsia="Times New Roman" w:hAnsi="Arial" w:cs="Arial"/>
          <w:b/>
          <w:sz w:val="20"/>
          <w:szCs w:val="20"/>
          <w:lang w:eastAsia="nl-NL"/>
        </w:rPr>
        <w:t>1</w:t>
      </w:r>
      <w:r w:rsidR="00342756">
        <w:rPr>
          <w:rFonts w:ascii="Arial" w:eastAsia="Times New Roman" w:hAnsi="Arial" w:cs="Arial"/>
          <w:b/>
          <w:sz w:val="20"/>
          <w:szCs w:val="20"/>
          <w:lang w:eastAsia="nl-NL"/>
        </w:rPr>
        <w:t>8</w:t>
      </w:r>
      <w:r w:rsidRPr="00E94BEB">
        <w:rPr>
          <w:rFonts w:ascii="Arial" w:eastAsia="Times New Roman" w:hAnsi="Arial" w:cs="Arial"/>
          <w:b/>
          <w:sz w:val="20"/>
          <w:szCs w:val="20"/>
          <w:lang w:eastAsia="nl-NL"/>
        </w:rPr>
        <w:t>.</w:t>
      </w:r>
      <w:r w:rsidRPr="00E94BEB">
        <w:rPr>
          <w:rFonts w:ascii="Arial" w:eastAsia="Times New Roman" w:hAnsi="Arial" w:cs="Arial"/>
          <w:b/>
          <w:sz w:val="20"/>
          <w:szCs w:val="20"/>
          <w:lang w:eastAsia="nl-NL"/>
        </w:rPr>
        <w:tab/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>Contactpersoon</w:t>
      </w:r>
      <w:r w:rsidRPr="00E94BEB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bookmarkEnd w:id="196"/>
    <w:p w14:paraId="660A7B29" w14:textId="7BC7599C" w:rsidR="00F20058" w:rsidRDefault="003854AF" w:rsidP="005E4133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>
        <w:rPr>
          <w:rFonts w:ascii="Arial" w:eastAsia="Times New Roman" w:hAnsi="Arial" w:cs="Arial"/>
          <w:sz w:val="20"/>
          <w:szCs w:val="20"/>
          <w:lang w:eastAsia="nl-NL"/>
        </w:rPr>
        <w:t>Zowel bij het IFV als</w:t>
      </w:r>
      <w:r w:rsidR="00BE4E1F">
        <w:rPr>
          <w:rFonts w:ascii="Arial" w:eastAsia="Times New Roman" w:hAnsi="Arial" w:cs="Arial"/>
          <w:sz w:val="20"/>
          <w:szCs w:val="20"/>
          <w:lang w:eastAsia="nl-NL"/>
        </w:rPr>
        <w:t xml:space="preserve"> bij</w:t>
      </w:r>
      <w:r>
        <w:rPr>
          <w:rFonts w:ascii="Arial" w:eastAsia="Times New Roman" w:hAnsi="Arial" w:cs="Arial"/>
          <w:sz w:val="20"/>
          <w:szCs w:val="20"/>
          <w:lang w:eastAsia="nl-NL"/>
        </w:rPr>
        <w:t xml:space="preserve"> [</w:t>
      </w:r>
      <w:r w:rsidR="003E7EBD">
        <w:rPr>
          <w:rFonts w:ascii="Arial" w:eastAsia="Times New Roman" w:hAnsi="Arial" w:cs="Arial"/>
          <w:sz w:val="20"/>
          <w:szCs w:val="20"/>
          <w:lang w:eastAsia="nl-NL"/>
        </w:rPr>
        <w:t xml:space="preserve">de </w:t>
      </w:r>
      <w:r>
        <w:rPr>
          <w:rFonts w:ascii="Arial" w:eastAsia="Times New Roman" w:hAnsi="Arial" w:cs="Arial"/>
          <w:sz w:val="20"/>
          <w:szCs w:val="20"/>
          <w:lang w:eastAsia="nl-NL"/>
        </w:rPr>
        <w:t>Opdrachtnemer]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 xml:space="preserve"> is er </w:t>
      </w:r>
      <w:r w:rsidR="003E7EBD">
        <w:rPr>
          <w:rFonts w:ascii="Arial" w:eastAsia="Times New Roman" w:hAnsi="Arial" w:cs="Arial"/>
          <w:sz w:val="20"/>
          <w:szCs w:val="20"/>
          <w:lang w:eastAsia="nl-NL"/>
        </w:rPr>
        <w:t>ee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 xml:space="preserve">n centraal aanspreekpunt </w:t>
      </w:r>
      <w:r w:rsidR="003E7EBD">
        <w:rPr>
          <w:rFonts w:ascii="Arial" w:eastAsia="Times New Roman" w:hAnsi="Arial" w:cs="Arial"/>
          <w:sz w:val="20"/>
          <w:szCs w:val="20"/>
          <w:lang w:eastAsia="nl-NL"/>
        </w:rPr>
        <w:t>voor</w:t>
      </w:r>
      <w:r w:rsidR="005E4133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3E7EBD">
        <w:rPr>
          <w:rFonts w:ascii="Arial" w:eastAsia="Times New Roman" w:hAnsi="Arial" w:cs="Arial"/>
          <w:sz w:val="20"/>
          <w:szCs w:val="20"/>
          <w:lang w:eastAsia="nl-NL"/>
        </w:rPr>
        <w:t>het</w:t>
      </w:r>
      <w:r w:rsidR="005E4133">
        <w:rPr>
          <w:rFonts w:ascii="Arial" w:eastAsia="Times New Roman" w:hAnsi="Arial" w:cs="Arial"/>
          <w:sz w:val="20"/>
          <w:szCs w:val="20"/>
          <w:lang w:eastAsia="nl-NL"/>
        </w:rPr>
        <w:t xml:space="preserve"> gehele </w:t>
      </w:r>
      <w:r w:rsidR="00BE4E1F">
        <w:rPr>
          <w:rFonts w:ascii="Arial" w:eastAsia="Times New Roman" w:hAnsi="Arial" w:cs="Arial"/>
          <w:sz w:val="20"/>
          <w:szCs w:val="20"/>
          <w:lang w:eastAsia="nl-NL"/>
        </w:rPr>
        <w:t>SLA. De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2F46C8">
        <w:rPr>
          <w:rFonts w:ascii="Arial" w:eastAsia="Times New Roman" w:hAnsi="Arial" w:cs="Arial"/>
          <w:sz w:val="20"/>
          <w:szCs w:val="20"/>
          <w:lang w:eastAsia="nl-NL"/>
        </w:rPr>
        <w:t>contactpersoon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2F7382">
        <w:rPr>
          <w:rFonts w:ascii="Arial" w:eastAsia="Times New Roman" w:hAnsi="Arial" w:cs="Arial"/>
          <w:sz w:val="20"/>
          <w:szCs w:val="20"/>
          <w:lang w:eastAsia="nl-NL"/>
        </w:rPr>
        <w:t>van de [Opdrachtnemer</w:t>
      </w:r>
      <w:r w:rsidR="00BE4E1F">
        <w:rPr>
          <w:rFonts w:ascii="Arial" w:eastAsia="Times New Roman" w:hAnsi="Arial" w:cs="Arial"/>
          <w:sz w:val="20"/>
          <w:szCs w:val="20"/>
          <w:lang w:eastAsia="nl-NL"/>
        </w:rPr>
        <w:t xml:space="preserve">] 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>is voor</w:t>
      </w:r>
      <w:r w:rsidR="002F46C8">
        <w:rPr>
          <w:rFonts w:ascii="Arial" w:eastAsia="Times New Roman" w:hAnsi="Arial" w:cs="Arial"/>
          <w:sz w:val="20"/>
          <w:szCs w:val="20"/>
          <w:lang w:eastAsia="nl-NL"/>
        </w:rPr>
        <w:t xml:space="preserve"> het IFV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 xml:space="preserve"> volledig verantwoordelijk voor </w:t>
      </w:r>
      <w:r w:rsidR="002F46C8">
        <w:rPr>
          <w:rFonts w:ascii="Arial" w:eastAsia="Times New Roman" w:hAnsi="Arial" w:cs="Arial"/>
          <w:sz w:val="20"/>
          <w:szCs w:val="20"/>
          <w:lang w:eastAsia="nl-NL"/>
        </w:rPr>
        <w:t xml:space="preserve">de uitvoering van </w:t>
      </w:r>
      <w:r w:rsidR="003E7EBD">
        <w:rPr>
          <w:rFonts w:ascii="Arial" w:eastAsia="Times New Roman" w:hAnsi="Arial" w:cs="Arial"/>
          <w:sz w:val="20"/>
          <w:szCs w:val="20"/>
          <w:lang w:eastAsia="nl-NL"/>
        </w:rPr>
        <w:t>het</w:t>
      </w:r>
      <w:r w:rsidR="002F46C8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BE4E1F">
        <w:rPr>
          <w:rFonts w:ascii="Arial" w:eastAsia="Times New Roman" w:hAnsi="Arial" w:cs="Arial"/>
          <w:sz w:val="20"/>
          <w:szCs w:val="20"/>
          <w:lang w:eastAsia="nl-NL"/>
        </w:rPr>
        <w:t>SLA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030CBD">
        <w:rPr>
          <w:rFonts w:ascii="Arial" w:eastAsia="Times New Roman" w:hAnsi="Arial" w:cs="Arial"/>
          <w:sz w:val="20"/>
          <w:szCs w:val="20"/>
          <w:lang w:eastAsia="nl-NL"/>
        </w:rPr>
        <w:t>e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 xml:space="preserve">n de daarbij behorende dienstverlening. </w:t>
      </w:r>
      <w:r w:rsidR="00BE4E1F">
        <w:rPr>
          <w:rFonts w:ascii="Arial" w:eastAsia="Times New Roman" w:hAnsi="Arial" w:cs="Arial"/>
          <w:sz w:val="20"/>
          <w:szCs w:val="20"/>
          <w:lang w:eastAsia="nl-NL"/>
        </w:rPr>
        <w:t>D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 xml:space="preserve">e </w:t>
      </w:r>
      <w:r w:rsidR="00BE4E1F">
        <w:rPr>
          <w:rFonts w:ascii="Arial" w:eastAsia="Times New Roman" w:hAnsi="Arial" w:cs="Arial"/>
          <w:sz w:val="20"/>
          <w:szCs w:val="20"/>
          <w:lang w:eastAsia="nl-NL"/>
        </w:rPr>
        <w:t>contactpersonen kunnen informeel en volgens de overlegstructuur contact hebben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 xml:space="preserve">. </w:t>
      </w:r>
      <w:r w:rsidR="00BE4E1F">
        <w:rPr>
          <w:rFonts w:ascii="Arial" w:eastAsia="Times New Roman" w:hAnsi="Arial" w:cs="Arial"/>
          <w:sz w:val="20"/>
          <w:szCs w:val="20"/>
          <w:lang w:eastAsia="nl-NL"/>
        </w:rPr>
        <w:t>Voor de contactpersonen</w:t>
      </w:r>
      <w:r w:rsidR="00F20058">
        <w:rPr>
          <w:rFonts w:ascii="Arial" w:eastAsia="Times New Roman" w:hAnsi="Arial" w:cs="Arial"/>
          <w:sz w:val="20"/>
          <w:szCs w:val="20"/>
          <w:lang w:eastAsia="nl-NL"/>
        </w:rPr>
        <w:t xml:space="preserve"> d</w:t>
      </w:r>
      <w:r w:rsidR="00BE4E1F">
        <w:rPr>
          <w:rFonts w:ascii="Arial" w:eastAsia="Times New Roman" w:hAnsi="Arial" w:cs="Arial"/>
          <w:sz w:val="20"/>
          <w:szCs w:val="20"/>
          <w:lang w:eastAsia="nl-NL"/>
        </w:rPr>
        <w:t>ienen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 xml:space="preserve"> vaste vervanger</w:t>
      </w:r>
      <w:r w:rsidR="00BE4E1F">
        <w:rPr>
          <w:rFonts w:ascii="Arial" w:eastAsia="Times New Roman" w:hAnsi="Arial" w:cs="Arial"/>
          <w:sz w:val="20"/>
          <w:szCs w:val="20"/>
          <w:lang w:eastAsia="nl-NL"/>
        </w:rPr>
        <w:t>s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 xml:space="preserve"> aangewezen te worden die volledig op de hoogte </w:t>
      </w:r>
      <w:r w:rsidR="00BE4E1F">
        <w:rPr>
          <w:rFonts w:ascii="Arial" w:eastAsia="Times New Roman" w:hAnsi="Arial" w:cs="Arial"/>
          <w:sz w:val="20"/>
          <w:szCs w:val="20"/>
          <w:lang w:eastAsia="nl-NL"/>
        </w:rPr>
        <w:t>zijn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 xml:space="preserve"> van de lopende zaken en afspraken en de inhoud van </w:t>
      </w:r>
      <w:r w:rsidR="003E7EBD">
        <w:rPr>
          <w:rFonts w:ascii="Arial" w:eastAsia="Times New Roman" w:hAnsi="Arial" w:cs="Arial"/>
          <w:sz w:val="20"/>
          <w:szCs w:val="20"/>
          <w:lang w:eastAsia="nl-NL"/>
        </w:rPr>
        <w:t>het</w:t>
      </w:r>
      <w:r w:rsidR="00F20058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  <w:r w:rsidR="00BE4E1F">
        <w:rPr>
          <w:rFonts w:ascii="Arial" w:eastAsia="Times New Roman" w:hAnsi="Arial" w:cs="Arial"/>
          <w:sz w:val="20"/>
          <w:szCs w:val="20"/>
          <w:lang w:eastAsia="nl-NL"/>
        </w:rPr>
        <w:t>SLA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 xml:space="preserve"> en de daarbij behorende servicelevels</w:t>
      </w:r>
      <w:r w:rsidR="00BE4E1F">
        <w:rPr>
          <w:rFonts w:ascii="Arial" w:eastAsia="Times New Roman" w:hAnsi="Arial" w:cs="Arial"/>
          <w:sz w:val="20"/>
          <w:szCs w:val="20"/>
          <w:lang w:eastAsia="nl-NL"/>
        </w:rPr>
        <w:t>.</w:t>
      </w:r>
      <w:r w:rsidR="00811F13" w:rsidRPr="007C16DA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3B23AFD5" w14:textId="77777777" w:rsidR="003854AF" w:rsidRDefault="003854AF" w:rsidP="005E4133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  <w:sectPr w:rsidR="003854AF" w:rsidSect="002C07D3">
          <w:footerReference w:type="default" r:id="rId11"/>
          <w:footerReference w:type="first" r:id="rId12"/>
          <w:endnotePr>
            <w:numFmt w:val="decimal"/>
          </w:endnotePr>
          <w:type w:val="continuous"/>
          <w:pgSz w:w="11907" w:h="16840" w:code="9"/>
          <w:pgMar w:top="2245" w:right="851" w:bottom="1135" w:left="1134" w:header="1134" w:footer="854" w:gutter="0"/>
          <w:cols w:space="708"/>
          <w:titlePg/>
        </w:sectPr>
      </w:pPr>
    </w:p>
    <w:p w14:paraId="631D5359" w14:textId="77777777" w:rsidR="002C07D3" w:rsidRDefault="002C07D3" w:rsidP="005E4133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7713566B" w14:textId="77777777" w:rsidR="003854AF" w:rsidRDefault="003854AF" w:rsidP="005E4133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3854AF">
        <w:rPr>
          <w:rFonts w:ascii="Arial" w:eastAsia="Times New Roman" w:hAnsi="Arial" w:cs="Arial"/>
          <w:b/>
          <w:sz w:val="20"/>
          <w:szCs w:val="20"/>
          <w:lang w:eastAsia="nl-NL"/>
        </w:rPr>
        <w:t>Contactpersoon van het IFV is</w:t>
      </w:r>
      <w:r>
        <w:rPr>
          <w:rFonts w:ascii="Arial" w:eastAsia="Times New Roman" w:hAnsi="Arial" w:cs="Arial"/>
          <w:sz w:val="20"/>
          <w:szCs w:val="20"/>
          <w:lang w:eastAsia="nl-NL"/>
        </w:rPr>
        <w:t>:</w:t>
      </w:r>
    </w:p>
    <w:p w14:paraId="3BE745F3" w14:textId="07CBCDFE" w:rsidR="003854AF" w:rsidRPr="00012407" w:rsidRDefault="003E7EBD" w:rsidP="003854AF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n</w:t>
      </w:r>
      <w:r w:rsidR="003854AF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aam: [=]</w:t>
      </w:r>
    </w:p>
    <w:p w14:paraId="32735784" w14:textId="30AA3AE1" w:rsidR="003854AF" w:rsidRPr="00012407" w:rsidRDefault="003E7EBD" w:rsidP="003854AF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t</w:t>
      </w:r>
      <w:r w:rsidR="003854AF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elefoon: [=]</w:t>
      </w:r>
    </w:p>
    <w:p w14:paraId="0DF12D6F" w14:textId="0DA186A9" w:rsidR="003854AF" w:rsidRDefault="003E7EBD" w:rsidP="003854AF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e</w:t>
      </w:r>
      <w:r w:rsidR="003854AF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-mail: [=]</w:t>
      </w:r>
      <w:r w:rsidR="003854AF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7868C3ED" w14:textId="77777777" w:rsidR="003854AF" w:rsidRDefault="003854AF" w:rsidP="005E4133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66315BAC" w14:textId="42904197" w:rsidR="002C07D3" w:rsidRPr="002C07D3" w:rsidRDefault="002C07D3" w:rsidP="005E4133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r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Contactpersoon </w:t>
      </w:r>
      <w:r w:rsidR="003854AF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van de </w:t>
      </w:r>
      <w:r w:rsidR="002F7382">
        <w:rPr>
          <w:rFonts w:ascii="Arial" w:eastAsia="Times New Roman" w:hAnsi="Arial" w:cs="Arial"/>
          <w:b/>
          <w:sz w:val="20"/>
          <w:szCs w:val="20"/>
          <w:lang w:eastAsia="nl-NL"/>
        </w:rPr>
        <w:t>Opdrachtnemer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is:</w:t>
      </w:r>
    </w:p>
    <w:p w14:paraId="0E96CA00" w14:textId="08B7A85C" w:rsidR="00F20058" w:rsidRPr="00012407" w:rsidRDefault="003E7EBD" w:rsidP="005E4133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n</w:t>
      </w:r>
      <w:r w:rsidR="00F20058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aam: [=]</w:t>
      </w:r>
    </w:p>
    <w:p w14:paraId="49D026C9" w14:textId="08C29649" w:rsidR="00F20058" w:rsidRPr="00012407" w:rsidRDefault="003E7EBD" w:rsidP="005E4133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t</w:t>
      </w:r>
      <w:r w:rsidR="00F20058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elefoon: [=]</w:t>
      </w:r>
    </w:p>
    <w:p w14:paraId="516CBD1E" w14:textId="2C0C1F39" w:rsidR="00F20058" w:rsidRDefault="003E7EBD" w:rsidP="005E4133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e</w:t>
      </w:r>
      <w:r w:rsidR="00F20058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-mail: [=]</w:t>
      </w:r>
      <w:r w:rsidR="00F20058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53A00868" w14:textId="77777777" w:rsidR="00F20058" w:rsidRDefault="00F20058" w:rsidP="005E4133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3D6F55D3" w14:textId="77777777" w:rsidR="003854AF" w:rsidRDefault="003854AF" w:rsidP="003854AF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p w14:paraId="733C4389" w14:textId="77777777" w:rsidR="003854AF" w:rsidRPr="002C07D3" w:rsidRDefault="003854AF" w:rsidP="003854AF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r w:rsidRPr="002C07D3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De vervanger </w:t>
      </w:r>
      <w:r>
        <w:rPr>
          <w:rFonts w:ascii="Arial" w:eastAsia="Times New Roman" w:hAnsi="Arial" w:cs="Arial"/>
          <w:b/>
          <w:sz w:val="20"/>
          <w:szCs w:val="20"/>
          <w:lang w:eastAsia="nl-NL"/>
        </w:rPr>
        <w:t>bij het IFV</w:t>
      </w:r>
      <w:r w:rsidRPr="002C07D3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is: </w:t>
      </w:r>
    </w:p>
    <w:p w14:paraId="69F7CE56" w14:textId="6816AA17" w:rsidR="003854AF" w:rsidRPr="00012407" w:rsidRDefault="003E7EBD" w:rsidP="003854AF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n</w:t>
      </w:r>
      <w:r w:rsidR="003854AF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aam: [=]</w:t>
      </w:r>
    </w:p>
    <w:p w14:paraId="62B3A4EA" w14:textId="48883322" w:rsidR="003854AF" w:rsidRPr="00012407" w:rsidRDefault="003E7EBD" w:rsidP="003854AF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t</w:t>
      </w:r>
      <w:r w:rsidR="003854AF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elefoon: [=]</w:t>
      </w:r>
    </w:p>
    <w:p w14:paraId="20CA7F86" w14:textId="2C1E8614" w:rsidR="003854AF" w:rsidRDefault="003E7EBD" w:rsidP="003854AF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e</w:t>
      </w:r>
      <w:r w:rsidR="003854AF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-mail: [=]</w:t>
      </w:r>
      <w:r w:rsidR="003854AF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138AFB58" w14:textId="77777777" w:rsidR="003854AF" w:rsidRDefault="003854AF" w:rsidP="005E4133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</w:p>
    <w:p w14:paraId="55D91345" w14:textId="77777777" w:rsidR="00F20058" w:rsidRPr="002C07D3" w:rsidRDefault="00F20058" w:rsidP="005E4133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b/>
          <w:sz w:val="20"/>
          <w:szCs w:val="20"/>
          <w:lang w:eastAsia="nl-NL"/>
        </w:rPr>
      </w:pPr>
      <w:r w:rsidRPr="002C07D3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De vervanger </w:t>
      </w:r>
      <w:r w:rsidR="003854AF">
        <w:rPr>
          <w:rFonts w:ascii="Arial" w:eastAsia="Times New Roman" w:hAnsi="Arial" w:cs="Arial"/>
          <w:b/>
          <w:sz w:val="20"/>
          <w:szCs w:val="20"/>
          <w:lang w:eastAsia="nl-NL"/>
        </w:rPr>
        <w:t>bij de Opdrachtnemer</w:t>
      </w:r>
      <w:r w:rsidRPr="002C07D3">
        <w:rPr>
          <w:rFonts w:ascii="Arial" w:eastAsia="Times New Roman" w:hAnsi="Arial" w:cs="Arial"/>
          <w:b/>
          <w:sz w:val="20"/>
          <w:szCs w:val="20"/>
          <w:lang w:eastAsia="nl-NL"/>
        </w:rPr>
        <w:t xml:space="preserve"> is: </w:t>
      </w:r>
    </w:p>
    <w:p w14:paraId="03C50FAB" w14:textId="2A0A883B" w:rsidR="00F20058" w:rsidRPr="00012407" w:rsidRDefault="003E7EBD" w:rsidP="00F20058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n</w:t>
      </w:r>
      <w:r w:rsidR="00F20058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aam: [=]</w:t>
      </w:r>
    </w:p>
    <w:p w14:paraId="39F6BF2E" w14:textId="7119068A" w:rsidR="00F20058" w:rsidRPr="00012407" w:rsidRDefault="003E7EBD" w:rsidP="00F20058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highlight w:val="yellow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t</w:t>
      </w:r>
      <w:r w:rsidR="00F20058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elefoon: [=]</w:t>
      </w:r>
    </w:p>
    <w:p w14:paraId="4A111A0F" w14:textId="681CC46E" w:rsidR="00F20058" w:rsidRDefault="003E7EBD" w:rsidP="00F20058">
      <w:pPr>
        <w:suppressAutoHyphens/>
        <w:spacing w:after="0" w:line="284" w:lineRule="atLeast"/>
        <w:ind w:left="567"/>
        <w:jc w:val="both"/>
        <w:rPr>
          <w:rFonts w:ascii="Arial" w:eastAsia="Times New Roman" w:hAnsi="Arial" w:cs="Arial"/>
          <w:sz w:val="20"/>
          <w:szCs w:val="20"/>
          <w:lang w:eastAsia="nl-NL"/>
        </w:rPr>
      </w:pP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e</w:t>
      </w:r>
      <w:r w:rsidR="00F20058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-mail: [=]</w:t>
      </w:r>
      <w:r w:rsidR="00F20058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bookmarkEnd w:id="110"/>
    <w:bookmarkEnd w:id="111"/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bookmarkEnd w:id="121"/>
    <w:bookmarkEnd w:id="122"/>
    <w:bookmarkEnd w:id="123"/>
    <w:bookmarkEnd w:id="124"/>
    <w:bookmarkEnd w:id="125"/>
    <w:bookmarkEnd w:id="126"/>
    <w:bookmarkEnd w:id="127"/>
    <w:bookmarkEnd w:id="128"/>
    <w:bookmarkEnd w:id="129"/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39"/>
    <w:bookmarkEnd w:id="140"/>
    <w:bookmarkEnd w:id="141"/>
    <w:bookmarkEnd w:id="142"/>
    <w:bookmarkEnd w:id="143"/>
    <w:bookmarkEnd w:id="144"/>
    <w:bookmarkEnd w:id="145"/>
    <w:bookmarkEnd w:id="146"/>
    <w:bookmarkEnd w:id="147"/>
    <w:bookmarkEnd w:id="148"/>
    <w:bookmarkEnd w:id="149"/>
    <w:bookmarkEnd w:id="150"/>
    <w:bookmarkEnd w:id="151"/>
    <w:bookmarkEnd w:id="152"/>
    <w:bookmarkEnd w:id="153"/>
    <w:bookmarkEnd w:id="154"/>
    <w:bookmarkEnd w:id="155"/>
    <w:bookmarkEnd w:id="156"/>
    <w:bookmarkEnd w:id="157"/>
    <w:bookmarkEnd w:id="158"/>
    <w:bookmarkEnd w:id="159"/>
    <w:bookmarkEnd w:id="160"/>
    <w:bookmarkEnd w:id="161"/>
    <w:bookmarkEnd w:id="162"/>
    <w:bookmarkEnd w:id="163"/>
    <w:bookmarkEnd w:id="164"/>
    <w:bookmarkEnd w:id="165"/>
    <w:bookmarkEnd w:id="166"/>
    <w:bookmarkEnd w:id="167"/>
    <w:bookmarkEnd w:id="168"/>
    <w:bookmarkEnd w:id="169"/>
    <w:bookmarkEnd w:id="170"/>
    <w:bookmarkEnd w:id="171"/>
    <w:bookmarkEnd w:id="172"/>
    <w:bookmarkEnd w:id="173"/>
    <w:bookmarkEnd w:id="174"/>
    <w:bookmarkEnd w:id="175"/>
    <w:bookmarkEnd w:id="176"/>
    <w:bookmarkEnd w:id="177"/>
    <w:bookmarkEnd w:id="178"/>
    <w:bookmarkEnd w:id="179"/>
    <w:bookmarkEnd w:id="180"/>
    <w:bookmarkEnd w:id="181"/>
    <w:bookmarkEnd w:id="182"/>
    <w:bookmarkEnd w:id="183"/>
    <w:bookmarkEnd w:id="184"/>
    <w:bookmarkEnd w:id="185"/>
    <w:bookmarkEnd w:id="186"/>
    <w:bookmarkEnd w:id="187"/>
    <w:bookmarkEnd w:id="188"/>
    <w:bookmarkEnd w:id="189"/>
    <w:bookmarkEnd w:id="190"/>
    <w:bookmarkEnd w:id="191"/>
    <w:bookmarkEnd w:id="192"/>
    <w:bookmarkEnd w:id="193"/>
    <w:bookmarkEnd w:id="194"/>
    <w:bookmarkEnd w:id="195"/>
    <w:p w14:paraId="0D217CD5" w14:textId="77777777" w:rsidR="00104FCF" w:rsidRDefault="00104FCF" w:rsidP="003216DC">
      <w:pPr>
        <w:rPr>
          <w:rFonts w:ascii="Arial" w:eastAsia="Times New Roman" w:hAnsi="Arial" w:cs="Arial"/>
          <w:sz w:val="20"/>
          <w:szCs w:val="20"/>
          <w:lang w:eastAsia="nl-NL"/>
        </w:rPr>
      </w:pPr>
    </w:p>
    <w:p w14:paraId="58BEA083" w14:textId="77777777" w:rsidR="003854AF" w:rsidRDefault="003854AF" w:rsidP="003216DC">
      <w:pPr>
        <w:rPr>
          <w:rFonts w:ascii="Arial" w:eastAsia="Times New Roman" w:hAnsi="Arial" w:cs="Arial"/>
          <w:sz w:val="20"/>
          <w:szCs w:val="20"/>
          <w:lang w:eastAsia="nl-NL"/>
        </w:rPr>
        <w:sectPr w:rsidR="003854AF" w:rsidSect="003854AF">
          <w:endnotePr>
            <w:numFmt w:val="decimal"/>
          </w:endnotePr>
          <w:type w:val="continuous"/>
          <w:pgSz w:w="11907" w:h="16840" w:code="9"/>
          <w:pgMar w:top="2245" w:right="851" w:bottom="1135" w:left="1134" w:header="1134" w:footer="854" w:gutter="0"/>
          <w:cols w:num="2" w:space="708"/>
          <w:titlePg/>
        </w:sectPr>
      </w:pPr>
    </w:p>
    <w:p w14:paraId="2420B714" w14:textId="77777777" w:rsidR="0011452E" w:rsidRDefault="0011452E" w:rsidP="003216DC">
      <w:pPr>
        <w:rPr>
          <w:rFonts w:ascii="Arial" w:eastAsia="Times New Roman" w:hAnsi="Arial" w:cs="Arial"/>
          <w:sz w:val="20"/>
          <w:szCs w:val="20"/>
          <w:lang w:eastAsia="nl-NL"/>
        </w:rPr>
      </w:pPr>
      <w:r w:rsidRPr="002C2540">
        <w:rPr>
          <w:rFonts w:ascii="Arial" w:eastAsia="Times New Roman" w:hAnsi="Arial" w:cs="Arial"/>
          <w:sz w:val="20"/>
          <w:szCs w:val="20"/>
          <w:lang w:eastAsia="nl-NL"/>
        </w:rPr>
        <w:t xml:space="preserve">ALDUS ondertekend en in tweevoud opgemaakt in </w:t>
      </w:r>
      <w:r w:rsidR="006D2993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</w:t>
      </w:r>
      <w:r w:rsidR="00EF227C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Zoetermeer</w:t>
      </w:r>
      <w:r w:rsidR="006D2993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] [Arnhem]</w:t>
      </w:r>
      <w:r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 xml:space="preserve"> op </w:t>
      </w:r>
      <w:r w:rsidR="002C07D3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[datum]</w:t>
      </w:r>
      <w:r w:rsidR="003854AF" w:rsidRPr="00012407">
        <w:rPr>
          <w:rFonts w:ascii="Arial" w:eastAsia="Times New Roman" w:hAnsi="Arial" w:cs="Arial"/>
          <w:sz w:val="20"/>
          <w:szCs w:val="20"/>
          <w:highlight w:val="yellow"/>
          <w:lang w:eastAsia="nl-NL"/>
        </w:rPr>
        <w:t>:</w:t>
      </w:r>
      <w:r w:rsidR="008C6B9F" w:rsidRPr="002C2540">
        <w:rPr>
          <w:rFonts w:ascii="Arial" w:eastAsia="Times New Roman" w:hAnsi="Arial" w:cs="Arial"/>
          <w:sz w:val="20"/>
          <w:szCs w:val="20"/>
          <w:lang w:eastAsia="nl-NL"/>
        </w:rPr>
        <w:t xml:space="preserve"> </w:t>
      </w:r>
    </w:p>
    <w:p w14:paraId="161C4CEA" w14:textId="77777777" w:rsidR="003854AF" w:rsidRPr="002C2540" w:rsidRDefault="003854AF" w:rsidP="003216DC">
      <w:pPr>
        <w:rPr>
          <w:rFonts w:ascii="Arial" w:eastAsia="Times New Roman" w:hAnsi="Arial" w:cs="Arial"/>
          <w:sz w:val="20"/>
          <w:szCs w:val="20"/>
          <w:lang w:eastAsia="nl-NL"/>
        </w:rPr>
      </w:pPr>
    </w:p>
    <w:p w14:paraId="56BF6DE5" w14:textId="77777777" w:rsidR="003854AF" w:rsidRPr="002F7382" w:rsidRDefault="003854AF" w:rsidP="0011452E">
      <w:pPr>
        <w:tabs>
          <w:tab w:val="left" w:pos="567"/>
          <w:tab w:val="left" w:pos="1134"/>
          <w:tab w:val="left" w:pos="1701"/>
          <w:tab w:val="left" w:pos="2268"/>
        </w:tabs>
        <w:suppressAutoHyphens/>
        <w:spacing w:after="0" w:line="284" w:lineRule="atLeast"/>
        <w:rPr>
          <w:rFonts w:ascii="Arial" w:eastAsia="Times New Roman" w:hAnsi="Arial" w:cs="Arial"/>
          <w:b/>
          <w:noProof/>
          <w:sz w:val="20"/>
          <w:szCs w:val="20"/>
          <w:lang w:eastAsia="nl-NL"/>
        </w:rPr>
        <w:sectPr w:rsidR="003854AF" w:rsidRPr="002F7382" w:rsidSect="002C07D3">
          <w:endnotePr>
            <w:numFmt w:val="decimal"/>
          </w:endnotePr>
          <w:type w:val="continuous"/>
          <w:pgSz w:w="11907" w:h="16840" w:code="9"/>
          <w:pgMar w:top="2245" w:right="851" w:bottom="1135" w:left="1134" w:header="1134" w:footer="854" w:gutter="0"/>
          <w:cols w:space="708"/>
          <w:titlePg/>
        </w:sectPr>
      </w:pPr>
    </w:p>
    <w:tbl>
      <w:tblPr>
        <w:tblW w:w="4749" w:type="dxa"/>
        <w:tblLook w:val="01E0" w:firstRow="1" w:lastRow="1" w:firstColumn="1" w:lastColumn="1" w:noHBand="0" w:noVBand="0"/>
      </w:tblPr>
      <w:tblGrid>
        <w:gridCol w:w="142"/>
        <w:gridCol w:w="866"/>
        <w:gridCol w:w="142"/>
        <w:gridCol w:w="3457"/>
        <w:gridCol w:w="142"/>
      </w:tblGrid>
      <w:tr w:rsidR="0011452E" w:rsidRPr="002C2540" w14:paraId="4012E4AA" w14:textId="77777777" w:rsidTr="00012407">
        <w:trPr>
          <w:gridBefore w:val="1"/>
          <w:wBefore w:w="142" w:type="dxa"/>
        </w:trPr>
        <w:tc>
          <w:tcPr>
            <w:tcW w:w="4607" w:type="dxa"/>
            <w:gridSpan w:val="4"/>
          </w:tcPr>
          <w:p w14:paraId="08E7CF93" w14:textId="77777777" w:rsidR="0011452E" w:rsidRPr="002C2540" w:rsidRDefault="00690607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b/>
                <w:noProof/>
                <w:sz w:val="20"/>
                <w:szCs w:val="20"/>
                <w:lang w:val="en-GB" w:eastAsia="nl-NL"/>
              </w:rPr>
            </w:pPr>
            <w:r>
              <w:rPr>
                <w:rFonts w:ascii="Arial" w:eastAsia="Times New Roman" w:hAnsi="Arial" w:cs="Arial"/>
                <w:b/>
                <w:noProof/>
                <w:sz w:val="20"/>
                <w:szCs w:val="20"/>
                <w:lang w:val="en-GB" w:eastAsia="nl-NL"/>
              </w:rPr>
              <w:t>Het Instituut Fysieke Veiligheid</w:t>
            </w:r>
          </w:p>
        </w:tc>
      </w:tr>
      <w:tr w:rsidR="0011452E" w:rsidRPr="002C2540" w14:paraId="025A8EFD" w14:textId="77777777" w:rsidTr="00012407">
        <w:trPr>
          <w:gridBefore w:val="1"/>
          <w:wBefore w:w="142" w:type="dxa"/>
        </w:trPr>
        <w:tc>
          <w:tcPr>
            <w:tcW w:w="4607" w:type="dxa"/>
            <w:gridSpan w:val="4"/>
          </w:tcPr>
          <w:p w14:paraId="2FDB1252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val="en-GB" w:eastAsia="nl-NL"/>
              </w:rPr>
            </w:pPr>
          </w:p>
        </w:tc>
      </w:tr>
      <w:tr w:rsidR="0011452E" w:rsidRPr="002C2540" w14:paraId="22D69002" w14:textId="77777777" w:rsidTr="00012407">
        <w:trPr>
          <w:gridBefore w:val="1"/>
          <w:wBefore w:w="142" w:type="dxa"/>
        </w:trPr>
        <w:tc>
          <w:tcPr>
            <w:tcW w:w="4607" w:type="dxa"/>
            <w:gridSpan w:val="4"/>
          </w:tcPr>
          <w:p w14:paraId="672C200D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val="en-GB" w:eastAsia="nl-NL"/>
              </w:rPr>
            </w:pPr>
          </w:p>
        </w:tc>
      </w:tr>
      <w:tr w:rsidR="0011452E" w:rsidRPr="002C2540" w14:paraId="11523885" w14:textId="77777777" w:rsidTr="00012407">
        <w:trPr>
          <w:gridBefore w:val="1"/>
          <w:wBefore w:w="142" w:type="dxa"/>
        </w:trPr>
        <w:tc>
          <w:tcPr>
            <w:tcW w:w="4607" w:type="dxa"/>
            <w:gridSpan w:val="4"/>
          </w:tcPr>
          <w:p w14:paraId="1C5F5BD2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val="en-GB" w:eastAsia="nl-NL"/>
              </w:rPr>
            </w:pPr>
          </w:p>
        </w:tc>
      </w:tr>
      <w:tr w:rsidR="0011452E" w:rsidRPr="002C2540" w14:paraId="64C2FC0B" w14:textId="77777777" w:rsidTr="00012407">
        <w:trPr>
          <w:gridBefore w:val="1"/>
          <w:wBefore w:w="142" w:type="dxa"/>
        </w:trPr>
        <w:tc>
          <w:tcPr>
            <w:tcW w:w="4607" w:type="dxa"/>
            <w:gridSpan w:val="4"/>
          </w:tcPr>
          <w:p w14:paraId="1A4F06C2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val="en-GB" w:eastAsia="nl-NL"/>
              </w:rPr>
            </w:pPr>
          </w:p>
        </w:tc>
      </w:tr>
      <w:tr w:rsidR="0011452E" w:rsidRPr="002C2540" w14:paraId="2DC1E7A5" w14:textId="77777777" w:rsidTr="00012407">
        <w:trPr>
          <w:gridBefore w:val="1"/>
          <w:wBefore w:w="142" w:type="dxa"/>
        </w:trPr>
        <w:tc>
          <w:tcPr>
            <w:tcW w:w="4607" w:type="dxa"/>
            <w:gridSpan w:val="4"/>
          </w:tcPr>
          <w:p w14:paraId="274C1B59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</w:pPr>
            <w:r w:rsidRPr="002C2540"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  <w:t>__________________________________</w:t>
            </w:r>
          </w:p>
        </w:tc>
      </w:tr>
      <w:tr w:rsidR="0011452E" w:rsidRPr="002C2540" w14:paraId="1FFB37CC" w14:textId="77777777" w:rsidTr="00012407">
        <w:trPr>
          <w:gridBefore w:val="1"/>
          <w:wBefore w:w="142" w:type="dxa"/>
        </w:trPr>
        <w:tc>
          <w:tcPr>
            <w:tcW w:w="1008" w:type="dxa"/>
            <w:gridSpan w:val="2"/>
          </w:tcPr>
          <w:p w14:paraId="02E07545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</w:pPr>
            <w:r w:rsidRPr="002C2540"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  <w:t>Naam:</w:t>
            </w:r>
          </w:p>
        </w:tc>
        <w:tc>
          <w:tcPr>
            <w:tcW w:w="3599" w:type="dxa"/>
            <w:gridSpan w:val="2"/>
          </w:tcPr>
          <w:p w14:paraId="77FF80C0" w14:textId="77777777" w:rsidR="0011452E" w:rsidRPr="002C2540" w:rsidRDefault="008C6B9F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</w:pPr>
            <w:r w:rsidRPr="002C254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[</w:t>
            </w:r>
            <w:r w:rsidRPr="002C254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sym w:font="Wingdings" w:char="F06C"/>
            </w:r>
            <w:r w:rsidRPr="002C254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]</w:t>
            </w:r>
          </w:p>
        </w:tc>
      </w:tr>
      <w:tr w:rsidR="0011452E" w:rsidRPr="002C2540" w14:paraId="1A38695F" w14:textId="77777777" w:rsidTr="00012407">
        <w:trPr>
          <w:gridBefore w:val="1"/>
          <w:wBefore w:w="142" w:type="dxa"/>
        </w:trPr>
        <w:tc>
          <w:tcPr>
            <w:tcW w:w="1008" w:type="dxa"/>
            <w:gridSpan w:val="2"/>
          </w:tcPr>
          <w:p w14:paraId="039842D6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</w:pPr>
            <w:r w:rsidRPr="002C2540"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  <w:t>Titel:</w:t>
            </w:r>
          </w:p>
        </w:tc>
        <w:tc>
          <w:tcPr>
            <w:tcW w:w="3599" w:type="dxa"/>
            <w:gridSpan w:val="2"/>
          </w:tcPr>
          <w:p w14:paraId="0348C84A" w14:textId="77777777" w:rsidR="0011452E" w:rsidRPr="002C2540" w:rsidRDefault="008C6B9F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</w:pPr>
            <w:r w:rsidRPr="002C254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[</w:t>
            </w:r>
            <w:r w:rsidRPr="002C254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sym w:font="Wingdings" w:char="F06C"/>
            </w:r>
            <w:r w:rsidRPr="002C254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]</w:t>
            </w:r>
          </w:p>
        </w:tc>
      </w:tr>
      <w:tr w:rsidR="0011452E" w:rsidRPr="002C2540" w14:paraId="7C20375C" w14:textId="77777777" w:rsidTr="00012407">
        <w:trPr>
          <w:gridAfter w:val="1"/>
          <w:wAfter w:w="142" w:type="dxa"/>
        </w:trPr>
        <w:tc>
          <w:tcPr>
            <w:tcW w:w="4607" w:type="dxa"/>
            <w:gridSpan w:val="4"/>
          </w:tcPr>
          <w:p w14:paraId="0636B73C" w14:textId="77777777" w:rsidR="0011452E" w:rsidRPr="002C2540" w:rsidRDefault="0011452E" w:rsidP="008C6B9F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b/>
                <w:noProof/>
                <w:sz w:val="20"/>
                <w:szCs w:val="20"/>
                <w:lang w:val="en-GB" w:eastAsia="nl-NL"/>
              </w:rPr>
            </w:pPr>
            <w:r w:rsidRPr="002C2540">
              <w:rPr>
                <w:rFonts w:ascii="Arial" w:eastAsia="Times New Roman" w:hAnsi="Arial" w:cs="Arial"/>
                <w:b/>
                <w:noProof/>
                <w:sz w:val="20"/>
                <w:szCs w:val="20"/>
                <w:lang w:val="en-GB" w:eastAsia="nl-NL"/>
              </w:rPr>
              <w:t xml:space="preserve">[Naam </w:t>
            </w:r>
            <w:r w:rsidR="008C6B9F" w:rsidRPr="002C2540">
              <w:rPr>
                <w:rFonts w:ascii="Arial" w:eastAsia="Times New Roman" w:hAnsi="Arial" w:cs="Arial"/>
                <w:b/>
                <w:noProof/>
                <w:sz w:val="20"/>
                <w:szCs w:val="20"/>
                <w:lang w:val="en-GB" w:eastAsia="nl-NL"/>
              </w:rPr>
              <w:t>Opdrachtnemer</w:t>
            </w:r>
            <w:r w:rsidRPr="002C2540">
              <w:rPr>
                <w:rFonts w:ascii="Arial" w:eastAsia="Times New Roman" w:hAnsi="Arial" w:cs="Arial"/>
                <w:b/>
                <w:noProof/>
                <w:sz w:val="20"/>
                <w:szCs w:val="20"/>
                <w:lang w:val="en-GB" w:eastAsia="nl-NL"/>
              </w:rPr>
              <w:t>]</w:t>
            </w:r>
          </w:p>
        </w:tc>
      </w:tr>
      <w:tr w:rsidR="0011452E" w:rsidRPr="002C2540" w14:paraId="346F43D5" w14:textId="77777777" w:rsidTr="00012407">
        <w:trPr>
          <w:gridAfter w:val="1"/>
          <w:wAfter w:w="142" w:type="dxa"/>
        </w:trPr>
        <w:tc>
          <w:tcPr>
            <w:tcW w:w="4607" w:type="dxa"/>
            <w:gridSpan w:val="4"/>
          </w:tcPr>
          <w:p w14:paraId="7AF8C374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val="en-GB" w:eastAsia="nl-NL"/>
              </w:rPr>
            </w:pPr>
          </w:p>
        </w:tc>
      </w:tr>
      <w:tr w:rsidR="0011452E" w:rsidRPr="002C2540" w14:paraId="6DAB5387" w14:textId="77777777" w:rsidTr="00012407">
        <w:trPr>
          <w:gridAfter w:val="1"/>
          <w:wAfter w:w="142" w:type="dxa"/>
        </w:trPr>
        <w:tc>
          <w:tcPr>
            <w:tcW w:w="4607" w:type="dxa"/>
            <w:gridSpan w:val="4"/>
          </w:tcPr>
          <w:p w14:paraId="2B8A249D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val="en-GB" w:eastAsia="nl-NL"/>
              </w:rPr>
            </w:pPr>
          </w:p>
        </w:tc>
      </w:tr>
      <w:tr w:rsidR="0011452E" w:rsidRPr="002C2540" w14:paraId="69769F7A" w14:textId="77777777" w:rsidTr="00012407">
        <w:trPr>
          <w:gridAfter w:val="1"/>
          <w:wAfter w:w="142" w:type="dxa"/>
        </w:trPr>
        <w:tc>
          <w:tcPr>
            <w:tcW w:w="4607" w:type="dxa"/>
            <w:gridSpan w:val="4"/>
          </w:tcPr>
          <w:p w14:paraId="60B06098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val="en-GB" w:eastAsia="nl-NL"/>
              </w:rPr>
            </w:pPr>
          </w:p>
        </w:tc>
      </w:tr>
      <w:tr w:rsidR="0011452E" w:rsidRPr="002C2540" w14:paraId="1A04E443" w14:textId="77777777" w:rsidTr="00012407">
        <w:trPr>
          <w:gridAfter w:val="1"/>
          <w:wAfter w:w="142" w:type="dxa"/>
        </w:trPr>
        <w:tc>
          <w:tcPr>
            <w:tcW w:w="4607" w:type="dxa"/>
            <w:gridSpan w:val="4"/>
          </w:tcPr>
          <w:p w14:paraId="06D0F99E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val="en-GB" w:eastAsia="nl-NL"/>
              </w:rPr>
            </w:pPr>
          </w:p>
        </w:tc>
      </w:tr>
      <w:tr w:rsidR="0011452E" w:rsidRPr="002C2540" w14:paraId="7C7644C1" w14:textId="77777777" w:rsidTr="00012407">
        <w:trPr>
          <w:gridAfter w:val="1"/>
          <w:wAfter w:w="142" w:type="dxa"/>
        </w:trPr>
        <w:tc>
          <w:tcPr>
            <w:tcW w:w="4607" w:type="dxa"/>
            <w:gridSpan w:val="4"/>
          </w:tcPr>
          <w:p w14:paraId="48B5AB37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</w:pPr>
            <w:r w:rsidRPr="002C2540"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  <w:t>__________________________________</w:t>
            </w:r>
          </w:p>
        </w:tc>
      </w:tr>
      <w:tr w:rsidR="0011452E" w:rsidRPr="002C2540" w14:paraId="0BD8A36B" w14:textId="77777777" w:rsidTr="00012407">
        <w:trPr>
          <w:gridAfter w:val="1"/>
          <w:wAfter w:w="142" w:type="dxa"/>
        </w:trPr>
        <w:tc>
          <w:tcPr>
            <w:tcW w:w="1008" w:type="dxa"/>
            <w:gridSpan w:val="2"/>
          </w:tcPr>
          <w:p w14:paraId="60388FE8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</w:pPr>
            <w:r w:rsidRPr="002C2540"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  <w:t>Naam:</w:t>
            </w:r>
          </w:p>
        </w:tc>
        <w:tc>
          <w:tcPr>
            <w:tcW w:w="3599" w:type="dxa"/>
            <w:gridSpan w:val="2"/>
          </w:tcPr>
          <w:p w14:paraId="74F5916B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</w:pPr>
            <w:r w:rsidRPr="002C254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[</w:t>
            </w:r>
            <w:r w:rsidRPr="002C254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sym w:font="Wingdings" w:char="F06C"/>
            </w:r>
            <w:r w:rsidRPr="002C254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]</w:t>
            </w:r>
          </w:p>
        </w:tc>
      </w:tr>
      <w:tr w:rsidR="0011452E" w:rsidRPr="002C2540" w14:paraId="7CA37343" w14:textId="77777777" w:rsidTr="00012407">
        <w:trPr>
          <w:gridAfter w:val="1"/>
          <w:wAfter w:w="142" w:type="dxa"/>
        </w:trPr>
        <w:tc>
          <w:tcPr>
            <w:tcW w:w="1008" w:type="dxa"/>
            <w:gridSpan w:val="2"/>
          </w:tcPr>
          <w:p w14:paraId="110208EE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</w:pPr>
            <w:r w:rsidRPr="002C2540"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  <w:t>Titel:</w:t>
            </w:r>
          </w:p>
        </w:tc>
        <w:tc>
          <w:tcPr>
            <w:tcW w:w="3599" w:type="dxa"/>
            <w:gridSpan w:val="2"/>
          </w:tcPr>
          <w:p w14:paraId="161D49C3" w14:textId="77777777" w:rsidR="0011452E" w:rsidRPr="002C2540" w:rsidRDefault="0011452E" w:rsidP="0011452E">
            <w:pPr>
              <w:tabs>
                <w:tab w:val="left" w:pos="567"/>
                <w:tab w:val="left" w:pos="1134"/>
                <w:tab w:val="left" w:pos="1701"/>
                <w:tab w:val="left" w:pos="2268"/>
              </w:tabs>
              <w:suppressAutoHyphens/>
              <w:spacing w:after="0" w:line="284" w:lineRule="atLeast"/>
              <w:rPr>
                <w:rFonts w:ascii="Arial" w:eastAsia="Times New Roman" w:hAnsi="Arial" w:cs="Arial"/>
                <w:noProof/>
                <w:sz w:val="20"/>
                <w:szCs w:val="20"/>
                <w:lang w:eastAsia="nl-NL"/>
              </w:rPr>
            </w:pPr>
            <w:r w:rsidRPr="002C254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[</w:t>
            </w:r>
            <w:r w:rsidRPr="002C254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sym w:font="Wingdings" w:char="F06C"/>
            </w:r>
            <w:r w:rsidRPr="002C2540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]</w:t>
            </w:r>
          </w:p>
        </w:tc>
      </w:tr>
    </w:tbl>
    <w:p w14:paraId="2589BEBD" w14:textId="77777777" w:rsidR="003854AF" w:rsidRDefault="003854AF" w:rsidP="00012407">
      <w:pPr>
        <w:suppressAutoHyphens/>
        <w:spacing w:after="0" w:line="284" w:lineRule="atLeast"/>
        <w:rPr>
          <w:rFonts w:ascii="Arial" w:eastAsia="Times New Roman" w:hAnsi="Arial" w:cs="Arial"/>
          <w:b/>
          <w:sz w:val="20"/>
          <w:szCs w:val="20"/>
          <w:lang w:eastAsia="nl-NL"/>
        </w:rPr>
        <w:sectPr w:rsidR="003854AF" w:rsidSect="003854AF">
          <w:endnotePr>
            <w:numFmt w:val="decimal"/>
          </w:endnotePr>
          <w:type w:val="continuous"/>
          <w:pgSz w:w="11907" w:h="16840" w:code="9"/>
          <w:pgMar w:top="2245" w:right="851" w:bottom="1135" w:left="1134" w:header="1134" w:footer="854" w:gutter="0"/>
          <w:cols w:num="2" w:space="708"/>
          <w:titlePg/>
        </w:sectPr>
      </w:pPr>
    </w:p>
    <w:p w14:paraId="306713A1" w14:textId="77777777" w:rsidR="00DA3E50" w:rsidRPr="009C67D8" w:rsidRDefault="00DA3E50" w:rsidP="00BE4E1F">
      <w:pPr>
        <w:suppressAutoHyphens/>
        <w:spacing w:after="0" w:line="284" w:lineRule="atLeast"/>
        <w:rPr>
          <w:rFonts w:ascii="Arial" w:eastAsia="Times New Roman" w:hAnsi="Arial" w:cs="Arial"/>
          <w:b/>
          <w:sz w:val="20"/>
          <w:szCs w:val="20"/>
          <w:lang w:eastAsia="nl-NL"/>
        </w:rPr>
      </w:pPr>
    </w:p>
    <w:sectPr w:rsidR="00DA3E50" w:rsidRPr="009C67D8" w:rsidSect="002C07D3">
      <w:endnotePr>
        <w:numFmt w:val="decimal"/>
      </w:endnotePr>
      <w:type w:val="continuous"/>
      <w:pgSz w:w="11907" w:h="16840" w:code="9"/>
      <w:pgMar w:top="2245" w:right="851" w:bottom="1135" w:left="1134" w:header="1134" w:footer="8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BF854" w14:textId="77777777" w:rsidR="00EE25DF" w:rsidRDefault="00EE25DF">
      <w:pPr>
        <w:spacing w:after="0" w:line="240" w:lineRule="auto"/>
      </w:pPr>
      <w:r>
        <w:separator/>
      </w:r>
    </w:p>
  </w:endnote>
  <w:endnote w:type="continuationSeparator" w:id="0">
    <w:p w14:paraId="32EAFABC" w14:textId="77777777" w:rsidR="00EE25DF" w:rsidRDefault="00EE2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A1E3D" w14:textId="42168598" w:rsidR="00603132" w:rsidRDefault="00603132" w:rsidP="00603132">
    <w:pPr>
      <w:pStyle w:val="Koptekst"/>
      <w:tabs>
        <w:tab w:val="right" w:pos="9356"/>
      </w:tabs>
      <w:ind w:left="2160"/>
    </w:pPr>
    <w:r>
      <w:tab/>
    </w:r>
    <w:r>
      <w:rPr>
        <w:rStyle w:val="Paginanummer"/>
        <w:i w:val="0"/>
      </w:rPr>
      <w:fldChar w:fldCharType="begin"/>
    </w:r>
    <w:r>
      <w:rPr>
        <w:rStyle w:val="Paginanummer"/>
        <w:i w:val="0"/>
      </w:rPr>
      <w:instrText xml:space="preserve"> PAGE </w:instrText>
    </w:r>
    <w:r>
      <w:rPr>
        <w:rStyle w:val="Paginanummer"/>
        <w:i w:val="0"/>
      </w:rPr>
      <w:fldChar w:fldCharType="separate"/>
    </w:r>
    <w:r w:rsidR="00FF7E84">
      <w:rPr>
        <w:rStyle w:val="Paginanummer"/>
        <w:i w:val="0"/>
        <w:noProof/>
      </w:rPr>
      <w:t>5</w:t>
    </w:r>
    <w:r>
      <w:rPr>
        <w:rStyle w:val="Paginanummer"/>
        <w:i w:val="0"/>
      </w:rPr>
      <w:fldChar w:fldCharType="end"/>
    </w:r>
    <w:r>
      <w:rPr>
        <w:rStyle w:val="Paginanummer"/>
        <w:i w:val="0"/>
      </w:rPr>
      <w:t xml:space="preserve"> van </w:t>
    </w:r>
    <w:r>
      <w:rPr>
        <w:rStyle w:val="Paginanummer"/>
        <w:i w:val="0"/>
      </w:rPr>
      <w:fldChar w:fldCharType="begin"/>
    </w:r>
    <w:r>
      <w:rPr>
        <w:rStyle w:val="Paginanummer"/>
        <w:i w:val="0"/>
      </w:rPr>
      <w:instrText xml:space="preserve"> NUMPAGES </w:instrText>
    </w:r>
    <w:r>
      <w:rPr>
        <w:rStyle w:val="Paginanummer"/>
        <w:i w:val="0"/>
      </w:rPr>
      <w:fldChar w:fldCharType="separate"/>
    </w:r>
    <w:r w:rsidR="00FF7E84">
      <w:rPr>
        <w:rStyle w:val="Paginanummer"/>
        <w:i w:val="0"/>
        <w:noProof/>
      </w:rPr>
      <w:t>6</w:t>
    </w:r>
    <w:r>
      <w:rPr>
        <w:rStyle w:val="Paginanummer"/>
        <w:i w:val="0"/>
      </w:rPr>
      <w:fldChar w:fldCharType="end"/>
    </w:r>
    <w:bookmarkStart w:id="197" w:name="_Hlt464374575"/>
    <w:bookmarkEnd w:id="197"/>
  </w:p>
  <w:p w14:paraId="0E5711C9" w14:textId="77777777" w:rsidR="00603132" w:rsidRDefault="00603132" w:rsidP="00603132">
    <w:pPr>
      <w:pStyle w:val="Voettekst"/>
      <w:rPr>
        <w:rFonts w:ascii="Arial" w:hAnsi="Arial" w:cs="Arial"/>
        <w:sz w:val="16"/>
        <w:szCs w:val="16"/>
      </w:rPr>
    </w:pPr>
    <w:r w:rsidRPr="00F66E24">
      <w:rPr>
        <w:rFonts w:ascii="Arial" w:hAnsi="Arial" w:cs="Arial"/>
        <w:sz w:val="16"/>
        <w:szCs w:val="16"/>
      </w:rPr>
      <w:t>Datum</w:t>
    </w:r>
    <w:r>
      <w:rPr>
        <w:rFonts w:ascii="Arial" w:hAnsi="Arial" w:cs="Arial"/>
        <w:sz w:val="16"/>
        <w:szCs w:val="16"/>
      </w:rPr>
      <w:t>:</w:t>
    </w:r>
  </w:p>
  <w:p w14:paraId="3D51F6CE" w14:textId="77777777" w:rsidR="00603132" w:rsidRDefault="00603132" w:rsidP="00603132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Versie: </w:t>
    </w:r>
  </w:p>
  <w:p w14:paraId="0C760BD0" w14:textId="77777777" w:rsidR="00603132" w:rsidRDefault="00603132" w:rsidP="00603132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  <w:t>Paraaf</w:t>
    </w:r>
    <w:r>
      <w:rPr>
        <w:rFonts w:ascii="Arial" w:hAnsi="Arial" w:cs="Arial"/>
        <w:sz w:val="16"/>
        <w:szCs w:val="16"/>
      </w:rPr>
      <w:tab/>
      <w:t>Paraaf</w:t>
    </w:r>
  </w:p>
  <w:p w14:paraId="27AFEF46" w14:textId="77777777" w:rsidR="00603132" w:rsidRDefault="00603132" w:rsidP="00603132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  <w:t>IFV</w:t>
    </w:r>
    <w:r>
      <w:rPr>
        <w:rFonts w:ascii="Arial" w:hAnsi="Arial" w:cs="Arial"/>
        <w:sz w:val="16"/>
        <w:szCs w:val="16"/>
      </w:rPr>
      <w:tab/>
      <w:t>(opdrachtnemer)</w:t>
    </w:r>
  </w:p>
  <w:p w14:paraId="237B1990" w14:textId="77777777" w:rsidR="00603132" w:rsidRPr="001B3F79" w:rsidRDefault="001B3F79" w:rsidP="00603132">
    <w:pPr>
      <w:pStyle w:val="Voettekst"/>
      <w:rPr>
        <w:rFonts w:ascii="Arial" w:hAnsi="Arial" w:cs="Arial"/>
        <w:sz w:val="12"/>
        <w:szCs w:val="12"/>
      </w:rPr>
    </w:pPr>
    <w:r w:rsidRPr="001B3F79">
      <w:rPr>
        <w:rFonts w:ascii="Arial" w:hAnsi="Arial" w:cs="Arial"/>
        <w:sz w:val="12"/>
        <w:szCs w:val="12"/>
      </w:rPr>
      <w:t>(</w:t>
    </w:r>
    <w:r w:rsidR="00603132" w:rsidRPr="001B3F79">
      <w:rPr>
        <w:rFonts w:ascii="Arial" w:hAnsi="Arial" w:cs="Arial"/>
        <w:sz w:val="12"/>
        <w:szCs w:val="12"/>
      </w:rPr>
      <w:t>SLA doc</w:t>
    </w:r>
    <w:r>
      <w:rPr>
        <w:rFonts w:ascii="Arial" w:hAnsi="Arial" w:cs="Arial"/>
        <w:sz w:val="12"/>
        <w:szCs w:val="12"/>
      </w:rPr>
      <w:t xml:space="preserve">ument </w:t>
    </w:r>
    <w:r w:rsidR="007243C9">
      <w:rPr>
        <w:rFonts w:ascii="Arial" w:hAnsi="Arial" w:cs="Arial"/>
        <w:sz w:val="12"/>
        <w:szCs w:val="12"/>
      </w:rPr>
      <w:t>revisie 1.1</w:t>
    </w:r>
    <w:r w:rsidRPr="001B3F79">
      <w:rPr>
        <w:rFonts w:ascii="Arial" w:hAnsi="Arial" w:cs="Arial"/>
        <w:sz w:val="12"/>
        <w:szCs w:val="12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2706E" w14:textId="2FF860ED" w:rsidR="0021704A" w:rsidRDefault="0021704A" w:rsidP="0021704A">
    <w:pPr>
      <w:pStyle w:val="Koptekst"/>
      <w:tabs>
        <w:tab w:val="right" w:pos="9356"/>
      </w:tabs>
      <w:ind w:left="2160"/>
    </w:pPr>
    <w:r>
      <w:tab/>
    </w:r>
    <w:r>
      <w:rPr>
        <w:rStyle w:val="Paginanummer"/>
        <w:i w:val="0"/>
      </w:rPr>
      <w:fldChar w:fldCharType="begin"/>
    </w:r>
    <w:r>
      <w:rPr>
        <w:rStyle w:val="Paginanummer"/>
        <w:i w:val="0"/>
      </w:rPr>
      <w:instrText xml:space="preserve"> PAGE </w:instrText>
    </w:r>
    <w:r>
      <w:rPr>
        <w:rStyle w:val="Paginanummer"/>
        <w:i w:val="0"/>
      </w:rPr>
      <w:fldChar w:fldCharType="separate"/>
    </w:r>
    <w:r w:rsidR="00FF7E84">
      <w:rPr>
        <w:rStyle w:val="Paginanummer"/>
        <w:i w:val="0"/>
        <w:noProof/>
      </w:rPr>
      <w:t>1</w:t>
    </w:r>
    <w:r>
      <w:rPr>
        <w:rStyle w:val="Paginanummer"/>
        <w:i w:val="0"/>
      </w:rPr>
      <w:fldChar w:fldCharType="end"/>
    </w:r>
    <w:r>
      <w:rPr>
        <w:rStyle w:val="Paginanummer"/>
        <w:i w:val="0"/>
      </w:rPr>
      <w:t xml:space="preserve"> van </w:t>
    </w:r>
    <w:r>
      <w:rPr>
        <w:rStyle w:val="Paginanummer"/>
        <w:i w:val="0"/>
      </w:rPr>
      <w:fldChar w:fldCharType="begin"/>
    </w:r>
    <w:r>
      <w:rPr>
        <w:rStyle w:val="Paginanummer"/>
        <w:i w:val="0"/>
      </w:rPr>
      <w:instrText xml:space="preserve"> NUMPAGES </w:instrText>
    </w:r>
    <w:r>
      <w:rPr>
        <w:rStyle w:val="Paginanummer"/>
        <w:i w:val="0"/>
      </w:rPr>
      <w:fldChar w:fldCharType="separate"/>
    </w:r>
    <w:r w:rsidR="00FF7E84">
      <w:rPr>
        <w:rStyle w:val="Paginanummer"/>
        <w:i w:val="0"/>
        <w:noProof/>
      </w:rPr>
      <w:t>6</w:t>
    </w:r>
    <w:r>
      <w:rPr>
        <w:rStyle w:val="Paginanummer"/>
        <w:i w:val="0"/>
      </w:rPr>
      <w:fldChar w:fldCharType="end"/>
    </w:r>
  </w:p>
  <w:p w14:paraId="740019BA" w14:textId="77777777" w:rsidR="0021704A" w:rsidRDefault="0021704A" w:rsidP="0021704A">
    <w:pPr>
      <w:pStyle w:val="Voettekst"/>
      <w:rPr>
        <w:rFonts w:ascii="Arial" w:hAnsi="Arial" w:cs="Arial"/>
        <w:sz w:val="16"/>
        <w:szCs w:val="16"/>
      </w:rPr>
    </w:pPr>
    <w:r w:rsidRPr="00F66E24">
      <w:rPr>
        <w:rFonts w:ascii="Arial" w:hAnsi="Arial" w:cs="Arial"/>
        <w:sz w:val="16"/>
        <w:szCs w:val="16"/>
      </w:rPr>
      <w:t>Datum</w:t>
    </w:r>
    <w:r>
      <w:rPr>
        <w:rFonts w:ascii="Arial" w:hAnsi="Arial" w:cs="Arial"/>
        <w:sz w:val="16"/>
        <w:szCs w:val="16"/>
      </w:rPr>
      <w:t>:</w:t>
    </w:r>
  </w:p>
  <w:p w14:paraId="42E7F8D2" w14:textId="77777777" w:rsidR="0021704A" w:rsidRDefault="0021704A" w:rsidP="0021704A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Versie: </w:t>
    </w:r>
  </w:p>
  <w:p w14:paraId="58415AB1" w14:textId="77777777" w:rsidR="0021704A" w:rsidRDefault="0021704A" w:rsidP="0021704A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  <w:t>Paraaf</w:t>
    </w:r>
    <w:r>
      <w:rPr>
        <w:rFonts w:ascii="Arial" w:hAnsi="Arial" w:cs="Arial"/>
        <w:sz w:val="16"/>
        <w:szCs w:val="16"/>
      </w:rPr>
      <w:tab/>
      <w:t>Paraaf</w:t>
    </w:r>
  </w:p>
  <w:p w14:paraId="5E41204D" w14:textId="77777777" w:rsidR="0021704A" w:rsidRDefault="0021704A" w:rsidP="0021704A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  <w:t>IFV</w:t>
    </w:r>
    <w:r>
      <w:rPr>
        <w:rFonts w:ascii="Arial" w:hAnsi="Arial" w:cs="Arial"/>
        <w:sz w:val="16"/>
        <w:szCs w:val="16"/>
      </w:rPr>
      <w:tab/>
      <w:t>(opdrachtnemer)</w:t>
    </w:r>
  </w:p>
  <w:p w14:paraId="03810850" w14:textId="77777777" w:rsidR="00603132" w:rsidRPr="0021704A" w:rsidRDefault="0021704A">
    <w:pPr>
      <w:pStyle w:val="Voettekst"/>
      <w:rPr>
        <w:rFonts w:ascii="Arial" w:hAnsi="Arial" w:cs="Arial"/>
        <w:sz w:val="12"/>
        <w:szCs w:val="12"/>
      </w:rPr>
    </w:pPr>
    <w:r w:rsidRPr="001B3F79">
      <w:rPr>
        <w:rFonts w:ascii="Arial" w:hAnsi="Arial" w:cs="Arial"/>
        <w:sz w:val="12"/>
        <w:szCs w:val="12"/>
      </w:rPr>
      <w:t>(SLA doc</w:t>
    </w:r>
    <w:r>
      <w:rPr>
        <w:rFonts w:ascii="Arial" w:hAnsi="Arial" w:cs="Arial"/>
        <w:sz w:val="12"/>
        <w:szCs w:val="12"/>
      </w:rPr>
      <w:t xml:space="preserve">ument </w:t>
    </w:r>
    <w:r w:rsidR="007243C9">
      <w:rPr>
        <w:rFonts w:ascii="Arial" w:hAnsi="Arial" w:cs="Arial"/>
        <w:sz w:val="12"/>
        <w:szCs w:val="12"/>
      </w:rPr>
      <w:t>revisie 1.1</w:t>
    </w:r>
    <w:r w:rsidRPr="001B3F79">
      <w:rPr>
        <w:rFonts w:ascii="Arial" w:hAnsi="Arial" w:cs="Arial"/>
        <w:sz w:val="12"/>
        <w:szCs w:val="12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E9ADE" w14:textId="77777777" w:rsidR="00EE25DF" w:rsidRDefault="00EE25DF">
      <w:pPr>
        <w:spacing w:after="0" w:line="240" w:lineRule="auto"/>
      </w:pPr>
      <w:r>
        <w:separator/>
      </w:r>
    </w:p>
  </w:footnote>
  <w:footnote w:type="continuationSeparator" w:id="0">
    <w:p w14:paraId="32272D44" w14:textId="77777777" w:rsidR="00EE25DF" w:rsidRDefault="00EE25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A51236F0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002"/>
        </w:tabs>
        <w:ind w:left="100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6E6586"/>
    <w:multiLevelType w:val="hybridMultilevel"/>
    <w:tmpl w:val="C576D362"/>
    <w:lvl w:ilvl="0" w:tplc="E736A73E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D768F1"/>
    <w:multiLevelType w:val="hybridMultilevel"/>
    <w:tmpl w:val="71262496"/>
    <w:lvl w:ilvl="0" w:tplc="AEE869B8">
      <w:start w:val="1"/>
      <w:numFmt w:val="bullet"/>
      <w:lvlText w:val=""/>
      <w:lvlJc w:val="left"/>
      <w:pPr>
        <w:ind w:left="1287" w:hanging="72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9ED6AE5"/>
    <w:multiLevelType w:val="hybridMultilevel"/>
    <w:tmpl w:val="452C02AE"/>
    <w:lvl w:ilvl="0" w:tplc="C9D4497E">
      <w:start w:val="1"/>
      <w:numFmt w:val="bullet"/>
      <w:lvlText w:val="-"/>
      <w:lvlJc w:val="left"/>
      <w:pPr>
        <w:tabs>
          <w:tab w:val="num" w:pos="564"/>
        </w:tabs>
        <w:ind w:left="564" w:hanging="564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431A2"/>
    <w:multiLevelType w:val="hybridMultilevel"/>
    <w:tmpl w:val="C576D362"/>
    <w:lvl w:ilvl="0" w:tplc="E736A73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F70BEE"/>
    <w:multiLevelType w:val="hybridMultilevel"/>
    <w:tmpl w:val="C576D362"/>
    <w:lvl w:ilvl="0" w:tplc="E736A73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8D06D3"/>
    <w:multiLevelType w:val="hybridMultilevel"/>
    <w:tmpl w:val="9F40DC5C"/>
    <w:lvl w:ilvl="0" w:tplc="AFDAC60E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AFE322F"/>
    <w:multiLevelType w:val="hybridMultilevel"/>
    <w:tmpl w:val="03F64C7E"/>
    <w:lvl w:ilvl="0" w:tplc="DA12614C">
      <w:start w:val="1"/>
      <w:numFmt w:val="lowerRoman"/>
      <w:lvlText w:val="(%1)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DA44D58"/>
    <w:multiLevelType w:val="hybridMultilevel"/>
    <w:tmpl w:val="9F40DC5C"/>
    <w:lvl w:ilvl="0" w:tplc="AFDAC60E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0B750A1"/>
    <w:multiLevelType w:val="hybridMultilevel"/>
    <w:tmpl w:val="CBAC1A2C"/>
    <w:lvl w:ilvl="0" w:tplc="AEE869B8">
      <w:start w:val="1"/>
      <w:numFmt w:val="bullet"/>
      <w:lvlText w:val="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696BB9"/>
    <w:multiLevelType w:val="hybridMultilevel"/>
    <w:tmpl w:val="2DF6C074"/>
    <w:lvl w:ilvl="0" w:tplc="3D3EF9A0">
      <w:start w:val="1"/>
      <w:numFmt w:val="lowerLetter"/>
      <w:lvlText w:val="(%1)"/>
      <w:lvlJc w:val="left"/>
      <w:pPr>
        <w:ind w:left="1140" w:hanging="54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80" w:hanging="360"/>
      </w:pPr>
    </w:lvl>
    <w:lvl w:ilvl="2" w:tplc="0413001B" w:tentative="1">
      <w:start w:val="1"/>
      <w:numFmt w:val="lowerRoman"/>
      <w:lvlText w:val="%3."/>
      <w:lvlJc w:val="right"/>
      <w:pPr>
        <w:ind w:left="2400" w:hanging="180"/>
      </w:pPr>
    </w:lvl>
    <w:lvl w:ilvl="3" w:tplc="0413000F" w:tentative="1">
      <w:start w:val="1"/>
      <w:numFmt w:val="decimal"/>
      <w:lvlText w:val="%4."/>
      <w:lvlJc w:val="left"/>
      <w:pPr>
        <w:ind w:left="3120" w:hanging="360"/>
      </w:pPr>
    </w:lvl>
    <w:lvl w:ilvl="4" w:tplc="04130019" w:tentative="1">
      <w:start w:val="1"/>
      <w:numFmt w:val="lowerLetter"/>
      <w:lvlText w:val="%5."/>
      <w:lvlJc w:val="left"/>
      <w:pPr>
        <w:ind w:left="3840" w:hanging="360"/>
      </w:pPr>
    </w:lvl>
    <w:lvl w:ilvl="5" w:tplc="0413001B" w:tentative="1">
      <w:start w:val="1"/>
      <w:numFmt w:val="lowerRoman"/>
      <w:lvlText w:val="%6."/>
      <w:lvlJc w:val="right"/>
      <w:pPr>
        <w:ind w:left="4560" w:hanging="180"/>
      </w:pPr>
    </w:lvl>
    <w:lvl w:ilvl="6" w:tplc="0413000F" w:tentative="1">
      <w:start w:val="1"/>
      <w:numFmt w:val="decimal"/>
      <w:lvlText w:val="%7."/>
      <w:lvlJc w:val="left"/>
      <w:pPr>
        <w:ind w:left="5280" w:hanging="360"/>
      </w:pPr>
    </w:lvl>
    <w:lvl w:ilvl="7" w:tplc="04130019" w:tentative="1">
      <w:start w:val="1"/>
      <w:numFmt w:val="lowerLetter"/>
      <w:lvlText w:val="%8."/>
      <w:lvlJc w:val="left"/>
      <w:pPr>
        <w:ind w:left="6000" w:hanging="360"/>
      </w:pPr>
    </w:lvl>
    <w:lvl w:ilvl="8" w:tplc="0413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397B6DF9"/>
    <w:multiLevelType w:val="hybridMultilevel"/>
    <w:tmpl w:val="81B47AB2"/>
    <w:lvl w:ilvl="0" w:tplc="AEE869B8">
      <w:start w:val="1"/>
      <w:numFmt w:val="bullet"/>
      <w:lvlText w:val=""/>
      <w:lvlJc w:val="left"/>
      <w:pPr>
        <w:ind w:left="1287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B880F33"/>
    <w:multiLevelType w:val="hybridMultilevel"/>
    <w:tmpl w:val="AC026B22"/>
    <w:lvl w:ilvl="0" w:tplc="AEE869B8">
      <w:start w:val="1"/>
      <w:numFmt w:val="bullet"/>
      <w:lvlText w:val=""/>
      <w:lvlJc w:val="left"/>
      <w:pPr>
        <w:ind w:left="1429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1732504"/>
    <w:multiLevelType w:val="hybridMultilevel"/>
    <w:tmpl w:val="9B8E1E9C"/>
    <w:lvl w:ilvl="0" w:tplc="AEE869B8">
      <w:start w:val="1"/>
      <w:numFmt w:val="bullet"/>
      <w:lvlText w:val=""/>
      <w:lvlJc w:val="left"/>
      <w:pPr>
        <w:ind w:left="1287" w:hanging="72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08A06EC"/>
    <w:multiLevelType w:val="hybridMultilevel"/>
    <w:tmpl w:val="C576D362"/>
    <w:lvl w:ilvl="0" w:tplc="E736A73E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337535"/>
    <w:multiLevelType w:val="hybridMultilevel"/>
    <w:tmpl w:val="C576D362"/>
    <w:lvl w:ilvl="0" w:tplc="E736A73E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4D6596B"/>
    <w:multiLevelType w:val="hybridMultilevel"/>
    <w:tmpl w:val="C576D362"/>
    <w:lvl w:ilvl="0" w:tplc="E736A73E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5D5F77"/>
    <w:multiLevelType w:val="hybridMultilevel"/>
    <w:tmpl w:val="C576D362"/>
    <w:lvl w:ilvl="0" w:tplc="E736A73E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8E4832"/>
    <w:multiLevelType w:val="hybridMultilevel"/>
    <w:tmpl w:val="9F40DC5C"/>
    <w:lvl w:ilvl="0" w:tplc="AFDAC60E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681226D"/>
    <w:multiLevelType w:val="hybridMultilevel"/>
    <w:tmpl w:val="9F40DC5C"/>
    <w:lvl w:ilvl="0" w:tplc="AFDAC60E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E6B111A"/>
    <w:multiLevelType w:val="hybridMultilevel"/>
    <w:tmpl w:val="ACBA1188"/>
    <w:lvl w:ilvl="0" w:tplc="AEE869B8">
      <w:start w:val="1"/>
      <w:numFmt w:val="bullet"/>
      <w:lvlText w:val=""/>
      <w:lvlJc w:val="left"/>
      <w:pPr>
        <w:ind w:left="1287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0"/>
  </w:num>
  <w:num w:numId="5">
    <w:abstractNumId w:val="5"/>
  </w:num>
  <w:num w:numId="6">
    <w:abstractNumId w:val="18"/>
  </w:num>
  <w:num w:numId="7">
    <w:abstractNumId w:val="16"/>
  </w:num>
  <w:num w:numId="8">
    <w:abstractNumId w:val="17"/>
  </w:num>
  <w:num w:numId="9">
    <w:abstractNumId w:val="15"/>
  </w:num>
  <w:num w:numId="10">
    <w:abstractNumId w:val="14"/>
  </w:num>
  <w:num w:numId="11">
    <w:abstractNumId w:val="6"/>
  </w:num>
  <w:num w:numId="12">
    <w:abstractNumId w:val="7"/>
  </w:num>
  <w:num w:numId="13">
    <w:abstractNumId w:val="19"/>
  </w:num>
  <w:num w:numId="14">
    <w:abstractNumId w:val="8"/>
  </w:num>
  <w:num w:numId="15">
    <w:abstractNumId w:val="1"/>
  </w:num>
  <w:num w:numId="16">
    <w:abstractNumId w:val="9"/>
  </w:num>
  <w:num w:numId="17">
    <w:abstractNumId w:val="11"/>
  </w:num>
  <w:num w:numId="18">
    <w:abstractNumId w:val="12"/>
  </w:num>
  <w:num w:numId="19">
    <w:abstractNumId w:val="2"/>
  </w:num>
  <w:num w:numId="20">
    <w:abstractNumId w:val="13"/>
  </w:num>
  <w:num w:numId="21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73"/>
    <w:rsid w:val="00000DFE"/>
    <w:rsid w:val="00007152"/>
    <w:rsid w:val="00010291"/>
    <w:rsid w:val="00012407"/>
    <w:rsid w:val="00014FEE"/>
    <w:rsid w:val="000177D5"/>
    <w:rsid w:val="00022801"/>
    <w:rsid w:val="000235D3"/>
    <w:rsid w:val="00030CBD"/>
    <w:rsid w:val="00032337"/>
    <w:rsid w:val="00033206"/>
    <w:rsid w:val="000436B6"/>
    <w:rsid w:val="00044260"/>
    <w:rsid w:val="00044735"/>
    <w:rsid w:val="00051EDD"/>
    <w:rsid w:val="00051FB3"/>
    <w:rsid w:val="0005246F"/>
    <w:rsid w:val="0005778A"/>
    <w:rsid w:val="00062213"/>
    <w:rsid w:val="00077D8B"/>
    <w:rsid w:val="00083132"/>
    <w:rsid w:val="00086C1D"/>
    <w:rsid w:val="0009133D"/>
    <w:rsid w:val="00094A2F"/>
    <w:rsid w:val="000A0761"/>
    <w:rsid w:val="000A335E"/>
    <w:rsid w:val="000A4DAC"/>
    <w:rsid w:val="000A5B6B"/>
    <w:rsid w:val="000A627E"/>
    <w:rsid w:val="000A70C3"/>
    <w:rsid w:val="000B017D"/>
    <w:rsid w:val="000B2D13"/>
    <w:rsid w:val="000D1750"/>
    <w:rsid w:val="000D4F48"/>
    <w:rsid w:val="000D51AF"/>
    <w:rsid w:val="000D6B43"/>
    <w:rsid w:val="000E3EC8"/>
    <w:rsid w:val="000E669C"/>
    <w:rsid w:val="000E7413"/>
    <w:rsid w:val="000E7C53"/>
    <w:rsid w:val="000F6FF1"/>
    <w:rsid w:val="00104FCF"/>
    <w:rsid w:val="00113657"/>
    <w:rsid w:val="00113931"/>
    <w:rsid w:val="0011452E"/>
    <w:rsid w:val="00116D38"/>
    <w:rsid w:val="00122BE6"/>
    <w:rsid w:val="00132DA3"/>
    <w:rsid w:val="00143E37"/>
    <w:rsid w:val="00144B3F"/>
    <w:rsid w:val="00146632"/>
    <w:rsid w:val="00147031"/>
    <w:rsid w:val="001636B8"/>
    <w:rsid w:val="00164DBB"/>
    <w:rsid w:val="00165FE1"/>
    <w:rsid w:val="001724E3"/>
    <w:rsid w:val="00174EF3"/>
    <w:rsid w:val="00191A7F"/>
    <w:rsid w:val="00191E1D"/>
    <w:rsid w:val="00192DA8"/>
    <w:rsid w:val="001955B5"/>
    <w:rsid w:val="001A23F9"/>
    <w:rsid w:val="001A29AD"/>
    <w:rsid w:val="001B164E"/>
    <w:rsid w:val="001B3455"/>
    <w:rsid w:val="001B3F79"/>
    <w:rsid w:val="001B40A5"/>
    <w:rsid w:val="001D1682"/>
    <w:rsid w:val="001D2356"/>
    <w:rsid w:val="001D26D6"/>
    <w:rsid w:val="001D5DDD"/>
    <w:rsid w:val="001E6745"/>
    <w:rsid w:val="001E69C9"/>
    <w:rsid w:val="001E726F"/>
    <w:rsid w:val="002003F5"/>
    <w:rsid w:val="00205CDC"/>
    <w:rsid w:val="002165E6"/>
    <w:rsid w:val="0021704A"/>
    <w:rsid w:val="00217B3D"/>
    <w:rsid w:val="0022072A"/>
    <w:rsid w:val="0023160F"/>
    <w:rsid w:val="002403A8"/>
    <w:rsid w:val="00241F80"/>
    <w:rsid w:val="002442AE"/>
    <w:rsid w:val="0024445E"/>
    <w:rsid w:val="00253C07"/>
    <w:rsid w:val="00256657"/>
    <w:rsid w:val="00264456"/>
    <w:rsid w:val="002645F7"/>
    <w:rsid w:val="00266F7A"/>
    <w:rsid w:val="002675DF"/>
    <w:rsid w:val="0027127A"/>
    <w:rsid w:val="0027202B"/>
    <w:rsid w:val="002749E0"/>
    <w:rsid w:val="00274F58"/>
    <w:rsid w:val="002821E1"/>
    <w:rsid w:val="00290A65"/>
    <w:rsid w:val="00291B3D"/>
    <w:rsid w:val="00292930"/>
    <w:rsid w:val="0029567B"/>
    <w:rsid w:val="00295C1F"/>
    <w:rsid w:val="002A0877"/>
    <w:rsid w:val="002A0A93"/>
    <w:rsid w:val="002A0AD7"/>
    <w:rsid w:val="002A1078"/>
    <w:rsid w:val="002C07D3"/>
    <w:rsid w:val="002C2540"/>
    <w:rsid w:val="002C2895"/>
    <w:rsid w:val="002D4E5B"/>
    <w:rsid w:val="002E59AC"/>
    <w:rsid w:val="002E680F"/>
    <w:rsid w:val="002E7C20"/>
    <w:rsid w:val="002F3AE5"/>
    <w:rsid w:val="002F46C8"/>
    <w:rsid w:val="002F7382"/>
    <w:rsid w:val="00303539"/>
    <w:rsid w:val="0031106D"/>
    <w:rsid w:val="0031185D"/>
    <w:rsid w:val="003119E0"/>
    <w:rsid w:val="0031456E"/>
    <w:rsid w:val="00315669"/>
    <w:rsid w:val="00315C9B"/>
    <w:rsid w:val="003216DC"/>
    <w:rsid w:val="00321710"/>
    <w:rsid w:val="00342756"/>
    <w:rsid w:val="003471EC"/>
    <w:rsid w:val="00347E64"/>
    <w:rsid w:val="00353550"/>
    <w:rsid w:val="00353D60"/>
    <w:rsid w:val="00367D77"/>
    <w:rsid w:val="00372FFE"/>
    <w:rsid w:val="00373C81"/>
    <w:rsid w:val="003841CC"/>
    <w:rsid w:val="003854AF"/>
    <w:rsid w:val="00387E47"/>
    <w:rsid w:val="00390B23"/>
    <w:rsid w:val="003A5059"/>
    <w:rsid w:val="003A69F4"/>
    <w:rsid w:val="003B0568"/>
    <w:rsid w:val="003B0BBE"/>
    <w:rsid w:val="003C14DC"/>
    <w:rsid w:val="003C410A"/>
    <w:rsid w:val="003E2B4A"/>
    <w:rsid w:val="003E7EBD"/>
    <w:rsid w:val="003F1B8D"/>
    <w:rsid w:val="004061CF"/>
    <w:rsid w:val="0040700E"/>
    <w:rsid w:val="0043104D"/>
    <w:rsid w:val="0045141E"/>
    <w:rsid w:val="00454765"/>
    <w:rsid w:val="004570DA"/>
    <w:rsid w:val="00463507"/>
    <w:rsid w:val="0047614F"/>
    <w:rsid w:val="00482079"/>
    <w:rsid w:val="004820E4"/>
    <w:rsid w:val="00482C66"/>
    <w:rsid w:val="00485C9C"/>
    <w:rsid w:val="00486B68"/>
    <w:rsid w:val="004A41B3"/>
    <w:rsid w:val="004B0ABB"/>
    <w:rsid w:val="004B0B5B"/>
    <w:rsid w:val="004C3C0B"/>
    <w:rsid w:val="004C6B27"/>
    <w:rsid w:val="004E1697"/>
    <w:rsid w:val="004E3438"/>
    <w:rsid w:val="004E7B2F"/>
    <w:rsid w:val="004F2422"/>
    <w:rsid w:val="004F7A72"/>
    <w:rsid w:val="00500D3A"/>
    <w:rsid w:val="00515A9B"/>
    <w:rsid w:val="00516B8C"/>
    <w:rsid w:val="005174E2"/>
    <w:rsid w:val="0052169F"/>
    <w:rsid w:val="00525997"/>
    <w:rsid w:val="005308B7"/>
    <w:rsid w:val="00531E73"/>
    <w:rsid w:val="00533475"/>
    <w:rsid w:val="00535CEF"/>
    <w:rsid w:val="00541926"/>
    <w:rsid w:val="00546C3E"/>
    <w:rsid w:val="00546E84"/>
    <w:rsid w:val="00554E5A"/>
    <w:rsid w:val="00556D1E"/>
    <w:rsid w:val="00565D9F"/>
    <w:rsid w:val="00570003"/>
    <w:rsid w:val="005704C8"/>
    <w:rsid w:val="005809C0"/>
    <w:rsid w:val="00580E81"/>
    <w:rsid w:val="00590CE1"/>
    <w:rsid w:val="005A5039"/>
    <w:rsid w:val="005A6B15"/>
    <w:rsid w:val="005B0C8B"/>
    <w:rsid w:val="005B3C90"/>
    <w:rsid w:val="005B7670"/>
    <w:rsid w:val="005D31B0"/>
    <w:rsid w:val="005E0A69"/>
    <w:rsid w:val="005E227F"/>
    <w:rsid w:val="005E22B1"/>
    <w:rsid w:val="005E3B26"/>
    <w:rsid w:val="005E4133"/>
    <w:rsid w:val="005E637D"/>
    <w:rsid w:val="005F1460"/>
    <w:rsid w:val="005F4CD7"/>
    <w:rsid w:val="00603132"/>
    <w:rsid w:val="00603E46"/>
    <w:rsid w:val="00605D18"/>
    <w:rsid w:val="00620173"/>
    <w:rsid w:val="00624FC1"/>
    <w:rsid w:val="006316EC"/>
    <w:rsid w:val="006343BA"/>
    <w:rsid w:val="00650576"/>
    <w:rsid w:val="006560C7"/>
    <w:rsid w:val="00663608"/>
    <w:rsid w:val="006728AB"/>
    <w:rsid w:val="00673BBD"/>
    <w:rsid w:val="00684426"/>
    <w:rsid w:val="00687287"/>
    <w:rsid w:val="00690607"/>
    <w:rsid w:val="00694F6C"/>
    <w:rsid w:val="006A4721"/>
    <w:rsid w:val="006B18CD"/>
    <w:rsid w:val="006B2AB2"/>
    <w:rsid w:val="006B7AB8"/>
    <w:rsid w:val="006B7D66"/>
    <w:rsid w:val="006C57F9"/>
    <w:rsid w:val="006C5B28"/>
    <w:rsid w:val="006C671E"/>
    <w:rsid w:val="006C7508"/>
    <w:rsid w:val="006C7AEA"/>
    <w:rsid w:val="006D2993"/>
    <w:rsid w:val="006E1285"/>
    <w:rsid w:val="006F2EE5"/>
    <w:rsid w:val="006F53D2"/>
    <w:rsid w:val="00703D06"/>
    <w:rsid w:val="00705B43"/>
    <w:rsid w:val="00723F35"/>
    <w:rsid w:val="007243C9"/>
    <w:rsid w:val="007272DB"/>
    <w:rsid w:val="0073391C"/>
    <w:rsid w:val="00743FCF"/>
    <w:rsid w:val="00744AFD"/>
    <w:rsid w:val="007471A7"/>
    <w:rsid w:val="0075120F"/>
    <w:rsid w:val="00753EE6"/>
    <w:rsid w:val="00754A72"/>
    <w:rsid w:val="00754D5D"/>
    <w:rsid w:val="007568F4"/>
    <w:rsid w:val="00756F48"/>
    <w:rsid w:val="007638CD"/>
    <w:rsid w:val="0077169C"/>
    <w:rsid w:val="00784C17"/>
    <w:rsid w:val="00785780"/>
    <w:rsid w:val="0079027E"/>
    <w:rsid w:val="00790465"/>
    <w:rsid w:val="007907D5"/>
    <w:rsid w:val="00790FBA"/>
    <w:rsid w:val="007A55FE"/>
    <w:rsid w:val="007A6C1E"/>
    <w:rsid w:val="007B0258"/>
    <w:rsid w:val="007B5FD9"/>
    <w:rsid w:val="007B6759"/>
    <w:rsid w:val="007B6B1D"/>
    <w:rsid w:val="007C0733"/>
    <w:rsid w:val="007C16DA"/>
    <w:rsid w:val="007C780D"/>
    <w:rsid w:val="007E2C9F"/>
    <w:rsid w:val="007E547D"/>
    <w:rsid w:val="007F78CA"/>
    <w:rsid w:val="008005AB"/>
    <w:rsid w:val="00801411"/>
    <w:rsid w:val="00803D48"/>
    <w:rsid w:val="008110B2"/>
    <w:rsid w:val="00811F13"/>
    <w:rsid w:val="00814291"/>
    <w:rsid w:val="008237EC"/>
    <w:rsid w:val="00827F29"/>
    <w:rsid w:val="008318A9"/>
    <w:rsid w:val="008410B1"/>
    <w:rsid w:val="008412E6"/>
    <w:rsid w:val="00841A38"/>
    <w:rsid w:val="008450BD"/>
    <w:rsid w:val="00853209"/>
    <w:rsid w:val="00854B6B"/>
    <w:rsid w:val="0086074E"/>
    <w:rsid w:val="00861AE9"/>
    <w:rsid w:val="00862111"/>
    <w:rsid w:val="008641BE"/>
    <w:rsid w:val="008708A5"/>
    <w:rsid w:val="00881500"/>
    <w:rsid w:val="00881B63"/>
    <w:rsid w:val="00887D69"/>
    <w:rsid w:val="00894294"/>
    <w:rsid w:val="00896328"/>
    <w:rsid w:val="008A72C6"/>
    <w:rsid w:val="008B08B5"/>
    <w:rsid w:val="008B7FAE"/>
    <w:rsid w:val="008C0F18"/>
    <w:rsid w:val="008C1B68"/>
    <w:rsid w:val="008C6B9F"/>
    <w:rsid w:val="008D19F8"/>
    <w:rsid w:val="008D2636"/>
    <w:rsid w:val="008D374F"/>
    <w:rsid w:val="008F1FD9"/>
    <w:rsid w:val="00906822"/>
    <w:rsid w:val="00912518"/>
    <w:rsid w:val="00912F4B"/>
    <w:rsid w:val="00914BD8"/>
    <w:rsid w:val="00921E44"/>
    <w:rsid w:val="009224C8"/>
    <w:rsid w:val="00931DA1"/>
    <w:rsid w:val="00936A80"/>
    <w:rsid w:val="0093724F"/>
    <w:rsid w:val="00940E42"/>
    <w:rsid w:val="009526A1"/>
    <w:rsid w:val="00953AD9"/>
    <w:rsid w:val="00970043"/>
    <w:rsid w:val="009732C5"/>
    <w:rsid w:val="00973DFF"/>
    <w:rsid w:val="00983AD4"/>
    <w:rsid w:val="009919FA"/>
    <w:rsid w:val="009A0375"/>
    <w:rsid w:val="009A2832"/>
    <w:rsid w:val="009B303D"/>
    <w:rsid w:val="009C3233"/>
    <w:rsid w:val="009C67D8"/>
    <w:rsid w:val="009D3136"/>
    <w:rsid w:val="009E2104"/>
    <w:rsid w:val="009E2FF9"/>
    <w:rsid w:val="009E72C8"/>
    <w:rsid w:val="009E7F9C"/>
    <w:rsid w:val="009F1AA4"/>
    <w:rsid w:val="009F5277"/>
    <w:rsid w:val="009F7A63"/>
    <w:rsid w:val="00A04EA2"/>
    <w:rsid w:val="00A05C22"/>
    <w:rsid w:val="00A068B2"/>
    <w:rsid w:val="00A1031D"/>
    <w:rsid w:val="00A12BC1"/>
    <w:rsid w:val="00A13598"/>
    <w:rsid w:val="00A142FA"/>
    <w:rsid w:val="00A1667F"/>
    <w:rsid w:val="00A17BBC"/>
    <w:rsid w:val="00A225BA"/>
    <w:rsid w:val="00A23FE9"/>
    <w:rsid w:val="00A246E2"/>
    <w:rsid w:val="00A35B0E"/>
    <w:rsid w:val="00A4406E"/>
    <w:rsid w:val="00A50DAE"/>
    <w:rsid w:val="00A57D02"/>
    <w:rsid w:val="00A60D27"/>
    <w:rsid w:val="00A63EFD"/>
    <w:rsid w:val="00A727FE"/>
    <w:rsid w:val="00A74F6F"/>
    <w:rsid w:val="00A75EBE"/>
    <w:rsid w:val="00A80A21"/>
    <w:rsid w:val="00A820F8"/>
    <w:rsid w:val="00A828AE"/>
    <w:rsid w:val="00AA1F11"/>
    <w:rsid w:val="00AA3F1B"/>
    <w:rsid w:val="00AA4ED9"/>
    <w:rsid w:val="00AA6C2C"/>
    <w:rsid w:val="00AB19D5"/>
    <w:rsid w:val="00AB2AB6"/>
    <w:rsid w:val="00AC3DCF"/>
    <w:rsid w:val="00AD0C3F"/>
    <w:rsid w:val="00AD6D06"/>
    <w:rsid w:val="00AE44EB"/>
    <w:rsid w:val="00AF4C66"/>
    <w:rsid w:val="00B0207D"/>
    <w:rsid w:val="00B12258"/>
    <w:rsid w:val="00B13438"/>
    <w:rsid w:val="00B2257A"/>
    <w:rsid w:val="00B35DFA"/>
    <w:rsid w:val="00B4029E"/>
    <w:rsid w:val="00B41AEF"/>
    <w:rsid w:val="00B51F93"/>
    <w:rsid w:val="00B53A7E"/>
    <w:rsid w:val="00B72AC5"/>
    <w:rsid w:val="00B82FE3"/>
    <w:rsid w:val="00B94D2F"/>
    <w:rsid w:val="00BA555B"/>
    <w:rsid w:val="00BA64FE"/>
    <w:rsid w:val="00BA664F"/>
    <w:rsid w:val="00BB038F"/>
    <w:rsid w:val="00BB21C4"/>
    <w:rsid w:val="00BC5E7F"/>
    <w:rsid w:val="00BD2963"/>
    <w:rsid w:val="00BE4E1F"/>
    <w:rsid w:val="00BE50EA"/>
    <w:rsid w:val="00BE5209"/>
    <w:rsid w:val="00BE67FB"/>
    <w:rsid w:val="00BE7E1A"/>
    <w:rsid w:val="00BF44D9"/>
    <w:rsid w:val="00C025FE"/>
    <w:rsid w:val="00C02C0E"/>
    <w:rsid w:val="00C077FF"/>
    <w:rsid w:val="00C22B53"/>
    <w:rsid w:val="00C30D24"/>
    <w:rsid w:val="00C36FFC"/>
    <w:rsid w:val="00C4796B"/>
    <w:rsid w:val="00C5270A"/>
    <w:rsid w:val="00C53176"/>
    <w:rsid w:val="00C64CD7"/>
    <w:rsid w:val="00C657EE"/>
    <w:rsid w:val="00C659DA"/>
    <w:rsid w:val="00C701CD"/>
    <w:rsid w:val="00C730BB"/>
    <w:rsid w:val="00C7576E"/>
    <w:rsid w:val="00C77486"/>
    <w:rsid w:val="00C779A7"/>
    <w:rsid w:val="00C81C45"/>
    <w:rsid w:val="00C824B9"/>
    <w:rsid w:val="00C90F4D"/>
    <w:rsid w:val="00C922E3"/>
    <w:rsid w:val="00C93517"/>
    <w:rsid w:val="00CA6F8F"/>
    <w:rsid w:val="00CB0643"/>
    <w:rsid w:val="00CB5803"/>
    <w:rsid w:val="00CC0972"/>
    <w:rsid w:val="00CD3175"/>
    <w:rsid w:val="00CD612A"/>
    <w:rsid w:val="00CE1BBF"/>
    <w:rsid w:val="00CE4060"/>
    <w:rsid w:val="00CE748B"/>
    <w:rsid w:val="00CE7D32"/>
    <w:rsid w:val="00CF3ED2"/>
    <w:rsid w:val="00D00C57"/>
    <w:rsid w:val="00D02CD2"/>
    <w:rsid w:val="00D051DF"/>
    <w:rsid w:val="00D062CD"/>
    <w:rsid w:val="00D14DD1"/>
    <w:rsid w:val="00D156D3"/>
    <w:rsid w:val="00D17246"/>
    <w:rsid w:val="00D24CDE"/>
    <w:rsid w:val="00D271C3"/>
    <w:rsid w:val="00D408B0"/>
    <w:rsid w:val="00D42165"/>
    <w:rsid w:val="00D447FB"/>
    <w:rsid w:val="00D6610D"/>
    <w:rsid w:val="00D73753"/>
    <w:rsid w:val="00D81D0C"/>
    <w:rsid w:val="00D8233E"/>
    <w:rsid w:val="00D91192"/>
    <w:rsid w:val="00D967D3"/>
    <w:rsid w:val="00D96ADB"/>
    <w:rsid w:val="00D97321"/>
    <w:rsid w:val="00DA0A7C"/>
    <w:rsid w:val="00DA0C7B"/>
    <w:rsid w:val="00DA3E50"/>
    <w:rsid w:val="00DA4832"/>
    <w:rsid w:val="00DB50E9"/>
    <w:rsid w:val="00DC18B1"/>
    <w:rsid w:val="00DC1C45"/>
    <w:rsid w:val="00DC37BD"/>
    <w:rsid w:val="00DD085D"/>
    <w:rsid w:val="00DD2D4A"/>
    <w:rsid w:val="00DE0290"/>
    <w:rsid w:val="00DE1EAC"/>
    <w:rsid w:val="00DE2F0F"/>
    <w:rsid w:val="00DE7E01"/>
    <w:rsid w:val="00DF7F54"/>
    <w:rsid w:val="00E10AD6"/>
    <w:rsid w:val="00E1310A"/>
    <w:rsid w:val="00E15466"/>
    <w:rsid w:val="00E15535"/>
    <w:rsid w:val="00E25DFB"/>
    <w:rsid w:val="00E51581"/>
    <w:rsid w:val="00E5442A"/>
    <w:rsid w:val="00E545AC"/>
    <w:rsid w:val="00E605FF"/>
    <w:rsid w:val="00E64679"/>
    <w:rsid w:val="00E64D61"/>
    <w:rsid w:val="00E7032F"/>
    <w:rsid w:val="00E74E43"/>
    <w:rsid w:val="00E7710B"/>
    <w:rsid w:val="00E801DB"/>
    <w:rsid w:val="00E80D3C"/>
    <w:rsid w:val="00E924E8"/>
    <w:rsid w:val="00E9350E"/>
    <w:rsid w:val="00E93A4B"/>
    <w:rsid w:val="00E94BEB"/>
    <w:rsid w:val="00EA0F2B"/>
    <w:rsid w:val="00EA6ECA"/>
    <w:rsid w:val="00EB6CC6"/>
    <w:rsid w:val="00EC11C7"/>
    <w:rsid w:val="00EC15C1"/>
    <w:rsid w:val="00ED0F06"/>
    <w:rsid w:val="00ED2F27"/>
    <w:rsid w:val="00EE25DF"/>
    <w:rsid w:val="00EE7E88"/>
    <w:rsid w:val="00EF135D"/>
    <w:rsid w:val="00EF227C"/>
    <w:rsid w:val="00EF26DB"/>
    <w:rsid w:val="00EF2FBC"/>
    <w:rsid w:val="00EF5356"/>
    <w:rsid w:val="00EF7A71"/>
    <w:rsid w:val="00F009CC"/>
    <w:rsid w:val="00F0507C"/>
    <w:rsid w:val="00F06B3C"/>
    <w:rsid w:val="00F07F4C"/>
    <w:rsid w:val="00F10101"/>
    <w:rsid w:val="00F10EE9"/>
    <w:rsid w:val="00F20058"/>
    <w:rsid w:val="00F21C02"/>
    <w:rsid w:val="00F22DC8"/>
    <w:rsid w:val="00F345E9"/>
    <w:rsid w:val="00F3656E"/>
    <w:rsid w:val="00F405A7"/>
    <w:rsid w:val="00F436DF"/>
    <w:rsid w:val="00F50D78"/>
    <w:rsid w:val="00F51D9D"/>
    <w:rsid w:val="00F72C3B"/>
    <w:rsid w:val="00F756C8"/>
    <w:rsid w:val="00F77F76"/>
    <w:rsid w:val="00F81AF8"/>
    <w:rsid w:val="00F90D76"/>
    <w:rsid w:val="00FA2F8F"/>
    <w:rsid w:val="00FA5960"/>
    <w:rsid w:val="00FC6026"/>
    <w:rsid w:val="00FC6759"/>
    <w:rsid w:val="00FE13B4"/>
    <w:rsid w:val="00FE258A"/>
    <w:rsid w:val="00FF3249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66B52784"/>
  <w15:docId w15:val="{BDABB1A8-980D-4E28-988D-528458EAC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174EF3"/>
    <w:pPr>
      <w:keepNext/>
      <w:keepLines/>
      <w:numPr>
        <w:numId w:val="4"/>
      </w:numPr>
      <w:spacing w:before="480" w:after="0" w:line="300" w:lineRule="atLeas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l-NL"/>
    </w:rPr>
  </w:style>
  <w:style w:type="paragraph" w:styleId="Kop2">
    <w:name w:val="heading 2"/>
    <w:basedOn w:val="Standaard"/>
    <w:next w:val="Standaard"/>
    <w:link w:val="Kop2Char"/>
    <w:unhideWhenUsed/>
    <w:qFormat/>
    <w:rsid w:val="00174EF3"/>
    <w:pPr>
      <w:keepNext/>
      <w:keepLines/>
      <w:numPr>
        <w:ilvl w:val="1"/>
        <w:numId w:val="4"/>
      </w:numPr>
      <w:tabs>
        <w:tab w:val="clear" w:pos="1002"/>
        <w:tab w:val="num" w:pos="576"/>
      </w:tabs>
      <w:spacing w:before="200" w:after="0" w:line="300" w:lineRule="atLeast"/>
      <w:ind w:left="576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11F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174EF3"/>
    <w:pPr>
      <w:keepNext/>
      <w:keepLines/>
      <w:numPr>
        <w:ilvl w:val="3"/>
        <w:numId w:val="4"/>
      </w:numPr>
      <w:spacing w:before="200" w:after="0" w:line="30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4"/>
      <w:lang w:eastAsia="nl-NL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174EF3"/>
    <w:pPr>
      <w:keepNext/>
      <w:keepLines/>
      <w:numPr>
        <w:ilvl w:val="4"/>
        <w:numId w:val="4"/>
      </w:numPr>
      <w:spacing w:before="200" w:after="0" w:line="300" w:lineRule="atLeast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4"/>
      <w:lang w:eastAsia="nl-NL"/>
    </w:rPr>
  </w:style>
  <w:style w:type="paragraph" w:styleId="Kop6">
    <w:name w:val="heading 6"/>
    <w:basedOn w:val="Kop5"/>
    <w:next w:val="Standaard"/>
    <w:link w:val="Kop6Char"/>
    <w:semiHidden/>
    <w:unhideWhenUsed/>
    <w:qFormat/>
    <w:rsid w:val="00174EF3"/>
    <w:pPr>
      <w:numPr>
        <w:ilvl w:val="5"/>
      </w:numPr>
      <w:tabs>
        <w:tab w:val="clear" w:pos="1152"/>
      </w:tabs>
      <w:outlineLvl w:val="5"/>
    </w:pPr>
    <w:rPr>
      <w:i/>
      <w:iCs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174EF3"/>
    <w:pPr>
      <w:keepNext/>
      <w:keepLines/>
      <w:numPr>
        <w:ilvl w:val="6"/>
        <w:numId w:val="4"/>
      </w:numPr>
      <w:spacing w:before="200" w:after="0" w:line="300" w:lineRule="atLeas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  <w:lang w:eastAsia="nl-NL"/>
    </w:rPr>
  </w:style>
  <w:style w:type="paragraph" w:styleId="Kop8">
    <w:name w:val="heading 8"/>
    <w:basedOn w:val="Standaard"/>
    <w:next w:val="Standaard"/>
    <w:link w:val="Kop8Char"/>
    <w:unhideWhenUsed/>
    <w:qFormat/>
    <w:rsid w:val="00174EF3"/>
    <w:pPr>
      <w:keepNext/>
      <w:keepLines/>
      <w:numPr>
        <w:ilvl w:val="7"/>
        <w:numId w:val="4"/>
      </w:numPr>
      <w:spacing w:before="200" w:after="0" w:line="300" w:lineRule="atLeas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nl-NL"/>
    </w:rPr>
  </w:style>
  <w:style w:type="paragraph" w:styleId="Kop9">
    <w:name w:val="heading 9"/>
    <w:basedOn w:val="Standaard"/>
    <w:next w:val="Standaard"/>
    <w:link w:val="Kop9Char"/>
    <w:unhideWhenUsed/>
    <w:qFormat/>
    <w:rsid w:val="00174EF3"/>
    <w:pPr>
      <w:keepNext/>
      <w:keepLines/>
      <w:numPr>
        <w:ilvl w:val="8"/>
        <w:numId w:val="4"/>
      </w:numPr>
      <w:spacing w:before="200" w:after="0" w:line="300" w:lineRule="atLeas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114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1452E"/>
  </w:style>
  <w:style w:type="paragraph" w:styleId="Koptekst">
    <w:name w:val="header"/>
    <w:basedOn w:val="Standaard"/>
    <w:link w:val="KoptekstChar"/>
    <w:uiPriority w:val="99"/>
    <w:unhideWhenUsed/>
    <w:rsid w:val="00114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1452E"/>
  </w:style>
  <w:style w:type="character" w:styleId="Paginanummer">
    <w:name w:val="page number"/>
    <w:rsid w:val="0011452E"/>
    <w:rPr>
      <w:i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4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452E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7272DB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A41B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A41B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A41B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A41B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A41B3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AC3DC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rsid w:val="00174E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rsid w:val="00174EF3"/>
    <w:rPr>
      <w:rFonts w:asciiTheme="majorHAnsi" w:eastAsiaTheme="majorEastAsia" w:hAnsiTheme="majorHAnsi" w:cstheme="majorBidi"/>
      <w:b/>
      <w:bCs/>
      <w:color w:val="4F81BD" w:themeColor="accent1"/>
      <w:sz w:val="24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semiHidden/>
    <w:rsid w:val="00174EF3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semiHidden/>
    <w:rsid w:val="00174EF3"/>
    <w:rPr>
      <w:rFonts w:asciiTheme="majorHAnsi" w:eastAsiaTheme="majorEastAsia" w:hAnsiTheme="majorHAnsi" w:cstheme="majorBidi"/>
      <w:color w:val="243F60" w:themeColor="accent1" w:themeShade="7F"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semiHidden/>
    <w:rsid w:val="00174EF3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semiHidden/>
    <w:rsid w:val="00174EF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174EF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174EF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811F1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Standaardalinea-lettertype"/>
    <w:uiPriority w:val="99"/>
    <w:rsid w:val="00811F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am%20Tekstschrijvers\teamprojecten\IFV\lege%20sjablonen\doc%209%20overeenkomsten%20SophieMarjon\originelen\19.%20Service%20Level%20Agreement%201.1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C8A04F3D1574C9FA5DA573F0F375A" ma:contentTypeVersion="10" ma:contentTypeDescription="Een nieuw document maken." ma:contentTypeScope="" ma:versionID="f6e5931d40a273b2e2a27181e586443b">
  <xsd:schema xmlns:xsd="http://www.w3.org/2001/XMLSchema" xmlns:xs="http://www.w3.org/2001/XMLSchema" xmlns:p="http://schemas.microsoft.com/office/2006/metadata/properties" xmlns:ns2="d53c113d-95d2-4dfb-a5a8-c0740ebb712f" xmlns:ns3="af9be74f-f2a3-461d-8433-c45757f2fff8" targetNamespace="http://schemas.microsoft.com/office/2006/metadata/properties" ma:root="true" ma:fieldsID="88ddc7ab76b29ba0189ada9f2f0849cc" ns2:_="" ns3:_="">
    <xsd:import namespace="d53c113d-95d2-4dfb-a5a8-c0740ebb712f"/>
    <xsd:import namespace="af9be74f-f2a3-461d-8433-c45757f2ff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c113d-95d2-4dfb-a5a8-c0740ebb71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be74f-f2a3-461d-8433-c45757f2ff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92E1B7-23F3-4359-9B1B-5E9E5ACC1B8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af9be74f-f2a3-461d-8433-c45757f2fff8"/>
    <ds:schemaRef ds:uri="http://purl.org/dc/elements/1.1/"/>
    <ds:schemaRef ds:uri="http://schemas.microsoft.com/office/2006/metadata/properties"/>
    <ds:schemaRef ds:uri="d53c113d-95d2-4dfb-a5a8-c0740ebb712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48E24ED-3D50-4FA4-A6CF-64AACCE5B0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61D303-A151-48D6-850D-1170AAC31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3c113d-95d2-4dfb-a5a8-c0740ebb712f"/>
    <ds:schemaRef ds:uri="af9be74f-f2a3-461d-8433-c45757f2ff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483B84-FAB2-408D-A215-B6B44C6933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19. Service Level Agreement 1.1.dotx</Template>
  <TotalTime>1</TotalTime>
  <Pages>5</Pages>
  <Words>1490</Words>
  <Characters>8201</Characters>
  <Application>Microsoft Office Word</Application>
  <DocSecurity>0</DocSecurity>
  <Lines>68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StrikTakens</Company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Loo van Eck</dc:creator>
  <cp:lastModifiedBy>Judie Agterof [IFV]</cp:lastModifiedBy>
  <cp:revision>2</cp:revision>
  <cp:lastPrinted>2015-07-06T10:16:00Z</cp:lastPrinted>
  <dcterms:created xsi:type="dcterms:W3CDTF">2021-07-02T10:26:00Z</dcterms:created>
  <dcterms:modified xsi:type="dcterms:W3CDTF">2021-07-02T10:26:00Z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0x0101008E2C8A04F3D1574C9FA5DA573F0F375A</vt:lpwstr>
  </property>
</Properties>
</file>