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595859" w:rsidRPr="00DD30B3" w:rsidTr="002D1C4A">
        <w:trPr>
          <w:trHeight w:val="657"/>
        </w:trPr>
        <w:tc>
          <w:tcPr>
            <w:tcW w:w="534" w:type="dxa"/>
            <w:hideMark/>
          </w:tcPr>
          <w:p w:rsidR="00595859" w:rsidRPr="003B2182" w:rsidRDefault="00595859" w:rsidP="00595859">
            <w:pPr>
              <w:pStyle w:val="Lijstalinea"/>
              <w:numPr>
                <w:ilvl w:val="0"/>
                <w:numId w:val="15"/>
              </w:numPr>
              <w:spacing w:line="360" w:lineRule="auto"/>
              <w:ind w:hanging="720"/>
              <w:contextualSpacing w:val="0"/>
              <w:rPr>
                <w:szCs w:val="18"/>
              </w:rPr>
            </w:pPr>
          </w:p>
        </w:tc>
        <w:tc>
          <w:tcPr>
            <w:tcW w:w="7229" w:type="dxa"/>
          </w:tcPr>
          <w:p w:rsidR="00595859" w:rsidRPr="00DD30B3" w:rsidRDefault="00595859" w:rsidP="00244912">
            <w:pPr>
              <w:spacing w:line="360" w:lineRule="auto"/>
              <w:rPr>
                <w:szCs w:val="18"/>
              </w:rPr>
            </w:pPr>
            <w:r>
              <w:rPr>
                <w:szCs w:val="18"/>
              </w:rPr>
              <w:t>Plan van aanpak</w:t>
            </w:r>
            <w:r w:rsidR="00244912">
              <w:rPr>
                <w:szCs w:val="18"/>
              </w:rPr>
              <w:t xml:space="preserve"> </w:t>
            </w:r>
            <w:proofErr w:type="spellStart"/>
            <w:r w:rsidR="00244912">
              <w:rPr>
                <w:szCs w:val="18"/>
              </w:rPr>
              <w:t>tbv</w:t>
            </w:r>
            <w:proofErr w:type="spellEnd"/>
            <w:r w:rsidR="00244912">
              <w:rPr>
                <w:szCs w:val="18"/>
              </w:rPr>
              <w:t xml:space="preserve">. het uitzetten van de minicontainers </w:t>
            </w:r>
            <w:r w:rsidR="00177321">
              <w:rPr>
                <w:szCs w:val="18"/>
              </w:rPr>
              <w:t>(perceel 2)</w:t>
            </w:r>
          </w:p>
        </w:tc>
        <w:sdt>
          <w:sdtPr>
            <w:rPr>
              <w:szCs w:val="18"/>
            </w:rPr>
            <w:id w:val="-1440063116"/>
            <w:placeholder>
              <w:docPart w:val="0A966DF4D6A449008FA77EA22EA87865"/>
            </w:placeholder>
            <w:showingPlcHdr/>
            <w:dropDownList>
              <w:listItem w:value="Kies een item."/>
              <w:listItem w:displayText="ja" w:value="ja"/>
              <w:listItem w:displayText="nee" w:value="nee"/>
            </w:dropDownList>
          </w:sdtPr>
          <w:sdtEndPr/>
          <w:sdtContent>
            <w:tc>
              <w:tcPr>
                <w:tcW w:w="1523" w:type="dxa"/>
              </w:tcPr>
              <w:p w:rsidR="00595859" w:rsidRPr="00DD30B3" w:rsidRDefault="00595859" w:rsidP="00595859">
                <w:pPr>
                  <w:spacing w:line="360" w:lineRule="auto"/>
                  <w:rPr>
                    <w:szCs w:val="18"/>
                  </w:rPr>
                </w:pPr>
                <w:r w:rsidRPr="00DD30B3">
                  <w:rPr>
                    <w:rStyle w:val="Tekstvantijdelijkeaanduiding"/>
                    <w:highlight w:val="yellow"/>
                  </w:rPr>
                  <w:t>ja/nee</w:t>
                </w:r>
              </w:p>
            </w:tc>
          </w:sdtContent>
        </w:sdt>
      </w:tr>
      <w:tr w:rsidR="003E46B3" w:rsidRPr="00DD30B3" w:rsidTr="002D1C4A">
        <w:trPr>
          <w:trHeight w:val="657"/>
        </w:trPr>
        <w:tc>
          <w:tcPr>
            <w:tcW w:w="534" w:type="dxa"/>
          </w:tcPr>
          <w:p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rsidR="003E46B3" w:rsidRDefault="003E46B3" w:rsidP="00244912">
            <w:pPr>
              <w:spacing w:line="360" w:lineRule="auto"/>
              <w:rPr>
                <w:szCs w:val="18"/>
              </w:rPr>
            </w:pPr>
            <w:r>
              <w:rPr>
                <w:szCs w:val="18"/>
              </w:rPr>
              <w:t xml:space="preserve">Beschrijvende informatie van de te leveren </w:t>
            </w:r>
            <w:r w:rsidR="00244912">
              <w:rPr>
                <w:szCs w:val="18"/>
              </w:rPr>
              <w:t>inzamelmiddelen</w:t>
            </w:r>
            <w:r w:rsidR="00177321">
              <w:rPr>
                <w:szCs w:val="18"/>
              </w:rPr>
              <w:t xml:space="preserve"> (perceel 1 en 2)</w:t>
            </w:r>
            <w:bookmarkStart w:id="10" w:name="_GoBack"/>
            <w:bookmarkEnd w:id="10"/>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rsidR="003E46B3" w:rsidRDefault="003E46B3" w:rsidP="00595859">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B006C6" w:rsidRDefault="00B006C6">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1" w:name="_Ref309139831"/>
      <w:bookmarkStart w:id="12" w:name="_Toc336934490"/>
    </w:p>
    <w:p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244912">
              <w:rPr>
                <w:bCs/>
                <w:sz w:val="16"/>
                <w:szCs w:val="16"/>
              </w:rPr>
              <w:t>Leveren minicontainers</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244912">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00244912">
              <w:rPr>
                <w:bCs/>
                <w:sz w:val="16"/>
                <w:szCs w:val="16"/>
              </w:rPr>
              <w:t>Uitzetten minicontainers</w:t>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FC74BB" w:rsidRDefault="00FC74BB" w:rsidP="002E766A">
            <w:pPr>
              <w:tabs>
                <w:tab w:val="left" w:pos="420"/>
                <w:tab w:val="left" w:pos="5630"/>
              </w:tabs>
              <w:spacing w:line="360" w:lineRule="auto"/>
              <w:rPr>
                <w:rFonts w:cs="Arial"/>
                <w:sz w:val="16"/>
                <w:szCs w:val="16"/>
                <w:highlight w:val="yellow"/>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9E55F0">
        <w:t xml:space="preserve">de levering van een </w:t>
      </w:r>
      <w:r w:rsidR="00F973FB">
        <w:t>hoogwerker</w:t>
      </w:r>
      <w:r w:rsidR="009E55F0">
        <w:t xml:space="preserve"> t.b.v. de gemeente Smallingerland</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177321"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177321"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177321"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7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177321"/>
    <w:rsid w:val="00244912"/>
    <w:rsid w:val="002B010E"/>
    <w:rsid w:val="002B7823"/>
    <w:rsid w:val="002C1A32"/>
    <w:rsid w:val="002C2131"/>
    <w:rsid w:val="002C374D"/>
    <w:rsid w:val="002C6945"/>
    <w:rsid w:val="002D1C4A"/>
    <w:rsid w:val="002E342E"/>
    <w:rsid w:val="002F2EE4"/>
    <w:rsid w:val="003052DD"/>
    <w:rsid w:val="003325D0"/>
    <w:rsid w:val="0036683A"/>
    <w:rsid w:val="003E46B3"/>
    <w:rsid w:val="00403666"/>
    <w:rsid w:val="004836A5"/>
    <w:rsid w:val="004D1885"/>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A6E1F"/>
    <w:rsid w:val="008C63E5"/>
    <w:rsid w:val="0093752B"/>
    <w:rsid w:val="009E142F"/>
    <w:rsid w:val="009E55F0"/>
    <w:rsid w:val="00A72ED6"/>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825F2"/>
    <w:rsid w:val="00EB26C3"/>
    <w:rsid w:val="00EF6FF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32822"/>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0A966DF4D6A449008FA77EA22EA87865"/>
        <w:category>
          <w:name w:val="Algemeen"/>
          <w:gallery w:val="placeholder"/>
        </w:category>
        <w:types>
          <w:type w:val="bbPlcHdr"/>
        </w:types>
        <w:behaviors>
          <w:behavior w:val="content"/>
        </w:behaviors>
        <w:guid w:val="{D3BE1B8C-8CC7-418B-9689-0D8431D11BA3}"/>
      </w:docPartPr>
      <w:docPartBody>
        <w:p w:rsidR="00E711A3" w:rsidRDefault="00D11A2F" w:rsidP="00D11A2F">
          <w:pPr>
            <w:pStyle w:val="0A966DF4D6A449008FA77EA22EA87865"/>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2C7DD6"/>
    <w:rsid w:val="00587DEF"/>
    <w:rsid w:val="00862733"/>
    <w:rsid w:val="00991869"/>
    <w:rsid w:val="00996FC0"/>
    <w:rsid w:val="00B32CF3"/>
    <w:rsid w:val="00D11A2F"/>
    <w:rsid w:val="00E711A3"/>
    <w:rsid w:val="00E91C3A"/>
    <w:rsid w:val="00ED05AD"/>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D05AD"/>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00BCECF2590A4F0DB2C55EFAB017AC3F">
    <w:name w:val="00BCECF2590A4F0DB2C55EFAB017AC3F"/>
    <w:rsid w:val="00ED05AD"/>
  </w:style>
  <w:style w:type="paragraph" w:customStyle="1" w:styleId="059504E8B63F45189B94278C99B673F9">
    <w:name w:val="059504E8B63F45189B94278C99B673F9"/>
    <w:rsid w:val="00ED05AD"/>
  </w:style>
  <w:style w:type="paragraph" w:customStyle="1" w:styleId="A1A7FF0F1B854CDC8876D9B890D05CB6">
    <w:name w:val="A1A7FF0F1B854CDC8876D9B890D05CB6"/>
    <w:rsid w:val="00ED05AD"/>
  </w:style>
  <w:style w:type="paragraph" w:customStyle="1" w:styleId="B384BECC5C9440938301A12D5B8CF13E">
    <w:name w:val="B384BECC5C9440938301A12D5B8CF13E"/>
    <w:rsid w:val="00ED05AD"/>
  </w:style>
  <w:style w:type="paragraph" w:customStyle="1" w:styleId="136ADAA2AC2444C2945798763515BBC7">
    <w:name w:val="136ADAA2AC2444C2945798763515BBC7"/>
    <w:rsid w:val="00ED05AD"/>
  </w:style>
  <w:style w:type="paragraph" w:customStyle="1" w:styleId="64B068395C4D4454B0B593D67464ED4C">
    <w:name w:val="64B068395C4D4454B0B593D67464ED4C"/>
    <w:rsid w:val="00ED05AD"/>
  </w:style>
  <w:style w:type="paragraph" w:customStyle="1" w:styleId="82CEB4243617459BA6BE935D0845680D">
    <w:name w:val="82CEB4243617459BA6BE935D0845680D"/>
    <w:rsid w:val="00ED05AD"/>
  </w:style>
  <w:style w:type="paragraph" w:customStyle="1" w:styleId="F865D6978D0647A7BB67AC478F41459A">
    <w:name w:val="F865D6978D0647A7BB67AC478F41459A"/>
    <w:rsid w:val="00ED05AD"/>
  </w:style>
  <w:style w:type="paragraph" w:customStyle="1" w:styleId="F735687646DD4A61B97ECF1E1B720A12">
    <w:name w:val="F735687646DD4A61B97ECF1E1B720A12"/>
    <w:rsid w:val="00ED0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CF221-4C4E-4921-A406-E9A2ACCBE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0</TotalTime>
  <Pages>4</Pages>
  <Words>816</Words>
  <Characters>4492</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Wim Nooijen</cp:lastModifiedBy>
  <cp:revision>2</cp:revision>
  <dcterms:created xsi:type="dcterms:W3CDTF">2021-07-07T14:29:00Z</dcterms:created>
  <dcterms:modified xsi:type="dcterms:W3CDTF">2021-07-07T14:29:00Z</dcterms:modified>
</cp:coreProperties>
</file>