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508" w:rsidRDefault="00071508" w:rsidP="00071508">
      <w:pPr>
        <w:pStyle w:val="KopBijlage"/>
        <w:suppressAutoHyphens/>
      </w:pPr>
      <w:bookmarkStart w:id="0" w:name="_Toc419285425"/>
      <w:bookmarkStart w:id="1" w:name="_Toc421086921"/>
      <w:bookmarkStart w:id="2" w:name="_Toc421100644"/>
      <w:bookmarkStart w:id="3" w:name="_Toc76721359"/>
      <w:r>
        <w:t xml:space="preserve">Bijlage 8 </w:t>
      </w:r>
      <w:r>
        <w:br/>
      </w:r>
      <w:proofErr w:type="spellStart"/>
      <w:r>
        <w:t>Conformiteitenverklaring</w:t>
      </w:r>
      <w:proofErr w:type="spellEnd"/>
      <w:r>
        <w:t xml:space="preserve"> minimumeisen</w:t>
      </w:r>
      <w:bookmarkEnd w:id="0"/>
      <w:bookmarkEnd w:id="1"/>
      <w:bookmarkEnd w:id="2"/>
      <w:bookmarkEnd w:id="3"/>
    </w:p>
    <w:p w:rsidR="00071508" w:rsidRPr="00FA217D" w:rsidRDefault="00071508" w:rsidP="00071508"/>
    <w:p w:rsidR="00071508" w:rsidRDefault="00071508" w:rsidP="00071508">
      <w:pPr>
        <w:spacing w:line="276" w:lineRule="auto"/>
      </w:pPr>
      <w:r w:rsidRPr="00364C72">
        <w:t>Door het invullen en rechtsgeldig ondertekenen van deze bijlage ‘</w:t>
      </w:r>
      <w:proofErr w:type="spellStart"/>
      <w:r w:rsidRPr="00364C72">
        <w:t>Conformiteitenverk</w:t>
      </w:r>
      <w:r>
        <w:t>laring</w:t>
      </w:r>
      <w:proofErr w:type="spellEnd"/>
      <w:r>
        <w:t xml:space="preserve"> minimumeisen’ verklaart de I</w:t>
      </w:r>
      <w:r w:rsidRPr="00364C72">
        <w:t>nschrijver da</w:t>
      </w:r>
      <w:r>
        <w:t>t hij akkoord gaat met alle in b</w:t>
      </w:r>
      <w:r w:rsidRPr="00364C72">
        <w:t>ijlage</w:t>
      </w:r>
      <w:r>
        <w:t xml:space="preserve"> 7 ‘Programma van eisen’ van het Beschrijvend Document </w:t>
      </w:r>
      <w:r w:rsidRPr="00364C72">
        <w:t>gestelde eisen en verklaart hij dat hi</w:t>
      </w:r>
      <w:r>
        <w:t>j gedurende de looptijd van de aanbestedingsprocedure en</w:t>
      </w:r>
    </w:p>
    <w:p w:rsidR="00071508" w:rsidRPr="00364C72" w:rsidRDefault="00071508" w:rsidP="00071508">
      <w:pPr>
        <w:spacing w:line="276" w:lineRule="auto"/>
      </w:pPr>
      <w:r>
        <w:t>O</w:t>
      </w:r>
      <w:r w:rsidRPr="00364C72">
        <w:t>vereenkomst aan deze eisen zal voldoen.</w:t>
      </w:r>
    </w:p>
    <w:p w:rsidR="00071508" w:rsidRPr="00364C72" w:rsidRDefault="00071508" w:rsidP="00071508">
      <w:pPr>
        <w:spacing w:line="276" w:lineRule="auto"/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071508" w:rsidRPr="00364C72" w:rsidTr="00A364C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071508" w:rsidRPr="00364C72" w:rsidRDefault="00071508" w:rsidP="00A364C1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Statutaire naam van de Inschrijver 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071508" w:rsidRPr="00364C72" w:rsidRDefault="00071508" w:rsidP="00A364C1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071508" w:rsidRPr="00364C72" w:rsidTr="00A364C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071508" w:rsidRPr="00364C72" w:rsidRDefault="00071508" w:rsidP="00A364C1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364C72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071508" w:rsidRPr="00364C72" w:rsidRDefault="00071508" w:rsidP="00A364C1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071508" w:rsidRPr="00364C72" w:rsidTr="00A364C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071508" w:rsidRPr="00364C72" w:rsidRDefault="00071508" w:rsidP="00A364C1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364C72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071508" w:rsidRPr="00364C72" w:rsidRDefault="00071508" w:rsidP="00A364C1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071508" w:rsidRPr="00364C72" w:rsidTr="00A364C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071508" w:rsidRPr="00364C72" w:rsidRDefault="00071508" w:rsidP="00A364C1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364C72">
              <w:rPr>
                <w:rFonts w:eastAsia="Calibri" w:cs="Arial"/>
              </w:rPr>
              <w:t>Handtekening</w:t>
            </w:r>
          </w:p>
          <w:p w:rsidR="00071508" w:rsidRPr="00364C72" w:rsidRDefault="00071508" w:rsidP="00A364C1">
            <w:pPr>
              <w:suppressAutoHyphens/>
              <w:spacing w:before="90" w:after="54" w:line="276" w:lineRule="auto"/>
              <w:ind w:right="57"/>
              <w:rPr>
                <w:rFonts w:eastAsia="Calibri" w:cs="Arial"/>
              </w:rPr>
            </w:pPr>
          </w:p>
          <w:p w:rsidR="00071508" w:rsidRPr="00364C72" w:rsidRDefault="00071508" w:rsidP="00A364C1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071508" w:rsidRPr="00364C72" w:rsidRDefault="00071508" w:rsidP="00A364C1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071508" w:rsidRPr="00364C72" w:rsidTr="00A364C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071508" w:rsidRPr="00364C72" w:rsidRDefault="00071508" w:rsidP="00A364C1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364C72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071508" w:rsidRPr="00364C72" w:rsidRDefault="00071508" w:rsidP="00A364C1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:rsidR="00071508" w:rsidRDefault="00071508" w:rsidP="00071508">
      <w:pPr>
        <w:suppressAutoHyphens/>
        <w:rPr>
          <w:rFonts w:cs="Arial"/>
          <w:color w:val="000000"/>
        </w:rPr>
      </w:pPr>
    </w:p>
    <w:p w:rsidR="00071508" w:rsidRPr="00067683" w:rsidRDefault="00071508" w:rsidP="00071508">
      <w:pPr>
        <w:suppressAutoHyphens/>
        <w:rPr>
          <w:rFonts w:cs="Arial"/>
          <w:color w:val="000000"/>
        </w:rPr>
      </w:pPr>
      <w:r w:rsidRPr="00067683">
        <w:rPr>
          <w:rFonts w:cs="Arial"/>
          <w:color w:val="000000"/>
        </w:rPr>
        <w:t xml:space="preserve"> </w:t>
      </w:r>
    </w:p>
    <w:p w:rsidR="000C64FB" w:rsidRDefault="000C64FB">
      <w:bookmarkStart w:id="4" w:name="_GoBack"/>
      <w:bookmarkEnd w:id="4"/>
    </w:p>
    <w:sectPr w:rsidR="000C64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508"/>
    <w:rsid w:val="00071508"/>
    <w:rsid w:val="000C6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6F666D-B577-4D83-94DE-EEA5B1927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71508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071508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5A84FC86</Template>
  <TotalTime>1</TotalTime>
  <Pages>1</Pages>
  <Words>82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Brandweer Gooi &amp; Vechtstreek</Company>
  <LinksUpToDate>false</LinksUpToDate>
  <CharactersWithSpaces>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 Noordzij</dc:creator>
  <cp:keywords/>
  <dc:description/>
  <cp:lastModifiedBy>Bart Noordzij</cp:lastModifiedBy>
  <cp:revision>1</cp:revision>
  <dcterms:created xsi:type="dcterms:W3CDTF">2021-07-27T14:50:00Z</dcterms:created>
  <dcterms:modified xsi:type="dcterms:W3CDTF">2021-07-27T14:51:00Z</dcterms:modified>
</cp:coreProperties>
</file>