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A2" w:rsidRPr="00E35CB8" w:rsidRDefault="00C700A2" w:rsidP="00C700A2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6721357"/>
      <w:r w:rsidRPr="00E35CB8">
        <w:t xml:space="preserve">Bijlage 6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C700A2" w:rsidRDefault="00C700A2" w:rsidP="00C700A2">
      <w:pPr>
        <w:suppressAutoHyphens/>
        <w:ind w:left="567"/>
        <w:rPr>
          <w:rFonts w:cs="Arial"/>
          <w:lang w:eastAsia="ar-SA"/>
        </w:rPr>
      </w:pPr>
    </w:p>
    <w:p w:rsidR="00C700A2" w:rsidRPr="00C0390B" w:rsidRDefault="00C700A2" w:rsidP="00C700A2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C700A2" w:rsidRDefault="00C700A2" w:rsidP="00C700A2">
      <w:pPr>
        <w:suppressAutoHyphens/>
        <w:ind w:left="567"/>
        <w:rPr>
          <w:rFonts w:cs="Arial"/>
        </w:rPr>
      </w:pPr>
    </w:p>
    <w:p w:rsidR="00C700A2" w:rsidRDefault="00C700A2" w:rsidP="00C700A2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C700A2" w:rsidRPr="00C96900" w:rsidRDefault="00C700A2" w:rsidP="00C700A2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C700A2" w:rsidTr="00F3206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C700A2" w:rsidTr="00F3206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C700A2" w:rsidRDefault="00C700A2" w:rsidP="00C700A2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C700A2" w:rsidTr="00F3206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C700A2" w:rsidTr="00F3206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C700A2" w:rsidRPr="00482305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C700A2" w:rsidTr="00F3206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C700A2" w:rsidRPr="00482305" w:rsidRDefault="00C700A2" w:rsidP="00F3206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700A2" w:rsidRDefault="00C700A2" w:rsidP="00F3206F">
            <w:pPr>
              <w:pStyle w:val="Kop4"/>
              <w:rPr>
                <w:lang w:eastAsia="ar-SA"/>
              </w:rPr>
            </w:pPr>
          </w:p>
          <w:p w:rsidR="00C700A2" w:rsidRDefault="00C700A2" w:rsidP="00F3206F">
            <w:pPr>
              <w:rPr>
                <w:lang w:eastAsia="ar-SA"/>
              </w:rPr>
            </w:pPr>
          </w:p>
          <w:p w:rsidR="00C700A2" w:rsidRDefault="00C700A2" w:rsidP="00F3206F">
            <w:pPr>
              <w:pStyle w:val="Kop4"/>
              <w:rPr>
                <w:lang w:eastAsia="ar-SA"/>
              </w:rPr>
            </w:pPr>
          </w:p>
          <w:p w:rsidR="00C700A2" w:rsidRDefault="00C700A2" w:rsidP="00F3206F">
            <w:pPr>
              <w:rPr>
                <w:lang w:eastAsia="ar-SA"/>
              </w:rPr>
            </w:pPr>
          </w:p>
          <w:p w:rsidR="00C700A2" w:rsidRPr="00B548DF" w:rsidRDefault="00C700A2" w:rsidP="00F3206F">
            <w:pPr>
              <w:rPr>
                <w:lang w:eastAsia="ar-SA"/>
              </w:rPr>
            </w:pPr>
          </w:p>
        </w:tc>
      </w:tr>
    </w:tbl>
    <w:p w:rsidR="00C700A2" w:rsidRDefault="00C700A2" w:rsidP="00C700A2">
      <w:pPr>
        <w:suppressAutoHyphens/>
        <w:rPr>
          <w:rFonts w:cs="Arial"/>
          <w:snapToGrid w:val="0"/>
          <w:lang w:eastAsia="ar-SA"/>
        </w:rPr>
      </w:pPr>
    </w:p>
    <w:p w:rsidR="00C700A2" w:rsidRDefault="00C700A2" w:rsidP="00C700A2">
      <w:pPr>
        <w:suppressAutoHyphens/>
        <w:spacing w:line="288" w:lineRule="auto"/>
        <w:rPr>
          <w:rFonts w:cs="Arial"/>
          <w:snapToGrid w:val="0"/>
        </w:rPr>
      </w:pPr>
    </w:p>
    <w:p w:rsidR="00C700A2" w:rsidRDefault="00C700A2" w:rsidP="00C700A2">
      <w:pPr>
        <w:suppressAutoHyphens/>
        <w:rPr>
          <w:rFonts w:cs="Arial"/>
          <w:snapToGrid w:val="0"/>
        </w:rPr>
      </w:pPr>
    </w:p>
    <w:p w:rsidR="00C700A2" w:rsidRDefault="00C700A2" w:rsidP="00C700A2">
      <w:pPr>
        <w:suppressAutoHyphens/>
        <w:rPr>
          <w:rFonts w:cs="Arial"/>
          <w:snapToGrid w:val="0"/>
        </w:rPr>
      </w:pPr>
    </w:p>
    <w:p w:rsidR="00C700A2" w:rsidRDefault="00C700A2" w:rsidP="00C700A2">
      <w:pPr>
        <w:suppressAutoHyphens/>
        <w:rPr>
          <w:rFonts w:cs="Arial"/>
          <w:snapToGrid w:val="0"/>
        </w:rPr>
      </w:pPr>
    </w:p>
    <w:p w:rsidR="00C700A2" w:rsidRDefault="00C700A2" w:rsidP="00C700A2">
      <w:pPr>
        <w:suppressAutoHyphens/>
        <w:rPr>
          <w:rFonts w:cs="Arial"/>
          <w:snapToGrid w:val="0"/>
        </w:rPr>
      </w:pPr>
    </w:p>
    <w:p w:rsidR="00C700A2" w:rsidRDefault="00C700A2" w:rsidP="00C700A2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C700A2" w:rsidRPr="009576D5" w:rsidTr="00F3206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700A2" w:rsidRPr="009576D5" w:rsidTr="00F3206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700A2" w:rsidRPr="009576D5" w:rsidTr="00F3206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700A2" w:rsidRPr="009576D5" w:rsidTr="00F3206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C700A2" w:rsidRPr="009576D5" w:rsidRDefault="00C700A2" w:rsidP="00F3206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C700A2" w:rsidRPr="009576D5" w:rsidRDefault="00C700A2" w:rsidP="00F3206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C700A2" w:rsidRPr="009576D5" w:rsidTr="00F3206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700A2" w:rsidRPr="009576D5" w:rsidRDefault="00C700A2" w:rsidP="00F3206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700A2" w:rsidRDefault="00C700A2" w:rsidP="00C700A2">
      <w:pPr>
        <w:suppressAutoHyphens/>
        <w:rPr>
          <w:rFonts w:cs="Arial"/>
          <w:snapToGrid w:val="0"/>
          <w:lang w:eastAsia="ar-SA"/>
        </w:rPr>
      </w:pPr>
    </w:p>
    <w:p w:rsidR="00B33AE1" w:rsidRDefault="00B33AE1">
      <w:bookmarkStart w:id="4" w:name="_GoBack"/>
      <w:bookmarkEnd w:id="4"/>
    </w:p>
    <w:sectPr w:rsidR="00B33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A2"/>
    <w:rsid w:val="00B33AE1"/>
    <w:rsid w:val="00C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C64D3-6BE1-427F-8D5B-BE79C8DA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00A2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00A2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C700A2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C700A2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00A2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700A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C700A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C700A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B861769A</Template>
  <TotalTime>1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Gooi &amp; Vechtstreek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Noordzij</dc:creator>
  <cp:keywords/>
  <dc:description/>
  <cp:lastModifiedBy>Bart Noordzij</cp:lastModifiedBy>
  <cp:revision>1</cp:revision>
  <dcterms:created xsi:type="dcterms:W3CDTF">2021-07-21T14:03:00Z</dcterms:created>
  <dcterms:modified xsi:type="dcterms:W3CDTF">2021-07-21T14:04:00Z</dcterms:modified>
</cp:coreProperties>
</file>