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486" w:rsidRPr="00A127BB" w:rsidRDefault="00BC0CB2" w:rsidP="007F3486">
      <w:pPr>
        <w:pStyle w:val="Kop1"/>
        <w:numPr>
          <w:ilvl w:val="0"/>
          <w:numId w:val="0"/>
        </w:numPr>
        <w:rPr>
          <w:rFonts w:ascii="Agrofont" w:hAnsi="Agrofont"/>
        </w:rPr>
      </w:pPr>
      <w:bookmarkStart w:id="0" w:name="_Toc47432506"/>
      <w:r w:rsidRPr="00A127BB">
        <w:rPr>
          <w:rFonts w:ascii="Agrofont" w:hAnsi="Agrofont"/>
        </w:rPr>
        <w:t>Bijlage 2-</w:t>
      </w:r>
      <w:r w:rsidR="007F3486" w:rsidRPr="00A127BB">
        <w:rPr>
          <w:rFonts w:ascii="Agrofont" w:hAnsi="Agrofont"/>
        </w:rPr>
        <w:t>Inschrijfstaat</w:t>
      </w:r>
      <w:bookmarkEnd w:id="0"/>
    </w:p>
    <w:p w:rsidR="00BC0CB2" w:rsidRDefault="00BC0CB2" w:rsidP="00BC0CB2">
      <w:bookmarkStart w:id="1" w:name="_GoBack"/>
      <w:bookmarkEnd w:id="1"/>
    </w:p>
    <w:p w:rsidR="00BC0CB2" w:rsidRPr="00BC0CB2" w:rsidRDefault="00BC0CB2" w:rsidP="00BC0CB2"/>
    <w:p w:rsidR="00BC0CB2" w:rsidRPr="00A127BB" w:rsidRDefault="00780CC3" w:rsidP="00BC0CB2">
      <w:pPr>
        <w:rPr>
          <w:rFonts w:ascii="Agrofont" w:hAnsi="Agrofont"/>
          <w:b/>
        </w:rPr>
      </w:pPr>
      <w:r w:rsidRPr="00A127BB">
        <w:rPr>
          <w:rFonts w:ascii="Agrofont" w:hAnsi="Agrofont"/>
          <w:b/>
        </w:rPr>
        <w:t xml:space="preserve">Betreffende </w:t>
      </w:r>
      <w:r w:rsidR="00857919" w:rsidRPr="00A127BB">
        <w:rPr>
          <w:rFonts w:ascii="Agrofont" w:hAnsi="Agrofont"/>
          <w:b/>
        </w:rPr>
        <w:t xml:space="preserve">Accountantsdiensten ten behoeve van Recreatieschappen </w:t>
      </w:r>
      <w:r w:rsidRPr="00A127BB">
        <w:rPr>
          <w:rFonts w:ascii="Agrofont" w:hAnsi="Agrofont"/>
          <w:b/>
        </w:rPr>
        <w:t xml:space="preserve">boekjaar </w:t>
      </w:r>
      <w:r w:rsidR="00857919" w:rsidRPr="00A127BB">
        <w:rPr>
          <w:rFonts w:ascii="Agrofont" w:hAnsi="Agrofont"/>
          <w:b/>
        </w:rPr>
        <w:t>2021 e.v.</w:t>
      </w:r>
    </w:p>
    <w:p w:rsidR="00BC0CB2" w:rsidRDefault="00BC0CB2" w:rsidP="00BC0CB2">
      <w:pPr>
        <w:rPr>
          <w:rFonts w:ascii="Verdana" w:hAnsi="Verdana"/>
        </w:rPr>
      </w:pPr>
    </w:p>
    <w:p w:rsidR="00BC0CB2" w:rsidRDefault="00BC0CB2" w:rsidP="00BC0CB2">
      <w:pPr>
        <w:rPr>
          <w:rFonts w:ascii="Verdana" w:hAnsi="Verdana"/>
        </w:rPr>
      </w:pPr>
    </w:p>
    <w:p w:rsidR="00BC0CB2" w:rsidRDefault="00BC0CB2" w:rsidP="00BC0CB2">
      <w:pPr>
        <w:rPr>
          <w:rFonts w:ascii="Verdana" w:hAnsi="Verdana"/>
        </w:rPr>
      </w:pPr>
    </w:p>
    <w:p w:rsidR="00A65145" w:rsidRPr="00A127BB" w:rsidRDefault="00C57095" w:rsidP="00A65145">
      <w:pPr>
        <w:rPr>
          <w:rFonts w:ascii="Agrofont" w:hAnsi="Agrofont"/>
        </w:rPr>
      </w:pPr>
      <w:r w:rsidRPr="00A127BB">
        <w:rPr>
          <w:rFonts w:ascii="Agrofont" w:hAnsi="Agrofont"/>
        </w:rPr>
        <w:t xml:space="preserve">Nadere uitwerking van de in het inschrijfbiljet opgegeven kosten per </w:t>
      </w:r>
      <w:r w:rsidR="00780CC3" w:rsidRPr="00A127BB">
        <w:rPr>
          <w:rFonts w:ascii="Agrofont" w:hAnsi="Agrofont"/>
        </w:rPr>
        <w:t>entiteit</w:t>
      </w:r>
      <w:r w:rsidRPr="00A127BB">
        <w:rPr>
          <w:rFonts w:ascii="Agrofont" w:hAnsi="Agrofont"/>
        </w:rPr>
        <w:t xml:space="preserve"> met onderliggende</w:t>
      </w:r>
      <w:r w:rsidR="00A65145" w:rsidRPr="00A127BB">
        <w:rPr>
          <w:rFonts w:ascii="Agrofont" w:hAnsi="Agrofont"/>
        </w:rPr>
        <w:t xml:space="preserve"> calculatie m.b.t. geraamde uren</w:t>
      </w:r>
      <w:r w:rsidR="00857919" w:rsidRPr="00A127BB">
        <w:rPr>
          <w:rFonts w:ascii="Agrofont" w:hAnsi="Agrofont"/>
        </w:rPr>
        <w:t xml:space="preserve"> per specialisme</w:t>
      </w:r>
      <w:r w:rsidR="00A65145" w:rsidRPr="00A127BB">
        <w:rPr>
          <w:rFonts w:ascii="Agrofont" w:hAnsi="Agrofont"/>
        </w:rPr>
        <w:t xml:space="preserve"> </w:t>
      </w:r>
      <w:r w:rsidR="00857919" w:rsidRPr="00A127BB">
        <w:rPr>
          <w:rFonts w:ascii="Agrofont" w:hAnsi="Agrofont"/>
        </w:rPr>
        <w:t>o.b.v.</w:t>
      </w:r>
      <w:r w:rsidR="00A65145" w:rsidRPr="00A127BB">
        <w:rPr>
          <w:rFonts w:ascii="Agrofont" w:hAnsi="Agrofont"/>
        </w:rPr>
        <w:t xml:space="preserve"> </w:t>
      </w:r>
      <w:r w:rsidRPr="00A127BB">
        <w:rPr>
          <w:rFonts w:ascii="Agrofont" w:hAnsi="Agrofont"/>
        </w:rPr>
        <w:t xml:space="preserve">all-in </w:t>
      </w:r>
      <w:r w:rsidR="00A65145" w:rsidRPr="00A127BB">
        <w:rPr>
          <w:rFonts w:ascii="Agrofont" w:hAnsi="Agrofont"/>
        </w:rPr>
        <w:t xml:space="preserve">tarieven </w:t>
      </w:r>
      <w:proofErr w:type="spellStart"/>
      <w:r w:rsidR="00A65145" w:rsidRPr="00A127BB">
        <w:rPr>
          <w:rFonts w:ascii="Agrofont" w:hAnsi="Agrofont"/>
        </w:rPr>
        <w:t>excl.btw</w:t>
      </w:r>
      <w:proofErr w:type="spellEnd"/>
      <w:r w:rsidR="00897EAF" w:rsidRPr="00A127BB">
        <w:rPr>
          <w:rFonts w:ascii="Agrofont" w:hAnsi="Agrofont"/>
        </w:rPr>
        <w:t xml:space="preserve"> en eventueel andere </w:t>
      </w:r>
      <w:r w:rsidRPr="00A127BB">
        <w:rPr>
          <w:rFonts w:ascii="Agrofont" w:hAnsi="Agrofont"/>
        </w:rPr>
        <w:t>aanvullende</w:t>
      </w:r>
      <w:r w:rsidR="00897EAF" w:rsidRPr="00A127BB">
        <w:rPr>
          <w:rFonts w:ascii="Agrofont" w:hAnsi="Agrofont"/>
        </w:rPr>
        <w:t xml:space="preserve"> tarieven</w:t>
      </w:r>
      <w:r w:rsidRPr="00A127BB">
        <w:rPr>
          <w:rFonts w:ascii="Agrofont" w:hAnsi="Agrofont"/>
        </w:rPr>
        <w:t xml:space="preserve"> </w:t>
      </w:r>
      <w:r w:rsidR="00A65145" w:rsidRPr="00A127BB">
        <w:rPr>
          <w:rFonts w:ascii="Agrofont" w:hAnsi="Agrofont"/>
        </w:rPr>
        <w:t>gedurende de looptijd van de onderhavige opdracht.</w:t>
      </w:r>
    </w:p>
    <w:p w:rsidR="00A65145" w:rsidRPr="00A127BB" w:rsidRDefault="00A65145" w:rsidP="00A65145">
      <w:pPr>
        <w:rPr>
          <w:rFonts w:ascii="Agrofont" w:hAnsi="Agrofont"/>
        </w:rPr>
      </w:pPr>
    </w:p>
    <w:p w:rsidR="00857919" w:rsidRPr="00A127BB" w:rsidRDefault="00857919" w:rsidP="00A65145">
      <w:pPr>
        <w:rPr>
          <w:rFonts w:ascii="Agrofont" w:hAnsi="Agrofont"/>
          <w:i/>
        </w:rPr>
      </w:pPr>
      <w:r w:rsidRPr="00A127BB">
        <w:rPr>
          <w:rFonts w:ascii="Agrofont" w:hAnsi="Agrofont"/>
          <w:i/>
        </w:rPr>
        <w:t>Deze inschrijfstaat kunt u gebruiken als opleg</w:t>
      </w:r>
      <w:r w:rsidR="00780CC3" w:rsidRPr="00A127BB">
        <w:rPr>
          <w:rFonts w:ascii="Agrofont" w:hAnsi="Agrofont"/>
          <w:i/>
        </w:rPr>
        <w:t>vel</w:t>
      </w:r>
      <w:r w:rsidRPr="00A127BB">
        <w:rPr>
          <w:rFonts w:ascii="Agrofont" w:hAnsi="Agrofont"/>
          <w:i/>
        </w:rPr>
        <w:t xml:space="preserve"> van alle onderliggende calculaties per </w:t>
      </w:r>
      <w:r w:rsidR="00780CC3" w:rsidRPr="00A127BB">
        <w:rPr>
          <w:rFonts w:ascii="Agrofont" w:hAnsi="Agrofont"/>
          <w:i/>
        </w:rPr>
        <w:t>entiteit</w:t>
      </w:r>
      <w:r w:rsidRPr="00A127BB">
        <w:rPr>
          <w:rFonts w:ascii="Agrofont" w:hAnsi="Agrofont"/>
          <w:i/>
        </w:rPr>
        <w:t>. De onderliggende calculatie is vormvrij, zolang maar per fase duidelijk is welk specialisme tegen welk uurtarief en voor hoeveel uur ingezet wordt. U dient, indien van toepassing, ook andere kosten dan uren op te nemen.</w:t>
      </w:r>
    </w:p>
    <w:p w:rsidR="00A65145" w:rsidRPr="00A127BB" w:rsidRDefault="00A65145" w:rsidP="00A65145">
      <w:pPr>
        <w:rPr>
          <w:rFonts w:ascii="Agrofont" w:hAnsi="Agrofont"/>
        </w:rPr>
      </w:pPr>
    </w:p>
    <w:p w:rsidR="007F3486" w:rsidRPr="00A127BB" w:rsidRDefault="007F3486" w:rsidP="007F3486">
      <w:pPr>
        <w:rPr>
          <w:rFonts w:ascii="Agrofont" w:hAnsi="Agrofont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4253"/>
      </w:tblGrid>
      <w:tr w:rsidR="007F3486" w:rsidRPr="00A127BB" w:rsidTr="00C57095">
        <w:trPr>
          <w:trHeight w:val="88"/>
        </w:trPr>
        <w:tc>
          <w:tcPr>
            <w:tcW w:w="5103" w:type="dxa"/>
          </w:tcPr>
          <w:p w:rsidR="007F3486" w:rsidRPr="00A127BB" w:rsidRDefault="007F3486" w:rsidP="00FA69B7">
            <w:pPr>
              <w:rPr>
                <w:rFonts w:ascii="Agrofont" w:hAnsi="Agrofont"/>
                <w:b/>
              </w:rPr>
            </w:pPr>
            <w:r w:rsidRPr="00A127BB">
              <w:rPr>
                <w:rFonts w:ascii="Agrofont" w:hAnsi="Agrofont"/>
                <w:b/>
              </w:rPr>
              <w:t xml:space="preserve">Gedaan te: </w:t>
            </w:r>
          </w:p>
        </w:tc>
        <w:tc>
          <w:tcPr>
            <w:tcW w:w="4253" w:type="dxa"/>
          </w:tcPr>
          <w:p w:rsidR="007F3486" w:rsidRPr="00A127BB" w:rsidRDefault="007F3486" w:rsidP="00FA69B7">
            <w:pPr>
              <w:rPr>
                <w:rFonts w:ascii="Agrofont" w:hAnsi="Agrofont"/>
                <w:b/>
              </w:rPr>
            </w:pPr>
            <w:r w:rsidRPr="00A127BB">
              <w:rPr>
                <w:rFonts w:ascii="Agrofont" w:hAnsi="Agrofont"/>
                <w:b/>
              </w:rPr>
              <w:t xml:space="preserve">Datum: </w:t>
            </w:r>
          </w:p>
        </w:tc>
      </w:tr>
      <w:tr w:rsidR="007F3486" w:rsidRPr="00A127BB" w:rsidTr="00C57095">
        <w:trPr>
          <w:trHeight w:val="88"/>
        </w:trPr>
        <w:tc>
          <w:tcPr>
            <w:tcW w:w="5103" w:type="dxa"/>
          </w:tcPr>
          <w:p w:rsidR="007F3486" w:rsidRPr="00A127BB" w:rsidRDefault="001F700C" w:rsidP="00FA69B7">
            <w:pPr>
              <w:rPr>
                <w:rFonts w:ascii="Agrofont" w:hAnsi="Agrofont"/>
              </w:rPr>
            </w:pPr>
            <w:r w:rsidRPr="00A127BB">
              <w:rPr>
                <w:rFonts w:ascii="Agrofont" w:hAnsi="Agrofont"/>
              </w:rPr>
              <w:t>Inschrijver</w:t>
            </w:r>
          </w:p>
          <w:p w:rsidR="007F3486" w:rsidRPr="00A127BB" w:rsidRDefault="007F3486" w:rsidP="00FA69B7">
            <w:pPr>
              <w:rPr>
                <w:rFonts w:ascii="Agrofont" w:hAnsi="Agrofont"/>
              </w:rPr>
            </w:pPr>
          </w:p>
          <w:p w:rsidR="007F3486" w:rsidRPr="00A127BB" w:rsidRDefault="007F3486" w:rsidP="00FA69B7">
            <w:pPr>
              <w:rPr>
                <w:rFonts w:ascii="Agrofont" w:hAnsi="Agrofont"/>
              </w:rPr>
            </w:pPr>
          </w:p>
          <w:p w:rsidR="007F3486" w:rsidRPr="00A127BB" w:rsidRDefault="007F3486" w:rsidP="00FA69B7">
            <w:pPr>
              <w:rPr>
                <w:rFonts w:ascii="Agrofont" w:hAnsi="Agrofont"/>
              </w:rPr>
            </w:pPr>
          </w:p>
        </w:tc>
        <w:tc>
          <w:tcPr>
            <w:tcW w:w="4253" w:type="dxa"/>
          </w:tcPr>
          <w:p w:rsidR="007F3486" w:rsidRPr="00A127BB" w:rsidRDefault="00852A20" w:rsidP="00FA69B7">
            <w:pPr>
              <w:rPr>
                <w:rFonts w:ascii="Agrofont" w:hAnsi="Agrofont"/>
              </w:rPr>
            </w:pPr>
            <w:r w:rsidRPr="00A127BB">
              <w:rPr>
                <w:rFonts w:ascii="Agrofont" w:hAnsi="Agrofont"/>
              </w:rPr>
              <w:t>Handtekening</w:t>
            </w:r>
            <w:r w:rsidR="001F700C" w:rsidRPr="00A127BB">
              <w:rPr>
                <w:rFonts w:ascii="Agrofont" w:hAnsi="Agrofont"/>
              </w:rPr>
              <w:t xml:space="preserve"> + Naam</w:t>
            </w:r>
            <w:r w:rsidR="007F3486" w:rsidRPr="00A127BB">
              <w:rPr>
                <w:rFonts w:ascii="Agrofont" w:hAnsi="Agrofont"/>
              </w:rPr>
              <w:t xml:space="preserve"> </w:t>
            </w:r>
            <w:r w:rsidRPr="00A127BB">
              <w:rPr>
                <w:rFonts w:ascii="Agrofont" w:hAnsi="Agrofont"/>
              </w:rPr>
              <w:t>+ Functie</w:t>
            </w:r>
          </w:p>
        </w:tc>
      </w:tr>
    </w:tbl>
    <w:p w:rsidR="009D2C0F" w:rsidRPr="00A127BB" w:rsidRDefault="009D2C0F">
      <w:pPr>
        <w:rPr>
          <w:rFonts w:ascii="Agrofont" w:hAnsi="Agrofont"/>
        </w:rPr>
      </w:pPr>
    </w:p>
    <w:sectPr w:rsidR="009D2C0F" w:rsidRPr="00A127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762AB5"/>
    <w:multiLevelType w:val="multilevel"/>
    <w:tmpl w:val="AE7E8644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486"/>
    <w:rsid w:val="001F700C"/>
    <w:rsid w:val="00780CC3"/>
    <w:rsid w:val="007F3486"/>
    <w:rsid w:val="00852A20"/>
    <w:rsid w:val="00857919"/>
    <w:rsid w:val="00897EAF"/>
    <w:rsid w:val="009D2C0F"/>
    <w:rsid w:val="00A127BB"/>
    <w:rsid w:val="00A65145"/>
    <w:rsid w:val="00BC0CB2"/>
    <w:rsid w:val="00C5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54D3EB-6DA4-42F9-9A0C-81B957994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F3486"/>
    <w:pPr>
      <w:spacing w:after="0" w:line="280" w:lineRule="exact"/>
    </w:pPr>
    <w:rPr>
      <w:rFonts w:ascii="Arial" w:eastAsia="Times New Roman" w:hAnsi="Arial" w:cs="Times New Roman"/>
      <w:bCs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3486"/>
    <w:pPr>
      <w:keepNext/>
      <w:keepLines/>
      <w:numPr>
        <w:numId w:val="1"/>
      </w:numPr>
      <w:spacing w:before="520" w:after="260" w:line="340" w:lineRule="atLeast"/>
      <w:outlineLvl w:val="0"/>
    </w:pPr>
    <w:rPr>
      <w:b/>
      <w:color w:val="525252" w:themeColor="accent3" w:themeShade="80"/>
      <w:kern w:val="24"/>
      <w:sz w:val="34"/>
    </w:rPr>
  </w:style>
  <w:style w:type="paragraph" w:styleId="Kop2">
    <w:name w:val="heading 2"/>
    <w:basedOn w:val="Kop1"/>
    <w:next w:val="Standaard"/>
    <w:link w:val="Kop2Char"/>
    <w:qFormat/>
    <w:rsid w:val="007F3486"/>
    <w:pPr>
      <w:numPr>
        <w:ilvl w:val="1"/>
      </w:num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link w:val="Kop3Char"/>
    <w:qFormat/>
    <w:rsid w:val="007F3486"/>
    <w:pPr>
      <w:numPr>
        <w:ilvl w:val="2"/>
      </w:num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link w:val="Kop4Char"/>
    <w:qFormat/>
    <w:rsid w:val="007F3486"/>
    <w:pPr>
      <w:keepNext/>
      <w:keepLines/>
      <w:numPr>
        <w:ilvl w:val="3"/>
        <w:numId w:val="1"/>
      </w:numPr>
      <w:spacing w:before="260"/>
      <w:outlineLvl w:val="3"/>
    </w:pPr>
    <w:rPr>
      <w:b/>
      <w:kern w:val="16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7F3486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7F3486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7F3486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7F3486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7F3486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3486"/>
    <w:rPr>
      <w:rFonts w:ascii="Arial" w:eastAsia="Times New Roman" w:hAnsi="Arial" w:cs="Times New Roman"/>
      <w:b/>
      <w:bCs/>
      <w:color w:val="525252" w:themeColor="accent3" w:themeShade="80"/>
      <w:kern w:val="24"/>
      <w:sz w:val="34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rsid w:val="007F3486"/>
    <w:rPr>
      <w:rFonts w:ascii="Arial" w:eastAsia="Times New Roman" w:hAnsi="Arial" w:cs="Times New Roman"/>
      <w:b/>
      <w:bCs/>
      <w:color w:val="525252" w:themeColor="accent3" w:themeShade="80"/>
      <w:kern w:val="20"/>
      <w:sz w:val="26"/>
      <w:szCs w:val="24"/>
      <w:lang w:eastAsia="nl-NL"/>
    </w:rPr>
  </w:style>
  <w:style w:type="character" w:customStyle="1" w:styleId="Kop3Char">
    <w:name w:val="Kop 3 Char"/>
    <w:basedOn w:val="Standaardalinea-lettertype"/>
    <w:link w:val="Kop3"/>
    <w:rsid w:val="007F3486"/>
    <w:rPr>
      <w:rFonts w:ascii="Arial" w:eastAsia="Times New Roman" w:hAnsi="Arial" w:cs="Times New Roman"/>
      <w:b/>
      <w:bCs/>
      <w:color w:val="525252" w:themeColor="accent3" w:themeShade="80"/>
      <w:kern w:val="16"/>
      <w:sz w:val="20"/>
      <w:szCs w:val="24"/>
      <w:lang w:eastAsia="nl-NL"/>
    </w:rPr>
  </w:style>
  <w:style w:type="character" w:customStyle="1" w:styleId="Kop4Char">
    <w:name w:val="Kop 4 Char"/>
    <w:basedOn w:val="Standaardalinea-lettertype"/>
    <w:link w:val="Kop4"/>
    <w:rsid w:val="007F3486"/>
    <w:rPr>
      <w:rFonts w:ascii="Arial" w:eastAsia="Times New Roman" w:hAnsi="Arial" w:cs="Times New Roman"/>
      <w:b/>
      <w:bCs/>
      <w:kern w:val="16"/>
      <w:sz w:val="18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semiHidden/>
    <w:rsid w:val="007F3486"/>
    <w:rPr>
      <w:rFonts w:asciiTheme="majorHAnsi" w:eastAsiaTheme="majorEastAsia" w:hAnsiTheme="majorHAnsi" w:cstheme="majorBidi"/>
      <w:bCs/>
      <w:color w:val="1F4D78" w:themeColor="accent1" w:themeShade="7F"/>
      <w:sz w:val="18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semiHidden/>
    <w:rsid w:val="007F3486"/>
    <w:rPr>
      <w:rFonts w:asciiTheme="majorHAnsi" w:eastAsiaTheme="majorEastAsia" w:hAnsiTheme="majorHAnsi" w:cstheme="majorBidi"/>
      <w:bCs/>
      <w:i/>
      <w:iCs/>
      <w:color w:val="1F4D78" w:themeColor="accent1" w:themeShade="7F"/>
      <w:sz w:val="18"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semiHidden/>
    <w:rsid w:val="007F3486"/>
    <w:rPr>
      <w:rFonts w:asciiTheme="majorHAnsi" w:eastAsiaTheme="majorEastAsia" w:hAnsiTheme="majorHAnsi" w:cstheme="majorBidi"/>
      <w:bCs/>
      <w:i/>
      <w:iCs/>
      <w:color w:val="404040" w:themeColor="text1" w:themeTint="BF"/>
      <w:sz w:val="18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semiHidden/>
    <w:rsid w:val="007F3486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semiHidden/>
    <w:rsid w:val="007F3486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nl-NL"/>
    </w:rPr>
  </w:style>
  <w:style w:type="table" w:styleId="Tabelraster">
    <w:name w:val="Table Grid"/>
    <w:basedOn w:val="Standaardtabel"/>
    <w:rsid w:val="007F3486"/>
    <w:pPr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C0CB2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C0CB2"/>
    <w:rPr>
      <w:rFonts w:ascii="Segoe UI" w:eastAsia="Times New Roman" w:hAnsi="Segoe UI" w:cs="Segoe UI"/>
      <w:bCs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BB212C99.dotm</Template>
  <TotalTime>186</TotalTime>
  <Pages>1</Pages>
  <Words>118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Staatsbosbeheer</Company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Plate, Pieter</dc:creator>
  <cp:keywords/>
  <dc:description/>
  <cp:lastModifiedBy>Plate, Pieter</cp:lastModifiedBy>
  <cp:revision>11</cp:revision>
  <cp:lastPrinted>2020-10-23T10:30:00Z</cp:lastPrinted>
  <dcterms:created xsi:type="dcterms:W3CDTF">2020-09-14T13:02:00Z</dcterms:created>
  <dcterms:modified xsi:type="dcterms:W3CDTF">2020-10-23T10:30:00Z</dcterms:modified>
</cp:coreProperties>
</file>