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4A866" w14:textId="45F4B368" w:rsidR="00470DA1" w:rsidRPr="003B30F4" w:rsidRDefault="003B30F4" w:rsidP="00470DA1">
      <w:pPr>
        <w:spacing w:line="276" w:lineRule="auto"/>
        <w:outlineLvl w:val="0"/>
        <w:rPr>
          <w:rFonts w:ascii="Corbel" w:hAnsi="Corbel"/>
          <w:b/>
          <w:sz w:val="36"/>
          <w:szCs w:val="36"/>
        </w:rPr>
      </w:pPr>
      <w:bookmarkStart w:id="0" w:name="_Toc447882321"/>
      <w:bookmarkStart w:id="1" w:name="_Toc250730217"/>
      <w:r w:rsidRPr="003B30F4">
        <w:rPr>
          <w:rFonts w:ascii="Corbel" w:hAnsi="Corbel"/>
          <w:b/>
          <w:sz w:val="36"/>
          <w:szCs w:val="36"/>
        </w:rPr>
        <w:t>Kerncompetenties</w:t>
      </w:r>
    </w:p>
    <w:p w14:paraId="7AED1443" w14:textId="77777777" w:rsidR="00470DA1" w:rsidRPr="00B7468A" w:rsidRDefault="00470DA1" w:rsidP="00470DA1">
      <w:pPr>
        <w:spacing w:line="276" w:lineRule="auto"/>
        <w:outlineLvl w:val="0"/>
        <w:rPr>
          <w:rFonts w:ascii="Corbel" w:hAnsi="Corbel"/>
          <w:szCs w:val="18"/>
        </w:rPr>
      </w:pPr>
    </w:p>
    <w:p w14:paraId="742F4BEB" w14:textId="77777777" w:rsidR="00470DA1" w:rsidRPr="00B7468A" w:rsidRDefault="00470DA1" w:rsidP="00470DA1">
      <w:pPr>
        <w:spacing w:line="276" w:lineRule="auto"/>
        <w:outlineLvl w:val="0"/>
        <w:rPr>
          <w:rFonts w:ascii="Corbel" w:hAnsi="Corbel"/>
          <w:i/>
          <w:szCs w:val="18"/>
        </w:rPr>
      </w:pPr>
    </w:p>
    <w:p w14:paraId="558060B1" w14:textId="77777777" w:rsidR="00470DA1" w:rsidRPr="00B7468A" w:rsidRDefault="00470DA1" w:rsidP="00470DA1">
      <w:pPr>
        <w:spacing w:line="276" w:lineRule="auto"/>
        <w:outlineLvl w:val="0"/>
        <w:rPr>
          <w:rFonts w:ascii="Corbel" w:hAnsi="Corbel"/>
          <w:szCs w:val="18"/>
        </w:rPr>
      </w:pPr>
      <w:r w:rsidRPr="00B7468A">
        <w:rPr>
          <w:rFonts w:ascii="Corbel" w:hAnsi="Corbel"/>
          <w:szCs w:val="18"/>
        </w:rPr>
        <w:t xml:space="preserve">ten behoeve van de </w:t>
      </w:r>
    </w:p>
    <w:p w14:paraId="390A5CEA" w14:textId="77777777" w:rsidR="00470DA1" w:rsidRPr="00B7468A" w:rsidRDefault="00470DA1" w:rsidP="00470DA1">
      <w:pPr>
        <w:spacing w:line="276" w:lineRule="auto"/>
        <w:outlineLvl w:val="0"/>
        <w:rPr>
          <w:rFonts w:ascii="Corbel" w:hAnsi="Corbel"/>
          <w:szCs w:val="18"/>
        </w:rPr>
      </w:pPr>
      <w:r w:rsidRPr="00B7468A">
        <w:rPr>
          <w:rFonts w:ascii="Corbel" w:hAnsi="Corbel"/>
          <w:szCs w:val="18"/>
        </w:rPr>
        <w:t>Europese openbare aanbesteding</w:t>
      </w:r>
    </w:p>
    <w:p w14:paraId="5D9B4516" w14:textId="77777777" w:rsidR="00470DA1" w:rsidRPr="00B7468A" w:rsidRDefault="00470DA1" w:rsidP="00470DA1">
      <w:pPr>
        <w:spacing w:line="276" w:lineRule="auto"/>
        <w:outlineLvl w:val="0"/>
        <w:rPr>
          <w:rFonts w:ascii="Corbel" w:hAnsi="Corbel"/>
          <w:szCs w:val="18"/>
        </w:rPr>
      </w:pPr>
      <w:r w:rsidRPr="00B7468A">
        <w:rPr>
          <w:rFonts w:ascii="Corbel" w:hAnsi="Corbel"/>
          <w:szCs w:val="18"/>
        </w:rPr>
        <w:t>met betrekking tot</w:t>
      </w:r>
    </w:p>
    <w:p w14:paraId="28B65328" w14:textId="77777777" w:rsidR="00470DA1" w:rsidRPr="00B7468A" w:rsidRDefault="00470DA1" w:rsidP="00470DA1">
      <w:pPr>
        <w:spacing w:line="276" w:lineRule="auto"/>
        <w:outlineLvl w:val="0"/>
        <w:rPr>
          <w:rFonts w:ascii="Corbel" w:hAnsi="Corbel"/>
          <w:i/>
          <w:szCs w:val="18"/>
        </w:rPr>
      </w:pPr>
    </w:p>
    <w:p w14:paraId="75A0EA2A" w14:textId="77777777" w:rsidR="00470DA1" w:rsidRPr="00B7468A" w:rsidRDefault="00470DA1" w:rsidP="00470DA1">
      <w:pPr>
        <w:spacing w:line="276" w:lineRule="auto"/>
        <w:outlineLvl w:val="0"/>
        <w:rPr>
          <w:rFonts w:ascii="Corbel" w:hAnsi="Corbel"/>
          <w:i/>
          <w:szCs w:val="18"/>
        </w:rPr>
      </w:pPr>
    </w:p>
    <w:p w14:paraId="394435C9" w14:textId="77777777" w:rsidR="00470DA1" w:rsidRPr="00B7468A" w:rsidRDefault="00470DA1" w:rsidP="00470DA1">
      <w:pPr>
        <w:spacing w:line="276" w:lineRule="auto"/>
        <w:outlineLvl w:val="0"/>
        <w:rPr>
          <w:rFonts w:ascii="Corbel" w:hAnsi="Corbel"/>
          <w:i/>
          <w:szCs w:val="18"/>
        </w:rPr>
      </w:pPr>
    </w:p>
    <w:p w14:paraId="0F0EA787" w14:textId="3C088D09" w:rsidR="00AB1EC1" w:rsidRPr="00B7468A" w:rsidRDefault="00AB1EC1" w:rsidP="00AB1EC1">
      <w:pPr>
        <w:rPr>
          <w:rFonts w:ascii="Corbel" w:hAnsi="Corbel"/>
          <w:szCs w:val="18"/>
        </w:rPr>
      </w:pPr>
      <w:r w:rsidRPr="00B7468A">
        <w:rPr>
          <w:rFonts w:ascii="Corbel" w:hAnsi="Corbel"/>
          <w:szCs w:val="18"/>
        </w:rPr>
        <w:t>Inhuur Communicatieprofessionals 2021</w:t>
      </w:r>
    </w:p>
    <w:p w14:paraId="403DB0BF" w14:textId="77777777" w:rsidR="00AB1EC1" w:rsidRPr="00B7468A" w:rsidRDefault="00AB1EC1" w:rsidP="00AB1EC1">
      <w:pPr>
        <w:tabs>
          <w:tab w:val="left" w:pos="2930"/>
        </w:tabs>
        <w:spacing w:line="276" w:lineRule="auto"/>
        <w:outlineLvl w:val="0"/>
        <w:rPr>
          <w:rFonts w:ascii="Corbel" w:hAnsi="Corbel"/>
          <w:szCs w:val="18"/>
        </w:rPr>
      </w:pPr>
      <w:r w:rsidRPr="00B7468A">
        <w:rPr>
          <w:rFonts w:ascii="Corbel" w:hAnsi="Corbel"/>
          <w:szCs w:val="18"/>
        </w:rPr>
        <w:tab/>
      </w:r>
    </w:p>
    <w:p w14:paraId="19B26CE6" w14:textId="535E4178" w:rsidR="00AB1EC1" w:rsidRPr="00B7468A" w:rsidRDefault="00AB1EC1" w:rsidP="00AB1EC1">
      <w:pPr>
        <w:rPr>
          <w:rFonts w:ascii="Corbel" w:hAnsi="Corbel"/>
          <w:szCs w:val="18"/>
        </w:rPr>
      </w:pPr>
      <w:r w:rsidRPr="00B7468A">
        <w:rPr>
          <w:rFonts w:ascii="Corbel" w:hAnsi="Corbel"/>
          <w:szCs w:val="18"/>
        </w:rPr>
        <w:t xml:space="preserve">Zaaknummer </w:t>
      </w:r>
      <w:r w:rsidR="00FB66D2" w:rsidRPr="00FB66D2">
        <w:rPr>
          <w:rFonts w:ascii="Corbel" w:hAnsi="Corbel"/>
          <w:szCs w:val="18"/>
        </w:rPr>
        <w:t>1523654</w:t>
      </w:r>
      <w:r w:rsidRPr="00B7468A">
        <w:rPr>
          <w:rFonts w:ascii="Corbel" w:hAnsi="Corbel"/>
          <w:szCs w:val="18"/>
        </w:rPr>
        <w:t xml:space="preserve">  - TenderNed </w:t>
      </w:r>
      <w:r w:rsidR="00684DE1" w:rsidRPr="00F6054C">
        <w:rPr>
          <w:rFonts w:ascii="Corbel" w:hAnsi="Corbel"/>
          <w:szCs w:val="18"/>
        </w:rPr>
        <w:t>292503</w:t>
      </w:r>
      <w:bookmarkStart w:id="2" w:name="_GoBack"/>
      <w:bookmarkEnd w:id="2"/>
    </w:p>
    <w:p w14:paraId="0D5C58BA" w14:textId="77777777" w:rsidR="00470DA1" w:rsidRPr="00B7468A" w:rsidRDefault="00470DA1" w:rsidP="00470DA1">
      <w:pPr>
        <w:spacing w:line="276" w:lineRule="auto"/>
        <w:rPr>
          <w:rFonts w:ascii="Corbel" w:hAnsi="Corbel"/>
          <w:szCs w:val="18"/>
        </w:rPr>
      </w:pPr>
    </w:p>
    <w:p w14:paraId="2AC47DA3" w14:textId="77777777" w:rsidR="00470DA1" w:rsidRPr="00B7468A" w:rsidRDefault="00470DA1" w:rsidP="00470DA1">
      <w:pPr>
        <w:spacing w:line="276" w:lineRule="auto"/>
        <w:rPr>
          <w:rFonts w:ascii="Corbel" w:hAnsi="Corbel"/>
          <w:szCs w:val="18"/>
        </w:rPr>
      </w:pPr>
    </w:p>
    <w:p w14:paraId="4F14942E" w14:textId="77777777" w:rsidR="00C573C1" w:rsidRPr="00B7468A" w:rsidRDefault="00C573C1" w:rsidP="00C573C1">
      <w:pPr>
        <w:spacing w:line="276" w:lineRule="auto"/>
        <w:rPr>
          <w:rFonts w:ascii="Corbel" w:hAnsi="Corbel"/>
          <w:szCs w:val="18"/>
        </w:rPr>
      </w:pPr>
      <w:r w:rsidRPr="00B7468A">
        <w:rPr>
          <w:rFonts w:ascii="Corbel" w:hAnsi="Corbel"/>
          <w:noProof/>
          <w:color w:val="0000EE"/>
          <w:szCs w:val="18"/>
        </w:rPr>
        <w:drawing>
          <wp:inline distT="0" distB="0" distL="0" distR="0" wp14:anchorId="74C88251" wp14:editId="4B3C4D4B">
            <wp:extent cx="2880000" cy="584903"/>
            <wp:effectExtent l="0" t="0" r="0" b="5715"/>
            <wp:docPr id="4" name="Afbeelding 4" descr="PNH_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H_logo">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6102" t="32187" r="4725" b="40647"/>
                    <a:stretch/>
                  </pic:blipFill>
                  <pic:spPr bwMode="auto">
                    <a:xfrm>
                      <a:off x="0" y="0"/>
                      <a:ext cx="2880000" cy="584903"/>
                    </a:xfrm>
                    <a:prstGeom prst="rect">
                      <a:avLst/>
                    </a:prstGeom>
                    <a:noFill/>
                    <a:ln>
                      <a:noFill/>
                    </a:ln>
                    <a:extLst>
                      <a:ext uri="{53640926-AAD7-44D8-BBD7-CCE9431645EC}">
                        <a14:shadowObscured xmlns:a14="http://schemas.microsoft.com/office/drawing/2010/main"/>
                      </a:ext>
                    </a:extLst>
                  </pic:spPr>
                </pic:pic>
              </a:graphicData>
            </a:graphic>
          </wp:inline>
        </w:drawing>
      </w:r>
    </w:p>
    <w:p w14:paraId="63858ADD" w14:textId="77777777" w:rsidR="00C573C1" w:rsidRPr="00B7468A" w:rsidRDefault="00C573C1" w:rsidP="00C573C1">
      <w:pPr>
        <w:spacing w:line="276" w:lineRule="auto"/>
        <w:rPr>
          <w:rFonts w:ascii="Corbel" w:hAnsi="Corbel"/>
          <w:szCs w:val="18"/>
        </w:rPr>
      </w:pPr>
    </w:p>
    <w:p w14:paraId="2DB6AB27" w14:textId="626E84D4" w:rsidR="00275D91" w:rsidRPr="00B7468A" w:rsidRDefault="00275D91" w:rsidP="00275D91">
      <w:pPr>
        <w:pStyle w:val="Groot"/>
        <w:spacing w:line="276" w:lineRule="auto"/>
        <w:rPr>
          <w:rFonts w:ascii="Corbel" w:hAnsi="Corbel"/>
          <w:sz w:val="18"/>
          <w:szCs w:val="18"/>
        </w:rPr>
      </w:pPr>
    </w:p>
    <w:p w14:paraId="44EAAAC2" w14:textId="79A5A3F9" w:rsidR="00AB1EC1" w:rsidRPr="00B7468A" w:rsidRDefault="00AB1EC1" w:rsidP="00AB1EC1">
      <w:pPr>
        <w:rPr>
          <w:rFonts w:ascii="Corbel" w:hAnsi="Corbel"/>
          <w:szCs w:val="18"/>
        </w:rPr>
      </w:pPr>
    </w:p>
    <w:p w14:paraId="62907CF1" w14:textId="5C16228F" w:rsidR="00AB1EC1" w:rsidRPr="00B7468A" w:rsidRDefault="00AB1EC1" w:rsidP="00AB1EC1">
      <w:pPr>
        <w:rPr>
          <w:rFonts w:ascii="Corbel" w:hAnsi="Corbel"/>
          <w:szCs w:val="18"/>
        </w:rPr>
      </w:pPr>
    </w:p>
    <w:p w14:paraId="5838AF33" w14:textId="11A61CE9" w:rsidR="00AB1EC1" w:rsidRPr="00B7468A" w:rsidRDefault="00AB1EC1" w:rsidP="00AB1EC1">
      <w:pPr>
        <w:rPr>
          <w:rFonts w:ascii="Corbel" w:hAnsi="Corbel"/>
          <w:szCs w:val="18"/>
        </w:rPr>
      </w:pPr>
    </w:p>
    <w:p w14:paraId="2CAFC0E8" w14:textId="6D8848D7" w:rsidR="00AB1EC1" w:rsidRPr="00B7468A" w:rsidRDefault="00AB1EC1" w:rsidP="00AB1EC1">
      <w:pPr>
        <w:rPr>
          <w:rFonts w:ascii="Corbel" w:hAnsi="Corbel"/>
          <w:szCs w:val="18"/>
        </w:rPr>
      </w:pPr>
    </w:p>
    <w:p w14:paraId="205F41AA" w14:textId="0166DD6B" w:rsidR="00AB1EC1" w:rsidRPr="00B7468A" w:rsidRDefault="00AB1EC1" w:rsidP="00AB1EC1">
      <w:pPr>
        <w:rPr>
          <w:rFonts w:ascii="Corbel" w:hAnsi="Corbel"/>
          <w:szCs w:val="18"/>
        </w:rPr>
      </w:pPr>
    </w:p>
    <w:p w14:paraId="6249105C" w14:textId="280585FF" w:rsidR="00AB1EC1" w:rsidRPr="00B7468A" w:rsidRDefault="00AB1EC1" w:rsidP="00AB1EC1">
      <w:pPr>
        <w:rPr>
          <w:rFonts w:ascii="Corbel" w:hAnsi="Corbel"/>
          <w:szCs w:val="18"/>
        </w:rPr>
      </w:pPr>
    </w:p>
    <w:p w14:paraId="76F24E24" w14:textId="7E924A96" w:rsidR="00AB1EC1" w:rsidRPr="00B7468A" w:rsidRDefault="00AB1EC1" w:rsidP="00AB1EC1">
      <w:pPr>
        <w:rPr>
          <w:rFonts w:ascii="Corbel" w:hAnsi="Corbel"/>
          <w:szCs w:val="18"/>
        </w:rPr>
      </w:pPr>
    </w:p>
    <w:p w14:paraId="4D44604A" w14:textId="1C8C3956" w:rsidR="00AB1EC1" w:rsidRPr="00B7468A" w:rsidRDefault="00AB1EC1" w:rsidP="00AB1EC1">
      <w:pPr>
        <w:rPr>
          <w:rFonts w:ascii="Corbel" w:hAnsi="Corbel"/>
          <w:szCs w:val="18"/>
        </w:rPr>
      </w:pPr>
    </w:p>
    <w:p w14:paraId="4A8063EC" w14:textId="77777777" w:rsidR="00AB1EC1" w:rsidRPr="00B7468A" w:rsidRDefault="00AB1EC1" w:rsidP="00AB1EC1">
      <w:pPr>
        <w:rPr>
          <w:rFonts w:ascii="Corbel" w:hAnsi="Corbel"/>
          <w:szCs w:val="18"/>
        </w:rPr>
      </w:pPr>
    </w:p>
    <w:p w14:paraId="53D0C88A" w14:textId="77777777" w:rsidR="00275D91" w:rsidRPr="00B7468A" w:rsidRDefault="00275D91" w:rsidP="00275D91">
      <w:pPr>
        <w:pStyle w:val="Groot"/>
        <w:spacing w:line="276" w:lineRule="auto"/>
        <w:rPr>
          <w:rFonts w:ascii="Corbel" w:hAnsi="Corbel"/>
          <w:sz w:val="18"/>
          <w:szCs w:val="18"/>
        </w:rPr>
      </w:pPr>
      <w:r w:rsidRPr="00B7468A">
        <w:rPr>
          <w:rFonts w:ascii="Corbel" w:hAnsi="Corbel"/>
          <w:sz w:val="18"/>
          <w:szCs w:val="18"/>
        </w:rPr>
        <w:t xml:space="preserve"> </w:t>
      </w:r>
    </w:p>
    <w:p w14:paraId="0BAA3A04" w14:textId="17BEE621" w:rsidR="00275D91" w:rsidRPr="00B7468A" w:rsidRDefault="00275D91" w:rsidP="00275D91">
      <w:pPr>
        <w:pStyle w:val="Groot"/>
        <w:spacing w:line="276" w:lineRule="auto"/>
        <w:rPr>
          <w:rFonts w:ascii="Corbel" w:hAnsi="Corbel"/>
          <w:sz w:val="18"/>
          <w:szCs w:val="18"/>
        </w:rPr>
      </w:pPr>
      <w:r w:rsidRPr="00B7468A">
        <w:rPr>
          <w:rFonts w:ascii="Corbel" w:hAnsi="Corbel"/>
          <w:sz w:val="18"/>
          <w:szCs w:val="18"/>
        </w:rPr>
        <w:t>Versie</w:t>
      </w:r>
      <w:r w:rsidRPr="00B7468A">
        <w:rPr>
          <w:rFonts w:ascii="Corbel" w:hAnsi="Corbel"/>
          <w:sz w:val="18"/>
          <w:szCs w:val="18"/>
        </w:rPr>
        <w:tab/>
      </w:r>
      <w:r w:rsidR="00684DE1">
        <w:rPr>
          <w:rFonts w:ascii="Corbel" w:hAnsi="Corbel"/>
          <w:sz w:val="18"/>
          <w:szCs w:val="18"/>
        </w:rPr>
        <w:t>1.0</w:t>
      </w:r>
    </w:p>
    <w:p w14:paraId="1C8063CD" w14:textId="54032B62" w:rsidR="00275D91" w:rsidRPr="00B7468A" w:rsidRDefault="00275D91" w:rsidP="00275D91">
      <w:pPr>
        <w:pStyle w:val="Groot"/>
        <w:spacing w:line="276" w:lineRule="auto"/>
        <w:rPr>
          <w:rFonts w:ascii="Corbel" w:hAnsi="Corbel"/>
          <w:sz w:val="18"/>
          <w:szCs w:val="18"/>
        </w:rPr>
        <w:sectPr w:rsidR="00275D91" w:rsidRPr="00B7468A" w:rsidSect="00C30A8C">
          <w:headerReference w:type="even" r:id="rId14"/>
          <w:headerReference w:type="default" r:id="rId15"/>
          <w:footerReference w:type="default" r:id="rId16"/>
          <w:type w:val="nextColumn"/>
          <w:pgSz w:w="11907" w:h="16840" w:code="9"/>
          <w:pgMar w:top="1701" w:right="1418" w:bottom="2268" w:left="1985" w:header="720" w:footer="720" w:gutter="0"/>
          <w:cols w:space="720"/>
          <w:titlePg/>
          <w:docGrid w:linePitch="245"/>
        </w:sectPr>
      </w:pPr>
      <w:r w:rsidRPr="00B7468A">
        <w:rPr>
          <w:rFonts w:ascii="Corbel" w:hAnsi="Corbel"/>
          <w:sz w:val="18"/>
          <w:szCs w:val="18"/>
        </w:rPr>
        <w:t>Datum</w:t>
      </w:r>
      <w:r w:rsidRPr="00B7468A">
        <w:rPr>
          <w:rFonts w:ascii="Corbel" w:hAnsi="Corbel"/>
          <w:sz w:val="18"/>
          <w:szCs w:val="18"/>
        </w:rPr>
        <w:tab/>
        <w:t xml:space="preserve">: </w:t>
      </w:r>
      <w:r w:rsidR="00F52A3E">
        <w:rPr>
          <w:rFonts w:ascii="Corbel" w:hAnsi="Corbel"/>
          <w:sz w:val="18"/>
          <w:szCs w:val="18"/>
        </w:rPr>
        <w:t>1</w:t>
      </w:r>
      <w:r w:rsidR="00FB66D2">
        <w:rPr>
          <w:rFonts w:ascii="Corbel" w:hAnsi="Corbel"/>
          <w:sz w:val="18"/>
          <w:szCs w:val="18"/>
        </w:rPr>
        <w:t>9</w:t>
      </w:r>
      <w:r w:rsidR="00607AB6" w:rsidRPr="00B7468A">
        <w:rPr>
          <w:rFonts w:ascii="Corbel" w:hAnsi="Corbel"/>
          <w:sz w:val="18"/>
          <w:szCs w:val="18"/>
        </w:rPr>
        <w:t>-11</w:t>
      </w:r>
      <w:r w:rsidR="00AB1EC1" w:rsidRPr="00B7468A">
        <w:rPr>
          <w:rFonts w:ascii="Corbel" w:hAnsi="Corbel"/>
          <w:sz w:val="18"/>
          <w:szCs w:val="18"/>
        </w:rPr>
        <w:t>-2020</w:t>
      </w:r>
    </w:p>
    <w:p w14:paraId="1E9BC078" w14:textId="18A35C53" w:rsidR="00BC7775" w:rsidRPr="00B7468A" w:rsidRDefault="00BC7775" w:rsidP="00BC7775">
      <w:pPr>
        <w:pStyle w:val="BestekKop1"/>
        <w:rPr>
          <w:b w:val="0"/>
          <w:sz w:val="18"/>
          <w:szCs w:val="18"/>
        </w:rPr>
      </w:pPr>
      <w:bookmarkStart w:id="3" w:name="_Toc448087066"/>
      <w:bookmarkStart w:id="4" w:name="_Toc56687677"/>
      <w:bookmarkEnd w:id="0"/>
      <w:bookmarkEnd w:id="1"/>
      <w:r w:rsidRPr="00B7468A">
        <w:rPr>
          <w:b w:val="0"/>
          <w:sz w:val="18"/>
          <w:szCs w:val="18"/>
        </w:rPr>
        <w:lastRenderedPageBreak/>
        <w:t xml:space="preserve">Bijlage Format Kerncompetenties </w:t>
      </w:r>
      <w:bookmarkEnd w:id="3"/>
      <w:bookmarkEnd w:id="4"/>
    </w:p>
    <w:p w14:paraId="68AE0AE6" w14:textId="77777777" w:rsidR="00C83145" w:rsidRPr="00B7468A" w:rsidRDefault="00BC7775" w:rsidP="00C83145">
      <w:pPr>
        <w:rPr>
          <w:rFonts w:ascii="Corbel" w:hAnsi="Corbel"/>
          <w:szCs w:val="18"/>
        </w:rPr>
      </w:pPr>
      <w:r w:rsidRPr="00B7468A">
        <w:rPr>
          <w:rFonts w:ascii="Corbel" w:hAnsi="Corbel"/>
          <w:szCs w:val="18"/>
        </w:rPr>
        <w:t>Betreft aanbesteding:</w:t>
      </w:r>
      <w:r w:rsidR="00C83145">
        <w:rPr>
          <w:rFonts w:ascii="Corbel" w:hAnsi="Corbel"/>
          <w:szCs w:val="18"/>
        </w:rPr>
        <w:t xml:space="preserve"> </w:t>
      </w:r>
      <w:r w:rsidR="00C83145" w:rsidRPr="00B7468A">
        <w:rPr>
          <w:rFonts w:ascii="Corbel" w:hAnsi="Corbel"/>
          <w:szCs w:val="18"/>
        </w:rPr>
        <w:t>Inhuur Communicatieprofessionals 2021</w:t>
      </w:r>
    </w:p>
    <w:p w14:paraId="25608DBD" w14:textId="7E3116BF" w:rsidR="00BC7775" w:rsidRPr="00B7468A" w:rsidRDefault="00C83145" w:rsidP="00BC7775">
      <w:pPr>
        <w:suppressAutoHyphens/>
        <w:overflowPunct w:val="0"/>
        <w:autoSpaceDE w:val="0"/>
        <w:spacing w:line="276" w:lineRule="auto"/>
        <w:textAlignment w:val="baseline"/>
        <w:rPr>
          <w:rFonts w:ascii="Corbel" w:hAnsi="Corbel"/>
          <w:szCs w:val="18"/>
        </w:rPr>
      </w:pPr>
      <w:r w:rsidRPr="00FB66D2">
        <w:rPr>
          <w:rFonts w:ascii="Corbel" w:hAnsi="Corbel"/>
          <w:szCs w:val="18"/>
        </w:rPr>
        <w:t>1523654</w:t>
      </w:r>
      <w:r>
        <w:rPr>
          <w:rFonts w:ascii="Corbel" w:hAnsi="Corbel"/>
          <w:szCs w:val="18"/>
        </w:rPr>
        <w:br/>
      </w:r>
      <w:r w:rsidR="00BC7775" w:rsidRPr="00B7468A">
        <w:rPr>
          <w:rFonts w:ascii="Corbel" w:hAnsi="Corbel"/>
          <w:szCs w:val="18"/>
          <w:highlight w:val="lightGray"/>
        </w:rPr>
        <w:t xml:space="preserve">Provincie </w:t>
      </w:r>
      <w:r>
        <w:rPr>
          <w:rFonts w:ascii="Corbel" w:hAnsi="Corbel"/>
          <w:szCs w:val="18"/>
          <w:highlight w:val="lightGray"/>
        </w:rPr>
        <w:t>Noord-Holland</w:t>
      </w:r>
      <w:r>
        <w:rPr>
          <w:rFonts w:ascii="Corbel" w:hAnsi="Corbel"/>
          <w:szCs w:val="18"/>
          <w:highlight w:val="lightGray"/>
        </w:rPr>
        <w:br/>
        <w:t>Naam inschrijver:</w:t>
      </w:r>
    </w:p>
    <w:p w14:paraId="042A4C54" w14:textId="77777777" w:rsidR="00BC7775" w:rsidRPr="00B7468A"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B7468A" w14:paraId="6622C31C" w14:textId="77777777" w:rsidTr="00694DC8">
        <w:trPr>
          <w:trHeight w:val="126"/>
          <w:jc w:val="center"/>
        </w:trPr>
        <w:tc>
          <w:tcPr>
            <w:tcW w:w="8519" w:type="dxa"/>
            <w:gridSpan w:val="2"/>
            <w:shd w:val="clear" w:color="auto" w:fill="000000" w:themeFill="text1"/>
          </w:tcPr>
          <w:p w14:paraId="65BEDCA0" w14:textId="2A1E5C96" w:rsidR="00BC7775" w:rsidRPr="00B7468A" w:rsidRDefault="00BC7775" w:rsidP="00C83145">
            <w:pPr>
              <w:pStyle w:val="Voetnoottekst"/>
              <w:spacing w:line="276" w:lineRule="auto"/>
              <w:rPr>
                <w:rFonts w:ascii="Corbel" w:hAnsi="Corbel"/>
                <w:color w:val="FFFFFF" w:themeColor="background1"/>
                <w:sz w:val="18"/>
                <w:szCs w:val="18"/>
              </w:rPr>
            </w:pPr>
            <w:r w:rsidRPr="00B7468A">
              <w:rPr>
                <w:rFonts w:ascii="Corbel" w:hAnsi="Corbel"/>
                <w:sz w:val="18"/>
                <w:szCs w:val="18"/>
              </w:rPr>
              <w:t xml:space="preserve">Kerncompetentie </w:t>
            </w:r>
            <w:r w:rsidRPr="00B7468A">
              <w:rPr>
                <w:rFonts w:ascii="Corbel" w:hAnsi="Corbel"/>
                <w:i/>
                <w:sz w:val="18"/>
                <w:szCs w:val="18"/>
                <w:highlight w:val="lightGray"/>
              </w:rPr>
              <w:t>&lt;Invullen gevraagde kerncompetentie&gt;</w:t>
            </w:r>
          </w:p>
        </w:tc>
      </w:tr>
      <w:tr w:rsidR="00BC7775" w:rsidRPr="00B7468A" w14:paraId="36B2BDD9" w14:textId="77777777" w:rsidTr="00694DC8">
        <w:trPr>
          <w:jc w:val="center"/>
        </w:trPr>
        <w:tc>
          <w:tcPr>
            <w:tcW w:w="4970" w:type="dxa"/>
            <w:shd w:val="clear" w:color="auto" w:fill="auto"/>
          </w:tcPr>
          <w:p w14:paraId="5EA3F2F8"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Naam referentie-organisatie</w:t>
            </w:r>
          </w:p>
        </w:tc>
        <w:tc>
          <w:tcPr>
            <w:tcW w:w="3549" w:type="dxa"/>
            <w:shd w:val="clear" w:color="auto" w:fill="auto"/>
          </w:tcPr>
          <w:p w14:paraId="52AD0037"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highlight w:val="lightGray"/>
              </w:rPr>
              <w:t>&lt;…&gt;</w:t>
            </w:r>
          </w:p>
          <w:p w14:paraId="51EE1BF1"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B7468A" w14:paraId="20FAB147" w14:textId="77777777" w:rsidTr="00694DC8">
        <w:trPr>
          <w:jc w:val="center"/>
        </w:trPr>
        <w:tc>
          <w:tcPr>
            <w:tcW w:w="4970" w:type="dxa"/>
            <w:shd w:val="clear" w:color="auto" w:fill="auto"/>
          </w:tcPr>
          <w:p w14:paraId="022A0ABF"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Adresgegevens referentie-organisatie</w:t>
            </w:r>
          </w:p>
        </w:tc>
        <w:tc>
          <w:tcPr>
            <w:tcW w:w="3549" w:type="dxa"/>
            <w:shd w:val="clear" w:color="auto" w:fill="auto"/>
          </w:tcPr>
          <w:p w14:paraId="21EAFDDB"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B7468A">
              <w:rPr>
                <w:rFonts w:ascii="Corbel" w:hAnsi="Corbel"/>
                <w:szCs w:val="18"/>
                <w:highlight w:val="lightGray"/>
              </w:rPr>
              <w:t>&lt;…&gt;</w:t>
            </w:r>
          </w:p>
          <w:p w14:paraId="4F198471"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B7468A" w14:paraId="7944A174" w14:textId="77777777" w:rsidTr="00694DC8">
        <w:trPr>
          <w:trHeight w:val="675"/>
          <w:jc w:val="center"/>
        </w:trPr>
        <w:tc>
          <w:tcPr>
            <w:tcW w:w="4970" w:type="dxa"/>
            <w:shd w:val="clear" w:color="auto" w:fill="auto"/>
          </w:tcPr>
          <w:p w14:paraId="4C6FBC8C"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Activiteiten referentie-organisatie</w:t>
            </w:r>
          </w:p>
        </w:tc>
        <w:tc>
          <w:tcPr>
            <w:tcW w:w="3549" w:type="dxa"/>
            <w:shd w:val="clear" w:color="auto" w:fill="auto"/>
          </w:tcPr>
          <w:p w14:paraId="75A112D5"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B7468A">
              <w:rPr>
                <w:rFonts w:ascii="Corbel" w:hAnsi="Corbel"/>
                <w:szCs w:val="18"/>
                <w:highlight w:val="lightGray"/>
              </w:rPr>
              <w:t>&lt;…&gt;</w:t>
            </w:r>
          </w:p>
          <w:p w14:paraId="3F5C7CA0"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A25DAB8"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B7468A" w14:paraId="3617CF43" w14:textId="77777777" w:rsidTr="00694DC8">
        <w:trPr>
          <w:jc w:val="center"/>
        </w:trPr>
        <w:tc>
          <w:tcPr>
            <w:tcW w:w="4970" w:type="dxa"/>
            <w:shd w:val="clear" w:color="auto" w:fill="auto"/>
          </w:tcPr>
          <w:p w14:paraId="58F2CC76"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Contactpersoon referentie-organisatie</w:t>
            </w:r>
          </w:p>
        </w:tc>
        <w:tc>
          <w:tcPr>
            <w:tcW w:w="3549" w:type="dxa"/>
            <w:shd w:val="clear" w:color="auto" w:fill="auto"/>
          </w:tcPr>
          <w:p w14:paraId="759AA54D"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highlight w:val="lightGray"/>
              </w:rPr>
              <w:t>&lt;…&gt;</w:t>
            </w:r>
          </w:p>
          <w:p w14:paraId="48C48464"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B7468A" w14:paraId="01B0DDE6" w14:textId="77777777" w:rsidTr="00694DC8">
        <w:trPr>
          <w:jc w:val="center"/>
        </w:trPr>
        <w:tc>
          <w:tcPr>
            <w:tcW w:w="4970" w:type="dxa"/>
            <w:shd w:val="clear" w:color="auto" w:fill="auto"/>
          </w:tcPr>
          <w:p w14:paraId="4A771C80"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Telefoonnummer contactpersoon referentie-organisatie</w:t>
            </w:r>
          </w:p>
        </w:tc>
        <w:tc>
          <w:tcPr>
            <w:tcW w:w="3549" w:type="dxa"/>
            <w:shd w:val="clear" w:color="auto" w:fill="auto"/>
          </w:tcPr>
          <w:p w14:paraId="568D2833"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highlight w:val="lightGray"/>
              </w:rPr>
              <w:t>&lt;…&gt;</w:t>
            </w:r>
          </w:p>
          <w:p w14:paraId="004C143B"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B7468A" w14:paraId="1FCE0CFC" w14:textId="77777777" w:rsidTr="00694DC8">
        <w:trPr>
          <w:jc w:val="center"/>
        </w:trPr>
        <w:tc>
          <w:tcPr>
            <w:tcW w:w="4970" w:type="dxa"/>
            <w:shd w:val="clear" w:color="auto" w:fill="auto"/>
          </w:tcPr>
          <w:p w14:paraId="793D7873"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E-mail contactpersoon referentie-organisatie</w:t>
            </w:r>
          </w:p>
        </w:tc>
        <w:tc>
          <w:tcPr>
            <w:tcW w:w="3549" w:type="dxa"/>
            <w:shd w:val="clear" w:color="auto" w:fill="auto"/>
          </w:tcPr>
          <w:p w14:paraId="4642CF53"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highlight w:val="lightGray"/>
              </w:rPr>
              <w:t>&lt;…&gt;</w:t>
            </w:r>
          </w:p>
          <w:p w14:paraId="0C186B03"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B7468A" w14:paraId="661BDE60" w14:textId="77777777" w:rsidTr="00694DC8">
        <w:trPr>
          <w:jc w:val="center"/>
        </w:trPr>
        <w:tc>
          <w:tcPr>
            <w:tcW w:w="4970" w:type="dxa"/>
            <w:shd w:val="clear" w:color="auto" w:fill="auto"/>
          </w:tcPr>
          <w:p w14:paraId="3ED4F08B"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 xml:space="preserve">Korte omschrijving van werkzaamheden waaruit de gevraagde kerncompetentie blijkt. </w:t>
            </w:r>
          </w:p>
          <w:p w14:paraId="0A1CEBE7"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1292A382"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1E977A9C"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344777FB"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34D2B2B3"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21E40B1"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B7468A">
              <w:rPr>
                <w:rFonts w:ascii="Corbel" w:hAnsi="Corbel"/>
                <w:szCs w:val="18"/>
                <w:highlight w:val="lightGray"/>
              </w:rPr>
              <w:t>&lt;…&gt;</w:t>
            </w:r>
          </w:p>
          <w:p w14:paraId="2DA47A9A"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A00378B"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55FA1EC"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0D386B8"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DE40C39"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0B5B635"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B7468A" w14:paraId="08B40642" w14:textId="77777777" w:rsidTr="00694DC8">
        <w:trPr>
          <w:jc w:val="center"/>
        </w:trPr>
        <w:tc>
          <w:tcPr>
            <w:tcW w:w="4970" w:type="dxa"/>
            <w:shd w:val="clear" w:color="auto" w:fill="auto"/>
          </w:tcPr>
          <w:p w14:paraId="562F01E2" w14:textId="77777777" w:rsidR="00BC7775" w:rsidRPr="00B7468A" w:rsidRDefault="00BC7775" w:rsidP="00694DC8">
            <w:pPr>
              <w:spacing w:line="276" w:lineRule="auto"/>
              <w:rPr>
                <w:rFonts w:ascii="Corbel" w:hAnsi="Corbel"/>
                <w:szCs w:val="18"/>
              </w:rPr>
            </w:pPr>
            <w:r w:rsidRPr="00B7468A">
              <w:rPr>
                <w:rFonts w:ascii="Corbel" w:hAnsi="Corbel"/>
                <w:szCs w:val="18"/>
              </w:rPr>
              <w:t xml:space="preserve">De gevraagde kerncompetenties zijn </w:t>
            </w:r>
            <w:r w:rsidR="00D559ED" w:rsidRPr="00B7468A">
              <w:rPr>
                <w:rFonts w:ascii="Corbel" w:hAnsi="Corbel"/>
                <w:szCs w:val="18"/>
              </w:rPr>
              <w:t>conform opdracht</w:t>
            </w:r>
            <w:r w:rsidRPr="00B7468A">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468225A" w14:textId="77777777" w:rsidR="00BC7775" w:rsidRPr="00B7468A" w:rsidRDefault="00BC7775" w:rsidP="00694DC8">
            <w:pPr>
              <w:spacing w:line="276" w:lineRule="auto"/>
              <w:rPr>
                <w:rFonts w:ascii="Corbel" w:hAnsi="Corbel"/>
                <w:szCs w:val="18"/>
              </w:rPr>
            </w:pPr>
          </w:p>
          <w:p w14:paraId="09FABC14"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In welke periode zijn de werkzaamheden als gevraagd bij de kerncompetentie uitgevoerd?</w:t>
            </w:r>
          </w:p>
          <w:p w14:paraId="730DF586"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9910099"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B7468A">
              <w:rPr>
                <w:rFonts w:ascii="Corbel" w:hAnsi="Corbel"/>
                <w:szCs w:val="18"/>
                <w:highlight w:val="lightGray"/>
              </w:rPr>
              <w:t>Ja /Nee</w:t>
            </w:r>
          </w:p>
          <w:p w14:paraId="4AD0F594"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4D69FC51"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76018930" w14:textId="77777777" w:rsidR="00BC7775" w:rsidRPr="00B7468A" w:rsidRDefault="00BC7775" w:rsidP="00694DC8">
            <w:pPr>
              <w:spacing w:line="276" w:lineRule="auto"/>
              <w:rPr>
                <w:rFonts w:ascii="Corbel" w:hAnsi="Corbel"/>
                <w:szCs w:val="18"/>
              </w:rPr>
            </w:pPr>
          </w:p>
          <w:p w14:paraId="33F8E781"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6ED61D72"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27349999"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27F54DBD"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highlight w:val="lightGray"/>
              </w:rPr>
              <w:t>&lt;…&gt;</w:t>
            </w:r>
          </w:p>
        </w:tc>
      </w:tr>
      <w:tr w:rsidR="00BC7775" w:rsidRPr="00B7468A" w14:paraId="04C301F9" w14:textId="77777777" w:rsidTr="00694DC8">
        <w:trPr>
          <w:trHeight w:val="212"/>
          <w:jc w:val="center"/>
        </w:trPr>
        <w:tc>
          <w:tcPr>
            <w:tcW w:w="8519" w:type="dxa"/>
            <w:gridSpan w:val="2"/>
            <w:shd w:val="clear" w:color="auto" w:fill="auto"/>
          </w:tcPr>
          <w:p w14:paraId="7D60C719" w14:textId="77777777" w:rsidR="00BC7775" w:rsidRPr="00B7468A" w:rsidRDefault="00D559ED" w:rsidP="00694DC8">
            <w:pPr>
              <w:overflowPunct w:val="0"/>
              <w:autoSpaceDE w:val="0"/>
              <w:autoSpaceDN w:val="0"/>
              <w:adjustRightInd w:val="0"/>
              <w:spacing w:line="276" w:lineRule="auto"/>
              <w:textAlignment w:val="baseline"/>
              <w:rPr>
                <w:rFonts w:ascii="Corbel" w:hAnsi="Corbel"/>
                <w:szCs w:val="18"/>
              </w:rPr>
            </w:pPr>
            <w:r w:rsidRPr="00B7468A">
              <w:rPr>
                <w:rFonts w:ascii="Corbel" w:hAnsi="Corbel"/>
                <w:szCs w:val="18"/>
              </w:rPr>
              <w:t>Conform opdracht</w:t>
            </w:r>
          </w:p>
        </w:tc>
      </w:tr>
      <w:tr w:rsidR="00BC7775" w:rsidRPr="00B7468A" w14:paraId="577B30C6" w14:textId="77777777" w:rsidTr="00694DC8">
        <w:trPr>
          <w:trHeight w:val="171"/>
          <w:jc w:val="center"/>
        </w:trPr>
        <w:tc>
          <w:tcPr>
            <w:tcW w:w="4970" w:type="dxa"/>
            <w:shd w:val="clear" w:color="auto" w:fill="auto"/>
          </w:tcPr>
          <w:p w14:paraId="482F528C" w14:textId="77777777" w:rsidR="00BC7775" w:rsidRPr="00B7468A" w:rsidRDefault="00BC7775" w:rsidP="00694DC8">
            <w:pPr>
              <w:pStyle w:val="Lijstalinea1"/>
              <w:spacing w:line="276" w:lineRule="auto"/>
              <w:ind w:left="0"/>
              <w:rPr>
                <w:rFonts w:ascii="Corbel" w:hAnsi="Corbel"/>
                <w:sz w:val="18"/>
                <w:szCs w:val="18"/>
                <w:lang w:val="nl-NL"/>
              </w:rPr>
            </w:pPr>
            <w:r w:rsidRPr="00B7468A">
              <w:rPr>
                <w:rFonts w:ascii="Corbel" w:hAnsi="Corbel"/>
                <w:sz w:val="18"/>
                <w:szCs w:val="18"/>
                <w:lang w:val="nl-NL"/>
              </w:rPr>
              <w:t xml:space="preserve">Inschrijver verklaart, door het </w:t>
            </w:r>
            <w:r w:rsidR="00D559ED" w:rsidRPr="00B7468A">
              <w:rPr>
                <w:rFonts w:ascii="Corbel" w:hAnsi="Corbel"/>
                <w:sz w:val="18"/>
                <w:szCs w:val="18"/>
                <w:lang w:val="nl-NL"/>
              </w:rPr>
              <w:t>conform opdracht</w:t>
            </w:r>
            <w:r w:rsidRPr="00B7468A">
              <w:rPr>
                <w:rFonts w:ascii="Corbel" w:hAnsi="Corbel"/>
                <w:sz w:val="18"/>
                <w:szCs w:val="18"/>
                <w:lang w:val="nl-NL"/>
              </w:rPr>
              <w:t xml:space="preserve"> uitvoeren van deze opdracht, ervaring te hebben met bovengenoemde leveringen en diensten. </w:t>
            </w:r>
          </w:p>
          <w:p w14:paraId="5A7E9B53" w14:textId="77777777" w:rsidR="00BC7775" w:rsidRPr="00B7468A" w:rsidRDefault="00BC7775" w:rsidP="00694DC8">
            <w:pPr>
              <w:pStyle w:val="Lijstalinea1"/>
              <w:spacing w:line="276" w:lineRule="auto"/>
              <w:ind w:left="0"/>
              <w:rPr>
                <w:rFonts w:ascii="Corbel" w:hAnsi="Corbel"/>
                <w:sz w:val="18"/>
                <w:szCs w:val="18"/>
                <w:lang w:val="nl-NL"/>
              </w:rPr>
            </w:pPr>
          </w:p>
          <w:p w14:paraId="4619B085" w14:textId="77777777" w:rsidR="00BC7775" w:rsidRPr="00B7468A" w:rsidRDefault="00BC7775" w:rsidP="00694DC8">
            <w:pPr>
              <w:pStyle w:val="Lijstalinea1"/>
              <w:spacing w:line="276" w:lineRule="auto"/>
              <w:ind w:left="0"/>
              <w:rPr>
                <w:rFonts w:ascii="Corbel" w:hAnsi="Corbel"/>
                <w:sz w:val="18"/>
                <w:szCs w:val="18"/>
                <w:lang w:val="nl-NL"/>
              </w:rPr>
            </w:pPr>
            <w:r w:rsidRPr="00B7468A">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295B156" w14:textId="77777777" w:rsidR="00BC7775" w:rsidRPr="00B7468A" w:rsidRDefault="00BC7775" w:rsidP="00694DC8">
            <w:pPr>
              <w:pStyle w:val="Lijstalinea1"/>
              <w:spacing w:line="276" w:lineRule="auto"/>
              <w:ind w:left="0"/>
              <w:rPr>
                <w:rFonts w:ascii="Corbel" w:hAnsi="Corbel"/>
                <w:sz w:val="18"/>
                <w:szCs w:val="18"/>
                <w:lang w:val="nl-NL"/>
              </w:rPr>
            </w:pPr>
          </w:p>
        </w:tc>
        <w:tc>
          <w:tcPr>
            <w:tcW w:w="3549" w:type="dxa"/>
            <w:shd w:val="clear" w:color="auto" w:fill="auto"/>
          </w:tcPr>
          <w:p w14:paraId="23C113F9"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B7468A">
              <w:rPr>
                <w:rFonts w:ascii="Corbel" w:hAnsi="Corbel"/>
                <w:szCs w:val="18"/>
                <w:highlight w:val="lightGray"/>
              </w:rPr>
              <w:t>Ja /Nee</w:t>
            </w:r>
          </w:p>
          <w:p w14:paraId="4128083B"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p w14:paraId="37D091EE" w14:textId="77777777" w:rsidR="00BC7775" w:rsidRPr="00B7468A" w:rsidRDefault="00BC7775" w:rsidP="00694DC8">
            <w:pPr>
              <w:overflowPunct w:val="0"/>
              <w:autoSpaceDE w:val="0"/>
              <w:autoSpaceDN w:val="0"/>
              <w:adjustRightInd w:val="0"/>
              <w:spacing w:line="276" w:lineRule="auto"/>
              <w:textAlignment w:val="baseline"/>
              <w:rPr>
                <w:rFonts w:ascii="Corbel" w:hAnsi="Corbel"/>
                <w:szCs w:val="18"/>
              </w:rPr>
            </w:pPr>
          </w:p>
        </w:tc>
      </w:tr>
    </w:tbl>
    <w:p w14:paraId="2C0B098D" w14:textId="77777777" w:rsidR="00BC7775" w:rsidRPr="00B7468A" w:rsidRDefault="00BC7775" w:rsidP="00BC7775">
      <w:pPr>
        <w:autoSpaceDE w:val="0"/>
        <w:autoSpaceDN w:val="0"/>
        <w:adjustRightInd w:val="0"/>
        <w:spacing w:line="240" w:lineRule="auto"/>
        <w:contextualSpacing/>
        <w:rPr>
          <w:rFonts w:ascii="Corbel" w:hAnsi="Corbel"/>
          <w:caps/>
          <w:szCs w:val="18"/>
          <w:highlight w:val="cyan"/>
        </w:rPr>
      </w:pPr>
    </w:p>
    <w:p w14:paraId="3E7A3619" w14:textId="77777777" w:rsidR="00BC7775" w:rsidRPr="00B7468A" w:rsidRDefault="00BC7775" w:rsidP="00BC7775">
      <w:pPr>
        <w:autoSpaceDE w:val="0"/>
        <w:autoSpaceDN w:val="0"/>
        <w:adjustRightInd w:val="0"/>
        <w:spacing w:line="240" w:lineRule="auto"/>
        <w:contextualSpacing/>
        <w:rPr>
          <w:rFonts w:ascii="Corbel" w:hAnsi="Corbel"/>
          <w:caps/>
          <w:szCs w:val="18"/>
          <w:highlight w:val="cyan"/>
        </w:rPr>
      </w:pPr>
    </w:p>
    <w:sectPr w:rsidR="00BC7775" w:rsidRPr="00B7468A" w:rsidSect="00132AE8">
      <w:headerReference w:type="even" r:id="rId17"/>
      <w:headerReference w:type="default" r:id="rId18"/>
      <w:footerReference w:type="default" r:id="rId19"/>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FE8E7" w14:textId="77777777" w:rsidR="00C37C50" w:rsidRDefault="00C37C50">
      <w:r>
        <w:separator/>
      </w:r>
    </w:p>
    <w:p w14:paraId="2B96A469" w14:textId="77777777" w:rsidR="00C37C50" w:rsidRDefault="00C37C50"/>
    <w:p w14:paraId="4D2E165A" w14:textId="77777777" w:rsidR="00C37C50" w:rsidRDefault="00C37C50" w:rsidP="001A6D9C"/>
  </w:endnote>
  <w:endnote w:type="continuationSeparator" w:id="0">
    <w:p w14:paraId="67063061" w14:textId="77777777" w:rsidR="00C37C50" w:rsidRDefault="00C37C50">
      <w:r>
        <w:continuationSeparator/>
      </w:r>
    </w:p>
    <w:p w14:paraId="737AD878" w14:textId="77777777" w:rsidR="00C37C50" w:rsidRDefault="00C37C50"/>
    <w:p w14:paraId="4ACF6EA0" w14:textId="77777777" w:rsidR="00C37C50" w:rsidRDefault="00C37C50" w:rsidP="001A6D9C"/>
  </w:endnote>
  <w:endnote w:type="continuationNotice" w:id="1">
    <w:p w14:paraId="63734954" w14:textId="77777777" w:rsidR="00C37C50" w:rsidRDefault="00C37C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605A0" w14:textId="77777777" w:rsidR="00C37C50" w:rsidRDefault="00C37C50">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6EC7E" w14:textId="290910F2" w:rsidR="00C37C50" w:rsidRDefault="00C37C50"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C83145">
      <w:rPr>
        <w:sz w:val="18"/>
        <w:szCs w:val="18"/>
      </w:rPr>
      <w:t>3</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6DC12" w14:textId="77777777" w:rsidR="00C37C50" w:rsidRDefault="00C37C50" w:rsidP="001A6D9C">
      <w:r>
        <w:separator/>
      </w:r>
    </w:p>
  </w:footnote>
  <w:footnote w:type="continuationSeparator" w:id="0">
    <w:p w14:paraId="7A4A96B7" w14:textId="77777777" w:rsidR="00C37C50" w:rsidRDefault="00C37C50">
      <w:r>
        <w:continuationSeparator/>
      </w:r>
    </w:p>
    <w:p w14:paraId="1A84DA33" w14:textId="77777777" w:rsidR="00C37C50" w:rsidRDefault="00C37C50"/>
    <w:p w14:paraId="75B3A9C5" w14:textId="77777777" w:rsidR="00C37C50" w:rsidRDefault="00C37C50" w:rsidP="001A6D9C"/>
  </w:footnote>
  <w:footnote w:type="continuationNotice" w:id="1">
    <w:p w14:paraId="6D0D0673" w14:textId="77777777" w:rsidR="00C37C50" w:rsidRDefault="00C37C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78030" w14:textId="77777777" w:rsidR="00C37C50" w:rsidRPr="00C5696A" w:rsidRDefault="00C37C50"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2CD9F10" w14:textId="77777777" w:rsidR="00C37C50" w:rsidRPr="00CF4485" w:rsidRDefault="00C37C50"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085C2" w14:textId="77777777" w:rsidR="00C37C50" w:rsidRPr="00C5696A" w:rsidRDefault="00C37C50"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F383884" w14:textId="77777777" w:rsidR="00C37C50" w:rsidRPr="00C5696A" w:rsidRDefault="00C37C50"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6F5D" w14:textId="77777777" w:rsidR="00C37C50" w:rsidRPr="00C37C50" w:rsidRDefault="00C37C50" w:rsidP="00C37C50">
    <w:pPr>
      <w:pStyle w:val="Koptekst"/>
      <w:pBdr>
        <w:bottom w:val="single" w:sz="4" w:space="0" w:color="auto"/>
      </w:pBdr>
      <w:rPr>
        <w:rFonts w:ascii="Corbel" w:hAnsi="Corbel"/>
        <w:sz w:val="18"/>
        <w:szCs w:val="18"/>
      </w:rPr>
    </w:pPr>
    <w:r w:rsidRPr="00C37C50">
      <w:rPr>
        <w:rFonts w:ascii="Corbel" w:hAnsi="Corbel"/>
        <w:sz w:val="18"/>
        <w:szCs w:val="18"/>
      </w:rPr>
      <w:t>Inschrijvingsleidraad Inhuur Communicatieprofessionals</w:t>
    </w:r>
    <w:r w:rsidRPr="00C37C50">
      <w:rPr>
        <w:rFonts w:ascii="Corbel" w:hAnsi="Corbel"/>
        <w:sz w:val="18"/>
        <w:szCs w:val="18"/>
      </w:rPr>
      <w:tab/>
    </w:r>
    <w:r w:rsidRPr="00C37C50">
      <w:rPr>
        <w:rFonts w:ascii="Corbel" w:hAnsi="Corbel"/>
        <w:sz w:val="18"/>
        <w:szCs w:val="18"/>
      </w:rPr>
      <w:tab/>
    </w:r>
    <w:r w:rsidRPr="00C37C50">
      <w:rPr>
        <w:rFonts w:ascii="Corbel" w:hAnsi="Corbel"/>
        <w:sz w:val="18"/>
        <w:szCs w:val="18"/>
      </w:rPr>
      <w:tab/>
      <w:t xml:space="preserve"> </w:t>
    </w:r>
  </w:p>
  <w:p w14:paraId="57473059" w14:textId="688D0ED6" w:rsidR="00C37C50" w:rsidRPr="00CF4485" w:rsidRDefault="00C37C50" w:rsidP="00C37C50">
    <w:pPr>
      <w:pStyle w:val="Koptekst"/>
      <w:pBdr>
        <w:bottom w:val="single" w:sz="4" w:space="0" w:color="auto"/>
      </w:pBdr>
      <w:tabs>
        <w:tab w:val="clear" w:pos="4536"/>
        <w:tab w:val="clear" w:pos="9072"/>
      </w:tabs>
      <w:rPr>
        <w:snapToGrid w:val="0"/>
      </w:rPr>
    </w:pPr>
    <w:r w:rsidRPr="00C37C50">
      <w:rPr>
        <w:rFonts w:ascii="Corbel" w:hAnsi="Corbel"/>
        <w:sz w:val="18"/>
        <w:szCs w:val="18"/>
      </w:rPr>
      <w:t>Provincie Noord-Holland</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BE97" w14:textId="2954D0ED" w:rsidR="00C37C50" w:rsidRPr="00C5696A" w:rsidRDefault="00C37C50"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w:t>
    </w:r>
    <w:r>
      <w:rPr>
        <w:rFonts w:ascii="Corbel" w:hAnsi="Corbel"/>
        <w:sz w:val="18"/>
        <w:szCs w:val="18"/>
        <w:highlight w:val="lightGray"/>
      </w:rPr>
      <w:t xml:space="preserve"> Inhuur Communicatieprofessionals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3448904" w14:textId="73009624" w:rsidR="00C37C50" w:rsidRPr="00C5696A" w:rsidRDefault="00C37C50"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83035D"/>
    <w:multiLevelType w:val="hybridMultilevel"/>
    <w:tmpl w:val="64B4AD54"/>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72486C"/>
    <w:multiLevelType w:val="multilevel"/>
    <w:tmpl w:val="3A985978"/>
    <w:lvl w:ilvl="0">
      <w:start w:val="3"/>
      <w:numFmt w:val="decimal"/>
      <w:lvlText w:val="%1"/>
      <w:lvlJc w:val="left"/>
      <w:pPr>
        <w:ind w:left="465" w:hanging="465"/>
      </w:pPr>
    </w:lvl>
    <w:lvl w:ilvl="1">
      <w:start w:val="4"/>
      <w:numFmt w:val="decimal"/>
      <w:lvlText w:val="%1.%2"/>
      <w:lvlJc w:val="left"/>
      <w:pPr>
        <w:ind w:left="585" w:hanging="465"/>
      </w:pPr>
    </w:lvl>
    <w:lvl w:ilvl="2">
      <w:start w:val="2"/>
      <w:numFmt w:val="decimal"/>
      <w:lvlText w:val="%1.%2.%3"/>
      <w:lvlJc w:val="left"/>
      <w:pPr>
        <w:ind w:left="960" w:hanging="720"/>
      </w:pPr>
    </w:lvl>
    <w:lvl w:ilvl="3">
      <w:start w:val="3"/>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7C40DF"/>
    <w:multiLevelType w:val="hybridMultilevel"/>
    <w:tmpl w:val="CD04AD0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161086A"/>
    <w:multiLevelType w:val="hybridMultilevel"/>
    <w:tmpl w:val="E690C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39A36391"/>
    <w:multiLevelType w:val="hybridMultilevel"/>
    <w:tmpl w:val="71B6A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2E2803"/>
    <w:multiLevelType w:val="hybridMultilevel"/>
    <w:tmpl w:val="5382220E"/>
    <w:lvl w:ilvl="0" w:tplc="D17C437A">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8FB0523"/>
    <w:multiLevelType w:val="hybridMultilevel"/>
    <w:tmpl w:val="89A875D8"/>
    <w:lvl w:ilvl="0" w:tplc="1A4C36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7" w15:restartNumberingAfterBreak="0">
    <w:nsid w:val="52F11EC4"/>
    <w:multiLevelType w:val="hybridMultilevel"/>
    <w:tmpl w:val="F26CC01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6"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705C5583"/>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36"/>
  </w:num>
  <w:num w:numId="3">
    <w:abstractNumId w:val="36"/>
  </w:num>
  <w:num w:numId="4">
    <w:abstractNumId w:val="36"/>
  </w:num>
  <w:num w:numId="5">
    <w:abstractNumId w:val="7"/>
  </w:num>
  <w:num w:numId="6">
    <w:abstractNumId w:val="20"/>
  </w:num>
  <w:num w:numId="7">
    <w:abstractNumId w:val="45"/>
  </w:num>
  <w:num w:numId="8">
    <w:abstractNumId w:val="1"/>
  </w:num>
  <w:num w:numId="9">
    <w:abstractNumId w:val="0"/>
  </w:num>
  <w:num w:numId="10">
    <w:abstractNumId w:val="3"/>
  </w:num>
  <w:num w:numId="11">
    <w:abstractNumId w:val="15"/>
  </w:num>
  <w:num w:numId="12">
    <w:abstractNumId w:val="21"/>
  </w:num>
  <w:num w:numId="13">
    <w:abstractNumId w:val="12"/>
  </w:num>
  <w:num w:numId="14">
    <w:abstractNumId w:val="50"/>
  </w:num>
  <w:num w:numId="15">
    <w:abstractNumId w:val="51"/>
  </w:num>
  <w:num w:numId="16">
    <w:abstractNumId w:val="43"/>
  </w:num>
  <w:num w:numId="17">
    <w:abstractNumId w:val="30"/>
  </w:num>
  <w:num w:numId="18">
    <w:abstractNumId w:val="16"/>
  </w:num>
  <w:num w:numId="19">
    <w:abstractNumId w:val="9"/>
  </w:num>
  <w:num w:numId="20">
    <w:abstractNumId w:val="3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4"/>
  </w:num>
  <w:num w:numId="24">
    <w:abstractNumId w:val="40"/>
  </w:num>
  <w:num w:numId="25">
    <w:abstractNumId w:val="10"/>
  </w:num>
  <w:num w:numId="26">
    <w:abstractNumId w:val="17"/>
  </w:num>
  <w:num w:numId="27">
    <w:abstractNumId w:val="26"/>
  </w:num>
  <w:num w:numId="28">
    <w:abstractNumId w:val="35"/>
  </w:num>
  <w:num w:numId="29">
    <w:abstractNumId w:val="5"/>
  </w:num>
  <w:num w:numId="30">
    <w:abstractNumId w:val="49"/>
  </w:num>
  <w:num w:numId="31">
    <w:abstractNumId w:val="11"/>
  </w:num>
  <w:num w:numId="32">
    <w:abstractNumId w:val="24"/>
  </w:num>
  <w:num w:numId="33">
    <w:abstractNumId w:val="38"/>
  </w:num>
  <w:num w:numId="34">
    <w:abstractNumId w:val="19"/>
  </w:num>
  <w:num w:numId="35">
    <w:abstractNumId w:val="46"/>
  </w:num>
  <w:num w:numId="36">
    <w:abstractNumId w:val="25"/>
  </w:num>
  <w:num w:numId="37">
    <w:abstractNumId w:val="8"/>
  </w:num>
  <w:num w:numId="38">
    <w:abstractNumId w:val="29"/>
  </w:num>
  <w:num w:numId="39">
    <w:abstractNumId w:val="34"/>
  </w:num>
  <w:num w:numId="40">
    <w:abstractNumId w:val="48"/>
  </w:num>
  <w:num w:numId="41">
    <w:abstractNumId w:val="31"/>
  </w:num>
  <w:num w:numId="42">
    <w:abstractNumId w:val="39"/>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3"/>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22"/>
  </w:num>
  <w:num w:numId="49">
    <w:abstractNumId w:val="47"/>
  </w:num>
  <w:num w:numId="50">
    <w:abstractNumId w:val="37"/>
  </w:num>
  <w:num w:numId="51">
    <w:abstractNumId w:val="6"/>
  </w:num>
  <w:num w:numId="52">
    <w:abstractNumId w:val="28"/>
  </w:num>
  <w:num w:numId="53">
    <w:abstractNumId w:val="18"/>
  </w:num>
  <w:num w:numId="54">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70465"/>
    <w:rsid w:val="00071ADA"/>
    <w:rsid w:val="000721B6"/>
    <w:rsid w:val="0007236B"/>
    <w:rsid w:val="00073D56"/>
    <w:rsid w:val="0007413F"/>
    <w:rsid w:val="00074E37"/>
    <w:rsid w:val="0007585D"/>
    <w:rsid w:val="00076C9F"/>
    <w:rsid w:val="00077161"/>
    <w:rsid w:val="00080D8D"/>
    <w:rsid w:val="00082EE1"/>
    <w:rsid w:val="00083911"/>
    <w:rsid w:val="00083BAF"/>
    <w:rsid w:val="000861C7"/>
    <w:rsid w:val="000870B8"/>
    <w:rsid w:val="00090D05"/>
    <w:rsid w:val="00090E6D"/>
    <w:rsid w:val="00092795"/>
    <w:rsid w:val="00092B72"/>
    <w:rsid w:val="00093B0B"/>
    <w:rsid w:val="0009463B"/>
    <w:rsid w:val="0009545F"/>
    <w:rsid w:val="00095AA1"/>
    <w:rsid w:val="00095C59"/>
    <w:rsid w:val="00096392"/>
    <w:rsid w:val="000A27B4"/>
    <w:rsid w:val="000A27D0"/>
    <w:rsid w:val="000A2871"/>
    <w:rsid w:val="000A47E3"/>
    <w:rsid w:val="000A60F1"/>
    <w:rsid w:val="000B0067"/>
    <w:rsid w:val="000B0C94"/>
    <w:rsid w:val="000B10FB"/>
    <w:rsid w:val="000B1B5C"/>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11A1"/>
    <w:rsid w:val="000D1EFC"/>
    <w:rsid w:val="000D27AA"/>
    <w:rsid w:val="000D45F0"/>
    <w:rsid w:val="000E0EA5"/>
    <w:rsid w:val="000E21B7"/>
    <w:rsid w:val="000E225E"/>
    <w:rsid w:val="000E3090"/>
    <w:rsid w:val="000E5EC9"/>
    <w:rsid w:val="000E7088"/>
    <w:rsid w:val="000F03F6"/>
    <w:rsid w:val="000F062D"/>
    <w:rsid w:val="000F38B6"/>
    <w:rsid w:val="000F6FA2"/>
    <w:rsid w:val="00101FB1"/>
    <w:rsid w:val="00102E0C"/>
    <w:rsid w:val="0010328B"/>
    <w:rsid w:val="0010390C"/>
    <w:rsid w:val="00105320"/>
    <w:rsid w:val="001055EF"/>
    <w:rsid w:val="0010574D"/>
    <w:rsid w:val="00105DA3"/>
    <w:rsid w:val="001063BB"/>
    <w:rsid w:val="00106646"/>
    <w:rsid w:val="001073DA"/>
    <w:rsid w:val="0010767C"/>
    <w:rsid w:val="00110D5C"/>
    <w:rsid w:val="00111489"/>
    <w:rsid w:val="0011200C"/>
    <w:rsid w:val="0011229C"/>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4AED"/>
    <w:rsid w:val="001C6F82"/>
    <w:rsid w:val="001C739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3A3"/>
    <w:rsid w:val="002217EA"/>
    <w:rsid w:val="00223559"/>
    <w:rsid w:val="00223DE2"/>
    <w:rsid w:val="002246BB"/>
    <w:rsid w:val="0022509A"/>
    <w:rsid w:val="00227CC6"/>
    <w:rsid w:val="00227DDA"/>
    <w:rsid w:val="00227F43"/>
    <w:rsid w:val="00230A6D"/>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52D6"/>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7148"/>
    <w:rsid w:val="002A7832"/>
    <w:rsid w:val="002A7943"/>
    <w:rsid w:val="002B2544"/>
    <w:rsid w:val="002B267F"/>
    <w:rsid w:val="002B453B"/>
    <w:rsid w:val="002B4D27"/>
    <w:rsid w:val="002B5407"/>
    <w:rsid w:val="002B5D19"/>
    <w:rsid w:val="002C0D6A"/>
    <w:rsid w:val="002C1326"/>
    <w:rsid w:val="002C27C6"/>
    <w:rsid w:val="002C2EBA"/>
    <w:rsid w:val="002C48B7"/>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09A3"/>
    <w:rsid w:val="00301CD6"/>
    <w:rsid w:val="0030397B"/>
    <w:rsid w:val="00303D22"/>
    <w:rsid w:val="0030470E"/>
    <w:rsid w:val="00304863"/>
    <w:rsid w:val="003048A3"/>
    <w:rsid w:val="00304B0E"/>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758"/>
    <w:rsid w:val="003712FE"/>
    <w:rsid w:val="003716BA"/>
    <w:rsid w:val="00371B07"/>
    <w:rsid w:val="003721CB"/>
    <w:rsid w:val="00373528"/>
    <w:rsid w:val="00373CD9"/>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A11FC"/>
    <w:rsid w:val="003A26DA"/>
    <w:rsid w:val="003A3925"/>
    <w:rsid w:val="003A4A07"/>
    <w:rsid w:val="003A5D2A"/>
    <w:rsid w:val="003A6B87"/>
    <w:rsid w:val="003A6CF5"/>
    <w:rsid w:val="003B30F4"/>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3216"/>
    <w:rsid w:val="004736D8"/>
    <w:rsid w:val="00473E9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07AB6"/>
    <w:rsid w:val="00612B91"/>
    <w:rsid w:val="00613A65"/>
    <w:rsid w:val="006142A8"/>
    <w:rsid w:val="00614F23"/>
    <w:rsid w:val="006157AD"/>
    <w:rsid w:val="00615A7E"/>
    <w:rsid w:val="00616577"/>
    <w:rsid w:val="00620345"/>
    <w:rsid w:val="006209FA"/>
    <w:rsid w:val="006222D8"/>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077"/>
    <w:rsid w:val="00666E7B"/>
    <w:rsid w:val="00670A77"/>
    <w:rsid w:val="0067178C"/>
    <w:rsid w:val="00673F36"/>
    <w:rsid w:val="00674653"/>
    <w:rsid w:val="006751C1"/>
    <w:rsid w:val="0067549E"/>
    <w:rsid w:val="00675594"/>
    <w:rsid w:val="00675954"/>
    <w:rsid w:val="006766A4"/>
    <w:rsid w:val="00676AAB"/>
    <w:rsid w:val="00677C9E"/>
    <w:rsid w:val="00683214"/>
    <w:rsid w:val="00684DE1"/>
    <w:rsid w:val="006867EE"/>
    <w:rsid w:val="00687016"/>
    <w:rsid w:val="0069149A"/>
    <w:rsid w:val="00693096"/>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3022"/>
    <w:rsid w:val="006F3310"/>
    <w:rsid w:val="006F6007"/>
    <w:rsid w:val="006F6DDC"/>
    <w:rsid w:val="00700499"/>
    <w:rsid w:val="00703495"/>
    <w:rsid w:val="00703D64"/>
    <w:rsid w:val="007049E2"/>
    <w:rsid w:val="00704BAA"/>
    <w:rsid w:val="00707135"/>
    <w:rsid w:val="007077B5"/>
    <w:rsid w:val="00707810"/>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CE2"/>
    <w:rsid w:val="007A1154"/>
    <w:rsid w:val="007A279A"/>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29EE"/>
    <w:rsid w:val="007E5477"/>
    <w:rsid w:val="007F0319"/>
    <w:rsid w:val="007F0C91"/>
    <w:rsid w:val="007F1510"/>
    <w:rsid w:val="007F3594"/>
    <w:rsid w:val="007F3A45"/>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11002"/>
    <w:rsid w:val="00811244"/>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665A"/>
    <w:rsid w:val="008A67C6"/>
    <w:rsid w:val="008A7FCC"/>
    <w:rsid w:val="008B00EF"/>
    <w:rsid w:val="008B014A"/>
    <w:rsid w:val="008B0285"/>
    <w:rsid w:val="008B1DC6"/>
    <w:rsid w:val="008B537B"/>
    <w:rsid w:val="008B65C4"/>
    <w:rsid w:val="008B6750"/>
    <w:rsid w:val="008C4012"/>
    <w:rsid w:val="008C538E"/>
    <w:rsid w:val="008C5CD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574"/>
    <w:rsid w:val="009067BA"/>
    <w:rsid w:val="00911181"/>
    <w:rsid w:val="00911CA1"/>
    <w:rsid w:val="0091383D"/>
    <w:rsid w:val="00914D51"/>
    <w:rsid w:val="009161DA"/>
    <w:rsid w:val="009165B3"/>
    <w:rsid w:val="00920A1E"/>
    <w:rsid w:val="00921038"/>
    <w:rsid w:val="00922366"/>
    <w:rsid w:val="009248D5"/>
    <w:rsid w:val="00924A69"/>
    <w:rsid w:val="00924D7C"/>
    <w:rsid w:val="00925203"/>
    <w:rsid w:val="00925586"/>
    <w:rsid w:val="009279C0"/>
    <w:rsid w:val="00930E10"/>
    <w:rsid w:val="00932016"/>
    <w:rsid w:val="0093328C"/>
    <w:rsid w:val="009332D6"/>
    <w:rsid w:val="00933633"/>
    <w:rsid w:val="009338E9"/>
    <w:rsid w:val="00937F68"/>
    <w:rsid w:val="00940EE1"/>
    <w:rsid w:val="009421BC"/>
    <w:rsid w:val="0094580F"/>
    <w:rsid w:val="00945AA5"/>
    <w:rsid w:val="0094712B"/>
    <w:rsid w:val="00947DCE"/>
    <w:rsid w:val="009500CE"/>
    <w:rsid w:val="00950357"/>
    <w:rsid w:val="0095199F"/>
    <w:rsid w:val="00952C03"/>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5B47"/>
    <w:rsid w:val="009C6FCE"/>
    <w:rsid w:val="009D0728"/>
    <w:rsid w:val="009D2427"/>
    <w:rsid w:val="009D2E88"/>
    <w:rsid w:val="009D4A69"/>
    <w:rsid w:val="009D51C1"/>
    <w:rsid w:val="009D5350"/>
    <w:rsid w:val="009D7C35"/>
    <w:rsid w:val="009E03BD"/>
    <w:rsid w:val="009E097D"/>
    <w:rsid w:val="009E1321"/>
    <w:rsid w:val="009E1A58"/>
    <w:rsid w:val="009E46DE"/>
    <w:rsid w:val="009E4911"/>
    <w:rsid w:val="009E519F"/>
    <w:rsid w:val="009E528B"/>
    <w:rsid w:val="009E583F"/>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1A6F"/>
    <w:rsid w:val="00A031FB"/>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1CAB"/>
    <w:rsid w:val="00A24288"/>
    <w:rsid w:val="00A25C98"/>
    <w:rsid w:val="00A267C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FB8"/>
    <w:rsid w:val="00A930FB"/>
    <w:rsid w:val="00A936B8"/>
    <w:rsid w:val="00A93B07"/>
    <w:rsid w:val="00A94243"/>
    <w:rsid w:val="00A95FB1"/>
    <w:rsid w:val="00A9645A"/>
    <w:rsid w:val="00A97820"/>
    <w:rsid w:val="00AA060B"/>
    <w:rsid w:val="00AA0E72"/>
    <w:rsid w:val="00AA44BB"/>
    <w:rsid w:val="00AA5D7D"/>
    <w:rsid w:val="00AA5EDC"/>
    <w:rsid w:val="00AA758F"/>
    <w:rsid w:val="00AB0009"/>
    <w:rsid w:val="00AB1010"/>
    <w:rsid w:val="00AB1EC1"/>
    <w:rsid w:val="00AB23E4"/>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07FC8"/>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468A"/>
    <w:rsid w:val="00B75170"/>
    <w:rsid w:val="00B7586C"/>
    <w:rsid w:val="00B767EC"/>
    <w:rsid w:val="00B7744F"/>
    <w:rsid w:val="00B80471"/>
    <w:rsid w:val="00B81475"/>
    <w:rsid w:val="00B839C1"/>
    <w:rsid w:val="00B85406"/>
    <w:rsid w:val="00B85940"/>
    <w:rsid w:val="00B85D80"/>
    <w:rsid w:val="00B865DF"/>
    <w:rsid w:val="00B868B2"/>
    <w:rsid w:val="00B90A39"/>
    <w:rsid w:val="00B90A3B"/>
    <w:rsid w:val="00B90D91"/>
    <w:rsid w:val="00B90EBF"/>
    <w:rsid w:val="00B913A3"/>
    <w:rsid w:val="00B93314"/>
    <w:rsid w:val="00B9410F"/>
    <w:rsid w:val="00B951AB"/>
    <w:rsid w:val="00B95EFA"/>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BF5B60"/>
    <w:rsid w:val="00C01E63"/>
    <w:rsid w:val="00C01F71"/>
    <w:rsid w:val="00C02DDD"/>
    <w:rsid w:val="00C03509"/>
    <w:rsid w:val="00C03684"/>
    <w:rsid w:val="00C06102"/>
    <w:rsid w:val="00C117B5"/>
    <w:rsid w:val="00C117FA"/>
    <w:rsid w:val="00C11F4C"/>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141"/>
    <w:rsid w:val="00C37607"/>
    <w:rsid w:val="00C37C50"/>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145"/>
    <w:rsid w:val="00C83E11"/>
    <w:rsid w:val="00C844B9"/>
    <w:rsid w:val="00C8550C"/>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7EEF"/>
    <w:rsid w:val="00CB16E5"/>
    <w:rsid w:val="00CB207E"/>
    <w:rsid w:val="00CB3D1B"/>
    <w:rsid w:val="00CB4375"/>
    <w:rsid w:val="00CB5103"/>
    <w:rsid w:val="00CB59D3"/>
    <w:rsid w:val="00CC005F"/>
    <w:rsid w:val="00CC0265"/>
    <w:rsid w:val="00CC122E"/>
    <w:rsid w:val="00CC1270"/>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4843"/>
    <w:rsid w:val="00CF7FA8"/>
    <w:rsid w:val="00D000B8"/>
    <w:rsid w:val="00D03E06"/>
    <w:rsid w:val="00D06E99"/>
    <w:rsid w:val="00D100CD"/>
    <w:rsid w:val="00D10361"/>
    <w:rsid w:val="00D10A95"/>
    <w:rsid w:val="00D11087"/>
    <w:rsid w:val="00D13277"/>
    <w:rsid w:val="00D15E02"/>
    <w:rsid w:val="00D1655E"/>
    <w:rsid w:val="00D17555"/>
    <w:rsid w:val="00D17E6B"/>
    <w:rsid w:val="00D204A2"/>
    <w:rsid w:val="00D204DD"/>
    <w:rsid w:val="00D218B8"/>
    <w:rsid w:val="00D22A2D"/>
    <w:rsid w:val="00D22DC5"/>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41D7"/>
    <w:rsid w:val="00D559ED"/>
    <w:rsid w:val="00D55E22"/>
    <w:rsid w:val="00D565CE"/>
    <w:rsid w:val="00D56662"/>
    <w:rsid w:val="00D60EF8"/>
    <w:rsid w:val="00D6155F"/>
    <w:rsid w:val="00D61EE3"/>
    <w:rsid w:val="00D6223A"/>
    <w:rsid w:val="00D6271F"/>
    <w:rsid w:val="00D62A97"/>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E80"/>
    <w:rsid w:val="00D82FCA"/>
    <w:rsid w:val="00D83334"/>
    <w:rsid w:val="00D86CE8"/>
    <w:rsid w:val="00D9028C"/>
    <w:rsid w:val="00D90C73"/>
    <w:rsid w:val="00D928C5"/>
    <w:rsid w:val="00D92A80"/>
    <w:rsid w:val="00D93CE2"/>
    <w:rsid w:val="00D93DDD"/>
    <w:rsid w:val="00D9414E"/>
    <w:rsid w:val="00D942C9"/>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902"/>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17DEE"/>
    <w:rsid w:val="00E2025D"/>
    <w:rsid w:val="00E20C95"/>
    <w:rsid w:val="00E210DA"/>
    <w:rsid w:val="00E212F2"/>
    <w:rsid w:val="00E2170C"/>
    <w:rsid w:val="00E21ACD"/>
    <w:rsid w:val="00E22BB5"/>
    <w:rsid w:val="00E23062"/>
    <w:rsid w:val="00E23DC5"/>
    <w:rsid w:val="00E25B03"/>
    <w:rsid w:val="00E26A3D"/>
    <w:rsid w:val="00E30BEC"/>
    <w:rsid w:val="00E31470"/>
    <w:rsid w:val="00E3223D"/>
    <w:rsid w:val="00E3402F"/>
    <w:rsid w:val="00E348E3"/>
    <w:rsid w:val="00E35FF9"/>
    <w:rsid w:val="00E423C6"/>
    <w:rsid w:val="00E43081"/>
    <w:rsid w:val="00E44482"/>
    <w:rsid w:val="00E45142"/>
    <w:rsid w:val="00E468EB"/>
    <w:rsid w:val="00E46B51"/>
    <w:rsid w:val="00E47338"/>
    <w:rsid w:val="00E50C4C"/>
    <w:rsid w:val="00E50C68"/>
    <w:rsid w:val="00E50F56"/>
    <w:rsid w:val="00E511CD"/>
    <w:rsid w:val="00E52566"/>
    <w:rsid w:val="00E525CD"/>
    <w:rsid w:val="00E52E33"/>
    <w:rsid w:val="00E52E58"/>
    <w:rsid w:val="00E52F5F"/>
    <w:rsid w:val="00E539C9"/>
    <w:rsid w:val="00E53B0B"/>
    <w:rsid w:val="00E547BF"/>
    <w:rsid w:val="00E55F02"/>
    <w:rsid w:val="00E6105B"/>
    <w:rsid w:val="00E614E2"/>
    <w:rsid w:val="00E66647"/>
    <w:rsid w:val="00E6713F"/>
    <w:rsid w:val="00E702BD"/>
    <w:rsid w:val="00E70CE2"/>
    <w:rsid w:val="00E72424"/>
    <w:rsid w:val="00E74AF8"/>
    <w:rsid w:val="00E7717A"/>
    <w:rsid w:val="00E81530"/>
    <w:rsid w:val="00E8251C"/>
    <w:rsid w:val="00E82E34"/>
    <w:rsid w:val="00E8542F"/>
    <w:rsid w:val="00E91BFF"/>
    <w:rsid w:val="00E91FAE"/>
    <w:rsid w:val="00E92006"/>
    <w:rsid w:val="00E97025"/>
    <w:rsid w:val="00E977C6"/>
    <w:rsid w:val="00E97D8F"/>
    <w:rsid w:val="00EA024C"/>
    <w:rsid w:val="00EA0862"/>
    <w:rsid w:val="00EA0E3D"/>
    <w:rsid w:val="00EA1AE5"/>
    <w:rsid w:val="00EA1CEC"/>
    <w:rsid w:val="00EA1E97"/>
    <w:rsid w:val="00EA37AD"/>
    <w:rsid w:val="00EA39B8"/>
    <w:rsid w:val="00EA5123"/>
    <w:rsid w:val="00EA51AF"/>
    <w:rsid w:val="00EA767E"/>
    <w:rsid w:val="00EA768F"/>
    <w:rsid w:val="00EB0913"/>
    <w:rsid w:val="00EB0B5E"/>
    <w:rsid w:val="00EB108F"/>
    <w:rsid w:val="00EB2227"/>
    <w:rsid w:val="00EB343C"/>
    <w:rsid w:val="00EB4D56"/>
    <w:rsid w:val="00EB6A54"/>
    <w:rsid w:val="00EB6A9B"/>
    <w:rsid w:val="00EB71DD"/>
    <w:rsid w:val="00EB78BF"/>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0DB8"/>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ED6"/>
    <w:rsid w:val="00F113E4"/>
    <w:rsid w:val="00F11B64"/>
    <w:rsid w:val="00F11F06"/>
    <w:rsid w:val="00F13411"/>
    <w:rsid w:val="00F16B47"/>
    <w:rsid w:val="00F200E9"/>
    <w:rsid w:val="00F20188"/>
    <w:rsid w:val="00F210AD"/>
    <w:rsid w:val="00F23A25"/>
    <w:rsid w:val="00F23C8E"/>
    <w:rsid w:val="00F25B94"/>
    <w:rsid w:val="00F26B59"/>
    <w:rsid w:val="00F2712D"/>
    <w:rsid w:val="00F2735B"/>
    <w:rsid w:val="00F3197E"/>
    <w:rsid w:val="00F34101"/>
    <w:rsid w:val="00F3429F"/>
    <w:rsid w:val="00F3460F"/>
    <w:rsid w:val="00F34C53"/>
    <w:rsid w:val="00F364F6"/>
    <w:rsid w:val="00F36F88"/>
    <w:rsid w:val="00F372D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2A3E"/>
    <w:rsid w:val="00F5357B"/>
    <w:rsid w:val="00F53DD6"/>
    <w:rsid w:val="00F5410E"/>
    <w:rsid w:val="00F55AAB"/>
    <w:rsid w:val="00F56970"/>
    <w:rsid w:val="00F61377"/>
    <w:rsid w:val="00F61FA3"/>
    <w:rsid w:val="00F622D5"/>
    <w:rsid w:val="00F62C7C"/>
    <w:rsid w:val="00F639FB"/>
    <w:rsid w:val="00F64C2A"/>
    <w:rsid w:val="00F65843"/>
    <w:rsid w:val="00F7019F"/>
    <w:rsid w:val="00F70E69"/>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8B5"/>
    <w:rsid w:val="00FA0CA7"/>
    <w:rsid w:val="00FA20FE"/>
    <w:rsid w:val="00FA22BB"/>
    <w:rsid w:val="00FA2B2A"/>
    <w:rsid w:val="00FA51A4"/>
    <w:rsid w:val="00FA59FD"/>
    <w:rsid w:val="00FA646C"/>
    <w:rsid w:val="00FB0318"/>
    <w:rsid w:val="00FB0C8A"/>
    <w:rsid w:val="00FB0E49"/>
    <w:rsid w:val="00FB0FC5"/>
    <w:rsid w:val="00FB1148"/>
    <w:rsid w:val="00FB2944"/>
    <w:rsid w:val="00FB29E2"/>
    <w:rsid w:val="00FB2BB1"/>
    <w:rsid w:val="00FB31C2"/>
    <w:rsid w:val="00FB49F9"/>
    <w:rsid w:val="00FB5150"/>
    <w:rsid w:val="00FB576B"/>
    <w:rsid w:val="00FB5B20"/>
    <w:rsid w:val="00FB66D2"/>
    <w:rsid w:val="00FB6A2F"/>
    <w:rsid w:val="00FB79B3"/>
    <w:rsid w:val="00FC007F"/>
    <w:rsid w:val="00FC0F7D"/>
    <w:rsid w:val="00FC1966"/>
    <w:rsid w:val="00FC5733"/>
    <w:rsid w:val="00FC5A0F"/>
    <w:rsid w:val="00FC7CBD"/>
    <w:rsid w:val="00FD054C"/>
    <w:rsid w:val="00FD1425"/>
    <w:rsid w:val="00FD2A24"/>
    <w:rsid w:val="00FD40C6"/>
    <w:rsid w:val="00FE1CFA"/>
    <w:rsid w:val="00FE2904"/>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table" w:customStyle="1" w:styleId="Tabelraster1">
    <w:name w:val="Tabelraster1"/>
    <w:basedOn w:val="Standaardtabel"/>
    <w:next w:val="Tabelraster"/>
    <w:rsid w:val="002A7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javascript:%20voi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BB3"/>
    <w:rsid w:val="00026BD9"/>
    <w:rsid w:val="0004666E"/>
    <w:rsid w:val="00066AEE"/>
    <w:rsid w:val="0006733F"/>
    <w:rsid w:val="000C79EA"/>
    <w:rsid w:val="000E53C8"/>
    <w:rsid w:val="000F702C"/>
    <w:rsid w:val="001643D4"/>
    <w:rsid w:val="00211E90"/>
    <w:rsid w:val="0022167C"/>
    <w:rsid w:val="002326D2"/>
    <w:rsid w:val="0027589F"/>
    <w:rsid w:val="00281226"/>
    <w:rsid w:val="00282AFA"/>
    <w:rsid w:val="00297EE1"/>
    <w:rsid w:val="00431463"/>
    <w:rsid w:val="004F081D"/>
    <w:rsid w:val="004F7F0A"/>
    <w:rsid w:val="005D2ABA"/>
    <w:rsid w:val="005D6EC3"/>
    <w:rsid w:val="005F65C7"/>
    <w:rsid w:val="006421F2"/>
    <w:rsid w:val="0065267C"/>
    <w:rsid w:val="00653E17"/>
    <w:rsid w:val="006E6554"/>
    <w:rsid w:val="00715F94"/>
    <w:rsid w:val="007C3FA1"/>
    <w:rsid w:val="008013A5"/>
    <w:rsid w:val="00896044"/>
    <w:rsid w:val="008A3FA4"/>
    <w:rsid w:val="008E0EEB"/>
    <w:rsid w:val="00915CA8"/>
    <w:rsid w:val="00945FB0"/>
    <w:rsid w:val="009A23E6"/>
    <w:rsid w:val="009E1748"/>
    <w:rsid w:val="00AF3C32"/>
    <w:rsid w:val="00C13BB3"/>
    <w:rsid w:val="00D3173D"/>
    <w:rsid w:val="00D761C7"/>
    <w:rsid w:val="00D90C47"/>
    <w:rsid w:val="00E01D2A"/>
    <w:rsid w:val="00E61C9B"/>
    <w:rsid w:val="00EB5C22"/>
    <w:rsid w:val="00FA29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382EC7A671BE4E43BCB46367BE16063C">
    <w:name w:val="382EC7A671BE4E43BCB46367BE16063C"/>
    <w:rsid w:val="00C13BB3"/>
  </w:style>
  <w:style w:type="paragraph" w:customStyle="1" w:styleId="22AE7AD12B224039A92013E7E1806D90">
    <w:name w:val="22AE7AD12B224039A92013E7E1806D90"/>
    <w:rsid w:val="00C13BB3"/>
  </w:style>
  <w:style w:type="paragraph" w:customStyle="1" w:styleId="1D7D75223E2344D1A3939206045919C8">
    <w:name w:val="1D7D75223E2344D1A3939206045919C8"/>
    <w:rsid w:val="00C13BB3"/>
  </w:style>
  <w:style w:type="paragraph" w:customStyle="1" w:styleId="9FFBB8BFEE744B5C87966301FEC19B92">
    <w:name w:val="9FFBB8BFEE744B5C87966301FEC19B92"/>
    <w:rsid w:val="00C13BB3"/>
  </w:style>
  <w:style w:type="paragraph" w:customStyle="1" w:styleId="28F7521AE0B9467EB491862903168DE2">
    <w:name w:val="28F7521AE0B9467EB491862903168DE2"/>
    <w:rsid w:val="00C13BB3"/>
  </w:style>
  <w:style w:type="paragraph" w:customStyle="1" w:styleId="A38DCC8E844543D8AA4B2A41116E38A6">
    <w:name w:val="A38DCC8E844543D8AA4B2A41116E38A6"/>
    <w:rsid w:val="00C13BB3"/>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7F8252D410A94570A5C06F3220BD03F2">
    <w:name w:val="7F8252D410A94570A5C06F3220BD03F2"/>
    <w:rsid w:val="00C13BB3"/>
  </w:style>
  <w:style w:type="paragraph" w:customStyle="1" w:styleId="9A771F8C642047FEA7A0654C90B6C202">
    <w:name w:val="9A771F8C642047FEA7A0654C90B6C202"/>
    <w:rsid w:val="00C13BB3"/>
  </w:style>
  <w:style w:type="paragraph" w:customStyle="1" w:styleId="C5E6DE49978D45E1B0A90A06E1DD6CB4">
    <w:name w:val="C5E6DE49978D45E1B0A90A06E1DD6CB4"/>
    <w:rsid w:val="00C13BB3"/>
  </w:style>
  <w:style w:type="paragraph" w:customStyle="1" w:styleId="4A4546949B2246D9BAFB7049F6FE8BC6">
    <w:name w:val="4A4546949B2246D9BAFB7049F6FE8BC6"/>
    <w:rsid w:val="00C13BB3"/>
  </w:style>
  <w:style w:type="paragraph" w:customStyle="1" w:styleId="D9EA3C9DB41D430D854662B2F203CCDE">
    <w:name w:val="D9EA3C9DB41D430D854662B2F203CCDE"/>
    <w:rsid w:val="00C13BB3"/>
  </w:style>
  <w:style w:type="paragraph" w:customStyle="1" w:styleId="04EBF2F3AC424EC9AAB7A04FFB9FEEC1">
    <w:name w:val="04EBF2F3AC424EC9AAB7A04FFB9FEEC1"/>
    <w:rsid w:val="00C13BB3"/>
  </w:style>
  <w:style w:type="paragraph" w:customStyle="1" w:styleId="6E1E029A19164BE68468462C2DBC4599">
    <w:name w:val="6E1E029A19164BE68468462C2DBC4599"/>
    <w:rsid w:val="00C13BB3"/>
  </w:style>
  <w:style w:type="paragraph" w:customStyle="1" w:styleId="BC9CD8BB8221454CA146BFFE5F0F306A">
    <w:name w:val="BC9CD8BB8221454CA146BFFE5F0F306A"/>
    <w:rsid w:val="00C13BB3"/>
  </w:style>
  <w:style w:type="paragraph" w:customStyle="1" w:styleId="86D08D4B835C42BE90D4386A64D9BF38">
    <w:name w:val="86D08D4B835C42BE90D4386A64D9BF38"/>
    <w:rsid w:val="00C13BB3"/>
  </w:style>
  <w:style w:type="paragraph" w:customStyle="1" w:styleId="D58A1EDDBB3C44079D30D4C8AC226781">
    <w:name w:val="D58A1EDDBB3C44079D30D4C8AC226781"/>
    <w:rsid w:val="00C13BB3"/>
  </w:style>
  <w:style w:type="paragraph" w:customStyle="1" w:styleId="8FF7BC45D594431EBF5ADA0D4B5C9645">
    <w:name w:val="8FF7BC45D594431EBF5ADA0D4B5C9645"/>
    <w:rsid w:val="00C13BB3"/>
  </w:style>
  <w:style w:type="paragraph" w:customStyle="1" w:styleId="2CA03F37047E4FE99EB83CB4BAF4D255">
    <w:name w:val="2CA03F37047E4FE99EB83CB4BAF4D255"/>
    <w:rsid w:val="00C13BB3"/>
  </w:style>
  <w:style w:type="paragraph" w:customStyle="1" w:styleId="8B1E478E4C7C4EB9B6B7917B118E2852">
    <w:name w:val="8B1E478E4C7C4EB9B6B7917B118E2852"/>
    <w:rsid w:val="00C13BB3"/>
  </w:style>
  <w:style w:type="paragraph" w:customStyle="1" w:styleId="171DBD5650F243709C95A7F4DA15E3C4">
    <w:name w:val="171DBD5650F243709C95A7F4DA15E3C4"/>
    <w:rsid w:val="00C13BB3"/>
  </w:style>
  <w:style w:type="paragraph" w:customStyle="1" w:styleId="FE48F1CB74E94944A53A0CAF9AE8EF03">
    <w:name w:val="FE48F1CB74E94944A53A0CAF9AE8EF03"/>
    <w:rsid w:val="00C13BB3"/>
  </w:style>
  <w:style w:type="paragraph" w:customStyle="1" w:styleId="9D665E85E31E43AD9784175A627C45FB">
    <w:name w:val="9D665E85E31E43AD9784175A627C45FB"/>
    <w:rsid w:val="00C13BB3"/>
  </w:style>
  <w:style w:type="paragraph" w:customStyle="1" w:styleId="E9EA77A273A44F008D58247772006EB7">
    <w:name w:val="E9EA77A273A44F008D58247772006EB7"/>
    <w:rsid w:val="00C13BB3"/>
  </w:style>
  <w:style w:type="paragraph" w:customStyle="1" w:styleId="AD6B9150830A44B39C6DC3F02316E700">
    <w:name w:val="AD6B9150830A44B39C6DC3F02316E700"/>
    <w:rsid w:val="00C13BB3"/>
  </w:style>
  <w:style w:type="paragraph" w:customStyle="1" w:styleId="67B839DC726D46B28D1217B7C8BAA738">
    <w:name w:val="67B839DC726D46B28D1217B7C8BAA738"/>
    <w:rsid w:val="00C13BB3"/>
  </w:style>
  <w:style w:type="paragraph" w:customStyle="1" w:styleId="D83409B80AF34191A5895F9665C1F60C">
    <w:name w:val="D83409B80AF34191A5895F9665C1F60C"/>
    <w:rsid w:val="00C13BB3"/>
  </w:style>
  <w:style w:type="paragraph" w:customStyle="1" w:styleId="0DD7BB9199244E3DA64BFB24E71BBF36">
    <w:name w:val="0DD7BB9199244E3DA64BFB24E71BBF36"/>
    <w:rsid w:val="00C13BB3"/>
  </w:style>
  <w:style w:type="paragraph" w:customStyle="1" w:styleId="8F31930447004B69BA41EBB23621FF28">
    <w:name w:val="8F31930447004B69BA41EBB23621FF28"/>
    <w:rsid w:val="00C13BB3"/>
  </w:style>
  <w:style w:type="paragraph" w:customStyle="1" w:styleId="11D781A124034ED88327FF706FF68617">
    <w:name w:val="11D781A124034ED88327FF706FF68617"/>
    <w:rsid w:val="00C13BB3"/>
  </w:style>
  <w:style w:type="paragraph" w:customStyle="1" w:styleId="7863399338A34BF68B0EA711A3FB8DF0">
    <w:name w:val="7863399338A34BF68B0EA711A3FB8DF0"/>
    <w:rsid w:val="00C13BB3"/>
  </w:style>
  <w:style w:type="paragraph" w:customStyle="1" w:styleId="1660529FCED740D4AB09C5A137398E15">
    <w:name w:val="1660529FCED740D4AB09C5A137398E15"/>
    <w:rsid w:val="00C13BB3"/>
  </w:style>
  <w:style w:type="paragraph" w:customStyle="1" w:styleId="6878C206EC5245AAAC0B9FF375CE732C">
    <w:name w:val="6878C206EC5245AAAC0B9FF375CE732C"/>
    <w:rsid w:val="00C13BB3"/>
  </w:style>
  <w:style w:type="paragraph" w:customStyle="1" w:styleId="21E702661BF34A128E6B49C3870D2F52">
    <w:name w:val="21E702661BF34A128E6B49C3870D2F52"/>
    <w:rsid w:val="00C13BB3"/>
  </w:style>
  <w:style w:type="paragraph" w:customStyle="1" w:styleId="F3ED2957F83349A0A7491DFF5C144E57">
    <w:name w:val="F3ED2957F83349A0A7491DFF5C144E57"/>
    <w:rsid w:val="00C13BB3"/>
  </w:style>
  <w:style w:type="paragraph" w:customStyle="1" w:styleId="16B8C681613445FEA0C7F5F6B2C0B80F">
    <w:name w:val="16B8C681613445FEA0C7F5F6B2C0B80F"/>
    <w:rsid w:val="00C13BB3"/>
  </w:style>
  <w:style w:type="paragraph" w:customStyle="1" w:styleId="9FF7C228CC9C4DE3BC793BAE72BA0CC7">
    <w:name w:val="9FF7C228CC9C4DE3BC793BAE72BA0CC7"/>
    <w:rsid w:val="00C13BB3"/>
  </w:style>
  <w:style w:type="paragraph" w:customStyle="1" w:styleId="A691D26C0972479B9C432EABEE739419">
    <w:name w:val="A691D26C0972479B9C432EABEE739419"/>
    <w:rsid w:val="00C13BB3"/>
  </w:style>
  <w:style w:type="paragraph" w:customStyle="1" w:styleId="C6A070CD93A94EDD8F681D606A8D1BB7">
    <w:name w:val="C6A070CD93A94EDD8F681D606A8D1BB7"/>
    <w:rsid w:val="00C13BB3"/>
  </w:style>
  <w:style w:type="paragraph" w:customStyle="1" w:styleId="D29B22DABF724A49B13B413411D964C2">
    <w:name w:val="D29B22DABF724A49B13B413411D964C2"/>
    <w:rsid w:val="00C13BB3"/>
  </w:style>
  <w:style w:type="paragraph" w:customStyle="1" w:styleId="3C5878AD1B65420E8BFAABD16B4876C3">
    <w:name w:val="3C5878AD1B65420E8BFAABD16B4876C3"/>
    <w:rsid w:val="00C13BB3"/>
  </w:style>
  <w:style w:type="paragraph" w:customStyle="1" w:styleId="7DE3654A3E244655BD2B3BFB08323FFE">
    <w:name w:val="7DE3654A3E244655BD2B3BFB08323FFE"/>
    <w:rsid w:val="00C13BB3"/>
  </w:style>
  <w:style w:type="paragraph" w:customStyle="1" w:styleId="9A6E981DF3C84602B2DF0602D4CF967A">
    <w:name w:val="9A6E981DF3C84602B2DF0602D4CF967A"/>
    <w:rsid w:val="00C13BB3"/>
  </w:style>
  <w:style w:type="paragraph" w:customStyle="1" w:styleId="991ACF5F63BF4DDE978BFE8C77FDAEC4">
    <w:name w:val="991ACF5F63BF4DDE978BFE8C77FDAEC4"/>
    <w:rsid w:val="00C13BB3"/>
  </w:style>
  <w:style w:type="paragraph" w:customStyle="1" w:styleId="0E6E9CF06AFA4AFCAEFA1F00F3EE841E">
    <w:name w:val="0E6E9CF06AFA4AFCAEFA1F00F3EE841E"/>
    <w:rsid w:val="00C13BB3"/>
  </w:style>
  <w:style w:type="paragraph" w:customStyle="1" w:styleId="2036608184D44019AD9C2FFBDB7DCF43">
    <w:name w:val="2036608184D44019AD9C2FFBDB7DCF43"/>
    <w:rsid w:val="00C13BB3"/>
  </w:style>
  <w:style w:type="paragraph" w:customStyle="1" w:styleId="CB669B0F93AE4D28A16EF67517CE93E6">
    <w:name w:val="CB669B0F93AE4D28A16EF67517CE93E6"/>
    <w:rsid w:val="00C13BB3"/>
  </w:style>
  <w:style w:type="paragraph" w:customStyle="1" w:styleId="3996CEE699D1455CB10238F27702C1F6">
    <w:name w:val="3996CEE699D1455CB10238F27702C1F6"/>
    <w:rsid w:val="00C13BB3"/>
  </w:style>
  <w:style w:type="paragraph" w:customStyle="1" w:styleId="92FF96F6BAAB4963A5147872AA2C71BA">
    <w:name w:val="92FF96F6BAAB4963A5147872AA2C71BA"/>
    <w:rsid w:val="00C13BB3"/>
  </w:style>
  <w:style w:type="paragraph" w:customStyle="1" w:styleId="5FC5154862AE4B4D91ADD9F5BA6939D4">
    <w:name w:val="5FC5154862AE4B4D91ADD9F5BA6939D4"/>
    <w:rsid w:val="00C13BB3"/>
  </w:style>
  <w:style w:type="paragraph" w:customStyle="1" w:styleId="CCE5FD9B3B324AF7B413728851DCEACA">
    <w:name w:val="CCE5FD9B3B324AF7B413728851DCEACA"/>
    <w:rsid w:val="00C13BB3"/>
  </w:style>
  <w:style w:type="paragraph" w:customStyle="1" w:styleId="A90F3014FD90463D9CC56A6398973838">
    <w:name w:val="A90F3014FD90463D9CC56A6398973838"/>
    <w:rsid w:val="00C13BB3"/>
  </w:style>
  <w:style w:type="paragraph" w:customStyle="1" w:styleId="B047BB57977847E8AED87080A222BAA2">
    <w:name w:val="B047BB57977847E8AED87080A222BAA2"/>
    <w:rsid w:val="00C13BB3"/>
  </w:style>
  <w:style w:type="paragraph" w:customStyle="1" w:styleId="36708FBA82C046ED99AE0F1854A869C9">
    <w:name w:val="36708FBA82C046ED99AE0F1854A869C9"/>
    <w:rsid w:val="00C13BB3"/>
  </w:style>
  <w:style w:type="paragraph" w:customStyle="1" w:styleId="BC16B753232049D3843DD6F1EA15C9D7">
    <w:name w:val="BC16B753232049D3843DD6F1EA15C9D7"/>
    <w:rsid w:val="00C13BB3"/>
  </w:style>
  <w:style w:type="paragraph" w:customStyle="1" w:styleId="64F670766E7F4C379FAF8C1B0EDFEBD6">
    <w:name w:val="64F670766E7F4C379FAF8C1B0EDFEBD6"/>
    <w:rsid w:val="00C13BB3"/>
  </w:style>
  <w:style w:type="paragraph" w:customStyle="1" w:styleId="B22207E18A99409FAABF43258CE5B0E4">
    <w:name w:val="B22207E18A99409FAABF43258CE5B0E4"/>
    <w:rsid w:val="00C13BB3"/>
  </w:style>
  <w:style w:type="paragraph" w:customStyle="1" w:styleId="2195919734614FA28E9940F6C826ACA3">
    <w:name w:val="2195919734614FA28E9940F6C826ACA3"/>
    <w:rsid w:val="00C13BB3"/>
  </w:style>
  <w:style w:type="paragraph" w:customStyle="1" w:styleId="4CD857C224CA426182B51A48798999F7">
    <w:name w:val="4CD857C224CA426182B51A48798999F7"/>
    <w:rsid w:val="00C13BB3"/>
  </w:style>
  <w:style w:type="paragraph" w:customStyle="1" w:styleId="B08C0C10C3B744538D8AEDE6AFC6BF32">
    <w:name w:val="B08C0C10C3B744538D8AEDE6AFC6BF32"/>
    <w:rsid w:val="00C13BB3"/>
  </w:style>
  <w:style w:type="paragraph" w:customStyle="1" w:styleId="312EC8D5BA5E46E58EBDB5EEF3A3C5C5">
    <w:name w:val="312EC8D5BA5E46E58EBDB5EEF3A3C5C5"/>
    <w:rsid w:val="00C13BB3"/>
  </w:style>
  <w:style w:type="paragraph" w:customStyle="1" w:styleId="7D50A32B5BF048F1BE34C4586A31C582">
    <w:name w:val="7D50A32B5BF048F1BE34C4586A31C582"/>
    <w:rsid w:val="00C13BB3"/>
  </w:style>
  <w:style w:type="paragraph" w:customStyle="1" w:styleId="7580AC88EB60469B927FF0E011078694">
    <w:name w:val="7580AC88EB60469B927FF0E011078694"/>
    <w:rsid w:val="00C13BB3"/>
  </w:style>
  <w:style w:type="paragraph" w:customStyle="1" w:styleId="F8ADB4B363104FE6826F12916ECA568F">
    <w:name w:val="F8ADB4B363104FE6826F12916ECA568F"/>
    <w:rsid w:val="00C13BB3"/>
  </w:style>
  <w:style w:type="paragraph" w:customStyle="1" w:styleId="68814D9291874C78B622F7FF86C08097">
    <w:name w:val="68814D9291874C78B622F7FF86C08097"/>
    <w:rsid w:val="00C13BB3"/>
  </w:style>
  <w:style w:type="paragraph" w:customStyle="1" w:styleId="5D0F01AFF68C41D8BD6222458F77565E">
    <w:name w:val="5D0F01AFF68C41D8BD6222458F77565E"/>
    <w:rsid w:val="00C13BB3"/>
  </w:style>
  <w:style w:type="paragraph" w:customStyle="1" w:styleId="0E8169DFA2FC44ECA408AE14BAA6853F">
    <w:name w:val="0E8169DFA2FC44ECA408AE14BAA6853F"/>
    <w:rsid w:val="00C13BB3"/>
  </w:style>
  <w:style w:type="paragraph" w:customStyle="1" w:styleId="502A51508B614327AD92BB228340A94C">
    <w:name w:val="502A51508B614327AD92BB228340A94C"/>
    <w:rsid w:val="00C13BB3"/>
  </w:style>
  <w:style w:type="paragraph" w:customStyle="1" w:styleId="17E7BC4B99654485B834AA271A5CA265">
    <w:name w:val="17E7BC4B99654485B834AA271A5CA265"/>
    <w:rsid w:val="00C13BB3"/>
  </w:style>
  <w:style w:type="paragraph" w:customStyle="1" w:styleId="D74FE577919B4A07971E806C77F027BB">
    <w:name w:val="D74FE577919B4A07971E806C77F027BB"/>
    <w:rsid w:val="00C13BB3"/>
  </w:style>
  <w:style w:type="paragraph" w:customStyle="1" w:styleId="61B30D07661444A1A07B5CA0FFA537D3">
    <w:name w:val="61B30D07661444A1A07B5CA0FFA537D3"/>
    <w:rsid w:val="00C13BB3"/>
  </w:style>
  <w:style w:type="paragraph" w:customStyle="1" w:styleId="4CCC9058CF43415ABBD325ECF59E46DE">
    <w:name w:val="4CCC9058CF43415ABBD325ECF59E46DE"/>
    <w:rsid w:val="00C13BB3"/>
  </w:style>
  <w:style w:type="paragraph" w:customStyle="1" w:styleId="365F09CB827541A1A1EB54E045C703FF">
    <w:name w:val="365F09CB827541A1A1EB54E045C703FF"/>
    <w:rsid w:val="00C13BB3"/>
  </w:style>
  <w:style w:type="paragraph" w:customStyle="1" w:styleId="8CC8752469B247FBA7F7CCA2FAA99682">
    <w:name w:val="8CC8752469B247FBA7F7CCA2FAA99682"/>
    <w:rsid w:val="00C13BB3"/>
  </w:style>
  <w:style w:type="paragraph" w:customStyle="1" w:styleId="8895B02522B640A6AC9A50D8871622EE">
    <w:name w:val="8895B02522B640A6AC9A50D8871622EE"/>
    <w:rsid w:val="00C13BB3"/>
  </w:style>
  <w:style w:type="paragraph" w:customStyle="1" w:styleId="18C215D7F1CC4C38868D06AD40D4CC59">
    <w:name w:val="18C215D7F1CC4C38868D06AD40D4CC59"/>
    <w:rsid w:val="00C13BB3"/>
  </w:style>
  <w:style w:type="paragraph" w:customStyle="1" w:styleId="D1B59560B3B243998636D05D74F8F610">
    <w:name w:val="D1B59560B3B243998636D05D74F8F610"/>
    <w:rsid w:val="00C13BB3"/>
  </w:style>
  <w:style w:type="paragraph" w:customStyle="1" w:styleId="63A8FEAC199F485CB94BE3A232928A67">
    <w:name w:val="63A8FEAC199F485CB94BE3A232928A67"/>
    <w:rsid w:val="00C13BB3"/>
  </w:style>
  <w:style w:type="paragraph" w:customStyle="1" w:styleId="B0BB17195DA2474894F57DEAE4DF7AFC">
    <w:name w:val="B0BB17195DA2474894F57DEAE4DF7AFC"/>
    <w:rsid w:val="00C13BB3"/>
  </w:style>
  <w:style w:type="paragraph" w:customStyle="1" w:styleId="20F0BA2D76DB43D789C468E793FD1091">
    <w:name w:val="20F0BA2D76DB43D789C468E793FD1091"/>
    <w:rsid w:val="00C13BB3"/>
  </w:style>
  <w:style w:type="paragraph" w:customStyle="1" w:styleId="462694C6991D44BAB206A76CA869AEF1">
    <w:name w:val="462694C6991D44BAB206A76CA869AEF1"/>
    <w:rsid w:val="00C13BB3"/>
  </w:style>
  <w:style w:type="paragraph" w:customStyle="1" w:styleId="1180CA15D6274FCC93E8CAF633B81FC8">
    <w:name w:val="1180CA15D6274FCC93E8CAF633B81FC8"/>
    <w:rsid w:val="00C13BB3"/>
  </w:style>
  <w:style w:type="paragraph" w:customStyle="1" w:styleId="CFEA5FFCBA574D79BC2ABA7D459883CA">
    <w:name w:val="CFEA5FFCBA574D79BC2ABA7D459883CA"/>
    <w:rsid w:val="00C13BB3"/>
  </w:style>
  <w:style w:type="paragraph" w:customStyle="1" w:styleId="E876B27644114613AB6CC32336E4F977">
    <w:name w:val="E876B27644114613AB6CC32336E4F977"/>
    <w:rsid w:val="00C13BB3"/>
  </w:style>
  <w:style w:type="paragraph" w:customStyle="1" w:styleId="87FBD68DDD3644B99FF073CC99B56222">
    <w:name w:val="87FBD68DDD3644B99FF073CC99B56222"/>
    <w:rsid w:val="00C13BB3"/>
  </w:style>
  <w:style w:type="paragraph" w:customStyle="1" w:styleId="1AC1395AA7DA493AB2BCDF18D0A62039">
    <w:name w:val="1AC1395AA7DA493AB2BCDF18D0A62039"/>
    <w:rsid w:val="00C13BB3"/>
  </w:style>
  <w:style w:type="paragraph" w:customStyle="1" w:styleId="A44CE4D91B6D452A90FFE194F50BF895">
    <w:name w:val="A44CE4D91B6D452A90FFE194F50BF895"/>
    <w:rsid w:val="00C13BB3"/>
  </w:style>
  <w:style w:type="paragraph" w:customStyle="1" w:styleId="8A01E353A3DB4428ADEA115933E2ECD9">
    <w:name w:val="8A01E353A3DB4428ADEA115933E2ECD9"/>
    <w:rsid w:val="00C13BB3"/>
  </w:style>
  <w:style w:type="paragraph" w:customStyle="1" w:styleId="5B520A5CB55D40599436A5A162421837">
    <w:name w:val="5B520A5CB55D40599436A5A162421837"/>
    <w:rsid w:val="008A3FA4"/>
  </w:style>
  <w:style w:type="paragraph" w:customStyle="1" w:styleId="868151AE07FC4CD180691C92A24AE494">
    <w:name w:val="868151AE07FC4CD180691C92A24AE494"/>
    <w:rsid w:val="008A3FA4"/>
  </w:style>
  <w:style w:type="paragraph" w:customStyle="1" w:styleId="42AC3D68D2654800807A30376F8C1B50">
    <w:name w:val="42AC3D68D2654800807A30376F8C1B50"/>
    <w:rsid w:val="00E61C9B"/>
  </w:style>
  <w:style w:type="paragraph" w:customStyle="1" w:styleId="C4728C2651ED428C9FF2B009BEC49933">
    <w:name w:val="C4728C2651ED428C9FF2B009BEC49933"/>
    <w:rsid w:val="00E61C9B"/>
  </w:style>
  <w:style w:type="paragraph" w:customStyle="1" w:styleId="1D5E263CE5394ED195AF254A221AE9CD">
    <w:name w:val="1D5E263CE5394ED195AF254A221AE9CD"/>
    <w:rsid w:val="00E61C9B"/>
  </w:style>
  <w:style w:type="paragraph" w:customStyle="1" w:styleId="033A3291D92F47098F84CEB3C7002DB3">
    <w:name w:val="033A3291D92F47098F84CEB3C7002DB3"/>
    <w:rsid w:val="00E61C9B"/>
  </w:style>
  <w:style w:type="paragraph" w:customStyle="1" w:styleId="2818E9E9B62E40B0826A9297D3C07E88">
    <w:name w:val="2818E9E9B62E40B0826A9297D3C07E88"/>
    <w:rsid w:val="00E61C9B"/>
  </w:style>
  <w:style w:type="paragraph" w:customStyle="1" w:styleId="95E81C837C2C434DAE8D2A3E235CA4DB">
    <w:name w:val="95E81C837C2C434DAE8D2A3E235CA4DB"/>
    <w:rsid w:val="00E61C9B"/>
  </w:style>
  <w:style w:type="paragraph" w:customStyle="1" w:styleId="FA99843ADD99449BAC6FB4C6C5D0C950">
    <w:name w:val="FA99843ADD99449BAC6FB4C6C5D0C950"/>
    <w:rsid w:val="00E61C9B"/>
  </w:style>
  <w:style w:type="paragraph" w:customStyle="1" w:styleId="C934BD4052E64F7B9C41BFD463170526">
    <w:name w:val="C934BD4052E64F7B9C41BFD463170526"/>
    <w:rsid w:val="00E61C9B"/>
  </w:style>
  <w:style w:type="paragraph" w:customStyle="1" w:styleId="4A3CA6F1361948B28B68C3780F466263">
    <w:name w:val="4A3CA6F1361948B28B68C3780F466263"/>
    <w:rsid w:val="00E61C9B"/>
  </w:style>
  <w:style w:type="paragraph" w:customStyle="1" w:styleId="A63438A2521D4AB9BAF7410C39AD317A">
    <w:name w:val="A63438A2521D4AB9BAF7410C39AD317A"/>
    <w:rsid w:val="00E61C9B"/>
  </w:style>
  <w:style w:type="paragraph" w:customStyle="1" w:styleId="CB8E868CD08342838AF723FEFE8E6686">
    <w:name w:val="CB8E868CD08342838AF723FEFE8E6686"/>
    <w:rsid w:val="00E61C9B"/>
  </w:style>
  <w:style w:type="paragraph" w:customStyle="1" w:styleId="68F3E9724081469298B02C53E327B3A1">
    <w:name w:val="68F3E9724081469298B02C53E327B3A1"/>
    <w:rsid w:val="00E61C9B"/>
  </w:style>
  <w:style w:type="paragraph" w:customStyle="1" w:styleId="407D85B3F5B846F894879C4D07C28F55">
    <w:name w:val="407D85B3F5B846F894879C4D07C28F55"/>
    <w:rsid w:val="00E61C9B"/>
  </w:style>
  <w:style w:type="paragraph" w:customStyle="1" w:styleId="A0D06A58ED7C4EBBAFCD1B9A8BD219A0">
    <w:name w:val="A0D06A58ED7C4EBBAFCD1B9A8BD219A0"/>
    <w:rsid w:val="00E61C9B"/>
  </w:style>
  <w:style w:type="paragraph" w:customStyle="1" w:styleId="6C784B2530504FA7A5905F7F9F28D74C">
    <w:name w:val="6C784B2530504FA7A5905F7F9F28D74C"/>
    <w:rsid w:val="00E61C9B"/>
  </w:style>
  <w:style w:type="paragraph" w:customStyle="1" w:styleId="DFC3B91854914E41B5F758A0E846C66C">
    <w:name w:val="DFC3B91854914E41B5F758A0E846C66C"/>
    <w:rsid w:val="00E61C9B"/>
  </w:style>
  <w:style w:type="paragraph" w:customStyle="1" w:styleId="1A422BBEC75C42B39203AD9096C426CD">
    <w:name w:val="1A422BBEC75C42B39203AD9096C426CD"/>
    <w:rsid w:val="00E61C9B"/>
  </w:style>
  <w:style w:type="paragraph" w:customStyle="1" w:styleId="1F898A00A6EC45CD911E048BB20AF310">
    <w:name w:val="1F898A00A6EC45CD911E048BB20AF310"/>
    <w:rsid w:val="00E61C9B"/>
  </w:style>
  <w:style w:type="paragraph" w:customStyle="1" w:styleId="E9C0A31C34884AE29A3BAFCD3B4D4A79">
    <w:name w:val="E9C0A31C34884AE29A3BAFCD3B4D4A79"/>
    <w:rsid w:val="00E61C9B"/>
  </w:style>
  <w:style w:type="paragraph" w:customStyle="1" w:styleId="94E637F0026A43EB93AE0A9F1D490C72">
    <w:name w:val="94E637F0026A43EB93AE0A9F1D490C72"/>
    <w:rsid w:val="00E61C9B"/>
  </w:style>
  <w:style w:type="paragraph" w:customStyle="1" w:styleId="8A4F6C97391E4491B149228B18834180">
    <w:name w:val="8A4F6C97391E4491B149228B18834180"/>
    <w:rsid w:val="00E61C9B"/>
  </w:style>
  <w:style w:type="paragraph" w:customStyle="1" w:styleId="E42537D932E84903A039D2F4FE776DD5">
    <w:name w:val="E42537D932E84903A039D2F4FE776DD5"/>
    <w:rsid w:val="00E61C9B"/>
  </w:style>
  <w:style w:type="paragraph" w:customStyle="1" w:styleId="E059021206DA4CFA93796FCA750C22C8">
    <w:name w:val="E059021206DA4CFA93796FCA750C22C8"/>
    <w:rsid w:val="00E61C9B"/>
  </w:style>
  <w:style w:type="paragraph" w:customStyle="1" w:styleId="E66B08DD48824F1AB0ADA53C0E2CB394">
    <w:name w:val="E66B08DD48824F1AB0ADA53C0E2CB394"/>
    <w:rsid w:val="00E61C9B"/>
  </w:style>
  <w:style w:type="paragraph" w:customStyle="1" w:styleId="7056667E2B544F1F9F4C3CC02186D65A">
    <w:name w:val="7056667E2B544F1F9F4C3CC02186D65A"/>
    <w:rsid w:val="00E61C9B"/>
  </w:style>
  <w:style w:type="paragraph" w:customStyle="1" w:styleId="F39C3BE322454332A4BE7BC13E5C9BC6">
    <w:name w:val="F39C3BE322454332A4BE7BC13E5C9BC6"/>
    <w:rsid w:val="00E61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8" ma:contentTypeDescription="Een nieuw document maken." ma:contentTypeScope="" ma:versionID="5d8f2bbb0f9cc020e0e6ffb6ee170b3f">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dc42c28705021093ac52c283783a3a87"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56870-F858-4AD6-A1E5-1BC0842FD235}">
  <ds:schemaRefs>
    <ds:schemaRef ds:uri="http://purl.org/dc/terms/"/>
    <ds:schemaRef ds:uri="http://schemas.openxmlformats.org/package/2006/metadata/core-properties"/>
    <ds:schemaRef ds:uri="http://purl.org/dc/dcmitype/"/>
    <ds:schemaRef ds:uri="4a76131f-8510-4c07-ae38-343ba0190f53"/>
    <ds:schemaRef ds:uri="http://purl.org/dc/elements/1.1/"/>
    <ds:schemaRef ds:uri="http://schemas.microsoft.com/office/2006/metadata/properties"/>
    <ds:schemaRef ds:uri="http://schemas.microsoft.com/office/2006/documentManagement/types"/>
    <ds:schemaRef ds:uri="http://schemas.microsoft.com/office/infopath/2007/PartnerControls"/>
    <ds:schemaRef ds:uri="23e946e8-96a4-46a6-9df4-1ed82fe84d43"/>
    <ds:schemaRef ds:uri="http://www.w3.org/XML/1998/namespace"/>
  </ds:schemaRefs>
</ds:datastoreItem>
</file>

<file path=customXml/itemProps2.xml><?xml version="1.0" encoding="utf-8"?>
<ds:datastoreItem xmlns:ds="http://schemas.openxmlformats.org/officeDocument/2006/customXml" ds:itemID="{B37B5671-9559-4DB2-AF00-F2D5ADA0EFC7}">
  <ds:schemaRefs>
    <ds:schemaRef ds:uri="http://schemas.microsoft.com/sharepoint/v3/contenttype/forms"/>
  </ds:schemaRefs>
</ds:datastoreItem>
</file>

<file path=customXml/itemProps3.xml><?xml version="1.0" encoding="utf-8"?>
<ds:datastoreItem xmlns:ds="http://schemas.openxmlformats.org/officeDocument/2006/customXml" ds:itemID="{B9AB722E-3642-4DF0-B696-A47CD18C5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2E7CE0-1F92-4EA4-957E-C76732E6C026}">
  <ds:schemaRefs>
    <ds:schemaRef ds:uri="http://schemas.openxmlformats.org/officeDocument/2006/bibliography"/>
  </ds:schemaRefs>
</ds:datastoreItem>
</file>

<file path=customXml/itemProps5.xml><?xml version="1.0" encoding="utf-8"?>
<ds:datastoreItem xmlns:ds="http://schemas.openxmlformats.org/officeDocument/2006/customXml" ds:itemID="{90AE7162-D40E-434B-A67C-30F3A1CE8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6</TotalTime>
  <Pages>2</Pages>
  <Words>246</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1599</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Pascal Pfaff</cp:lastModifiedBy>
  <cp:revision>5</cp:revision>
  <cp:lastPrinted>2016-03-29T08:09:00Z</cp:lastPrinted>
  <dcterms:created xsi:type="dcterms:W3CDTF">2020-11-19T13:26:00Z</dcterms:created>
  <dcterms:modified xsi:type="dcterms:W3CDTF">2020-12-10T10:47:00Z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0x0101004C93FD6D5E090942A7818CDE66F9FCCA</vt:lpwstr>
  </property>
</Properties>
</file>