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B5AB1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</w:p>
    <w:p w14:paraId="7483022D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AA7BBA" w14:paraId="11684482" w14:textId="77777777" w:rsidTr="00AA7BBA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14:paraId="60F77C4B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</w:p>
        </w:tc>
      </w:tr>
      <w:tr w:rsidR="00AA7BBA" w14:paraId="3AB4D577" w14:textId="77777777" w:rsidTr="00AA7BBA">
        <w:trPr>
          <w:trHeight w:val="454"/>
        </w:trPr>
        <w:tc>
          <w:tcPr>
            <w:tcW w:w="4498" w:type="dxa"/>
            <w:vAlign w:val="center"/>
          </w:tcPr>
          <w:p w14:paraId="6818DAFC" w14:textId="77777777" w:rsidR="00AA7BBA" w:rsidRPr="00E016F4" w:rsidRDefault="00AA7BBA" w:rsidP="00AE582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606" w:type="dxa"/>
            <w:vAlign w:val="center"/>
          </w:tcPr>
          <w:p w14:paraId="1C95D263" w14:textId="77777777" w:rsidR="00AA7BBA" w:rsidRPr="00E016F4" w:rsidRDefault="00AA7BBA" w:rsidP="00AE582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2C151A49" w14:textId="77777777" w:rsidTr="00AA7BBA">
        <w:trPr>
          <w:trHeight w:val="454"/>
        </w:trPr>
        <w:tc>
          <w:tcPr>
            <w:tcW w:w="4498" w:type="dxa"/>
            <w:vAlign w:val="center"/>
          </w:tcPr>
          <w:p w14:paraId="466E043B" w14:textId="77777777" w:rsidR="00AA7BBA" w:rsidRDefault="00AA7BBA" w:rsidP="00AE582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606" w:type="dxa"/>
            <w:vAlign w:val="center"/>
          </w:tcPr>
          <w:p w14:paraId="05A528A6" w14:textId="77777777" w:rsidR="00AA7BBA" w:rsidRDefault="00AA7BBA" w:rsidP="00AE582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0CA1BF18" w14:textId="77777777" w:rsidTr="00AA7BBA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14:paraId="409E1BEA" w14:textId="410B293F" w:rsidR="00AA7BBA" w:rsidRPr="00E016F4" w:rsidRDefault="00AA7BBA" w:rsidP="00037D5D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  <w:r w:rsidR="00AE5821">
              <w:rPr>
                <w:rFonts w:ascii="Corbel" w:hAnsi="Corbel"/>
                <w:b/>
                <w:color w:val="FFFFFF" w:themeColor="background1"/>
                <w:szCs w:val="18"/>
              </w:rPr>
              <w:t xml:space="preserve">: waarom is </w:t>
            </w:r>
            <w:bookmarkStart w:id="0" w:name="_GoBack"/>
            <w:bookmarkEnd w:id="0"/>
            <w:r w:rsidR="00AE5821">
              <w:rPr>
                <w:rFonts w:ascii="Corbel" w:hAnsi="Corbel"/>
                <w:b/>
                <w:color w:val="FFFFFF" w:themeColor="background1"/>
                <w:szCs w:val="18"/>
              </w:rPr>
              <w:t>deze persoon de sleutelfunctionaris?</w:t>
            </w:r>
          </w:p>
        </w:tc>
      </w:tr>
      <w:tr w:rsidR="00AA7BBA" w14:paraId="58CF1825" w14:textId="77777777" w:rsidTr="00AA7BBA">
        <w:trPr>
          <w:trHeight w:val="2268"/>
        </w:trPr>
        <w:tc>
          <w:tcPr>
            <w:tcW w:w="9104" w:type="dxa"/>
            <w:gridSpan w:val="2"/>
          </w:tcPr>
          <w:p w14:paraId="342CC27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42CA19A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F40530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1BE3BB0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A04AA5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008093F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F57ABD2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16793E5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DA194BA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AD389ED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05F013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7BE9D0F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69C088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AFF6F0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453D097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E75F14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DB6AC2D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3F823B2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17E4C5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5437601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812DA61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650A92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F764F5A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1BDE253A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5D8C4F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D8C4FD" w16cid:durableId="221DFCC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5A4BE" w14:textId="77777777" w:rsidR="009907D3" w:rsidRDefault="009907D3" w:rsidP="001629F4">
      <w:pPr>
        <w:spacing w:line="240" w:lineRule="auto"/>
      </w:pPr>
      <w:r>
        <w:separator/>
      </w:r>
    </w:p>
  </w:endnote>
  <w:endnote w:type="continuationSeparator" w:id="0">
    <w:p w14:paraId="6EAF663C" w14:textId="77777777" w:rsidR="009907D3" w:rsidRDefault="009907D3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2567544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037D5D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39DD8FF7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6D71F" w14:textId="77777777" w:rsidR="009907D3" w:rsidRDefault="009907D3" w:rsidP="001629F4">
      <w:pPr>
        <w:spacing w:line="240" w:lineRule="auto"/>
      </w:pPr>
      <w:r>
        <w:separator/>
      </w:r>
    </w:p>
  </w:footnote>
  <w:footnote w:type="continuationSeparator" w:id="0">
    <w:p w14:paraId="48554380" w14:textId="77777777" w:rsidR="009907D3" w:rsidRDefault="009907D3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rard van Veen">
    <w15:presenceInfo w15:providerId="AD" w15:userId="S::gvanveen@vallei-veluwe.nl::4fdab8e8-fe8b-483c-a2b2-38539d3791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3"/>
    <w:rsid w:val="00037D5D"/>
    <w:rsid w:val="001629F4"/>
    <w:rsid w:val="001F1322"/>
    <w:rsid w:val="00287178"/>
    <w:rsid w:val="005E7BFE"/>
    <w:rsid w:val="00635421"/>
    <w:rsid w:val="00723BA1"/>
    <w:rsid w:val="008201CC"/>
    <w:rsid w:val="009907D3"/>
    <w:rsid w:val="00A13B93"/>
    <w:rsid w:val="00AA7BBA"/>
    <w:rsid w:val="00AE5821"/>
    <w:rsid w:val="00BC3158"/>
    <w:rsid w:val="00BE57A7"/>
    <w:rsid w:val="00BF1799"/>
    <w:rsid w:val="00CE4DF6"/>
    <w:rsid w:val="00E0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49C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F13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132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132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13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1322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F13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132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132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13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1322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8C107-E59B-4264-B48B-1DC65950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8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5</cp:revision>
  <dcterms:created xsi:type="dcterms:W3CDTF">2020-03-04T11:04:00Z</dcterms:created>
  <dcterms:modified xsi:type="dcterms:W3CDTF">2020-03-20T13:56:00Z</dcterms:modified>
</cp:coreProperties>
</file>