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0702" w14:textId="2E5156B3" w:rsidR="00B55E20" w:rsidRDefault="00AD3174" w:rsidP="00AD3174">
      <w:pPr>
        <w:pStyle w:val="Kop1"/>
      </w:pPr>
      <w:r>
        <w:t>Tevredenheidsverklaring</w:t>
      </w:r>
    </w:p>
    <w:p w14:paraId="0177D178" w14:textId="64A600F3" w:rsidR="00AD3174" w:rsidRDefault="002D7232" w:rsidP="00AD3174">
      <w:r>
        <w:t xml:space="preserve">Hierbij verklaren wij </w:t>
      </w:r>
      <w:r w:rsidR="001D146B">
        <w:t>…………………..</w:t>
      </w:r>
      <w:r w:rsidR="001D146B">
        <w:t xml:space="preserve"> dat ………………….. het </w:t>
      </w:r>
      <w:r w:rsidR="00A15482">
        <w:t xml:space="preserve">volgende </w:t>
      </w:r>
      <w:r w:rsidR="001D146B">
        <w:t xml:space="preserve">project naar volle tevredenheid </w:t>
      </w:r>
      <w:r w:rsidR="00A15482">
        <w:t>en binnen de gestelde termijnen, budget en kwaliteitseisen heeft uitgevoerd:</w:t>
      </w:r>
    </w:p>
    <w:p w14:paraId="4F7F5413" w14:textId="62C94906" w:rsidR="00A15482" w:rsidRDefault="00A15482" w:rsidP="00AD317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15482" w14:paraId="6FD634AC" w14:textId="77777777" w:rsidTr="00A15482">
        <w:tc>
          <w:tcPr>
            <w:tcW w:w="4247" w:type="dxa"/>
          </w:tcPr>
          <w:p w14:paraId="5C641C14" w14:textId="77777777" w:rsidR="00A15482" w:rsidRDefault="00A15482" w:rsidP="00AD3174">
            <w:r>
              <w:t>Naam project:</w:t>
            </w:r>
          </w:p>
          <w:p w14:paraId="2575CB39" w14:textId="31FD459B" w:rsidR="008E175E" w:rsidRDefault="008E175E" w:rsidP="00AD3174"/>
        </w:tc>
        <w:tc>
          <w:tcPr>
            <w:tcW w:w="4247" w:type="dxa"/>
          </w:tcPr>
          <w:p w14:paraId="33020713" w14:textId="1B91F78A" w:rsidR="00A15482" w:rsidRDefault="005B2BDF" w:rsidP="00AD3174">
            <w:r>
              <w:t>…………………..</w:t>
            </w:r>
          </w:p>
        </w:tc>
      </w:tr>
      <w:tr w:rsidR="00A15482" w14:paraId="2223D7A6" w14:textId="77777777" w:rsidTr="00A15482">
        <w:tc>
          <w:tcPr>
            <w:tcW w:w="4247" w:type="dxa"/>
          </w:tcPr>
          <w:p w14:paraId="7EC32112" w14:textId="77777777" w:rsidR="00A15482" w:rsidRDefault="005B2BDF" w:rsidP="00AD3174">
            <w:r>
              <w:t>Plaats van uitvoering project:</w:t>
            </w:r>
          </w:p>
          <w:p w14:paraId="07AFA359" w14:textId="3867BCCF" w:rsidR="008E175E" w:rsidRDefault="008E175E" w:rsidP="00AD3174"/>
        </w:tc>
        <w:tc>
          <w:tcPr>
            <w:tcW w:w="4247" w:type="dxa"/>
          </w:tcPr>
          <w:p w14:paraId="781A405B" w14:textId="49D23C3A" w:rsidR="00A15482" w:rsidRDefault="005B2BDF" w:rsidP="00AD3174">
            <w:r>
              <w:t>…………………..</w:t>
            </w:r>
          </w:p>
        </w:tc>
      </w:tr>
      <w:tr w:rsidR="00EE299A" w14:paraId="109B6969" w14:textId="77777777" w:rsidTr="00A15482">
        <w:tc>
          <w:tcPr>
            <w:tcW w:w="4247" w:type="dxa"/>
          </w:tcPr>
          <w:p w14:paraId="0872D146" w14:textId="77777777" w:rsidR="00EE299A" w:rsidRDefault="00EE299A" w:rsidP="00AD3174">
            <w:r>
              <w:t>Omschrijving verantwoordelijkheden opdrachtnemer:</w:t>
            </w:r>
          </w:p>
          <w:p w14:paraId="3337FA4A" w14:textId="35FB6588" w:rsidR="00EE299A" w:rsidRDefault="00EE299A" w:rsidP="00AD3174"/>
        </w:tc>
        <w:tc>
          <w:tcPr>
            <w:tcW w:w="4247" w:type="dxa"/>
          </w:tcPr>
          <w:p w14:paraId="0589C01A" w14:textId="37D32D1E" w:rsidR="00EE299A" w:rsidRDefault="00EE299A" w:rsidP="00AD3174">
            <w:r>
              <w:t>…………………..</w:t>
            </w:r>
          </w:p>
        </w:tc>
      </w:tr>
      <w:tr w:rsidR="00A15482" w14:paraId="7F71747A" w14:textId="77777777" w:rsidTr="00A15482">
        <w:tc>
          <w:tcPr>
            <w:tcW w:w="4247" w:type="dxa"/>
          </w:tcPr>
          <w:p w14:paraId="77B8B657" w14:textId="77777777" w:rsidR="00A15482" w:rsidRDefault="005B2BDF" w:rsidP="00AD3174">
            <w:r>
              <w:t>Naam opdrachtgever:</w:t>
            </w:r>
          </w:p>
          <w:p w14:paraId="5414C70E" w14:textId="1ED8A182" w:rsidR="008E175E" w:rsidRDefault="008E175E" w:rsidP="00AD3174"/>
        </w:tc>
        <w:tc>
          <w:tcPr>
            <w:tcW w:w="4247" w:type="dxa"/>
          </w:tcPr>
          <w:p w14:paraId="3C25566D" w14:textId="215D67C5" w:rsidR="00A15482" w:rsidRDefault="005B2BDF" w:rsidP="00AD3174">
            <w:r>
              <w:t>…………………..</w:t>
            </w:r>
          </w:p>
        </w:tc>
      </w:tr>
      <w:tr w:rsidR="00A15482" w14:paraId="1A3951DA" w14:textId="77777777" w:rsidTr="00A15482">
        <w:tc>
          <w:tcPr>
            <w:tcW w:w="4247" w:type="dxa"/>
          </w:tcPr>
          <w:p w14:paraId="76F1FDAC" w14:textId="77777777" w:rsidR="00A15482" w:rsidRDefault="005B2BDF" w:rsidP="00AD3174">
            <w:r>
              <w:t>Contactpersoon en functie:</w:t>
            </w:r>
          </w:p>
          <w:p w14:paraId="3E8E6734" w14:textId="043817B4" w:rsidR="008E175E" w:rsidRDefault="008E175E" w:rsidP="00AD3174"/>
        </w:tc>
        <w:tc>
          <w:tcPr>
            <w:tcW w:w="4247" w:type="dxa"/>
          </w:tcPr>
          <w:p w14:paraId="781A0B88" w14:textId="3B7538AD" w:rsidR="00A15482" w:rsidRDefault="005B2BDF" w:rsidP="00AD3174">
            <w:r>
              <w:t>…………………..</w:t>
            </w:r>
          </w:p>
        </w:tc>
      </w:tr>
      <w:tr w:rsidR="00A15482" w14:paraId="702D1A7B" w14:textId="77777777" w:rsidTr="00A15482">
        <w:tc>
          <w:tcPr>
            <w:tcW w:w="4247" w:type="dxa"/>
          </w:tcPr>
          <w:p w14:paraId="08E55F34" w14:textId="77777777" w:rsidR="00A15482" w:rsidRDefault="005B2BDF" w:rsidP="00AD3174">
            <w:r>
              <w:t>Telefoonnummer:</w:t>
            </w:r>
          </w:p>
          <w:p w14:paraId="2405CBF9" w14:textId="3C9DB2E9" w:rsidR="008E175E" w:rsidRDefault="008E175E" w:rsidP="00AD3174"/>
        </w:tc>
        <w:tc>
          <w:tcPr>
            <w:tcW w:w="4247" w:type="dxa"/>
          </w:tcPr>
          <w:p w14:paraId="0D6ED6A4" w14:textId="60ECF67E" w:rsidR="00A15482" w:rsidRDefault="005B2BDF" w:rsidP="00AD3174">
            <w:r>
              <w:t>…………………..</w:t>
            </w:r>
          </w:p>
        </w:tc>
      </w:tr>
      <w:tr w:rsidR="00A15482" w14:paraId="34CCDEDE" w14:textId="77777777" w:rsidTr="00A15482">
        <w:tc>
          <w:tcPr>
            <w:tcW w:w="4247" w:type="dxa"/>
          </w:tcPr>
          <w:p w14:paraId="2EF1768A" w14:textId="77777777" w:rsidR="00A15482" w:rsidRDefault="005B2BDF" w:rsidP="00AD3174">
            <w:r>
              <w:t>E-mailadres:</w:t>
            </w:r>
          </w:p>
          <w:p w14:paraId="0D5DD6C6" w14:textId="6281F719" w:rsidR="008E175E" w:rsidRDefault="008E175E" w:rsidP="00AD3174"/>
        </w:tc>
        <w:tc>
          <w:tcPr>
            <w:tcW w:w="4247" w:type="dxa"/>
          </w:tcPr>
          <w:p w14:paraId="64052798" w14:textId="6B31E65E" w:rsidR="00A15482" w:rsidRDefault="005B2BDF" w:rsidP="00AD3174">
            <w:r>
              <w:t>…………………..</w:t>
            </w:r>
          </w:p>
        </w:tc>
      </w:tr>
      <w:tr w:rsidR="00A15482" w14:paraId="7DC892C9" w14:textId="77777777" w:rsidTr="00A15482">
        <w:tc>
          <w:tcPr>
            <w:tcW w:w="4247" w:type="dxa"/>
          </w:tcPr>
          <w:p w14:paraId="0646B5D7" w14:textId="77777777" w:rsidR="008E175E" w:rsidRDefault="005B2BDF" w:rsidP="00AD3174">
            <w:r>
              <w:t>Periode van uitvoering project</w:t>
            </w:r>
            <w:r w:rsidR="008E175E">
              <w:t xml:space="preserve"> </w:t>
            </w:r>
          </w:p>
          <w:p w14:paraId="186BC6A9" w14:textId="77777777" w:rsidR="00A15482" w:rsidRDefault="008E175E" w:rsidP="00AD3174">
            <w:r>
              <w:t>en opleverdatum:</w:t>
            </w:r>
          </w:p>
          <w:p w14:paraId="328EACA9" w14:textId="005D5AA9" w:rsidR="008E175E" w:rsidRDefault="008E175E" w:rsidP="00AD3174"/>
        </w:tc>
        <w:tc>
          <w:tcPr>
            <w:tcW w:w="4247" w:type="dxa"/>
          </w:tcPr>
          <w:p w14:paraId="2682AA36" w14:textId="71966C94" w:rsidR="00A15482" w:rsidRDefault="005B2BDF" w:rsidP="00AD3174">
            <w:r>
              <w:t>…………………..</w:t>
            </w:r>
          </w:p>
        </w:tc>
      </w:tr>
    </w:tbl>
    <w:p w14:paraId="5F034923" w14:textId="3B76A4B3" w:rsidR="00A15482" w:rsidRDefault="00A15482" w:rsidP="00AD3174"/>
    <w:p w14:paraId="519947D5" w14:textId="0065AA4C" w:rsidR="00EE299A" w:rsidRDefault="00EE299A" w:rsidP="00AD3174"/>
    <w:p w14:paraId="5742D902" w14:textId="2DCB1895" w:rsidR="00EE299A" w:rsidRDefault="00EE299A" w:rsidP="00AD3174">
      <w:r>
        <w:t>Datum:</w:t>
      </w:r>
      <w:r w:rsidRPr="00EE299A">
        <w:t xml:space="preserve"> </w:t>
      </w:r>
      <w:r>
        <w:t xml:space="preserve"> </w:t>
      </w:r>
      <w:r w:rsidR="007966B4">
        <w:tab/>
      </w:r>
      <w:r w:rsidR="007966B4">
        <w:tab/>
      </w:r>
      <w:r>
        <w:t>…………………..</w:t>
      </w:r>
    </w:p>
    <w:p w14:paraId="637AD33C" w14:textId="77777777" w:rsidR="00C30D20" w:rsidRDefault="00C30D20" w:rsidP="00AD3174"/>
    <w:p w14:paraId="21F73F7E" w14:textId="7A068D18" w:rsidR="00EE299A" w:rsidRDefault="007966B4" w:rsidP="00AD3174">
      <w:r>
        <w:t>Opdrachtgever:</w:t>
      </w:r>
      <w:r w:rsidRPr="007966B4">
        <w:t xml:space="preserve"> </w:t>
      </w:r>
      <w:r>
        <w:tab/>
      </w:r>
      <w:r>
        <w:t>…………………..</w:t>
      </w:r>
    </w:p>
    <w:p w14:paraId="685FCBED" w14:textId="77777777" w:rsidR="00C30D20" w:rsidRDefault="00C30D20" w:rsidP="00AD3174"/>
    <w:p w14:paraId="159A2996" w14:textId="666C2432" w:rsidR="007966B4" w:rsidRDefault="007966B4" w:rsidP="00AD3174">
      <w:r>
        <w:t>Ondertekend door:</w:t>
      </w:r>
      <w:r>
        <w:tab/>
      </w:r>
      <w:r>
        <w:t>…………………..</w:t>
      </w:r>
    </w:p>
    <w:p w14:paraId="1723E312" w14:textId="7F0C51EF" w:rsidR="007966B4" w:rsidRDefault="007966B4" w:rsidP="00AD3174"/>
    <w:p w14:paraId="16B0289A" w14:textId="7F124946" w:rsidR="007966B4" w:rsidRDefault="007966B4" w:rsidP="00AD3174"/>
    <w:p w14:paraId="7B91FE82" w14:textId="2ADDB9A3" w:rsidR="007966B4" w:rsidRDefault="007966B4" w:rsidP="00AD3174"/>
    <w:p w14:paraId="188FC78E" w14:textId="59E5B6CA" w:rsidR="007966B4" w:rsidRDefault="00357337" w:rsidP="00AD3174">
      <w:r>
        <w:t>Handtekening:</w:t>
      </w:r>
    </w:p>
    <w:sectPr w:rsidR="007966B4" w:rsidSect="004F0F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55" w:right="1701" w:bottom="1418" w:left="1701" w:header="964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B3C4" w14:textId="77777777" w:rsidR="00DE02B8" w:rsidRDefault="00DE02B8">
      <w:r>
        <w:separator/>
      </w:r>
    </w:p>
  </w:endnote>
  <w:endnote w:type="continuationSeparator" w:id="0">
    <w:p w14:paraId="74754DDA" w14:textId="77777777" w:rsidR="00DE02B8" w:rsidRDefault="00DE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3BE2" w14:textId="77777777" w:rsidR="00EE4848" w:rsidRPr="00225CE0" w:rsidRDefault="00EE4848" w:rsidP="00225C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214B" w14:textId="77777777" w:rsidR="009C1703" w:rsidRDefault="009C1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02B44" w14:textId="77777777" w:rsidR="00DE02B8" w:rsidRDefault="00DE02B8">
      <w:r>
        <w:separator/>
      </w:r>
    </w:p>
  </w:footnote>
  <w:footnote w:type="continuationSeparator" w:id="0">
    <w:p w14:paraId="2CE1AFD6" w14:textId="77777777" w:rsidR="00DE02B8" w:rsidRDefault="00DE0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6BB2" w14:textId="77777777" w:rsidR="009C1703" w:rsidRDefault="009C17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9DCC" w14:textId="554D85AB" w:rsidR="00741E81" w:rsidRDefault="00741E81" w:rsidP="00741E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ED5F" w14:textId="77777777" w:rsidR="009C1703" w:rsidRDefault="009C17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AA0675"/>
    <w:multiLevelType w:val="multilevel"/>
    <w:tmpl w:val="14B84A3A"/>
    <w:numStyleLink w:val="Opmaakprofiel2"/>
  </w:abstractNum>
  <w:abstractNum w:abstractNumId="17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8" w15:restartNumberingAfterBreak="0">
    <w:nsid w:val="49407130"/>
    <w:multiLevelType w:val="multilevel"/>
    <w:tmpl w:val="14B84A3A"/>
    <w:numStyleLink w:val="Opmaakprofiel2"/>
  </w:abstractNum>
  <w:abstractNum w:abstractNumId="19" w15:restartNumberingAfterBreak="0">
    <w:nsid w:val="550D1752"/>
    <w:multiLevelType w:val="multilevel"/>
    <w:tmpl w:val="51AA5DD4"/>
    <w:numStyleLink w:val="Huidigelijst1"/>
  </w:abstractNum>
  <w:abstractNum w:abstractNumId="2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2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12"/>
  </w:num>
  <w:num w:numId="17">
    <w:abstractNumId w:val="18"/>
  </w:num>
  <w:num w:numId="18">
    <w:abstractNumId w:val="16"/>
  </w:num>
  <w:num w:numId="19">
    <w:abstractNumId w:val="26"/>
  </w:num>
  <w:num w:numId="20">
    <w:abstractNumId w:val="25"/>
  </w:num>
  <w:num w:numId="21">
    <w:abstractNumId w:val="19"/>
  </w:num>
  <w:num w:numId="22">
    <w:abstractNumId w:val="10"/>
  </w:num>
  <w:num w:numId="2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>
    <w:abstractNumId w:val="17"/>
  </w:num>
  <w:num w:numId="25">
    <w:abstractNumId w:val="14"/>
  </w:num>
  <w:num w:numId="26">
    <w:abstractNumId w:val="27"/>
  </w:num>
  <w:num w:numId="27">
    <w:abstractNumId w:val="21"/>
  </w:num>
  <w:num w:numId="28">
    <w:abstractNumId w:val="22"/>
  </w:num>
  <w:num w:numId="29">
    <w:abstractNumId w:val="15"/>
  </w:num>
  <w:num w:numId="30">
    <w:abstractNumId w:val="24"/>
  </w:num>
  <w:num w:numId="31">
    <w:abstractNumId w:val="28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1F88"/>
    <w:rsid w:val="000553BE"/>
    <w:rsid w:val="0006302F"/>
    <w:rsid w:val="00097A58"/>
    <w:rsid w:val="000B384A"/>
    <w:rsid w:val="000D21A1"/>
    <w:rsid w:val="000E7762"/>
    <w:rsid w:val="00110719"/>
    <w:rsid w:val="0014453C"/>
    <w:rsid w:val="00144B25"/>
    <w:rsid w:val="00155C72"/>
    <w:rsid w:val="00165328"/>
    <w:rsid w:val="00183E9A"/>
    <w:rsid w:val="00191ABC"/>
    <w:rsid w:val="001A4C28"/>
    <w:rsid w:val="001A6D8F"/>
    <w:rsid w:val="001D146B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D7232"/>
    <w:rsid w:val="00345918"/>
    <w:rsid w:val="00357337"/>
    <w:rsid w:val="00405C1A"/>
    <w:rsid w:val="00421FAE"/>
    <w:rsid w:val="00436357"/>
    <w:rsid w:val="00484A0E"/>
    <w:rsid w:val="0049732A"/>
    <w:rsid w:val="004B3BFC"/>
    <w:rsid w:val="004F0F29"/>
    <w:rsid w:val="005061A8"/>
    <w:rsid w:val="00513BFA"/>
    <w:rsid w:val="00533F0D"/>
    <w:rsid w:val="00553831"/>
    <w:rsid w:val="005622A7"/>
    <w:rsid w:val="00570E25"/>
    <w:rsid w:val="005A4B77"/>
    <w:rsid w:val="005B2BDF"/>
    <w:rsid w:val="005C5828"/>
    <w:rsid w:val="005D07BA"/>
    <w:rsid w:val="00676FF0"/>
    <w:rsid w:val="006A17E7"/>
    <w:rsid w:val="006B1381"/>
    <w:rsid w:val="006B23E3"/>
    <w:rsid w:val="0070402D"/>
    <w:rsid w:val="00741E81"/>
    <w:rsid w:val="00742789"/>
    <w:rsid w:val="00780A31"/>
    <w:rsid w:val="007966B4"/>
    <w:rsid w:val="007B2AB1"/>
    <w:rsid w:val="00800697"/>
    <w:rsid w:val="00844CC2"/>
    <w:rsid w:val="00854044"/>
    <w:rsid w:val="008C3F27"/>
    <w:rsid w:val="008E175E"/>
    <w:rsid w:val="008E5D5F"/>
    <w:rsid w:val="00916914"/>
    <w:rsid w:val="00924E31"/>
    <w:rsid w:val="009559F4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15482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D3174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30D20"/>
    <w:rsid w:val="00C5206E"/>
    <w:rsid w:val="00C61929"/>
    <w:rsid w:val="00C65B73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299A"/>
    <w:rsid w:val="00EE4848"/>
    <w:rsid w:val="00EE5A63"/>
    <w:rsid w:val="00F036B4"/>
    <w:rsid w:val="00F04E7F"/>
    <w:rsid w:val="00F74970"/>
    <w:rsid w:val="00F82622"/>
    <w:rsid w:val="00FA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FD67143"/>
  <w15:chartTrackingRefBased/>
  <w15:docId w15:val="{E64D88C3-A74B-4852-A230-6ACDBDAF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C642BC-5658-4DE4-A74D-45BA79CE2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BEC8D-954D-4671-B951-063EA8C9EE81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3.xml><?xml version="1.0" encoding="utf-8"?>
<ds:datastoreItem xmlns:ds="http://schemas.openxmlformats.org/officeDocument/2006/customXml" ds:itemID="{BE7A1C18-A410-4EF3-AAE6-04D64154D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17</TotalTime>
  <Pages>1</Pages>
  <Words>61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Akro Consult</dc:creator>
  <cp:keywords/>
  <dc:description/>
  <cp:lastModifiedBy>Guy Hameleers</cp:lastModifiedBy>
  <cp:revision>14</cp:revision>
  <cp:lastPrinted>2015-11-05T16:20:00Z</cp:lastPrinted>
  <dcterms:created xsi:type="dcterms:W3CDTF">2019-11-15T12:47:00Z</dcterms:created>
  <dcterms:modified xsi:type="dcterms:W3CDTF">2021-09-03T10:53:00Z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