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661A5" w:rsidR="005D438F" w:rsidP="00A27E84" w:rsidRDefault="00A27E84" w14:paraId="7576AC8F" w14:textId="53002562">
      <w:pPr>
        <w:pStyle w:val="bijlage"/>
        <w:numPr>
          <w:numId w:val="0"/>
        </w:numPr>
        <w:ind w:left="360" w:hanging="360"/>
      </w:pPr>
      <w:bookmarkStart w:name="_Ref363127921" w:id="0"/>
      <w:bookmarkStart w:name="_Toc451338042" w:id="1"/>
      <w:r w:rsidR="00A27E84">
        <w:rPr/>
        <w:t>Bijlage 7</w:t>
      </w:r>
      <w:r>
        <w:tab/>
      </w:r>
      <w:r w:rsidR="005D438F">
        <w:rPr/>
        <w:t>Checklist</w:t>
      </w:r>
      <w:r w:rsidR="6114479C">
        <w:rPr/>
        <w:t xml:space="preserve"> 20.448 - SZW</w:t>
      </w:r>
      <w:bookmarkEnd w:id="0"/>
      <w:bookmarkEnd w:id="1"/>
    </w:p>
    <w:p w:rsidRPr="007A5233" w:rsidR="005D438F" w:rsidP="005D438F" w:rsidRDefault="005D438F" w14:paraId="7576AC90" w14:textId="77777777">
      <w:pPr>
        <w:jc w:val="both"/>
      </w:pPr>
    </w:p>
    <w:p w:rsidR="005D438F" w:rsidP="005D438F" w:rsidRDefault="005D438F" w14:paraId="7576AC92" w14:textId="4E5302D5">
      <w:pPr>
        <w:jc w:val="both"/>
      </w:pPr>
      <w:r w:rsidR="005D438F">
        <w:rPr/>
        <w:t xml:space="preserve">Bij uw </w:t>
      </w:r>
      <w:r w:rsidR="005D438F">
        <w:rPr/>
        <w:t>inschrijving</w:t>
      </w:r>
      <w:r w:rsidR="005D438F">
        <w:rPr/>
        <w:t xml:space="preserve"> dient u de volgende documenten te voegen:</w:t>
      </w:r>
    </w:p>
    <w:p w:rsidRPr="007A5233" w:rsidR="005D438F" w:rsidP="005D438F" w:rsidRDefault="005D438F" w14:paraId="7576AC94" w14:textId="77777777">
      <w:pPr>
        <w:jc w:val="both"/>
      </w:pP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1417"/>
        <w:gridCol w:w="3827"/>
        <w:gridCol w:w="1560"/>
        <w:gridCol w:w="1701"/>
      </w:tblGrid>
      <w:tr w:rsidRPr="007A5233" w:rsidR="00C01960" w:rsidTr="53989126" w14:paraId="2196AE5F" w14:textId="77777777">
        <w:tc>
          <w:tcPr>
            <w:tcW w:w="1101" w:type="dxa"/>
            <w:shd w:val="clear" w:color="auto" w:fill="auto"/>
            <w:tcMar/>
          </w:tcPr>
          <w:p w:rsidRPr="002245F6" w:rsidR="00C01960" w:rsidP="00F27211" w:rsidRDefault="00C01960" w14:paraId="7126409B" w14:textId="0A881EFA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222E9E">
              <w:rPr>
                <w:b/>
              </w:rPr>
              <w:t>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417" w:type="dxa"/>
            <w:tcMar/>
          </w:tcPr>
          <w:p w:rsidRPr="002245F6" w:rsidR="00C01960" w:rsidP="00F27211" w:rsidRDefault="00C01960" w14:paraId="75BB7581" w14:textId="30A3B9EE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827" w:type="dxa"/>
            <w:shd w:val="clear" w:color="auto" w:fill="auto"/>
            <w:tcMar/>
          </w:tcPr>
          <w:p w:rsidRPr="002245F6" w:rsidR="00C01960" w:rsidP="00F27211" w:rsidRDefault="00C01960" w14:paraId="63896528" w14:textId="2343A91D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  <w:tcMar/>
          </w:tcPr>
          <w:p w:rsidRPr="002245F6" w:rsidR="00C01960" w:rsidP="00C01960" w:rsidRDefault="00C01960" w14:paraId="28FA8A1F" w14:textId="59BA2762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  <w:tcMar/>
          </w:tcPr>
          <w:p w:rsidRPr="002245F6" w:rsidR="00C01960" w:rsidP="00F27211" w:rsidRDefault="00C01960" w14:paraId="2E9191E4" w14:textId="79D22B14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Pr="007A5233" w:rsidR="00C01960" w:rsidTr="53989126" w14:paraId="4171D1DE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4E2B4B26" w14:textId="1F0D9EB7">
            <w:pPr>
              <w:widowControl w:val="0"/>
              <w:spacing w:before="120" w:after="120"/>
            </w:pPr>
            <w:r w:rsidRPr="004F42CF">
              <w:t>1</w:t>
            </w:r>
          </w:p>
        </w:tc>
        <w:tc>
          <w:tcPr>
            <w:tcW w:w="1417" w:type="dxa"/>
            <w:tcMar/>
          </w:tcPr>
          <w:p w:rsidRPr="004E40B3" w:rsidR="00C01960" w:rsidP="00F27211" w:rsidRDefault="00C01960" w14:paraId="2066414A" w14:textId="62C79E37">
            <w:r>
              <w:t>1</w:t>
            </w:r>
          </w:p>
        </w:tc>
        <w:tc>
          <w:tcPr>
            <w:tcW w:w="3827" w:type="dxa"/>
            <w:shd w:val="clear" w:color="auto" w:fill="auto"/>
            <w:tcMar/>
          </w:tcPr>
          <w:p w:rsidRPr="004E40B3" w:rsidR="00C01960" w:rsidP="00F27211" w:rsidRDefault="00C01960" w14:paraId="6DEECCD0" w14:textId="030E3A74">
            <w:r w:rsidRPr="004E40B3">
              <w:t>Uniform Europees Aanbestedingsdocument</w:t>
            </w:r>
            <w:r w:rsidR="008C4C62">
              <w:t xml:space="preserve"> (UEA).</w:t>
            </w:r>
          </w:p>
          <w:p w:rsidR="00C01960" w:rsidP="7E3ED595" w:rsidRDefault="00C01960" w14:paraId="7D3449DC" w14:textId="3F676C6F">
            <w:pPr>
              <w:rPr>
                <w:highlight w:val="green"/>
              </w:rPr>
            </w:pPr>
            <w:r w:rsidRPr="004E40B3" w:rsidR="00C01960">
              <w:rPr>
                <w:spacing w:val="5"/>
              </w:rPr>
              <w:t>Het</w:t>
            </w:r>
            <w:r w:rsidRPr="004E40B3" w:rsidR="00C01960">
              <w:rPr/>
              <w:t xml:space="preserve"> </w:t>
            </w:r>
            <w:r w:rsidR="008C4C62">
              <w:rPr/>
              <w:t xml:space="preserve">UEA </w:t>
            </w:r>
            <w:r w:rsidRPr="004E40B3" w:rsidR="00C01960">
              <w:rPr>
                <w:spacing w:val="5"/>
              </w:rPr>
              <w:t xml:space="preserve">dient ingevuld te worden en rechtsgeldig </w:t>
            </w:r>
            <w:r w:rsidRPr="004E40B3" w:rsidR="00C01960">
              <w:rPr/>
              <w:t xml:space="preserve">te worden </w:t>
            </w:r>
            <w:r w:rsidRPr="004E40B3" w:rsidR="00C01960">
              <w:rPr>
                <w:spacing w:val="5"/>
              </w:rPr>
              <w:t xml:space="preserve">ondertekend.  </w:t>
            </w:r>
            <w:r w:rsidRPr="004E40B3" w:rsidR="00C01960">
              <w:rPr/>
              <w:t xml:space="preserve">Indien u inschrijft in combinatie dienen </w:t>
            </w:r>
            <w:r w:rsidRPr="004E40B3" w:rsidR="00C01960">
              <w:rPr>
                <w:u w:val="single"/>
              </w:rPr>
              <w:t xml:space="preserve">alle </w:t>
            </w:r>
            <w:proofErr w:type="spellStart"/>
            <w:r w:rsidRPr="004E40B3" w:rsidR="00C01960">
              <w:rPr>
                <w:u w:val="single"/>
              </w:rPr>
              <w:t>combinantleden</w:t>
            </w:r>
            <w:proofErr w:type="spellEnd"/>
            <w:r w:rsidRPr="004E40B3" w:rsidR="00C01960">
              <w:rPr>
                <w:u w:val="single"/>
              </w:rPr>
              <w:t xml:space="preserve"> elk afzonderlijk</w:t>
            </w:r>
            <w:r w:rsidRPr="004E40B3" w:rsidR="00C01960">
              <w:rPr/>
              <w:t xml:space="preserve"> een </w:t>
            </w:r>
            <w:r w:rsidR="008C4C62">
              <w:rPr/>
              <w:t>UEA</w:t>
            </w:r>
            <w:r w:rsidRPr="004E40B3" w:rsidR="00C01960">
              <w:rPr/>
              <w:t xml:space="preserve"> in te vullen en te ondertekenen.</w:t>
            </w:r>
          </w:p>
        </w:tc>
        <w:tc>
          <w:tcPr>
            <w:tcW w:w="1560" w:type="dxa"/>
            <w:tcMar/>
          </w:tcPr>
          <w:p w:rsidRPr="004F42CF" w:rsidR="00C01960" w:rsidP="00F27211" w:rsidRDefault="00C01960" w14:paraId="5A027854" w14:textId="77777777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2BCF0EA6" w14:textId="77777777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Pr="007A5233" w:rsidR="00C01960" w:rsidTr="53989126" w14:paraId="3724AF6A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468D0A24" w14:textId="77777777">
            <w:pPr>
              <w:widowControl w:val="0"/>
              <w:spacing w:before="120" w:after="120"/>
              <w:jc w:val="both"/>
            </w:pPr>
            <w:r w:rsidRPr="004F42CF">
              <w:t>2</w:t>
            </w:r>
          </w:p>
        </w:tc>
        <w:tc>
          <w:tcPr>
            <w:tcW w:w="1417" w:type="dxa"/>
            <w:tcMar/>
          </w:tcPr>
          <w:p w:rsidR="00C01960" w:rsidP="00F27211" w:rsidRDefault="00C01960" w14:paraId="7D183B2D" w14:textId="7C62084C">
            <w:r w:rsidR="799471DA">
              <w:rPr/>
              <w:t>2</w:t>
            </w:r>
          </w:p>
        </w:tc>
        <w:tc>
          <w:tcPr>
            <w:tcW w:w="3827" w:type="dxa"/>
            <w:shd w:val="clear" w:color="auto" w:fill="auto"/>
            <w:tcMar/>
          </w:tcPr>
          <w:p w:rsidR="00C01960" w:rsidP="00F27211" w:rsidRDefault="00C01960" w14:paraId="2BCACE69" w14:textId="7DB7C3B3">
            <w:r>
              <w:t>Verklaring van inschrijving</w:t>
            </w:r>
            <w:r w:rsidR="008C4C62">
              <w:t>.</w:t>
            </w:r>
          </w:p>
          <w:p w:rsidRPr="007A5233" w:rsidR="00C01960" w:rsidP="00F27211" w:rsidRDefault="00C01960" w14:paraId="1E5D68FD" w14:textId="0FC08B7C">
            <w:r>
              <w:rPr>
                <w:spacing w:val="5"/>
              </w:rPr>
              <w:t xml:space="preserve">De </w:t>
            </w:r>
            <w:r>
              <w:t>Verklaring van inschrijving</w:t>
            </w:r>
            <w:r>
              <w:rPr>
                <w:spacing w:val="5"/>
              </w:rPr>
              <w:t xml:space="preserve"> dient ingevuld te worden en rechtsgeldig </w:t>
            </w:r>
            <w:r>
              <w:t xml:space="preserve">te worden </w:t>
            </w:r>
            <w:r>
              <w:rPr>
                <w:spacing w:val="5"/>
              </w:rPr>
              <w:t xml:space="preserve">ondertekend. Indien u inschrijft in combinatie dienen </w:t>
            </w:r>
            <w:r>
              <w:rPr>
                <w:spacing w:val="5"/>
                <w:u w:val="single"/>
              </w:rPr>
              <w:t xml:space="preserve">alle </w:t>
            </w:r>
            <w:r w:rsidR="008C4C62">
              <w:rPr>
                <w:spacing w:val="5"/>
                <w:u w:val="single"/>
              </w:rPr>
              <w:t>C</w:t>
            </w:r>
            <w:r>
              <w:rPr>
                <w:spacing w:val="5"/>
                <w:u w:val="single"/>
              </w:rPr>
              <w:t>ombinant</w:t>
            </w:r>
            <w:r w:rsidR="008C4C62">
              <w:rPr>
                <w:spacing w:val="5"/>
                <w:u w:val="single"/>
              </w:rPr>
              <w:t>en</w:t>
            </w:r>
            <w:r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00917965" w14:textId="77777777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67EAD61B" w14:textId="77777777">
            <w:pPr>
              <w:widowControl w:val="0"/>
              <w:spacing w:before="120" w:after="120"/>
            </w:pPr>
            <w:r w:rsidRPr="004F42CF">
              <w:t xml:space="preserve">2. </w:t>
            </w:r>
            <w:proofErr w:type="spellStart"/>
            <w:r w:rsidRPr="004F42CF">
              <w:t>VvI</w:t>
            </w:r>
            <w:proofErr w:type="spellEnd"/>
            <w:r w:rsidRPr="004F42CF">
              <w:t xml:space="preserve"> [naam Inschrijver]</w:t>
            </w:r>
          </w:p>
        </w:tc>
      </w:tr>
      <w:tr w:rsidRPr="007A5233" w:rsidR="00C01960" w:rsidTr="53989126" w14:paraId="10211D75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156A4024" w14:textId="77777777">
            <w:pPr>
              <w:widowControl w:val="0"/>
              <w:spacing w:before="120" w:after="120"/>
              <w:jc w:val="both"/>
            </w:pPr>
            <w:r w:rsidRPr="004F42CF">
              <w:t>3</w:t>
            </w:r>
          </w:p>
        </w:tc>
        <w:tc>
          <w:tcPr>
            <w:tcW w:w="1417" w:type="dxa"/>
            <w:tcMar/>
          </w:tcPr>
          <w:p w:rsidRPr="00194AA7" w:rsidR="00C01960" w:rsidP="00F27211" w:rsidRDefault="00C01960" w14:paraId="63FB4CD2" w14:textId="58C94824">
            <w:r w:rsidR="2969A1AB">
              <w:rPr/>
              <w:t>3</w:t>
            </w:r>
          </w:p>
        </w:tc>
        <w:tc>
          <w:tcPr>
            <w:tcW w:w="3827" w:type="dxa"/>
            <w:shd w:val="clear" w:color="auto" w:fill="auto"/>
            <w:tcMar/>
            <w:vAlign w:val="center"/>
          </w:tcPr>
          <w:p w:rsidRPr="00194AA7" w:rsidR="00C01960" w:rsidP="00F27211" w:rsidRDefault="00C01960" w14:paraId="282B5542" w14:textId="52454502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217296F3" w14:noSpellErr="1" w14:textId="0838D6C9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1E04D4" w:rsidRDefault="00C01960" w14:paraId="4415B72D" w14:textId="17282A54">
            <w:pPr>
              <w:widowControl w:val="0"/>
              <w:spacing w:before="120" w:after="120"/>
            </w:pPr>
            <w:r w:rsidRPr="004F42CF">
              <w:t>3. Ref [</w:t>
            </w:r>
            <w:r>
              <w:t xml:space="preserve">letter </w:t>
            </w:r>
            <w:r w:rsidRPr="004F42CF">
              <w:t xml:space="preserve"> </w:t>
            </w:r>
            <w:proofErr w:type="spellStart"/>
            <w:r w:rsidRPr="004F42CF">
              <w:t>ref.opdracht</w:t>
            </w:r>
            <w:proofErr w:type="spellEnd"/>
            <w:r>
              <w:t xml:space="preserve"> +</w:t>
            </w:r>
            <w:r w:rsidRPr="004F42CF">
              <w:t xml:space="preserve"> naam Inschrijver]</w:t>
            </w:r>
          </w:p>
        </w:tc>
      </w:tr>
      <w:tr w:rsidRPr="00194AA7" w:rsidR="00C01960" w:rsidTr="53989126" w14:paraId="0F6BC6A1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6173B864" w14:textId="57B46697">
            <w:pPr>
              <w:widowControl w:val="0"/>
              <w:spacing w:before="120" w:after="120" w:line="240" w:lineRule="atLeast"/>
              <w:jc w:val="both"/>
            </w:pPr>
            <w:r w:rsidR="74C75FEC">
              <w:rPr/>
              <w:t>6</w:t>
            </w:r>
          </w:p>
        </w:tc>
        <w:tc>
          <w:tcPr>
            <w:tcW w:w="1417" w:type="dxa"/>
            <w:tcMar/>
          </w:tcPr>
          <w:p w:rsidRPr="00194AA7" w:rsidR="00C01960" w:rsidP="00F27211" w:rsidRDefault="00C01960" w14:paraId="73AF56BC" w14:textId="15274EC4">
            <w:r w:rsidR="74C75FEC">
              <w:rPr/>
              <w:t>4</w:t>
            </w:r>
          </w:p>
        </w:tc>
        <w:tc>
          <w:tcPr>
            <w:tcW w:w="3827" w:type="dxa"/>
            <w:shd w:val="clear" w:color="auto" w:fill="auto"/>
            <w:tcMar/>
            <w:vAlign w:val="center"/>
          </w:tcPr>
          <w:p w:rsidR="00C01960" w:rsidP="00F27211" w:rsidRDefault="00C01960" w14:paraId="0524FD73" w14:textId="68B3BC22">
            <w:r w:rsidRPr="00194AA7">
              <w:t>Prijzenblad</w:t>
            </w:r>
            <w:r w:rsidR="008C4C62">
              <w:t>.</w:t>
            </w:r>
          </w:p>
          <w:p w:rsidRPr="00194AA7" w:rsidR="00C01960" w:rsidP="00B92FAF" w:rsidRDefault="00C01960" w14:paraId="2F75B895" w14:textId="786487DA">
            <w:r>
              <w:t>(Ingevuld prijzenblad in Excel en een rechtsgeldig getekende versie in PDF)</w:t>
            </w:r>
          </w:p>
        </w:tc>
        <w:tc>
          <w:tcPr>
            <w:tcW w:w="1560" w:type="dxa"/>
            <w:tcMar/>
          </w:tcPr>
          <w:p w:rsidRPr="00194AA7" w:rsidR="00C01960" w:rsidP="00F27211" w:rsidRDefault="00C01960" w14:paraId="52370751" w14:textId="77777777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24208A71" w14:textId="77777777">
            <w:pPr>
              <w:widowControl w:val="0"/>
              <w:spacing w:before="120" w:after="120" w:line="240" w:lineRule="atLeast"/>
            </w:pPr>
            <w:r w:rsidRPr="004F42CF">
              <w:t>4. Prijzenblad [naam Inschrijver]</w:t>
            </w:r>
          </w:p>
        </w:tc>
      </w:tr>
      <w:tr w:rsidRPr="007A5233" w:rsidR="00C01960" w:rsidTr="53989126" w14:paraId="0E655B5F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34AFBD18" w14:noSpellErr="1" w14:textId="462951E1">
            <w:pPr>
              <w:widowControl w:val="0"/>
              <w:spacing w:before="120" w:after="120" w:line="240" w:lineRule="atLeast"/>
            </w:pPr>
          </w:p>
        </w:tc>
        <w:tc>
          <w:tcPr>
            <w:tcW w:w="1417" w:type="dxa"/>
            <w:tcMar/>
          </w:tcPr>
          <w:p w:rsidRPr="00194AA7" w:rsidR="00C01960" w:rsidP="53989126" w:rsidRDefault="00C01960" w14:paraId="2FFC2BA9" w14:textId="658C194B">
            <w:pPr>
              <w:widowControl w:val="0"/>
              <w:spacing w:before="120" w:after="120" w:line="240" w:lineRule="atLeast"/>
            </w:pPr>
            <w:r w:rsidR="78E8E7F0">
              <w:rPr/>
              <w:t>5</w:t>
            </w:r>
          </w:p>
        </w:tc>
        <w:tc>
          <w:tcPr>
            <w:tcW w:w="3827" w:type="dxa"/>
            <w:shd w:val="clear" w:color="auto" w:fill="auto"/>
            <w:tcMar/>
          </w:tcPr>
          <w:p w:rsidRPr="00194AA7" w:rsidR="00C01960" w:rsidP="53989126" w:rsidRDefault="00C01960" w14:paraId="54F61ACF" w14:textId="6FCD3F24">
            <w:pPr>
              <w:widowControl w:val="0"/>
              <w:spacing w:before="120" w:after="120" w:line="240" w:lineRule="atLeast"/>
            </w:pPr>
            <w:r w:rsidR="00C01960">
              <w:rPr/>
              <w:t>Uitwerking kwalitatieve gunningcriteria (vormvrij)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006F4FEB" w14:textId="77777777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4959A03F" w14:textId="77777777">
            <w:pPr>
              <w:widowControl w:val="0"/>
              <w:spacing w:before="120" w:after="120" w:line="240" w:lineRule="atLeast"/>
            </w:pPr>
            <w:r w:rsidRPr="004F42CF">
              <w:t xml:space="preserve">5. Kwaliteit [naam Inschrijver] </w:t>
            </w:r>
          </w:p>
        </w:tc>
      </w:tr>
      <w:tr w:rsidRPr="007A5233" w:rsidR="00C01960" w:rsidTr="53989126" w14:paraId="6C497ED5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616EF937" w14:noSpellErr="1" w14:textId="4F28B4A4">
            <w:pPr>
              <w:widowControl w:val="0"/>
              <w:spacing w:before="120" w:after="120" w:line="240" w:lineRule="atLeast"/>
            </w:pPr>
          </w:p>
        </w:tc>
        <w:tc>
          <w:tcPr>
            <w:tcW w:w="1417" w:type="dxa"/>
            <w:tcMar/>
          </w:tcPr>
          <w:p w:rsidRPr="004F42CF" w:rsidR="00C01960" w:rsidP="00F27211" w:rsidRDefault="00C01960" w14:paraId="5AAB3AB9" w14:textId="77777777">
            <w:pPr>
              <w:widowControl w:val="0"/>
              <w:spacing w:before="120" w:after="120" w:line="240" w:lineRule="atLeast"/>
            </w:pPr>
          </w:p>
        </w:tc>
        <w:tc>
          <w:tcPr>
            <w:tcW w:w="3827" w:type="dxa"/>
            <w:shd w:val="clear" w:color="auto" w:fill="auto"/>
            <w:tcMar/>
          </w:tcPr>
          <w:p w:rsidRPr="004F42CF" w:rsidR="00C01960" w:rsidP="00F27211" w:rsidRDefault="00C01960" w14:paraId="795BAB89" w14:textId="467543B4">
            <w:pPr>
              <w:widowControl w:val="0"/>
              <w:spacing w:before="120" w:after="120" w:line="240" w:lineRule="atLeast"/>
            </w:pPr>
            <w:r w:rsidR="00C01960">
              <w:rPr/>
              <w:t xml:space="preserve">Korte beschrijving </w:t>
            </w:r>
            <w:proofErr w:type="spellStart"/>
            <w:r w:rsidR="00C01960">
              <w:rPr/>
              <w:t>Social</w:t>
            </w:r>
            <w:proofErr w:type="spellEnd"/>
            <w:r w:rsidR="00C01960">
              <w:rPr/>
              <w:t xml:space="preserve"> Return (max. 1 A4)</w:t>
            </w:r>
            <w:r w:rsidR="008C4C62">
              <w:rPr/>
              <w:t>.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4CD0B0F0" w14:textId="77777777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7D20BEED" w14:textId="7AEC9787">
            <w:pPr>
              <w:widowControl w:val="0"/>
              <w:spacing w:before="120" w:after="120" w:line="240" w:lineRule="atLeast"/>
            </w:pPr>
            <w:r w:rsidRPr="004F42CF">
              <w:t>6. SR [ naam Inschr</w:t>
            </w:r>
            <w:r>
              <w:t>i</w:t>
            </w:r>
            <w:r w:rsidRPr="004F42CF">
              <w:t>jver]</w:t>
            </w:r>
          </w:p>
        </w:tc>
      </w:tr>
      <w:tr w:rsidR="7E3ED595" w:rsidTr="53989126" w14:paraId="4CA9621F">
        <w:tc>
          <w:tcPr>
            <w:tcW w:w="1101" w:type="dxa"/>
            <w:shd w:val="clear" w:color="auto" w:fill="auto"/>
            <w:tcMar/>
          </w:tcPr>
          <w:p w:rsidR="7E3ED595" w:rsidP="7E3ED595" w:rsidRDefault="7E3ED595" w14:paraId="54D166CF" w14:textId="58E1B981">
            <w:pPr>
              <w:pStyle w:val="Standaard"/>
              <w:spacing w:line="240" w:lineRule="atLeast"/>
              <w:jc w:val="both"/>
              <w:rPr>
                <w:highlight w:val="yellow"/>
              </w:rPr>
            </w:pPr>
          </w:p>
        </w:tc>
        <w:tc>
          <w:tcPr>
            <w:tcW w:w="1417" w:type="dxa"/>
            <w:tcMar/>
          </w:tcPr>
          <w:p w:rsidR="05F18AEF" w:rsidP="53989126" w:rsidRDefault="05F18AEF" w14:paraId="213EC201" w14:textId="6A6DF87C">
            <w:pPr>
              <w:pStyle w:val="Standaard"/>
              <w:spacing w:line="240" w:lineRule="atLeast"/>
            </w:pPr>
            <w:r w:rsidR="05F18AEF">
              <w:rPr/>
              <w:t>6</w:t>
            </w:r>
          </w:p>
        </w:tc>
        <w:tc>
          <w:tcPr>
            <w:tcW w:w="3827" w:type="dxa"/>
            <w:shd w:val="clear" w:color="auto" w:fill="auto"/>
            <w:tcMar/>
          </w:tcPr>
          <w:p w:rsidR="05F18AEF" w:rsidP="53989126" w:rsidRDefault="05F18AEF" w14:paraId="48E06C2B" w14:textId="5C1720AB">
            <w:pPr>
              <w:pStyle w:val="Standaard"/>
              <w:spacing w:line="240" w:lineRule="atLeast"/>
            </w:pPr>
            <w:r w:rsidR="05F18AEF">
              <w:rPr/>
              <w:t>Gedragsverklaring Aanbesteden, niet ouder dan 2 jaar</w:t>
            </w:r>
          </w:p>
        </w:tc>
        <w:tc>
          <w:tcPr>
            <w:tcW w:w="1560" w:type="dxa"/>
            <w:tcMar/>
          </w:tcPr>
          <w:p w:rsidR="7E3ED595" w:rsidP="7E3ED595" w:rsidRDefault="7E3ED595" w14:paraId="44FAD517" w14:textId="3709E60C">
            <w:pPr>
              <w:pStyle w:val="Standaard"/>
              <w:spacing w:line="240" w:lineRule="atLeast"/>
              <w:jc w:val="both"/>
            </w:pPr>
          </w:p>
        </w:tc>
        <w:tc>
          <w:tcPr>
            <w:tcW w:w="1701" w:type="dxa"/>
            <w:shd w:val="clear" w:color="auto" w:fill="auto"/>
            <w:tcMar/>
          </w:tcPr>
          <w:p w:rsidR="05F18AEF" w:rsidP="7E3ED595" w:rsidRDefault="05F18AEF" w14:paraId="1B38224A" w14:textId="4D83C902">
            <w:pPr>
              <w:pStyle w:val="Standaard"/>
              <w:spacing w:line="240" w:lineRule="atLeast"/>
              <w:jc w:val="both"/>
            </w:pPr>
            <w:r w:rsidR="05F18AEF">
              <w:rPr/>
              <w:t xml:space="preserve">6. GVA </w:t>
            </w:r>
            <w:proofErr w:type="gramStart"/>
            <w:r w:rsidR="05F18AEF">
              <w:rPr/>
              <w:t>[ naam</w:t>
            </w:r>
            <w:proofErr w:type="gramEnd"/>
            <w:r w:rsidR="05F18AEF">
              <w:rPr/>
              <w:t xml:space="preserve"> Inschrijver]7</w:t>
            </w:r>
          </w:p>
        </w:tc>
      </w:tr>
      <w:tr w:rsidR="7E3ED595" w:rsidTr="53989126" w14:paraId="07C2CD6B">
        <w:tc>
          <w:tcPr>
            <w:tcW w:w="1101" w:type="dxa"/>
            <w:shd w:val="clear" w:color="auto" w:fill="auto"/>
            <w:tcMar/>
          </w:tcPr>
          <w:p w:rsidR="7E3ED595" w:rsidP="7E3ED595" w:rsidRDefault="7E3ED595" w14:paraId="130DEF27" w14:textId="35A01243">
            <w:pPr>
              <w:pStyle w:val="Standaard"/>
              <w:spacing w:line="240" w:lineRule="atLeast"/>
              <w:jc w:val="both"/>
              <w:rPr>
                <w:highlight w:val="yellow"/>
              </w:rPr>
            </w:pPr>
          </w:p>
        </w:tc>
        <w:tc>
          <w:tcPr>
            <w:tcW w:w="1417" w:type="dxa"/>
            <w:tcMar/>
          </w:tcPr>
          <w:p w:rsidR="05F18AEF" w:rsidP="53989126" w:rsidRDefault="05F18AEF" w14:paraId="097D4695" w14:textId="56EF001B">
            <w:pPr>
              <w:pStyle w:val="Standaard"/>
              <w:spacing w:line="240" w:lineRule="atLeast"/>
            </w:pPr>
            <w:r w:rsidR="05F18AEF">
              <w:rPr/>
              <w:t>7</w:t>
            </w:r>
          </w:p>
        </w:tc>
        <w:tc>
          <w:tcPr>
            <w:tcW w:w="3827" w:type="dxa"/>
            <w:shd w:val="clear" w:color="auto" w:fill="auto"/>
            <w:tcMar/>
          </w:tcPr>
          <w:p w:rsidR="05F18AEF" w:rsidP="53989126" w:rsidRDefault="05F18AEF" w14:paraId="29D9F446" w14:textId="58F0A36C">
            <w:pPr>
              <w:pStyle w:val="Standaard"/>
              <w:spacing w:line="240" w:lineRule="atLeast"/>
            </w:pPr>
            <w:r w:rsidR="05F18AEF">
              <w:rPr/>
              <w:t>Uittreksel kamer van Koophandel</w:t>
            </w:r>
          </w:p>
        </w:tc>
        <w:tc>
          <w:tcPr>
            <w:tcW w:w="1560" w:type="dxa"/>
            <w:tcMar/>
          </w:tcPr>
          <w:p w:rsidR="7E3ED595" w:rsidP="7E3ED595" w:rsidRDefault="7E3ED595" w14:paraId="5343B813" w14:textId="63D8DC53">
            <w:pPr>
              <w:pStyle w:val="Standaard"/>
              <w:spacing w:line="240" w:lineRule="atLeast"/>
              <w:jc w:val="both"/>
            </w:pPr>
          </w:p>
        </w:tc>
        <w:tc>
          <w:tcPr>
            <w:tcW w:w="1701" w:type="dxa"/>
            <w:shd w:val="clear" w:color="auto" w:fill="auto"/>
            <w:tcMar/>
          </w:tcPr>
          <w:p w:rsidR="05F18AEF" w:rsidP="7E3ED595" w:rsidRDefault="05F18AEF" w14:paraId="645E3A1A" w14:textId="283C236F">
            <w:pPr>
              <w:pStyle w:val="Standaard"/>
              <w:spacing w:line="240" w:lineRule="atLeast"/>
              <w:jc w:val="both"/>
            </w:pPr>
            <w:r w:rsidR="05F18AEF">
              <w:rPr/>
              <w:t>KvK [naam Inschrijver]</w:t>
            </w:r>
          </w:p>
        </w:tc>
      </w:tr>
      <w:tr w:rsidR="7E3ED595" w:rsidTr="53989126" w14:paraId="3D0E36E6">
        <w:tc>
          <w:tcPr>
            <w:tcW w:w="1101" w:type="dxa"/>
            <w:shd w:val="clear" w:color="auto" w:fill="auto"/>
            <w:tcMar/>
          </w:tcPr>
          <w:p w:rsidR="7E3ED595" w:rsidP="7E3ED595" w:rsidRDefault="7E3ED595" w14:paraId="0FB55420" w14:textId="2537FA2F">
            <w:pPr>
              <w:pStyle w:val="Standaard"/>
              <w:spacing w:line="240" w:lineRule="atLeast"/>
              <w:jc w:val="both"/>
              <w:rPr>
                <w:highlight w:val="yellow"/>
              </w:rPr>
            </w:pPr>
          </w:p>
        </w:tc>
        <w:tc>
          <w:tcPr>
            <w:tcW w:w="1417" w:type="dxa"/>
            <w:tcMar/>
          </w:tcPr>
          <w:p w:rsidR="05F18AEF" w:rsidP="53989126" w:rsidRDefault="05F18AEF" w14:paraId="471D61F1" w14:textId="02C052EB">
            <w:pPr>
              <w:pStyle w:val="Standaard"/>
              <w:spacing w:line="240" w:lineRule="atLeast"/>
            </w:pPr>
            <w:r w:rsidR="05F18AEF">
              <w:rPr/>
              <w:t>8</w:t>
            </w:r>
          </w:p>
        </w:tc>
        <w:tc>
          <w:tcPr>
            <w:tcW w:w="3827" w:type="dxa"/>
            <w:shd w:val="clear" w:color="auto" w:fill="auto"/>
            <w:tcMar/>
          </w:tcPr>
          <w:p w:rsidR="05F18AEF" w:rsidP="53989126" w:rsidRDefault="05F18AEF" w14:paraId="084DD86D" w14:textId="515A4D0C">
            <w:pPr>
              <w:pStyle w:val="Standaard"/>
              <w:spacing w:line="240" w:lineRule="atLeast"/>
            </w:pPr>
            <w:r w:rsidR="05F18AEF">
              <w:rPr/>
              <w:t>Verklaring betalingsgedrag Belastingen nakoming fiscale verplichtingen</w:t>
            </w:r>
          </w:p>
        </w:tc>
        <w:tc>
          <w:tcPr>
            <w:tcW w:w="1560" w:type="dxa"/>
            <w:tcMar/>
          </w:tcPr>
          <w:p w:rsidR="7E3ED595" w:rsidP="7E3ED595" w:rsidRDefault="7E3ED595" w14:paraId="66CD4A04" w14:textId="6A5955B2">
            <w:pPr>
              <w:pStyle w:val="Standaard"/>
              <w:spacing w:line="240" w:lineRule="atLeast"/>
              <w:jc w:val="both"/>
            </w:pPr>
          </w:p>
        </w:tc>
        <w:tc>
          <w:tcPr>
            <w:tcW w:w="1701" w:type="dxa"/>
            <w:shd w:val="clear" w:color="auto" w:fill="auto"/>
            <w:tcMar/>
          </w:tcPr>
          <w:p w:rsidR="05F18AEF" w:rsidP="7E3ED595" w:rsidRDefault="05F18AEF" w14:paraId="19E732AD" w14:textId="666AD67A">
            <w:pPr>
              <w:pStyle w:val="Standaard"/>
              <w:spacing w:line="240" w:lineRule="atLeast"/>
              <w:jc w:val="both"/>
            </w:pPr>
            <w:r w:rsidR="05F18AEF">
              <w:rPr/>
              <w:t>Belasting [naam Inschrijver]</w:t>
            </w:r>
          </w:p>
        </w:tc>
      </w:tr>
      <w:tr w:rsidRPr="007A5233" w:rsidR="00C01960" w:rsidTr="53989126" w14:paraId="6A85DDCE" w14:textId="77777777">
        <w:tc>
          <w:tcPr>
            <w:tcW w:w="1101" w:type="dxa"/>
            <w:shd w:val="clear" w:color="auto" w:fill="auto"/>
            <w:tcMar/>
          </w:tcPr>
          <w:p w:rsidRPr="004F42CF" w:rsidR="00C01960" w:rsidP="53989126" w:rsidRDefault="00C01960" w14:paraId="5A93B16E" w14:textId="39C36626">
            <w:pPr>
              <w:widowControl w:val="0"/>
              <w:spacing w:before="120" w:after="120" w:line="240" w:lineRule="atLeast"/>
              <w:jc w:val="both"/>
            </w:pPr>
            <w:r w:rsidR="05F18AEF">
              <w:rPr/>
              <w:t>9</w:t>
            </w:r>
          </w:p>
        </w:tc>
        <w:tc>
          <w:tcPr>
            <w:tcW w:w="1417" w:type="dxa"/>
            <w:tcMar/>
          </w:tcPr>
          <w:p w:rsidRPr="004F42CF" w:rsidR="00C01960" w:rsidP="53989126" w:rsidRDefault="00C01960" w14:paraId="4229BFDC" w14:textId="4F00A0D8">
            <w:pPr>
              <w:widowControl w:val="0"/>
              <w:spacing w:before="120" w:after="120" w:line="240" w:lineRule="atLeast"/>
            </w:pPr>
            <w:bookmarkStart w:name="_GoBack" w:id="2"/>
            <w:bookmarkEnd w:id="2"/>
            <w:r w:rsidR="05F18AEF">
              <w:rPr/>
              <w:t>9</w:t>
            </w:r>
          </w:p>
        </w:tc>
        <w:tc>
          <w:tcPr>
            <w:tcW w:w="3827" w:type="dxa"/>
            <w:shd w:val="clear" w:color="auto" w:fill="auto"/>
            <w:tcMar/>
          </w:tcPr>
          <w:p w:rsidRPr="004F42CF" w:rsidR="00C01960" w:rsidP="53989126" w:rsidRDefault="00C01960" w14:paraId="6F0AB322" w14:textId="1F942426">
            <w:pPr>
              <w:widowControl w:val="0"/>
              <w:spacing w:before="120" w:after="120" w:line="240" w:lineRule="atLeast"/>
            </w:pPr>
            <w:r w:rsidR="05F18AEF">
              <w:rPr/>
              <w:t>Volmacht, indien nodig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088707F5" w14:textId="382E7FFC">
            <w:pPr>
              <w:widowControl w:val="0"/>
              <w:spacing w:before="120" w:after="120" w:line="240" w:lineRule="atLeast"/>
              <w:jc w:val="both"/>
            </w:pPr>
            <w:r w:rsidR="05F18AEF">
              <w:rPr/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3F48E4FF" w14:textId="4E5B79E9">
            <w:pPr>
              <w:widowControl w:val="0"/>
              <w:spacing w:before="120" w:after="120" w:line="240" w:lineRule="atLeast"/>
              <w:jc w:val="both"/>
            </w:pPr>
            <w:r w:rsidR="05F18AEF">
              <w:rPr/>
              <w:t>Volmacht [naam Inschrijver]</w:t>
            </w:r>
          </w:p>
        </w:tc>
      </w:tr>
    </w:tbl>
    <w:p w:rsidR="004B32EB" w:rsidP="004B32EB" w:rsidRDefault="004B32EB" w14:paraId="7576ACC0" w14:textId="77777777"/>
    <w:p w:rsidRPr="00D11B2C" w:rsidR="00D11B2C" w:rsidP="00D11B2C" w:rsidRDefault="00D11B2C" w14:paraId="3655DAEB" w14:textId="77777777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:rsidRPr="009270A6" w:rsidR="00D11B2C" w:rsidP="004B32EB" w:rsidRDefault="00D11B2C" w14:paraId="220904FA" w14:textId="77777777"/>
    <w:sectPr w:rsidRPr="009270A6" w:rsidR="00D11B2C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BC6" w:rsidP="004C03F0" w:rsidRDefault="002C7BC6" w14:paraId="7576ACC3" w14:textId="77777777">
      <w:pPr>
        <w:spacing w:line="240" w:lineRule="auto"/>
      </w:pPr>
      <w:r>
        <w:separator/>
      </w:r>
    </w:p>
  </w:endnote>
  <w:endnote w:type="continuationSeparator" w:id="0">
    <w:p w:rsidR="002C7BC6" w:rsidP="004C03F0" w:rsidRDefault="002C7BC6" w14:paraId="7576ACC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7576ACC8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17FCC" w:rsidR="00F20770" w:rsidP="00B37C5A" w:rsidRDefault="00F20770" w14:paraId="7576ACC9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8BE" w:rsidP="00F26249" w:rsidRDefault="008A28BE" w14:paraId="7576ACCB" w14:textId="77777777">
    <w:pPr>
      <w:spacing w:line="620" w:lineRule="exact"/>
    </w:pPr>
  </w:p>
  <w:p w:rsidR="00044CD8" w:rsidRDefault="00044CD8" w14:paraId="7576ACC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BC6" w:rsidP="00D56D37" w:rsidRDefault="002C7BC6" w14:paraId="7576ACC1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2C7BC6" w:rsidP="004C03F0" w:rsidRDefault="002C7BC6" w14:paraId="7576ACC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7576ACC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AF03BC" w:rsidP="00AF03BC" w:rsidRDefault="004B32EB" w14:paraId="7576ACC6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3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4B32EB" w14:paraId="7576ACC7" w14:textId="77777777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F44" w:rsidP="00495798" w:rsidRDefault="00456F44" w14:paraId="7576ACCA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5F18AEF"/>
    <w:rsid w:val="0E7F9902"/>
    <w:rsid w:val="1585AD1D"/>
    <w:rsid w:val="18BD4DDF"/>
    <w:rsid w:val="20397AB3"/>
    <w:rsid w:val="2969A1AB"/>
    <w:rsid w:val="43D3EB45"/>
    <w:rsid w:val="4D51860C"/>
    <w:rsid w:val="4FA9756F"/>
    <w:rsid w:val="53989126"/>
    <w:rsid w:val="6114479C"/>
    <w:rsid w:val="62DE119E"/>
    <w:rsid w:val="6615B260"/>
    <w:rsid w:val="6DBA3FDE"/>
    <w:rsid w:val="72FC22EE"/>
    <w:rsid w:val="74C75FEC"/>
    <w:rsid w:val="78E8E7F0"/>
    <w:rsid w:val="799471DA"/>
    <w:rsid w:val="7A3E1182"/>
    <w:rsid w:val="7E3ED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2E563B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e403b4dfd16d4dc6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7ecf4-923c-4eb5-90ca-0a10c23a0d13}"/>
      </w:docPartPr>
      <w:docPartBody>
        <w:p w14:paraId="296327B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62E7514BBBA76A41AB0F4CAE160FEDA0" ma:contentTypeVersion="0" ma:contentTypeDescription="Maak een nieuw PowerPoint document." ma:contentTypeScope="" ma:versionID="299ab942fce173a5315b5092dad94b54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d14ad23b488e25472ccb8a1e0a4069a3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HDTC6PYEXUJQ-1414437050-1473</_dlc_DocId>
    <_dlc_DocIdUrl xmlns="cad755b6-d270-493f-83c9-ae784197a3f5">
      <Url>https://denhaag.sharepoint.com/sites/inkoop-bec-2020/_layouts/15/DocIdRedir.aspx?ID=HDTC6PYEXUJQ-1414437050-1473</Url>
      <Description>HDTC6PYEXUJQ-1414437050-1473</Description>
    </_dlc_DocIdUrl>
    <_dlc_DocIdPersistId xmlns="cad755b6-d270-493f-83c9-ae784197a3f5">false</_dlc_DocIdPersist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/>
</ds:datastoreItem>
</file>

<file path=customXml/itemProps3.xml><?xml version="1.0" encoding="utf-8"?>
<ds:datastoreItem xmlns:ds="http://schemas.openxmlformats.org/officeDocument/2006/customXml" ds:itemID="{E846A7FB-3972-43EF-B74C-2E6EAA6607CD}"/>
</file>

<file path=customXml/itemProps4.xml><?xml version="1.0" encoding="utf-8"?>
<ds:datastoreItem xmlns:ds="http://schemas.openxmlformats.org/officeDocument/2006/customXml" ds:itemID="{83A30736-0937-4F93-99CC-AC920E0E2E22}"/>
</file>

<file path=customXml/itemProps5.xml><?xml version="1.0" encoding="utf-8"?>
<ds:datastoreItem xmlns:ds="http://schemas.openxmlformats.org/officeDocument/2006/customXml" ds:itemID="{8AE575B1-9BCD-4649-A7A1-6E3D7149E16B}">
  <ds:schemaRefs>
    <ds:schemaRef ds:uri="528e656d-4f2f-4f1b-a763-6ee946ea4b83"/>
    <ds:schemaRef ds:uri="6eab124c-ca33-4b60-914b-728553abaaa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2ea201c-dc8e-410f-9091-38f9fa5d154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2E4BAC66-025C-427C-BFCA-F4050DD5F3F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Office Word</ap:Application>
  <ap:DocSecurity>0</ap:DocSecurity>
  <ap:ScaleCrop>false</ap:ScaleCrop>
  <ap:Company>Gemeente Den Haag / IDC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Cees-Jan van Heijzen</cp:lastModifiedBy>
  <cp:revision>16</cp:revision>
  <dcterms:created xsi:type="dcterms:W3CDTF">2016-10-25T09:29:00Z</dcterms:created>
  <dcterms:modified xsi:type="dcterms:W3CDTF">2021-02-23T14:54:13Z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0x0101008696D14171FA4CED8F032AD334D7A9EF004279C34E82A344EE803735B9E417CCC90062E7514BBBA76A41AB0F4CAE160FEDA0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4574fb67-e0f1-4a0d-b38f-fcc15e708f5e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</Properties>
</file>