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7451D" w14:textId="77777777" w:rsidR="007869FC" w:rsidRPr="00BF5D75" w:rsidRDefault="007869FC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002060"/>
          <w:sz w:val="60"/>
          <w:szCs w:val="60"/>
        </w:rPr>
      </w:pPr>
      <w:r w:rsidRPr="00BF5D75">
        <w:rPr>
          <w:rFonts w:ascii="Calibri" w:hAnsi="Calibri" w:cs="Arial"/>
          <w:b/>
          <w:color w:val="002060"/>
          <w:sz w:val="60"/>
          <w:szCs w:val="60"/>
        </w:rPr>
        <w:t xml:space="preserve">BIJLAGE </w:t>
      </w:r>
      <w:r>
        <w:rPr>
          <w:rFonts w:ascii="Calibri" w:hAnsi="Calibri" w:cs="Arial"/>
          <w:b/>
          <w:color w:val="002060"/>
          <w:sz w:val="60"/>
          <w:szCs w:val="60"/>
        </w:rPr>
        <w:t>E</w:t>
      </w:r>
    </w:p>
    <w:p w14:paraId="6E433FC6" w14:textId="77777777" w:rsidR="007869FC" w:rsidRPr="00BF5D75" w:rsidRDefault="007869FC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002060"/>
          <w:sz w:val="32"/>
          <w:szCs w:val="32"/>
        </w:rPr>
      </w:pPr>
      <w:r w:rsidRPr="00BF5D75">
        <w:rPr>
          <w:rFonts w:ascii="Calibri" w:hAnsi="Calibri" w:cs="Arial"/>
          <w:b/>
          <w:color w:val="002060"/>
          <w:sz w:val="32"/>
          <w:szCs w:val="32"/>
        </w:rPr>
        <w:t>Akkoordverklaring</w:t>
      </w:r>
    </w:p>
    <w:p w14:paraId="24F291C2" w14:textId="77777777" w:rsidR="007869FC" w:rsidRPr="005A61C6" w:rsidRDefault="007869FC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08CE78A7" w14:textId="7CAB6E1F" w:rsidR="007869FC" w:rsidRPr="00BF5D75" w:rsidRDefault="007869FC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>Verklaring akkoord concept overeenkomst met betr</w:t>
      </w:r>
      <w:r w:rsidRPr="002E4278">
        <w:rPr>
          <w:rFonts w:ascii="Calibri" w:hAnsi="Calibri" w:cs="Arial"/>
          <w:b/>
          <w:sz w:val="24"/>
          <w:szCs w:val="24"/>
        </w:rPr>
        <w:t xml:space="preserve">ekking tot de Europese Aanbesteding </w:t>
      </w:r>
      <w:r w:rsidR="002E4278" w:rsidRPr="002E4278">
        <w:rPr>
          <w:rFonts w:ascii="Calibri" w:hAnsi="Calibri" w:cs="Arial"/>
          <w:b/>
          <w:sz w:val="24"/>
          <w:szCs w:val="24"/>
        </w:rPr>
        <w:t>2021-SV1300</w:t>
      </w:r>
      <w:r w:rsidRPr="002E4278">
        <w:rPr>
          <w:rFonts w:ascii="Calibri" w:hAnsi="Calibri" w:cs="Arial"/>
          <w:b/>
          <w:sz w:val="24"/>
          <w:szCs w:val="24"/>
        </w:rPr>
        <w:t xml:space="preserve"> ten behoeve van </w:t>
      </w:r>
      <w:r w:rsidR="002E4278" w:rsidRPr="002E4278">
        <w:rPr>
          <w:rFonts w:ascii="Calibri" w:hAnsi="Calibri" w:cs="Arial"/>
          <w:b/>
          <w:sz w:val="24"/>
          <w:szCs w:val="24"/>
        </w:rPr>
        <w:t>Stichting EYE Filmmuseum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73F7427B" w14:textId="77777777" w:rsidR="007869FC" w:rsidRPr="005A61C6" w:rsidRDefault="007869FC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6FBE6224" w14:textId="77777777" w:rsidR="007869FC" w:rsidRPr="005A61C6" w:rsidRDefault="007869FC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75C7E9D9" w14:textId="77777777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116323E5" w14:textId="77777777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364B7A0" w14:textId="77777777" w:rsidR="007869FC" w:rsidRPr="001D5A7A" w:rsidRDefault="007869FC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69E527C6" w14:textId="77777777" w:rsidR="007869FC" w:rsidRPr="001D5A7A" w:rsidRDefault="007869FC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1733CF0B" w14:textId="77777777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399A92FE" w14:textId="77777777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A05E460" w14:textId="77777777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4F17295D" w14:textId="0FB355D4" w:rsidR="007869FC" w:rsidRPr="005A61C6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2E4278">
        <w:rPr>
          <w:rFonts w:ascii="Calibri" w:hAnsi="Calibri" w:cs="Arial"/>
          <w:sz w:val="22"/>
          <w:szCs w:val="22"/>
        </w:rPr>
        <w:t>2021-SV1300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469AC39B" w14:textId="75B04E98" w:rsidR="007869FC" w:rsidRPr="002E4278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2E4278">
        <w:rPr>
          <w:rFonts w:ascii="Calibri" w:hAnsi="Calibri" w:cs="Arial"/>
          <w:sz w:val="22"/>
          <w:szCs w:val="22"/>
        </w:rPr>
        <w:t xml:space="preserve">Bijlage </w:t>
      </w:r>
      <w:r w:rsidR="002E4278" w:rsidRPr="002E4278">
        <w:rPr>
          <w:rFonts w:ascii="Calibri" w:hAnsi="Calibri" w:cs="Arial"/>
          <w:sz w:val="22"/>
          <w:szCs w:val="22"/>
        </w:rPr>
        <w:t>C</w:t>
      </w:r>
      <w:r w:rsidRPr="002E4278">
        <w:rPr>
          <w:rFonts w:ascii="Calibri" w:hAnsi="Calibri" w:cs="Calibri"/>
          <w:sz w:val="22"/>
          <w:szCs w:val="22"/>
        </w:rPr>
        <w:t xml:space="preserve"> Concept overeenkomst</w:t>
      </w:r>
      <w:r w:rsidR="002E4278" w:rsidRPr="002E4278">
        <w:rPr>
          <w:rFonts w:ascii="Calibri" w:hAnsi="Calibri" w:cs="Calibri"/>
          <w:sz w:val="22"/>
          <w:szCs w:val="22"/>
        </w:rPr>
        <w:t xml:space="preserve"> sanitaire voorzieningen</w:t>
      </w:r>
    </w:p>
    <w:p w14:paraId="3A4EDD96" w14:textId="77777777" w:rsidR="007869FC" w:rsidRPr="005A61C6" w:rsidRDefault="007869FC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7E9799E2" w14:textId="77777777" w:rsidR="007869FC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8F75D81" w14:textId="77777777" w:rsidR="007869FC" w:rsidRDefault="007869FC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64CACEA4" w14:textId="77777777" w:rsidR="007869FC" w:rsidRDefault="007869FC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3664CEF" w14:textId="77777777" w:rsidR="007869FC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6A2411F" w14:textId="77777777" w:rsidR="007869FC" w:rsidRDefault="007869FC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Look w:val="04A0" w:firstRow="1" w:lastRow="0" w:firstColumn="1" w:lastColumn="0" w:noHBand="0" w:noVBand="1"/>
      </w:tblPr>
      <w:tblGrid>
        <w:gridCol w:w="4768"/>
        <w:gridCol w:w="4764"/>
      </w:tblGrid>
      <w:tr w:rsidR="007869FC" w14:paraId="509C3DEA" w14:textId="77777777" w:rsidTr="00BF5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top w:val="double" w:sz="4" w:space="0" w:color="ED7D31" w:themeColor="accent2"/>
              <w:left w:val="double" w:sz="4" w:space="0" w:color="ED7D31" w:themeColor="accent2"/>
            </w:tcBorders>
          </w:tcPr>
          <w:p w14:paraId="69A902FF" w14:textId="77777777" w:rsidR="007869FC" w:rsidRPr="00BF5D75" w:rsidRDefault="007869FC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top w:val="double" w:sz="4" w:space="0" w:color="ED7D31" w:themeColor="accent2"/>
              <w:right w:val="double" w:sz="4" w:space="0" w:color="ED7D31" w:themeColor="accent2"/>
            </w:tcBorders>
          </w:tcPr>
          <w:p w14:paraId="13E4EE72" w14:textId="77777777" w:rsidR="007869FC" w:rsidRDefault="007869FC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7869FC" w14:paraId="5568836B" w14:textId="77777777" w:rsidTr="00BF5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</w:tcBorders>
          </w:tcPr>
          <w:p w14:paraId="1500242F" w14:textId="77777777" w:rsidR="007869FC" w:rsidRPr="00BF5D75" w:rsidRDefault="007869FC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tcBorders>
              <w:right w:val="double" w:sz="4" w:space="0" w:color="ED7D31" w:themeColor="accent2"/>
            </w:tcBorders>
          </w:tcPr>
          <w:p w14:paraId="4178E150" w14:textId="77777777" w:rsidR="007869FC" w:rsidRDefault="007869FC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869FC" w14:paraId="1A94AA81" w14:textId="77777777" w:rsidTr="00BF5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</w:tcBorders>
          </w:tcPr>
          <w:p w14:paraId="2586730B" w14:textId="77777777" w:rsidR="007869FC" w:rsidRPr="00BF5D75" w:rsidRDefault="007869FC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Datum</w:t>
            </w:r>
          </w:p>
        </w:tc>
        <w:tc>
          <w:tcPr>
            <w:tcW w:w="4776" w:type="dxa"/>
            <w:tcBorders>
              <w:right w:val="double" w:sz="4" w:space="0" w:color="ED7D31" w:themeColor="accent2"/>
            </w:tcBorders>
          </w:tcPr>
          <w:p w14:paraId="31F8384D" w14:textId="77777777" w:rsidR="007869FC" w:rsidRDefault="007869FC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7869FC" w14:paraId="122FFD47" w14:textId="77777777" w:rsidTr="00BF5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left w:val="double" w:sz="4" w:space="0" w:color="ED7D31" w:themeColor="accent2"/>
              <w:bottom w:val="double" w:sz="4" w:space="0" w:color="ED7D31" w:themeColor="accent2"/>
            </w:tcBorders>
          </w:tcPr>
          <w:p w14:paraId="545DEA1C" w14:textId="77777777" w:rsidR="007869FC" w:rsidRPr="00BF5D75" w:rsidRDefault="007869FC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F5D75">
              <w:rPr>
                <w:rFonts w:ascii="Calibri" w:hAnsi="Calibri" w:cs="Arial"/>
                <w:b w:val="0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tcBorders>
              <w:bottom w:val="double" w:sz="4" w:space="0" w:color="ED7D31" w:themeColor="accent2"/>
              <w:right w:val="double" w:sz="4" w:space="0" w:color="ED7D31" w:themeColor="accent2"/>
            </w:tcBorders>
          </w:tcPr>
          <w:p w14:paraId="31EB0672" w14:textId="77777777" w:rsidR="007869FC" w:rsidRDefault="007869FC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206307D3" w14:textId="77777777" w:rsidR="007869FC" w:rsidRDefault="007869FC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5614352E" w14:textId="77777777" w:rsidR="007869FC" w:rsidRDefault="007869FC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7869FC" w:rsidSect="00584A86">
          <w:footerReference w:type="default" r:id="rId8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6048FBE0" w14:textId="77777777" w:rsidR="007869FC" w:rsidRPr="005A61C6" w:rsidRDefault="007869FC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7869FC" w:rsidRPr="005A61C6" w:rsidSect="007869FC">
      <w:footerReference w:type="default" r:id="rId9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F4820" w14:textId="77777777" w:rsidR="007869FC" w:rsidRDefault="007869FC">
      <w:r>
        <w:separator/>
      </w:r>
    </w:p>
  </w:endnote>
  <w:endnote w:type="continuationSeparator" w:id="0">
    <w:p w14:paraId="44498DBE" w14:textId="77777777" w:rsidR="007869FC" w:rsidRDefault="0078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E911A" w14:textId="77777777" w:rsidR="007869FC" w:rsidRDefault="007869FC">
    <w:pPr>
      <w:pStyle w:val="Voettekst"/>
    </w:pPr>
    <w:r>
      <w:tab/>
    </w:r>
    <w:r>
      <w:tab/>
    </w:r>
    <w:r w:rsidRPr="002417D8">
      <w:rPr>
        <w:noProof/>
      </w:rPr>
      <w:drawing>
        <wp:inline distT="0" distB="0" distL="0" distR="0" wp14:anchorId="6E26180C" wp14:editId="467585D6">
          <wp:extent cx="1828800" cy="78676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3E962" w14:textId="77777777" w:rsidR="00BF5D75" w:rsidRDefault="00BF5D75">
    <w:pPr>
      <w:pStyle w:val="Voettekst"/>
    </w:pPr>
    <w:r>
      <w:tab/>
    </w:r>
    <w:r>
      <w:tab/>
    </w:r>
    <w:r w:rsidRPr="002417D8">
      <w:rPr>
        <w:noProof/>
      </w:rPr>
      <w:drawing>
        <wp:inline distT="0" distB="0" distL="0" distR="0" wp14:anchorId="259C37CA" wp14:editId="7514FA13">
          <wp:extent cx="1828800" cy="786765"/>
          <wp:effectExtent l="0" t="0" r="0" b="0"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3BC3B" w14:textId="77777777" w:rsidR="007869FC" w:rsidRDefault="007869FC">
      <w:r>
        <w:separator/>
      </w:r>
    </w:p>
  </w:footnote>
  <w:footnote w:type="continuationSeparator" w:id="0">
    <w:p w14:paraId="5ADC076B" w14:textId="77777777" w:rsidR="007869FC" w:rsidRDefault="00786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2E4278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869FC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5F4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49C59C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1</TotalTime>
  <Pages>1</Pages>
  <Words>72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2</cp:revision>
  <cp:lastPrinted>2011-04-29T11:47:00Z</cp:lastPrinted>
  <dcterms:created xsi:type="dcterms:W3CDTF">2020-12-17T10:34:00Z</dcterms:created>
  <dcterms:modified xsi:type="dcterms:W3CDTF">2020-12-17T10:35:00Z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