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rsidR="00B4459D" w:rsidRDefault="00B4459D" w:rsidP="00706C50">
      <w:pPr>
        <w:spacing w:line="360" w:lineRule="auto"/>
        <w:rPr>
          <w:bCs/>
          <w:szCs w:val="18"/>
        </w:rPr>
      </w:pPr>
    </w:p>
    <w:p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rsidR="00706C50" w:rsidRDefault="00706C50" w:rsidP="00706C50">
      <w:pPr>
        <w:spacing w:line="360" w:lineRule="auto"/>
        <w:rPr>
          <w:szCs w:val="18"/>
        </w:rPr>
      </w:pPr>
    </w:p>
    <w:p w:rsidR="00706C50" w:rsidRDefault="00706C50" w:rsidP="00706C50">
      <w:pPr>
        <w:spacing w:line="360" w:lineRule="auto"/>
        <w:rPr>
          <w:szCs w:val="18"/>
        </w:rPr>
      </w:pPr>
      <w:r w:rsidRPr="00D7041B">
        <w:rPr>
          <w:szCs w:val="18"/>
        </w:rPr>
        <w:t xml:space="preserve">De inschrijving dient conform onderstaande checklist 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rsidTr="002E766A">
        <w:trPr>
          <w:trHeight w:val="315"/>
        </w:trPr>
        <w:tc>
          <w:tcPr>
            <w:tcW w:w="534"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Aanwezig?</w:t>
            </w:r>
          </w:p>
        </w:tc>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E766A">
            <w:pPr>
              <w:spacing w:line="360" w:lineRule="auto"/>
              <w:rPr>
                <w:szCs w:val="18"/>
              </w:rPr>
            </w:pPr>
            <w:r w:rsidRPr="00DD30B3">
              <w:rPr>
                <w:szCs w:val="18"/>
              </w:rPr>
              <w:t>Aanbiedingsbrief (niet verplicht)</w:t>
            </w:r>
          </w:p>
        </w:tc>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FD38F4">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CF5088">
              <w:rPr>
                <w:szCs w:val="18"/>
              </w:rPr>
              <w:t>, bijlage 3</w:t>
            </w:r>
            <w:r w:rsidR="00FD38F4">
              <w:rPr>
                <w:szCs w:val="18"/>
              </w:rPr>
              <w:t>, als PDF</w:t>
            </w:r>
            <w:r w:rsidRPr="00DD30B3">
              <w:rPr>
                <w:szCs w:val="18"/>
              </w:rPr>
              <w:t xml:space="preserve"> </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rsidTr="002E766A">
        <w:trPr>
          <w:trHeight w:val="656"/>
        </w:trPr>
        <w:tc>
          <w:tcPr>
            <w:tcW w:w="534" w:type="dxa"/>
          </w:tcPr>
          <w:p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rsidR="00FD38F4" w:rsidRDefault="00FD38F4" w:rsidP="00FD38F4">
            <w:pPr>
              <w:spacing w:line="360" w:lineRule="auto"/>
              <w:rPr>
                <w:szCs w:val="18"/>
              </w:rPr>
            </w:pPr>
            <w:r>
              <w:rPr>
                <w:szCs w:val="18"/>
              </w:rPr>
              <w:t>De volledig ingevul</w:t>
            </w:r>
            <w:r w:rsidR="00CF5088">
              <w:rPr>
                <w:szCs w:val="18"/>
              </w:rPr>
              <w:t>de inschrijvingstabel, bijlage 3</w:t>
            </w:r>
            <w:r>
              <w:rPr>
                <w:szCs w:val="18"/>
              </w:rPr>
              <w:t>, als Excel.</w:t>
            </w:r>
          </w:p>
          <w:p w:rsidR="00FD38F4" w:rsidRDefault="00FD38F4" w:rsidP="00FD38F4">
            <w:pPr>
              <w:spacing w:line="360" w:lineRule="auto"/>
              <w:rPr>
                <w:szCs w:val="18"/>
              </w:rPr>
            </w:pPr>
            <w:r>
              <w:rPr>
                <w:szCs w:val="18"/>
              </w:rPr>
              <w:t xml:space="preserve">Bij tegenstrijdigheid van de gegevens is de rechtsgeldig ondertekende PDF versie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FD38F4">
            <w:pPr>
              <w:spacing w:line="360" w:lineRule="auto"/>
              <w:rPr>
                <w:szCs w:val="18"/>
              </w:rPr>
            </w:pPr>
            <w:r>
              <w:rPr>
                <w:szCs w:val="18"/>
              </w:rPr>
              <w:t xml:space="preserve">Het Standaardformulier </w:t>
            </w:r>
            <w:r w:rsidRPr="00DD30B3">
              <w:rPr>
                <w:szCs w:val="18"/>
              </w:rPr>
              <w:t>Uniform</w:t>
            </w:r>
            <w:r w:rsidR="00CF5088">
              <w:rPr>
                <w:szCs w:val="18"/>
              </w:rPr>
              <w:t xml:space="preserve"> Europees Aanbestedingsdocument, zie bijlage 5</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FD38F4" w:rsidP="00FD38F4">
            <w:pPr>
              <w:spacing w:line="360" w:lineRule="auto"/>
              <w:rPr>
                <w:szCs w:val="18"/>
              </w:rPr>
            </w:pPr>
            <w:r>
              <w:rPr>
                <w:szCs w:val="18"/>
              </w:rPr>
              <w:t>H</w:t>
            </w:r>
            <w:r w:rsidR="00706C50">
              <w:rPr>
                <w:szCs w:val="18"/>
              </w:rPr>
              <w:t>et Standaardfo</w:t>
            </w:r>
            <w:r>
              <w:rPr>
                <w:szCs w:val="18"/>
              </w:rPr>
              <w:t>r</w:t>
            </w:r>
            <w:r w:rsidR="00706C50">
              <w:rPr>
                <w:szCs w:val="18"/>
              </w:rPr>
              <w:t>mulier Model Referentielijst inclusief tevredenheidsverklaring</w:t>
            </w:r>
          </w:p>
        </w:tc>
        <w:tc>
          <w:tcPr>
            <w:tcW w:w="1523" w:type="dxa"/>
            <w:hideMark/>
          </w:tcPr>
          <w:sdt>
            <w:sdtPr>
              <w:rPr>
                <w:szCs w:val="18"/>
              </w:rPr>
              <w:id w:val="-179973367"/>
              <w:placeholder>
                <w:docPart w:val="C9A02A6CEE3344E8BEB36139C0CA0183"/>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3069A4" w:rsidRDefault="00706C50" w:rsidP="003069A4">
            <w:pPr>
              <w:spacing w:line="360" w:lineRule="auto"/>
              <w:rPr>
                <w:szCs w:val="18"/>
              </w:rPr>
            </w:pPr>
            <w:r>
              <w:rPr>
                <w:szCs w:val="18"/>
              </w:rPr>
              <w:t xml:space="preserve">De gevraagde </w:t>
            </w:r>
            <w:r w:rsidR="00FD38F4">
              <w:rPr>
                <w:szCs w:val="18"/>
              </w:rPr>
              <w:t xml:space="preserve">aanvullende </w:t>
            </w:r>
            <w:r w:rsidR="002C1A32">
              <w:rPr>
                <w:szCs w:val="18"/>
              </w:rPr>
              <w:t xml:space="preserve">informatie, </w:t>
            </w:r>
          </w:p>
          <w:p w:rsidR="003069A4" w:rsidRDefault="002C1A32" w:rsidP="003069A4">
            <w:pPr>
              <w:pStyle w:val="Lijstalinea"/>
              <w:numPr>
                <w:ilvl w:val="0"/>
                <w:numId w:val="17"/>
              </w:numPr>
              <w:spacing w:line="360" w:lineRule="auto"/>
              <w:rPr>
                <w:szCs w:val="18"/>
              </w:rPr>
            </w:pPr>
            <w:r w:rsidRPr="003069A4">
              <w:rPr>
                <w:szCs w:val="18"/>
              </w:rPr>
              <w:t>plan van aanpa</w:t>
            </w:r>
            <w:r w:rsidR="00856D5D" w:rsidRPr="003069A4">
              <w:rPr>
                <w:szCs w:val="18"/>
              </w:rPr>
              <w:t xml:space="preserve">k vervuiling </w:t>
            </w:r>
            <w:proofErr w:type="spellStart"/>
            <w:r w:rsidR="00856D5D" w:rsidRPr="003069A4">
              <w:rPr>
                <w:szCs w:val="18"/>
              </w:rPr>
              <w:t>GFT+e</w:t>
            </w:r>
            <w:proofErr w:type="spellEnd"/>
            <w:r w:rsidR="00856D5D" w:rsidRPr="003069A4">
              <w:rPr>
                <w:szCs w:val="18"/>
              </w:rPr>
              <w:t>,</w:t>
            </w:r>
            <w:r w:rsidR="00CF5088" w:rsidRPr="003069A4">
              <w:rPr>
                <w:szCs w:val="18"/>
              </w:rPr>
              <w:t xml:space="preserve"> </w:t>
            </w:r>
          </w:p>
          <w:p w:rsidR="00706C50" w:rsidRPr="003069A4" w:rsidRDefault="00CF5088" w:rsidP="003069A4">
            <w:pPr>
              <w:pStyle w:val="Lijstalinea"/>
              <w:numPr>
                <w:ilvl w:val="0"/>
                <w:numId w:val="17"/>
              </w:numPr>
              <w:spacing w:line="360" w:lineRule="auto"/>
              <w:rPr>
                <w:szCs w:val="18"/>
              </w:rPr>
            </w:pPr>
            <w:r w:rsidRPr="003069A4">
              <w:rPr>
                <w:szCs w:val="18"/>
              </w:rPr>
              <w:t>plan van aanpak voor de samenwerking met de Regio</w:t>
            </w:r>
            <w:r w:rsidR="00856D5D" w:rsidRPr="003069A4">
              <w:rPr>
                <w:szCs w:val="18"/>
              </w:rPr>
              <w:t xml:space="preserve"> </w:t>
            </w:r>
            <w:proofErr w:type="spellStart"/>
            <w:r w:rsidR="003069A4" w:rsidRPr="003069A4">
              <w:rPr>
                <w:szCs w:val="18"/>
              </w:rPr>
              <w:t>Foodvalley</w:t>
            </w:r>
            <w:proofErr w:type="spellEnd"/>
            <w:r w:rsidR="003069A4" w:rsidRPr="003069A4">
              <w:rPr>
                <w:szCs w:val="18"/>
              </w:rPr>
              <w:t>.</w:t>
            </w:r>
          </w:p>
        </w:tc>
        <w:sdt>
          <w:sdtPr>
            <w:rPr>
              <w:szCs w:val="18"/>
            </w:rPr>
            <w:id w:val="-1150664515"/>
            <w:placeholder>
              <w:docPart w:val="B3227E8FEFE445C895487A56BD71B3AF"/>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7"/>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E766A">
            <w:pPr>
              <w:spacing w:line="360" w:lineRule="auto"/>
              <w:rPr>
                <w:szCs w:val="18"/>
              </w:rPr>
            </w:pPr>
            <w:r w:rsidRPr="00DD30B3">
              <w:rPr>
                <w:szCs w:val="18"/>
              </w:rPr>
              <w:t>Eventuele overige informatie waar niet explic</w:t>
            </w:r>
            <w:bookmarkStart w:id="10" w:name="_GoBack"/>
            <w:bookmarkEnd w:id="10"/>
            <w:r w:rsidRPr="00DD30B3">
              <w:rPr>
                <w:szCs w:val="18"/>
              </w:rPr>
              <w:t>iet naar is gevraagd</w:t>
            </w:r>
          </w:p>
        </w:tc>
        <w:sdt>
          <w:sdtPr>
            <w:rPr>
              <w:szCs w:val="18"/>
            </w:rPr>
            <w:id w:val="-73051423"/>
            <w:placeholder>
              <w:docPart w:val="7D5ECD3F49E643B9B66475FE9DC3532A"/>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bl>
    <w:p w:rsidR="00706C50" w:rsidRDefault="00706C50" w:rsidP="00706C50">
      <w:pPr>
        <w:spacing w:line="360" w:lineRule="auto"/>
        <w:rPr>
          <w:szCs w:val="18"/>
        </w:rPr>
      </w:pPr>
    </w:p>
    <w:p w:rsidR="00706C50" w:rsidRDefault="00706C50" w:rsidP="00706C50">
      <w:pPr>
        <w:rPr>
          <w:szCs w:val="18"/>
        </w:rPr>
      </w:pPr>
      <w:r w:rsidRPr="00F54801">
        <w:rPr>
          <w:szCs w:val="18"/>
        </w:rPr>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proofErr w:type="spellStart"/>
      <w:r>
        <w:rPr>
          <w:szCs w:val="18"/>
        </w:rPr>
        <w:t>combinanten</w:t>
      </w:r>
      <w:proofErr w:type="spellEnd"/>
      <w:r>
        <w:rPr>
          <w:szCs w:val="18"/>
        </w:rPr>
        <w:t xml:space="preserve"> en/of </w:t>
      </w:r>
      <w:r w:rsidRPr="00F54801">
        <w:rPr>
          <w:szCs w:val="18"/>
        </w:rPr>
        <w:t>derden waarop een beroep wordt geda</w:t>
      </w:r>
      <w:r>
        <w:rPr>
          <w:szCs w:val="18"/>
        </w:rPr>
        <w:t>an:</w:t>
      </w:r>
    </w:p>
    <w:p w:rsidR="00706C50" w:rsidRPr="00F54801" w:rsidRDefault="00706C50" w:rsidP="00706C50">
      <w:pPr>
        <w:pStyle w:val="Lijstalinea"/>
        <w:numPr>
          <w:ilvl w:val="0"/>
          <w:numId w:val="16"/>
        </w:numPr>
        <w:spacing w:line="360" w:lineRule="auto"/>
        <w:contextualSpacing w:val="0"/>
        <w:rPr>
          <w:szCs w:val="18"/>
        </w:rPr>
      </w:pPr>
      <w:r w:rsidRPr="00F54801">
        <w:rPr>
          <w:szCs w:val="18"/>
        </w:rPr>
        <w:t xml:space="preserve">Indien u inschrijft in combinatie, de gegevens van de </w:t>
      </w:r>
      <w:proofErr w:type="spellStart"/>
      <w:r w:rsidRPr="00F54801">
        <w:rPr>
          <w:szCs w:val="18"/>
        </w:rPr>
        <w:t>combinant</w:t>
      </w:r>
      <w:proofErr w:type="spellEnd"/>
      <w:r>
        <w:rPr>
          <w:szCs w:val="18"/>
        </w:rPr>
        <w:t xml:space="preserve"> (UEA deel IIA, pag. 3; Wijze van deelneming)</w:t>
      </w:r>
      <w:r w:rsidRPr="00F54801">
        <w:rPr>
          <w:szCs w:val="18"/>
        </w:rPr>
        <w:t>;</w:t>
      </w:r>
    </w:p>
    <w:p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financieel economische draagkracht</w:t>
      </w:r>
      <w:r>
        <w:rPr>
          <w:szCs w:val="18"/>
        </w:rPr>
        <w:t xml:space="preserve"> (UEA deel IIC, pag.5; Informatie over beroep op derden)</w:t>
      </w:r>
      <w:r w:rsidRPr="00F54801">
        <w:rPr>
          <w:szCs w:val="18"/>
        </w:rPr>
        <w:t>;</w:t>
      </w:r>
    </w:p>
    <w:p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rsidR="00706C50" w:rsidRPr="00F54801" w:rsidRDefault="00706C50" w:rsidP="00706C50">
      <w:pPr>
        <w:pStyle w:val="Lijstalinea"/>
        <w:numPr>
          <w:ilvl w:val="0"/>
          <w:numId w:val="16"/>
        </w:numPr>
        <w:spacing w:line="360" w:lineRule="auto"/>
        <w:contextualSpacing w:val="0"/>
        <w:rPr>
          <w:szCs w:val="18"/>
        </w:rPr>
      </w:pPr>
      <w:r w:rsidRPr="00F54801">
        <w:rPr>
          <w:szCs w:val="18"/>
        </w:rPr>
        <w:t>Welke onderaannemers worden ingezet</w:t>
      </w:r>
      <w:r>
        <w:rPr>
          <w:szCs w:val="18"/>
        </w:rPr>
        <w:t xml:space="preserve"> en de werkzaamheden die de onderaannemer gaat uitvoeren (UEA deel IID, pag. 5; Informatie over onderaannemers)</w:t>
      </w:r>
      <w:r w:rsidRPr="00F54801">
        <w:rPr>
          <w:szCs w:val="18"/>
        </w:rPr>
        <w:t>.</w:t>
      </w:r>
    </w:p>
    <w:p w:rsidR="00706C50" w:rsidRDefault="00706C50" w:rsidP="00706C50">
      <w:pPr>
        <w:spacing w:line="360" w:lineRule="auto"/>
        <w:rPr>
          <w:szCs w:val="18"/>
        </w:rPr>
      </w:pPr>
    </w:p>
    <w:p w:rsidR="00B4459D" w:rsidRDefault="00B4459D">
      <w:pPr>
        <w:spacing w:after="200" w:line="276" w:lineRule="auto"/>
        <w:jc w:val="left"/>
        <w:rPr>
          <w:b/>
          <w:szCs w:val="18"/>
        </w:rPr>
      </w:pPr>
      <w:r>
        <w:rPr>
          <w:b/>
          <w:szCs w:val="18"/>
        </w:rPr>
        <w:br w:type="page"/>
      </w:r>
    </w:p>
    <w:p w:rsidR="00706C50" w:rsidRDefault="00706C50" w:rsidP="00706C50">
      <w:pPr>
        <w:spacing w:after="200" w:line="276" w:lineRule="auto"/>
        <w:rPr>
          <w:szCs w:val="18"/>
        </w:rPr>
      </w:pPr>
      <w:r w:rsidRPr="00A13660">
        <w:rPr>
          <w:b/>
          <w:szCs w:val="18"/>
        </w:rPr>
        <w:lastRenderedPageBreak/>
        <w:t>Bij inschrijving in combinatie</w:t>
      </w:r>
      <w:r w:rsidRPr="00C65EB8">
        <w:rPr>
          <w:szCs w:val="18"/>
        </w:rPr>
        <w:t xml:space="preserve"> dienen bij inschrijving van elk van de </w:t>
      </w:r>
      <w:proofErr w:type="spellStart"/>
      <w:r w:rsidRPr="00C65EB8">
        <w:rPr>
          <w:szCs w:val="18"/>
        </w:rPr>
        <w:t>combinanten</w:t>
      </w:r>
      <w:proofErr w:type="spellEnd"/>
      <w:r w:rsidRPr="00C65EB8">
        <w:rPr>
          <w:szCs w:val="18"/>
        </w:rPr>
        <w:t xml:space="preserve">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7505F0" w:rsidTr="002E766A">
        <w:trPr>
          <w:trHeight w:val="315"/>
        </w:trPr>
        <w:tc>
          <w:tcPr>
            <w:tcW w:w="288"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 </w:t>
            </w:r>
          </w:p>
        </w:tc>
        <w:tc>
          <w:tcPr>
            <w:tcW w:w="3905"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Aanwezig?</w:t>
            </w:r>
          </w:p>
        </w:tc>
      </w:tr>
      <w:tr w:rsidR="00706C50" w:rsidRPr="007505F0" w:rsidTr="002E766A">
        <w:trPr>
          <w:trHeight w:val="560"/>
        </w:trPr>
        <w:tc>
          <w:tcPr>
            <w:tcW w:w="288" w:type="pct"/>
            <w:hideMark/>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Uniform Europees Aanbestedingsdocument </w:t>
            </w:r>
          </w:p>
        </w:tc>
        <w:sdt>
          <w:sdtPr>
            <w:rPr>
              <w:szCs w:val="18"/>
            </w:rPr>
            <w:id w:val="-486018054"/>
            <w:placeholder>
              <w:docPart w:val="FB060B6FAA2D4727A1E3A71091F9024D"/>
            </w:placeholder>
            <w:showingPlcHdr/>
            <w:dropDownList>
              <w:listItem w:value="Kies een item."/>
              <w:listItem w:displayText="ja" w:value="ja"/>
              <w:listItem w:displayText="nee" w:value="nee"/>
            </w:dropDownList>
          </w:sdtPr>
          <w:sdtEndPr/>
          <w:sdtContent>
            <w:tc>
              <w:tcPr>
                <w:tcW w:w="807" w:type="pct"/>
                <w:hideMark/>
              </w:tcPr>
              <w:p w:rsidR="00706C50" w:rsidRPr="00DD30B3" w:rsidRDefault="00706C50" w:rsidP="002E766A">
                <w:pPr>
                  <w:spacing w:line="360" w:lineRule="auto"/>
                  <w:rPr>
                    <w:szCs w:val="18"/>
                  </w:rPr>
                </w:pPr>
                <w:r w:rsidRPr="00DD30B3">
                  <w:rPr>
                    <w:rStyle w:val="Tekstvantijdelijkeaanduiding"/>
                    <w:rFonts w:eastAsiaTheme="minorHAnsi"/>
                    <w:highlight w:val="yellow"/>
                  </w:rPr>
                  <w:t>ja/nee</w:t>
                </w:r>
              </w:p>
            </w:tc>
          </w:sdtContent>
        </w:sdt>
      </w:tr>
      <w:tr w:rsidR="00706C50" w:rsidRPr="007505F0" w:rsidTr="002E766A">
        <w:trPr>
          <w:trHeight w:val="690"/>
        </w:trPr>
        <w:tc>
          <w:tcPr>
            <w:tcW w:w="288" w:type="pct"/>
            <w:hideMark/>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rFonts w:eastAsiaTheme="minorHAnsi"/>
                    <w:highlight w:val="yellow"/>
                  </w:rPr>
                  <w:t>ja/nee/nvt</w:t>
                </w:r>
              </w:p>
            </w:sdtContent>
          </w:sdt>
        </w:tc>
      </w:tr>
    </w:tbl>
    <w:p w:rsidR="00B4459D" w:rsidRDefault="00B4459D" w:rsidP="00706C50">
      <w:pPr>
        <w:spacing w:line="360" w:lineRule="auto"/>
        <w:rPr>
          <w:b/>
          <w:szCs w:val="18"/>
        </w:rPr>
      </w:pPr>
    </w:p>
    <w:p w:rsidR="00B4459D" w:rsidRPr="00C65EB8" w:rsidRDefault="00B4459D" w:rsidP="00706C50">
      <w:pPr>
        <w:spacing w:line="360" w:lineRule="auto"/>
        <w:rPr>
          <w:szCs w:val="18"/>
        </w:rPr>
      </w:pPr>
    </w:p>
    <w:p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Aanwezig?</w:t>
            </w:r>
          </w:p>
        </w:tc>
      </w:tr>
      <w:tr w:rsidR="00706C50" w:rsidRPr="003B2182"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Default="00706C50" w:rsidP="002E766A">
                <w:pPr>
                  <w:spacing w:line="360" w:lineRule="auto"/>
                  <w:rPr>
                    <w:szCs w:val="18"/>
                  </w:rPr>
                </w:pPr>
                <w:r w:rsidRPr="00DD30B3">
                  <w:rPr>
                    <w:rStyle w:val="Tekstvantijdelijkeaanduiding"/>
                    <w:highlight w:val="yellow"/>
                  </w:rPr>
                  <w:t>ja/nee/nvt</w:t>
                </w:r>
              </w:p>
            </w:sdtContent>
          </w:sdt>
          <w:p w:rsidR="00706C50" w:rsidRDefault="00706C50" w:rsidP="002E766A">
            <w:pPr>
              <w:spacing w:line="360" w:lineRule="auto"/>
              <w:rPr>
                <w:szCs w:val="18"/>
              </w:rPr>
            </w:pPr>
          </w:p>
        </w:tc>
      </w:tr>
      <w:tr w:rsidR="00706C50" w:rsidRPr="003B2182"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3B2182"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rsidR="00706C50" w:rsidRPr="00317CDC" w:rsidRDefault="00706C50" w:rsidP="002E766A">
            <w:pPr>
              <w:spacing w:line="360" w:lineRule="auto"/>
              <w:rPr>
                <w:color w:val="000000"/>
                <w:szCs w:val="18"/>
              </w:rPr>
            </w:pPr>
            <w:proofErr w:type="spellStart"/>
            <w:r w:rsidRPr="00317CDC">
              <w:rPr>
                <w:color w:val="000000"/>
                <w:szCs w:val="18"/>
              </w:rPr>
              <w:t>Onderaannemingsovereenkomst</w:t>
            </w:r>
            <w:proofErr w:type="spellEnd"/>
            <w:r w:rsidRPr="00317CDC">
              <w:rPr>
                <w:color w:val="000000"/>
                <w:szCs w:val="18"/>
              </w:rPr>
              <w:t xml:space="preserve"> </w:t>
            </w:r>
          </w:p>
        </w:tc>
        <w:tc>
          <w:tcPr>
            <w:tcW w:w="806" w:type="pct"/>
            <w:tcBorders>
              <w:top w:val="nil"/>
              <w:left w:val="nil"/>
              <w:bottom w:val="single" w:sz="8" w:space="0" w:color="auto"/>
              <w:right w:val="single" w:sz="8" w:space="0" w:color="auto"/>
            </w:tcBorders>
            <w:shd w:val="clear" w:color="auto" w:fill="auto"/>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rsidR="00706C50" w:rsidRDefault="00706C50" w:rsidP="00706C50">
      <w:pPr>
        <w:spacing w:line="360" w:lineRule="auto"/>
        <w:rPr>
          <w:szCs w:val="18"/>
        </w:rPr>
      </w:pPr>
    </w:p>
    <w:p w:rsidR="00706C50" w:rsidRDefault="00706C50" w:rsidP="00706C50">
      <w:pPr>
        <w:spacing w:line="360" w:lineRule="auto"/>
        <w:rPr>
          <w:szCs w:val="18"/>
        </w:rPr>
      </w:pPr>
    </w:p>
    <w:p w:rsidR="00706C50" w:rsidRDefault="00706C50" w:rsidP="00706C50">
      <w:pPr>
        <w:spacing w:line="360" w:lineRule="auto"/>
        <w:rPr>
          <w:bCs/>
          <w:szCs w:val="18"/>
        </w:rPr>
      </w:pPr>
    </w:p>
    <w:p w:rsidR="00706C50" w:rsidRPr="00D439D8" w:rsidRDefault="00706C50" w:rsidP="00706C50">
      <w:pPr>
        <w:spacing w:line="360" w:lineRule="auto"/>
        <w:rPr>
          <w:bCs/>
          <w:szCs w:val="18"/>
        </w:rPr>
      </w:pPr>
      <w:bookmarkStart w:id="11" w:name="_Ref309139831"/>
      <w:bookmarkStart w:id="12" w:name="_Toc336934490"/>
    </w:p>
    <w:p w:rsidR="00706C50" w:rsidRDefault="00706C50" w:rsidP="00706C50">
      <w:pPr>
        <w:spacing w:after="200" w:line="276" w:lineRule="auto"/>
        <w:rPr>
          <w:rFonts w:asciiTheme="majorHAnsi" w:eastAsiaTheme="majorEastAsia" w:hAnsiTheme="majorHAnsi" w:cstheme="majorBidi"/>
          <w:bCs/>
          <w:color w:val="89BA17" w:themeColor="accent2"/>
          <w:sz w:val="40"/>
          <w:szCs w:val="28"/>
        </w:rPr>
      </w:pPr>
      <w:bookmarkStart w:id="13" w:name="_Ref349560413"/>
      <w:bookmarkStart w:id="14" w:name="Standaardformulier"/>
      <w:bookmarkStart w:id="15" w:name="Standaardformulier2"/>
      <w:bookmarkStart w:id="16" w:name="_Ref337460850"/>
      <w:bookmarkStart w:id="17" w:name="_Ref337460943"/>
      <w:bookmarkStart w:id="18" w:name="_Toc337461402"/>
      <w:bookmarkEnd w:id="11"/>
      <w:r>
        <w:br w:type="page"/>
      </w:r>
    </w:p>
    <w:p w:rsidR="00706C50" w:rsidRPr="00B4459D" w:rsidRDefault="00FD38F4" w:rsidP="00706C50">
      <w:pPr>
        <w:pStyle w:val="Kop1"/>
        <w:numPr>
          <w:ilvl w:val="0"/>
          <w:numId w:val="0"/>
        </w:numPr>
        <w:rPr>
          <w:sz w:val="40"/>
          <w:szCs w:val="40"/>
        </w:rPr>
      </w:pPr>
      <w:bookmarkStart w:id="19" w:name="_Toc521410557"/>
      <w:bookmarkStart w:id="20" w:name="_Toc336934493"/>
      <w:bookmarkStart w:id="21" w:name="_Ref337459545"/>
      <w:bookmarkStart w:id="22" w:name="_Ref337460538"/>
      <w:bookmarkStart w:id="23" w:name="_Ref337460664"/>
      <w:bookmarkStart w:id="24" w:name="_Toc337461405"/>
      <w:bookmarkEnd w:id="12"/>
      <w:bookmarkEnd w:id="13"/>
      <w:bookmarkEnd w:id="14"/>
      <w:bookmarkEnd w:id="15"/>
      <w:bookmarkEnd w:id="16"/>
      <w:bookmarkEnd w:id="17"/>
      <w:bookmarkEnd w:id="18"/>
      <w:r>
        <w:rPr>
          <w:sz w:val="40"/>
          <w:szCs w:val="40"/>
        </w:rPr>
        <w:lastRenderedPageBreak/>
        <w:t xml:space="preserve">SF2 </w:t>
      </w:r>
      <w:r w:rsidR="00706C50" w:rsidRPr="00B4459D">
        <w:rPr>
          <w:sz w:val="40"/>
          <w:szCs w:val="40"/>
        </w:rPr>
        <w:t>Uniform Europees Aanbestedingsdoc</w:t>
      </w:r>
      <w:bookmarkEnd w:id="19"/>
      <w:r w:rsidR="00B4459D" w:rsidRPr="00B4459D">
        <w:rPr>
          <w:sz w:val="40"/>
          <w:szCs w:val="40"/>
        </w:rPr>
        <w:t>ument</w:t>
      </w:r>
      <w:r w:rsidR="00706C50" w:rsidRPr="00B4459D">
        <w:rPr>
          <w:sz w:val="40"/>
          <w:szCs w:val="40"/>
        </w:rPr>
        <w:t xml:space="preserve"> </w:t>
      </w:r>
      <w:bookmarkEnd w:id="20"/>
      <w:bookmarkEnd w:id="21"/>
      <w:bookmarkEnd w:id="22"/>
      <w:bookmarkEnd w:id="23"/>
      <w:bookmarkEnd w:id="24"/>
    </w:p>
    <w:p w:rsidR="00706C50" w:rsidRDefault="00706C50" w:rsidP="00706C50">
      <w:pPr>
        <w:spacing w:line="360" w:lineRule="auto"/>
        <w:rPr>
          <w:szCs w:val="18"/>
        </w:rPr>
      </w:pPr>
    </w:p>
    <w:p w:rsidR="00772053" w:rsidRDefault="00464B9A" w:rsidP="00772053">
      <w:pPr>
        <w:pStyle w:val="Geenafstand"/>
        <w:ind w:left="720"/>
        <w:rPr>
          <w:rFonts w:cs="Lucida Sans Unicode"/>
          <w:sz w:val="22"/>
        </w:rPr>
      </w:pPr>
      <w:r>
        <w:rPr>
          <w:rFonts w:cs="Lucida Sans Unicode"/>
          <w:sz w:val="22"/>
        </w:rPr>
        <w:t>Zie de separate bijlage 5.</w:t>
      </w:r>
    </w:p>
    <w:p w:rsidR="00772053" w:rsidRDefault="00772053" w:rsidP="00772053">
      <w:pPr>
        <w:pStyle w:val="Geenafstand"/>
        <w:ind w:left="720"/>
        <w:rPr>
          <w:rFonts w:cs="Lucida Sans Unicode"/>
          <w:sz w:val="22"/>
        </w:rPr>
      </w:pPr>
    </w:p>
    <w:p w:rsidR="00706C50" w:rsidRPr="00D7041B" w:rsidRDefault="00706C50" w:rsidP="00706C50">
      <w:pPr>
        <w:spacing w:line="360" w:lineRule="auto"/>
        <w:rPr>
          <w:rFonts w:cs="Arial"/>
          <w:b/>
          <w:bCs/>
          <w:caps/>
          <w:kern w:val="32"/>
          <w:szCs w:val="18"/>
        </w:rPr>
      </w:pPr>
    </w:p>
    <w:p w:rsidR="00706C50" w:rsidRPr="00D7041B" w:rsidRDefault="00706C50" w:rsidP="00706C50">
      <w:pPr>
        <w:spacing w:line="360" w:lineRule="auto"/>
        <w:rPr>
          <w:rFonts w:cs="Arial"/>
          <w:b/>
          <w:bCs/>
          <w:caps/>
          <w:kern w:val="32"/>
          <w:szCs w:val="18"/>
        </w:rPr>
      </w:pPr>
    </w:p>
    <w:p w:rsidR="00706C50" w:rsidRPr="00D7041B" w:rsidRDefault="00706C50" w:rsidP="00706C50">
      <w:pPr>
        <w:spacing w:line="360" w:lineRule="auto"/>
        <w:rPr>
          <w:rFonts w:cs="Arial"/>
          <w:b/>
          <w:bCs/>
          <w:caps/>
          <w:kern w:val="32"/>
          <w:szCs w:val="18"/>
        </w:rPr>
      </w:pPr>
    </w:p>
    <w:p w:rsidR="00706C50" w:rsidRPr="00D7041B"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Pr="00D7041B" w:rsidRDefault="00706C50" w:rsidP="00706C50">
      <w:pPr>
        <w:spacing w:line="360" w:lineRule="auto"/>
        <w:rPr>
          <w:rFonts w:cs="Arial"/>
          <w:b/>
          <w:bCs/>
          <w:caps/>
          <w:kern w:val="32"/>
          <w:szCs w:val="18"/>
        </w:rPr>
      </w:pPr>
    </w:p>
    <w:p w:rsidR="00706C50" w:rsidRPr="00D7041B" w:rsidRDefault="00706C50" w:rsidP="00706C50">
      <w:pPr>
        <w:spacing w:line="360" w:lineRule="auto"/>
        <w:rPr>
          <w:rFonts w:cs="Arial"/>
          <w:b/>
          <w:bCs/>
          <w:caps/>
          <w:kern w:val="32"/>
          <w:szCs w:val="18"/>
        </w:rPr>
      </w:pPr>
    </w:p>
    <w:p w:rsidR="00464B9A" w:rsidRDefault="00464B9A">
      <w:pPr>
        <w:spacing w:after="200" w:line="276" w:lineRule="auto"/>
        <w:jc w:val="left"/>
        <w:rPr>
          <w:rFonts w:asciiTheme="majorHAnsi" w:eastAsiaTheme="majorEastAsia" w:hAnsiTheme="majorHAnsi" w:cstheme="majorBidi"/>
          <w:bCs/>
          <w:color w:val="89BA17" w:themeColor="accent2"/>
          <w:sz w:val="44"/>
          <w:szCs w:val="44"/>
        </w:rPr>
      </w:pPr>
      <w:bookmarkStart w:id="25" w:name="_Ref349559990"/>
      <w:bookmarkStart w:id="26" w:name="Standaardformulier5"/>
      <w:bookmarkStart w:id="27" w:name="_Toc336934495"/>
      <w:bookmarkStart w:id="28" w:name="_Ref337460279"/>
      <w:bookmarkStart w:id="29" w:name="_Toc337461407"/>
      <w:bookmarkStart w:id="30" w:name="_Ref338852357"/>
      <w:bookmarkStart w:id="31" w:name="_Ref338852511"/>
      <w:bookmarkStart w:id="32" w:name="_Ref339967289"/>
      <w:bookmarkStart w:id="33" w:name="_Toc349654577"/>
      <w:bookmarkStart w:id="34" w:name="_Toc521410558"/>
      <w:r>
        <w:rPr>
          <w:sz w:val="44"/>
          <w:szCs w:val="44"/>
        </w:rPr>
        <w:br w:type="page"/>
      </w:r>
    </w:p>
    <w:p w:rsidR="00706C50" w:rsidRPr="00B4459D" w:rsidRDefault="00D450F7" w:rsidP="00706C50">
      <w:pPr>
        <w:pStyle w:val="Kop1"/>
        <w:numPr>
          <w:ilvl w:val="0"/>
          <w:numId w:val="0"/>
        </w:numPr>
        <w:rPr>
          <w:sz w:val="44"/>
          <w:szCs w:val="44"/>
        </w:rPr>
      </w:pPr>
      <w:r>
        <w:rPr>
          <w:sz w:val="44"/>
          <w:szCs w:val="44"/>
        </w:rPr>
        <w:lastRenderedPageBreak/>
        <w:t>S</w:t>
      </w:r>
      <w:r w:rsidR="00B4459D" w:rsidRPr="00B4459D">
        <w:rPr>
          <w:sz w:val="44"/>
          <w:szCs w:val="44"/>
        </w:rPr>
        <w:t>F</w:t>
      </w:r>
      <w:r>
        <w:rPr>
          <w:sz w:val="44"/>
          <w:szCs w:val="44"/>
        </w:rPr>
        <w:t>3</w:t>
      </w:r>
      <w:r w:rsidR="00706C50" w:rsidRPr="00B4459D">
        <w:rPr>
          <w:sz w:val="44"/>
          <w:szCs w:val="44"/>
        </w:rPr>
        <w:t xml:space="preserve"> </w:t>
      </w:r>
      <w:bookmarkEnd w:id="25"/>
      <w:bookmarkEnd w:id="26"/>
      <w:r w:rsidR="00706C50" w:rsidRPr="00B4459D">
        <w:rPr>
          <w:sz w:val="44"/>
          <w:szCs w:val="44"/>
        </w:rPr>
        <w:t>Model referentielijst</w:t>
      </w:r>
      <w:bookmarkEnd w:id="27"/>
      <w:bookmarkEnd w:id="28"/>
      <w:bookmarkEnd w:id="29"/>
      <w:bookmarkEnd w:id="30"/>
      <w:bookmarkEnd w:id="31"/>
      <w:bookmarkEnd w:id="32"/>
      <w:bookmarkEnd w:id="33"/>
      <w:bookmarkEnd w:id="34"/>
      <w:r w:rsidR="00706C50" w:rsidRPr="00B4459D">
        <w:rPr>
          <w:sz w:val="44"/>
          <w:szCs w:val="4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2370"/>
        <w:gridCol w:w="3063"/>
      </w:tblGrid>
      <w:tr w:rsidR="00706C50" w:rsidRPr="00F82CDF" w:rsidTr="002E766A">
        <w:trPr>
          <w:cantSplit/>
        </w:trPr>
        <w:tc>
          <w:tcPr>
            <w:tcW w:w="3756" w:type="dxa"/>
            <w:gridSpan w:val="2"/>
          </w:tcPr>
          <w:p w:rsidR="00706C50" w:rsidRPr="00F82CDF" w:rsidRDefault="00706C50"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2370" w:type="dxa"/>
          </w:tcPr>
          <w:p w:rsidR="00706C50" w:rsidRPr="00F82CDF" w:rsidRDefault="00706C50" w:rsidP="00464B9A">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p>
        </w:tc>
        <w:tc>
          <w:tcPr>
            <w:tcW w:w="3063" w:type="dxa"/>
          </w:tcPr>
          <w:p w:rsidR="00706C50" w:rsidRPr="00F82CDF" w:rsidRDefault="00706C50" w:rsidP="00D450F7">
            <w:pPr>
              <w:tabs>
                <w:tab w:val="left" w:pos="5630"/>
              </w:tabs>
              <w:overflowPunct w:val="0"/>
              <w:autoSpaceDE w:val="0"/>
              <w:autoSpaceDN w:val="0"/>
              <w:adjustRightInd w:val="0"/>
              <w:spacing w:line="360" w:lineRule="auto"/>
              <w:textAlignment w:val="baseline"/>
              <w:rPr>
                <w:bCs/>
                <w:sz w:val="16"/>
                <w:szCs w:val="16"/>
              </w:rPr>
            </w:pP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33" w:type="dxa"/>
            <w:gridSpan w:val="2"/>
          </w:tcPr>
          <w:p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organisatie referentie</w:t>
            </w:r>
          </w:p>
        </w:tc>
        <w:tc>
          <w:tcPr>
            <w:tcW w:w="5433" w:type="dxa"/>
            <w:gridSpan w:val="2"/>
            <w:tcBorders>
              <w:bottom w:val="single" w:sz="4" w:space="0" w:color="auto"/>
            </w:tcBorders>
          </w:tcPr>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adresgegevens, telefoonnummer(s) en e-mailadres van contactpersoon</w:t>
            </w:r>
          </w:p>
        </w:tc>
        <w:tc>
          <w:tcPr>
            <w:tcW w:w="5433" w:type="dxa"/>
            <w:gridSpan w:val="2"/>
            <w:tcBorders>
              <w:bottom w:val="single" w:sz="4" w:space="0" w:color="auto"/>
            </w:tcBorders>
          </w:tcPr>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rPr>
          <w:trHeight w:val="727"/>
        </w:trPr>
        <w:tc>
          <w:tcPr>
            <w:tcW w:w="3756" w:type="dxa"/>
            <w:gridSpan w:val="2"/>
          </w:tcPr>
          <w:p w:rsidR="00706C50" w:rsidRPr="00F82CDF" w:rsidRDefault="00706C50" w:rsidP="002E766A">
            <w:pPr>
              <w:spacing w:line="360" w:lineRule="auto"/>
              <w:rPr>
                <w:sz w:val="16"/>
                <w:szCs w:val="16"/>
              </w:rPr>
            </w:pPr>
            <w:r w:rsidRPr="00F82CDF">
              <w:rPr>
                <w:sz w:val="16"/>
                <w:szCs w:val="16"/>
              </w:rPr>
              <w:t xml:space="preserve">Omvang opdracht </w:t>
            </w:r>
          </w:p>
          <w:p w:rsidR="00706C50" w:rsidRPr="00F82CDF" w:rsidRDefault="00D450F7" w:rsidP="002E766A">
            <w:pPr>
              <w:spacing w:line="360" w:lineRule="auto"/>
              <w:rPr>
                <w:sz w:val="16"/>
                <w:szCs w:val="16"/>
              </w:rPr>
            </w:pPr>
            <w:r>
              <w:rPr>
                <w:sz w:val="16"/>
                <w:szCs w:val="16"/>
              </w:rPr>
              <w:t>Omschrijving met hoeveelheden</w:t>
            </w:r>
          </w:p>
          <w:p w:rsidR="00706C50" w:rsidRPr="00F82CDF" w:rsidRDefault="00706C50" w:rsidP="002E766A">
            <w:pPr>
              <w:spacing w:line="360" w:lineRule="auto"/>
              <w:rPr>
                <w:sz w:val="16"/>
                <w:szCs w:val="16"/>
              </w:rPr>
            </w:pPr>
          </w:p>
        </w:tc>
        <w:tc>
          <w:tcPr>
            <w:tcW w:w="5433" w:type="dxa"/>
            <w:gridSpan w:val="2"/>
            <w:tcBorders>
              <w:top w:val="single" w:sz="4" w:space="0" w:color="auto"/>
            </w:tcBorders>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p>
        </w:tc>
      </w:tr>
      <w:tr w:rsidR="00706C50" w:rsidRPr="00F82CDF" w:rsidTr="002E766A">
        <w:tc>
          <w:tcPr>
            <w:tcW w:w="3756" w:type="dxa"/>
            <w:gridSpan w:val="2"/>
          </w:tcPr>
          <w:p w:rsidR="00706C50" w:rsidRPr="00F82CDF" w:rsidRDefault="00706C50" w:rsidP="00D450F7">
            <w:pPr>
              <w:spacing w:line="360" w:lineRule="auto"/>
              <w:rPr>
                <w:sz w:val="16"/>
                <w:szCs w:val="16"/>
              </w:rPr>
            </w:pPr>
            <w:r w:rsidRPr="00F82CDF">
              <w:rPr>
                <w:sz w:val="16"/>
                <w:szCs w:val="16"/>
              </w:rPr>
              <w:t xml:space="preserve">Periode van </w:t>
            </w:r>
            <w:r w:rsidR="00D450F7">
              <w:rPr>
                <w:sz w:val="16"/>
                <w:szCs w:val="16"/>
              </w:rPr>
              <w:t>dienstverlening</w:t>
            </w:r>
          </w:p>
        </w:tc>
        <w:tc>
          <w:tcPr>
            <w:tcW w:w="5433" w:type="dxa"/>
            <w:gridSpan w:val="2"/>
          </w:tcPr>
          <w:p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rsidR="00706C50" w:rsidRPr="00F82CDF" w:rsidRDefault="00706C50" w:rsidP="002E766A">
            <w:pPr>
              <w:spacing w:line="360" w:lineRule="auto"/>
              <w:rPr>
                <w:sz w:val="16"/>
                <w:szCs w:val="16"/>
              </w:rPr>
            </w:pPr>
          </w:p>
        </w:tc>
        <w:tc>
          <w:tcPr>
            <w:tcW w:w="5433" w:type="dxa"/>
            <w:gridSpan w:val="2"/>
            <w:tcBorders>
              <w:bottom w:val="single" w:sz="4" w:space="0" w:color="auto"/>
            </w:tcBorders>
          </w:tcPr>
          <w:p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Betreft het een raamovereenkomst?</w:t>
            </w:r>
          </w:p>
        </w:tc>
        <w:tc>
          <w:tcPr>
            <w:tcW w:w="5433" w:type="dxa"/>
            <w:gridSpan w:val="2"/>
            <w:tcBorders>
              <w:bottom w:val="single" w:sz="4" w:space="0" w:color="auto"/>
            </w:tcBorders>
          </w:tcPr>
          <w:p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rsidR="00706C50" w:rsidRPr="00120684" w:rsidRDefault="00706C50" w:rsidP="002E766A">
            <w:pPr>
              <w:tabs>
                <w:tab w:val="left" w:pos="285"/>
                <w:tab w:val="left" w:pos="5630"/>
              </w:tabs>
              <w:spacing w:line="360" w:lineRule="auto"/>
              <w:rPr>
                <w:sz w:val="16"/>
                <w:szCs w:val="16"/>
              </w:rPr>
            </w:pP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Handtekening ondertekenaar ondernemer:</w:t>
            </w:r>
          </w:p>
          <w:p w:rsidR="00706C50" w:rsidRPr="00F82CDF" w:rsidRDefault="00706C50" w:rsidP="002E766A">
            <w:pPr>
              <w:spacing w:line="360" w:lineRule="auto"/>
              <w:rPr>
                <w:sz w:val="16"/>
                <w:szCs w:val="16"/>
              </w:rPr>
            </w:pPr>
          </w:p>
        </w:tc>
        <w:tc>
          <w:tcPr>
            <w:tcW w:w="5433" w:type="dxa"/>
            <w:gridSpan w:val="2"/>
            <w:tcBorders>
              <w:top w:val="single" w:sz="4" w:space="0" w:color="auto"/>
            </w:tcBorders>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1005"/>
                <w:tab w:val="left" w:pos="5630"/>
              </w:tabs>
              <w:spacing w:line="360" w:lineRule="auto"/>
              <w:rPr>
                <w:sz w:val="16"/>
                <w:szCs w:val="16"/>
                <w:u w:val="dotted"/>
              </w:rPr>
            </w:pPr>
          </w:p>
        </w:tc>
      </w:tr>
      <w:tr w:rsidR="00706C50" w:rsidRPr="00F82CDF" w:rsidTr="002E766A">
        <w:trPr>
          <w:cantSplit/>
        </w:trPr>
        <w:tc>
          <w:tcPr>
            <w:tcW w:w="9189" w:type="dxa"/>
            <w:gridSpan w:val="4"/>
          </w:tcPr>
          <w:p w:rsidR="00706C50" w:rsidRDefault="00706C50" w:rsidP="002E766A">
            <w:pPr>
              <w:tabs>
                <w:tab w:val="left" w:pos="5630"/>
              </w:tabs>
              <w:spacing w:line="360" w:lineRule="auto"/>
              <w:rPr>
                <w:b/>
                <w:sz w:val="16"/>
                <w:szCs w:val="16"/>
              </w:rPr>
            </w:pPr>
            <w:r w:rsidRPr="00F82CDF">
              <w:rPr>
                <w:b/>
                <w:sz w:val="16"/>
                <w:szCs w:val="16"/>
              </w:rPr>
              <w:t>Tevredenheidverklaring</w:t>
            </w:r>
          </w:p>
          <w:p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rsidTr="002E766A">
        <w:trPr>
          <w:cantSplit/>
        </w:trPr>
        <w:tc>
          <w:tcPr>
            <w:tcW w:w="9189" w:type="dxa"/>
            <w:gridSpan w:val="4"/>
          </w:tcPr>
          <w:p w:rsidR="00706C50" w:rsidRPr="00F82CDF" w:rsidRDefault="00706C50" w:rsidP="002E766A">
            <w:pPr>
              <w:tabs>
                <w:tab w:val="left" w:pos="5630"/>
              </w:tabs>
              <w:spacing w:line="360" w:lineRule="auto"/>
              <w:rPr>
                <w:sz w:val="16"/>
                <w:szCs w:val="16"/>
              </w:rPr>
            </w:pPr>
            <w:r w:rsidRPr="00F82CDF">
              <w:rPr>
                <w:sz w:val="16"/>
                <w:szCs w:val="16"/>
              </w:rPr>
              <w:t>De referent verklaart hierbij dat de genoemde ondernemer onderhavige opdracht naar volle tevredenheid en conform afspraken heeft uitgevoerd.</w:t>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Naam organisatie referent:</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Naam rechtsgeldige ondertekenaar:</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Datum:</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Handtekening ondertekenaar:</w:t>
            </w:r>
          </w:p>
        </w:tc>
        <w:tc>
          <w:tcPr>
            <w:tcW w:w="5919" w:type="dxa"/>
            <w:gridSpan w:val="3"/>
          </w:tcPr>
          <w:p w:rsidR="00706C50" w:rsidRPr="00F82CDF" w:rsidRDefault="00706C50" w:rsidP="002E766A">
            <w:pPr>
              <w:tabs>
                <w:tab w:val="left" w:pos="5630"/>
              </w:tabs>
              <w:spacing w:line="360" w:lineRule="auto"/>
              <w:rPr>
                <w:rFonts w:cs="Arial"/>
                <w:sz w:val="16"/>
                <w:szCs w:val="16"/>
              </w:rPr>
            </w:pPr>
          </w:p>
          <w:p w:rsidR="00706C50" w:rsidRPr="00F82CDF" w:rsidRDefault="00706C50" w:rsidP="002E766A">
            <w:pPr>
              <w:tabs>
                <w:tab w:val="left" w:pos="5630"/>
              </w:tabs>
              <w:spacing w:line="360" w:lineRule="auto"/>
              <w:rPr>
                <w:sz w:val="16"/>
                <w:szCs w:val="16"/>
                <w:u w:val="dotted"/>
              </w:rPr>
            </w:pPr>
          </w:p>
        </w:tc>
      </w:tr>
      <w:tr w:rsidR="00706C50" w:rsidRPr="00F82CDF" w:rsidTr="002E766A">
        <w:trPr>
          <w:cantSplit/>
        </w:trPr>
        <w:tc>
          <w:tcPr>
            <w:tcW w:w="3270" w:type="dxa"/>
          </w:tcPr>
          <w:p w:rsidR="00706C50" w:rsidRPr="00F82CDF" w:rsidRDefault="00706C50" w:rsidP="002E766A">
            <w:pPr>
              <w:spacing w:line="360" w:lineRule="auto"/>
              <w:rPr>
                <w:sz w:val="16"/>
                <w:szCs w:val="16"/>
              </w:rPr>
            </w:pPr>
            <w:r w:rsidRPr="00F82CDF">
              <w:rPr>
                <w:sz w:val="16"/>
                <w:szCs w:val="16"/>
              </w:rPr>
              <w:t>Eventuele opmerkingen:</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rsidR="00706C50" w:rsidRDefault="00706C50" w:rsidP="00706C50">
      <w:pPr>
        <w:spacing w:after="200" w:line="276" w:lineRule="auto"/>
        <w:rPr>
          <w:rFonts w:asciiTheme="majorHAnsi" w:eastAsiaTheme="majorEastAsia" w:hAnsiTheme="majorHAnsi" w:cstheme="majorBidi"/>
          <w:bCs/>
          <w:color w:val="89BA17" w:themeColor="accent2"/>
          <w:sz w:val="40"/>
          <w:szCs w:val="28"/>
        </w:rPr>
      </w:pPr>
      <w:bookmarkStart w:id="35" w:name="_Ref357505972"/>
      <w:bookmarkStart w:id="36" w:name="Standaardformulier8"/>
      <w:r>
        <w:br w:type="page"/>
      </w:r>
    </w:p>
    <w:p w:rsidR="00706C50" w:rsidRPr="008C63E5" w:rsidRDefault="00706C50" w:rsidP="00706C50">
      <w:pPr>
        <w:pStyle w:val="Kop1"/>
        <w:numPr>
          <w:ilvl w:val="0"/>
          <w:numId w:val="0"/>
        </w:numPr>
        <w:rPr>
          <w:sz w:val="44"/>
          <w:szCs w:val="44"/>
        </w:rPr>
      </w:pPr>
      <w:bookmarkStart w:id="37" w:name="_Ref357509687"/>
      <w:bookmarkStart w:id="38" w:name="Standaardformulier9"/>
      <w:bookmarkStart w:id="39" w:name="Standaardformulier7"/>
      <w:bookmarkStart w:id="40" w:name="_Toc521410560"/>
      <w:bookmarkEnd w:id="35"/>
      <w:bookmarkEnd w:id="36"/>
      <w:r w:rsidRPr="008C63E5">
        <w:rPr>
          <w:sz w:val="44"/>
          <w:szCs w:val="44"/>
        </w:rPr>
        <w:lastRenderedPageBreak/>
        <w:t>S</w:t>
      </w:r>
      <w:r w:rsidR="008C63E5" w:rsidRPr="008C63E5">
        <w:rPr>
          <w:sz w:val="44"/>
          <w:szCs w:val="44"/>
        </w:rPr>
        <w:t>F</w:t>
      </w:r>
      <w:r w:rsidR="00D450F7">
        <w:rPr>
          <w:sz w:val="44"/>
          <w:szCs w:val="44"/>
        </w:rPr>
        <w:t>4</w:t>
      </w:r>
      <w:r w:rsidRPr="008C63E5">
        <w:rPr>
          <w:sz w:val="44"/>
          <w:szCs w:val="44"/>
        </w:rPr>
        <w:t xml:space="preserve"> </w:t>
      </w:r>
      <w:bookmarkEnd w:id="37"/>
      <w:bookmarkEnd w:id="38"/>
      <w:bookmarkEnd w:id="39"/>
      <w:r w:rsidRPr="008C63E5">
        <w:rPr>
          <w:sz w:val="44"/>
          <w:szCs w:val="44"/>
        </w:rPr>
        <w:t xml:space="preserve">Model </w:t>
      </w:r>
      <w:bookmarkEnd w:id="40"/>
      <w:r w:rsidR="008C63E5" w:rsidRPr="008C63E5">
        <w:rPr>
          <w:sz w:val="44"/>
          <w:szCs w:val="44"/>
        </w:rPr>
        <w:t>onder aannemingsovereenkomst</w:t>
      </w:r>
      <w:r w:rsidRPr="008C63E5">
        <w:rPr>
          <w:sz w:val="44"/>
          <w:szCs w:val="44"/>
        </w:rPr>
        <w:t xml:space="preserve"> </w:t>
      </w:r>
    </w:p>
    <w:p w:rsidR="00706C50" w:rsidRDefault="00706C50" w:rsidP="00706C50">
      <w:pPr>
        <w:spacing w:line="360" w:lineRule="auto"/>
      </w:pPr>
      <w:r>
        <w:t xml:space="preserve">Ondergetekenden verklaren en garanderen hierbij namens de hierna genoemde derde/onderaannemer en inschrijver, dat ten behoeve van de uitvoering van de opdracht voor </w:t>
      </w:r>
      <w:r w:rsidR="00CF5088">
        <w:t>‘Verwerking GFT+ afval t.b.v. Regio de Vallei’</w:t>
      </w:r>
      <w:r>
        <w:t xml:space="preserve">: </w:t>
      </w:r>
    </w:p>
    <w:p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rsidR="00706C50" w:rsidRPr="00D7041B"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proofErr w:type="spellStart"/>
      <w:r>
        <w:rPr>
          <w:szCs w:val="18"/>
        </w:rPr>
        <w:t>o</w:t>
      </w:r>
      <w:r w:rsidRPr="00D7041B">
        <w:rPr>
          <w:szCs w:val="18"/>
        </w:rPr>
        <w:t>nderaannemingsovereenkomst</w:t>
      </w:r>
      <w:proofErr w:type="spellEnd"/>
      <w:r w:rsidRPr="00D7041B">
        <w:rPr>
          <w:szCs w:val="18"/>
        </w:rPr>
        <w:t xml:space="preserve"> tussen de inschrijver en </w:t>
      </w:r>
      <w:r>
        <w:rPr>
          <w:szCs w:val="18"/>
        </w:rPr>
        <w:t xml:space="preserve">de derde/onderaannemer </w:t>
      </w:r>
      <w:r w:rsidRPr="00D7041B">
        <w:rPr>
          <w:szCs w:val="18"/>
        </w:rPr>
        <w:t xml:space="preserve">niet juist, volledig of tijdig nakomt. </w:t>
      </w:r>
    </w:p>
    <w:p w:rsidR="00706C50"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rechtsgeldig ondertekend en gedateerd is en geen nadere voorwaarden bevat.</w:t>
      </w:r>
    </w:p>
    <w:p w:rsidR="00706C50" w:rsidRPr="00706C50" w:rsidRDefault="00706C50" w:rsidP="00706C50">
      <w:pPr>
        <w:spacing w:line="360" w:lineRule="auto"/>
        <w:rPr>
          <w:szCs w:val="18"/>
        </w:rPr>
      </w:pPr>
    </w:p>
    <w:p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rsidTr="002E766A">
        <w:tc>
          <w:tcPr>
            <w:tcW w:w="2943" w:type="dxa"/>
            <w:tcBorders>
              <w:top w:val="nil"/>
              <w:left w:val="nil"/>
              <w:bottom w:val="nil"/>
              <w:right w:val="nil"/>
            </w:tcBorders>
            <w:shd w:val="clear" w:color="auto" w:fill="auto"/>
          </w:tcPr>
          <w:p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rsidTr="002E766A">
        <w:tc>
          <w:tcPr>
            <w:tcW w:w="2943" w:type="dxa"/>
            <w:tcBorders>
              <w:top w:val="nil"/>
              <w:left w:val="nil"/>
              <w:bottom w:val="nil"/>
              <w:right w:val="nil"/>
            </w:tcBorders>
            <w:shd w:val="clear" w:color="auto" w:fill="auto"/>
          </w:tcPr>
          <w:p w:rsidR="00706C50" w:rsidRPr="00381503" w:rsidRDefault="003069A4"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rPr>
            </w:pPr>
          </w:p>
          <w:p w:rsidR="00706C50" w:rsidRPr="00D5101D" w:rsidRDefault="00706C50" w:rsidP="002E766A">
            <w:pPr>
              <w:keepNext/>
              <w:keepLines/>
              <w:spacing w:line="360" w:lineRule="auto"/>
              <w:rPr>
                <w:szCs w:val="18"/>
              </w:rPr>
            </w:pPr>
          </w:p>
        </w:tc>
      </w:tr>
    </w:tbl>
    <w:p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rsidTr="002E766A">
        <w:tc>
          <w:tcPr>
            <w:tcW w:w="2943" w:type="dxa"/>
            <w:tcBorders>
              <w:top w:val="nil"/>
              <w:left w:val="nil"/>
              <w:bottom w:val="nil"/>
              <w:right w:val="nil"/>
            </w:tcBorders>
            <w:shd w:val="clear" w:color="auto" w:fill="auto"/>
          </w:tcPr>
          <w:p w:rsidR="00706C50" w:rsidRPr="00D7041B" w:rsidRDefault="003069A4"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rsidTr="002E766A">
        <w:tc>
          <w:tcPr>
            <w:tcW w:w="2943" w:type="dxa"/>
            <w:tcBorders>
              <w:top w:val="nil"/>
              <w:left w:val="nil"/>
              <w:bottom w:val="nil"/>
              <w:right w:val="nil"/>
            </w:tcBorders>
            <w:shd w:val="clear" w:color="auto" w:fill="auto"/>
          </w:tcPr>
          <w:p w:rsidR="00706C50" w:rsidRPr="00381503" w:rsidRDefault="003069A4"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rPr>
            </w:pPr>
          </w:p>
          <w:p w:rsidR="00706C50" w:rsidRPr="00D5101D" w:rsidRDefault="00706C50" w:rsidP="002E766A">
            <w:pPr>
              <w:keepNext/>
              <w:keepLines/>
              <w:spacing w:line="360" w:lineRule="auto"/>
              <w:rPr>
                <w:szCs w:val="18"/>
              </w:rPr>
            </w:pPr>
          </w:p>
        </w:tc>
      </w:tr>
    </w:tbl>
    <w:p w:rsidR="0036683A" w:rsidRPr="00B362A9" w:rsidRDefault="0036683A" w:rsidP="00B362A9">
      <w:pPr>
        <w:rPr>
          <w:lang w:val="en-GB"/>
        </w:rPr>
      </w:pPr>
    </w:p>
    <w:sectPr w:rsidR="0036683A" w:rsidRPr="00B362A9" w:rsidSect="00121465">
      <w:footerReference w:type="default" r:id="rId8"/>
      <w:headerReference w:type="first" r:id="rId9"/>
      <w:footerReference w:type="first" r:id="rId10"/>
      <w:pgSz w:w="11906" w:h="16838" w:code="9"/>
      <w:pgMar w:top="1985" w:right="1418" w:bottom="2268" w:left="1418" w:header="709" w:footer="7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C50" w:rsidRDefault="00706C50" w:rsidP="00CB1BA5">
      <w:pPr>
        <w:spacing w:line="240" w:lineRule="auto"/>
      </w:pPr>
      <w:r>
        <w:separator/>
      </w:r>
    </w:p>
  </w:endnote>
  <w:endnote w:type="continuationSeparator" w:id="0">
    <w:p w:rsidR="00706C50" w:rsidRDefault="00706C50"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C50" w:rsidRDefault="00706C50">
    <w:pPr>
      <w:pStyle w:val="Voettekst"/>
    </w:pPr>
    <w:r>
      <w:rPr>
        <w:noProof/>
        <w:lang w:eastAsia="nl-NL"/>
      </w:rPr>
      <w:drawing>
        <wp:anchor distT="0" distB="0" distL="114300" distR="114300" simplePos="0" relativeHeight="251661312" behindDoc="1" locked="0" layoutInCell="1" allowOverlap="1" wp14:anchorId="5DA2265C" wp14:editId="30A680EC">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C50" w:rsidRDefault="00706C50">
    <w:pPr>
      <w:pStyle w:val="Voettekst"/>
    </w:pPr>
    <w:r>
      <w:rPr>
        <w:noProof/>
        <w:lang w:eastAsia="nl-NL"/>
      </w:rPr>
      <w:drawing>
        <wp:anchor distT="0" distB="0" distL="114300" distR="114300" simplePos="0" relativeHeight="251659264" behindDoc="1" locked="0" layoutInCell="1" allowOverlap="1" wp14:anchorId="5DA2265C" wp14:editId="30A680EC">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C50" w:rsidRDefault="00706C50" w:rsidP="00CB1BA5">
      <w:pPr>
        <w:spacing w:line="240" w:lineRule="auto"/>
      </w:pPr>
      <w:r>
        <w:separator/>
      </w:r>
    </w:p>
  </w:footnote>
  <w:footnote w:type="continuationSeparator" w:id="0">
    <w:p w:rsidR="00706C50" w:rsidRDefault="00706C50"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75pt;height:205.5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F7FE4F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47C51DAC"/>
    <w:multiLevelType w:val="hybridMultilevel"/>
    <w:tmpl w:val="23FA8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0CA0C0C"/>
    <w:multiLevelType w:val="multilevel"/>
    <w:tmpl w:val="DF38EBD4"/>
    <w:numStyleLink w:val="BulletsJMA"/>
  </w:abstractNum>
  <w:abstractNum w:abstractNumId="12" w15:restartNumberingAfterBreak="0">
    <w:nsid w:val="52763C85"/>
    <w:multiLevelType w:val="multilevel"/>
    <w:tmpl w:val="915A9C0C"/>
    <w:numStyleLink w:val="GenummerdekoppenJMA"/>
  </w:abstractNum>
  <w:abstractNum w:abstractNumId="13" w15:restartNumberingAfterBreak="0">
    <w:nsid w:val="60DA460E"/>
    <w:multiLevelType w:val="multilevel"/>
    <w:tmpl w:val="915A9C0C"/>
    <w:numStyleLink w:val="GenummerdekoppenJMA"/>
  </w:abstractNum>
  <w:abstractNum w:abstractNumId="14"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80B10AC"/>
    <w:multiLevelType w:val="multilevel"/>
    <w:tmpl w:val="DF38EBD4"/>
    <w:numStyleLink w:val="BulletsJMA"/>
  </w:abstractNum>
  <w:num w:numId="1">
    <w:abstractNumId w:val="14"/>
  </w:num>
  <w:num w:numId="2">
    <w:abstractNumId w:val="9"/>
  </w:num>
  <w:num w:numId="3">
    <w:abstractNumId w:val="6"/>
  </w:num>
  <w:num w:numId="4">
    <w:abstractNumId w:val="16"/>
  </w:num>
  <w:num w:numId="5">
    <w:abstractNumId w:val="2"/>
  </w:num>
  <w:num w:numId="6">
    <w:abstractNumId w:val="7"/>
  </w:num>
  <w:num w:numId="7">
    <w:abstractNumId w:val="3"/>
  </w:num>
  <w:num w:numId="8">
    <w:abstractNumId w:val="11"/>
  </w:num>
  <w:num w:numId="9">
    <w:abstractNumId w:val="12"/>
  </w:num>
  <w:num w:numId="10">
    <w:abstractNumId w:val="13"/>
  </w:num>
  <w:num w:numId="11">
    <w:abstractNumId w:val="0"/>
  </w:num>
  <w:num w:numId="12">
    <w:abstractNumId w:val="1"/>
  </w:num>
  <w:num w:numId="13">
    <w:abstractNumId w:val="5"/>
  </w:num>
  <w:num w:numId="14">
    <w:abstractNumId w:val="8"/>
  </w:num>
  <w:num w:numId="15">
    <w:abstractNumId w:val="4"/>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1271C"/>
    <w:rsid w:val="00046BC0"/>
    <w:rsid w:val="00067A4E"/>
    <w:rsid w:val="00075E05"/>
    <w:rsid w:val="000A70A1"/>
    <w:rsid w:val="000B66BE"/>
    <w:rsid w:val="000D160C"/>
    <w:rsid w:val="000F4E24"/>
    <w:rsid w:val="001136E8"/>
    <w:rsid w:val="00120E52"/>
    <w:rsid w:val="00121465"/>
    <w:rsid w:val="00141D41"/>
    <w:rsid w:val="00152CEF"/>
    <w:rsid w:val="002B010E"/>
    <w:rsid w:val="002C1A32"/>
    <w:rsid w:val="002C2131"/>
    <w:rsid w:val="002C374D"/>
    <w:rsid w:val="002C6945"/>
    <w:rsid w:val="002E342E"/>
    <w:rsid w:val="002F2EE4"/>
    <w:rsid w:val="003052DD"/>
    <w:rsid w:val="003069A4"/>
    <w:rsid w:val="003325D0"/>
    <w:rsid w:val="0036683A"/>
    <w:rsid w:val="00403666"/>
    <w:rsid w:val="004414A7"/>
    <w:rsid w:val="00464B9A"/>
    <w:rsid w:val="004836A5"/>
    <w:rsid w:val="004D1885"/>
    <w:rsid w:val="004F6A56"/>
    <w:rsid w:val="00530172"/>
    <w:rsid w:val="00534183"/>
    <w:rsid w:val="00541F8B"/>
    <w:rsid w:val="00556A62"/>
    <w:rsid w:val="0056318A"/>
    <w:rsid w:val="005854F2"/>
    <w:rsid w:val="005B2AFF"/>
    <w:rsid w:val="005E7772"/>
    <w:rsid w:val="005F05CA"/>
    <w:rsid w:val="00706C50"/>
    <w:rsid w:val="007410AA"/>
    <w:rsid w:val="00747917"/>
    <w:rsid w:val="00772053"/>
    <w:rsid w:val="008420E8"/>
    <w:rsid w:val="00856D5D"/>
    <w:rsid w:val="008A6E1F"/>
    <w:rsid w:val="008C63E5"/>
    <w:rsid w:val="0093752B"/>
    <w:rsid w:val="009E142F"/>
    <w:rsid w:val="00A72ED6"/>
    <w:rsid w:val="00B014D8"/>
    <w:rsid w:val="00B362A9"/>
    <w:rsid w:val="00B4459D"/>
    <w:rsid w:val="00B66132"/>
    <w:rsid w:val="00C456CE"/>
    <w:rsid w:val="00C706B0"/>
    <w:rsid w:val="00C77948"/>
    <w:rsid w:val="00CB1BA5"/>
    <w:rsid w:val="00CD67C7"/>
    <w:rsid w:val="00CD6FA7"/>
    <w:rsid w:val="00CF5088"/>
    <w:rsid w:val="00D450F7"/>
    <w:rsid w:val="00D55845"/>
    <w:rsid w:val="00DA5B81"/>
    <w:rsid w:val="00DC6C1A"/>
    <w:rsid w:val="00E825F2"/>
    <w:rsid w:val="00EB26C3"/>
    <w:rsid w:val="00EF6FF5"/>
    <w:rsid w:val="00FC35AA"/>
    <w:rsid w:val="00FD38F4"/>
    <w:rsid w:val="00FE1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DD7A3"/>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5E05"/>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sjablonen\JMA%20leeg%20documen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C9A02A6CEE3344E8BEB36139C0CA0183"/>
        <w:category>
          <w:name w:val="Algemeen"/>
          <w:gallery w:val="placeholder"/>
        </w:category>
        <w:types>
          <w:type w:val="bbPlcHdr"/>
        </w:types>
        <w:behaviors>
          <w:behavior w:val="content"/>
        </w:behaviors>
        <w:guid w:val="{D03F8EC8-D4C6-44CB-ABB7-694F29B3F081}"/>
      </w:docPartPr>
      <w:docPartBody>
        <w:p w:rsidR="00587DEF" w:rsidRDefault="00996FC0" w:rsidP="00996FC0">
          <w:pPr>
            <w:pStyle w:val="C9A02A6CEE3344E8BEB36139C0CA0183"/>
          </w:pPr>
          <w:r w:rsidRPr="00DD30B3">
            <w:rPr>
              <w:rStyle w:val="Tekstvantijdelijkeaanduiding"/>
              <w:highlight w:val="yellow"/>
            </w:rPr>
            <w:t>ja/nee/nvt</w:t>
          </w:r>
        </w:p>
      </w:docPartBody>
    </w:docPart>
    <w:docPart>
      <w:docPartPr>
        <w:name w:val="B3227E8FEFE445C895487A56BD71B3AF"/>
        <w:category>
          <w:name w:val="Algemeen"/>
          <w:gallery w:val="placeholder"/>
        </w:category>
        <w:types>
          <w:type w:val="bbPlcHdr"/>
        </w:types>
        <w:behaviors>
          <w:behavior w:val="content"/>
        </w:behaviors>
        <w:guid w:val="{4CC6D144-AD59-42D0-8EDC-E71E4C572630}"/>
      </w:docPartPr>
      <w:docPartBody>
        <w:p w:rsidR="00587DEF" w:rsidRDefault="00996FC0" w:rsidP="00996FC0">
          <w:pPr>
            <w:pStyle w:val="B3227E8FEFE445C895487A56BD71B3AF"/>
          </w:pPr>
          <w:r w:rsidRPr="00DD30B3">
            <w:rPr>
              <w:rStyle w:val="Tekstvantijdelijkeaanduiding"/>
              <w:highlight w:val="yellow"/>
            </w:rPr>
            <w:t>ja/nee</w:t>
          </w:r>
        </w:p>
      </w:docPartBody>
    </w:docPart>
    <w:docPart>
      <w:docPartPr>
        <w:name w:val="7D5ECD3F49E643B9B66475FE9DC3532A"/>
        <w:category>
          <w:name w:val="Algemeen"/>
          <w:gallery w:val="placeholder"/>
        </w:category>
        <w:types>
          <w:type w:val="bbPlcHdr"/>
        </w:types>
        <w:behaviors>
          <w:behavior w:val="content"/>
        </w:behaviors>
        <w:guid w:val="{C37D2CE0-5B88-42DB-9B69-E614D5F78BFE}"/>
      </w:docPartPr>
      <w:docPartBody>
        <w:p w:rsidR="00587DEF" w:rsidRDefault="00996FC0" w:rsidP="00996FC0">
          <w:pPr>
            <w:pStyle w:val="7D5ECD3F49E643B9B66475FE9DC3532A"/>
          </w:pPr>
          <w:r w:rsidRPr="00DD30B3">
            <w:rPr>
              <w:rStyle w:val="Tekstvantijdelijkeaanduiding"/>
              <w:highlight w:val="yellow"/>
            </w:rPr>
            <w:t>ja/nee</w:t>
          </w:r>
        </w:p>
      </w:docPartBody>
    </w:docPart>
    <w:docPart>
      <w:docPartPr>
        <w:name w:val="FB060B6FAA2D4727A1E3A71091F9024D"/>
        <w:category>
          <w:name w:val="Algemeen"/>
          <w:gallery w:val="placeholder"/>
        </w:category>
        <w:types>
          <w:type w:val="bbPlcHdr"/>
        </w:types>
        <w:behaviors>
          <w:behavior w:val="content"/>
        </w:behaviors>
        <w:guid w:val="{D37208E7-FB84-4C9C-A4CA-D872C7DD6EB3}"/>
      </w:docPartPr>
      <w:docPartBody>
        <w:p w:rsidR="00587DEF" w:rsidRDefault="00996FC0" w:rsidP="00996FC0">
          <w:pPr>
            <w:pStyle w:val="FB060B6FAA2D4727A1E3A71091F9024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587DEF"/>
    <w:rsid w:val="00991869"/>
    <w:rsid w:val="00996FC0"/>
    <w:rsid w:val="00E91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91869"/>
    <w:rPr>
      <w:color w:val="808080"/>
    </w:rPr>
  </w:style>
  <w:style w:type="paragraph" w:customStyle="1" w:styleId="25879CCC719643A3B1B71EEC1E4E5116">
    <w:name w:val="25879CCC719643A3B1B71EEC1E4E5116"/>
    <w:rsid w:val="00996FC0"/>
  </w:style>
  <w:style w:type="paragraph" w:customStyle="1" w:styleId="BF02D47D219F4EF382DE2E754BA398BB">
    <w:name w:val="BF02D47D219F4EF382DE2E754BA398BB"/>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C9A02A6CEE3344E8BEB36139C0CA0183">
    <w:name w:val="C9A02A6CEE3344E8BEB36139C0CA0183"/>
    <w:rsid w:val="00996FC0"/>
  </w:style>
  <w:style w:type="paragraph" w:customStyle="1" w:styleId="B3227E8FEFE445C895487A56BD71B3AF">
    <w:name w:val="B3227E8FEFE445C895487A56BD71B3AF"/>
    <w:rsid w:val="00996FC0"/>
  </w:style>
  <w:style w:type="paragraph" w:customStyle="1" w:styleId="7D5ECD3F49E643B9B66475FE9DC3532A">
    <w:name w:val="7D5ECD3F49E643B9B66475FE9DC3532A"/>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63D02B39984463583776529821073C4">
    <w:name w:val="B63D02B39984463583776529821073C4"/>
    <w:rsid w:val="00996FC0"/>
  </w:style>
  <w:style w:type="paragraph" w:customStyle="1" w:styleId="99AEF1F3E03E4F5EA532A8E31A7E3E16">
    <w:name w:val="99AEF1F3E03E4F5EA532A8E31A7E3E16"/>
    <w:rsid w:val="00996FC0"/>
  </w:style>
  <w:style w:type="paragraph" w:customStyle="1" w:styleId="385F2E2F9BCF422C8B8B9EA60E089843">
    <w:name w:val="385F2E2F9BCF422C8B8B9EA60E089843"/>
    <w:rsid w:val="00996FC0"/>
  </w:style>
  <w:style w:type="paragraph" w:customStyle="1" w:styleId="6641F141362143DBB9D212822EDD9C78">
    <w:name w:val="6641F141362143DBB9D212822EDD9C78"/>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B31C834ADAB6478C8C04ABC1BA7380C1">
    <w:name w:val="B31C834ADAB6478C8C04ABC1BA7380C1"/>
    <w:rsid w:val="00996FC0"/>
  </w:style>
  <w:style w:type="paragraph" w:customStyle="1" w:styleId="601B775B0B824FEEAB367C16509B95D1">
    <w:name w:val="601B775B0B824FEEAB367C16509B95D1"/>
    <w:rsid w:val="00996FC0"/>
  </w:style>
  <w:style w:type="paragraph" w:customStyle="1" w:styleId="551A51DE8D754357BE4ECCD3BB1D5246">
    <w:name w:val="551A51DE8D754357BE4ECCD3BB1D5246"/>
    <w:rsid w:val="00996FC0"/>
  </w:style>
  <w:style w:type="paragraph" w:customStyle="1" w:styleId="20139C5E0D454EDA99F05AF1F5EB148F">
    <w:name w:val="20139C5E0D454EDA99F05AF1F5EB148F"/>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86C98D8C093F4AE093DDE6C110BAAD2E">
    <w:name w:val="86C98D8C093F4AE093DDE6C110BAAD2E"/>
    <w:rsid w:val="00587DEF"/>
  </w:style>
  <w:style w:type="paragraph" w:customStyle="1" w:styleId="2757044E45AE443382D5CB97A7186237">
    <w:name w:val="2757044E45AE443382D5CB97A7186237"/>
    <w:rsid w:val="00991869"/>
  </w:style>
  <w:style w:type="paragraph" w:customStyle="1" w:styleId="CABC0F95C38F4284910DA290D825C31E">
    <w:name w:val="CABC0F95C38F4284910DA290D825C31E"/>
    <w:rsid w:val="009918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FC174-CB58-4339-A158-19865A88E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JMA leeg documenttemplate</Template>
  <TotalTime>0</TotalTime>
  <Pages>5</Pages>
  <Words>854</Words>
  <Characters>4702</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Wim Nooijen</cp:lastModifiedBy>
  <cp:revision>2</cp:revision>
  <dcterms:created xsi:type="dcterms:W3CDTF">2020-11-25T08:41:00Z</dcterms:created>
  <dcterms:modified xsi:type="dcterms:W3CDTF">2020-11-25T08:41:00Z</dcterms:modified>
</cp:coreProperties>
</file>