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  <w:r w:rsidR="00F40A5A">
        <w:rPr>
          <w:rFonts w:ascii="Calibri" w:hAnsi="Calibri" w:cs="Calibri"/>
          <w:color w:val="000000"/>
          <w:sz w:val="22"/>
          <w:szCs w:val="22"/>
        </w:rPr>
        <w:t xml:space="preserve">Opsteller: </w:t>
      </w:r>
      <w:permStart w:id="1999468361" w:edGrp="everyone"/>
      <w:r w:rsidR="00F40A5A">
        <w:rPr>
          <w:rFonts w:ascii="Calibri" w:hAnsi="Calibri" w:cs="Calibri"/>
          <w:color w:val="000000"/>
          <w:sz w:val="22"/>
          <w:szCs w:val="22"/>
        </w:rPr>
        <w:t>…………………….</w:t>
      </w:r>
      <w:bookmarkStart w:id="0" w:name="_GoBack"/>
      <w:bookmarkEnd w:id="0"/>
      <w:permEnd w:id="1999468361"/>
    </w:p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tbl>
      <w:tblPr>
        <w:tblW w:w="143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340"/>
        <w:gridCol w:w="1340"/>
        <w:gridCol w:w="1354"/>
        <w:gridCol w:w="1340"/>
        <w:gridCol w:w="1340"/>
        <w:gridCol w:w="1340"/>
        <w:gridCol w:w="1340"/>
        <w:gridCol w:w="1340"/>
        <w:gridCol w:w="2320"/>
      </w:tblGrid>
      <w:tr w:rsidR="00F40A5A" w:rsidRPr="00F40A5A" w:rsidTr="00F40A5A">
        <w:trPr>
          <w:trHeight w:val="1215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Onderdeel van het gebouw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Leverancier bedrijfsnaam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Leverancier FSC-COC-nr of PEFC-nr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of MTCS-nr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Factuurnr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of afleverbonnr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Houtsoort of materiaal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FSC claim pure/ mixed/ credit/ PEFC/ MTC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 MTCS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Eenheid st/ m1/ m2/ m3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 MTCS 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m3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Opmerkingen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710955204" w:edGrp="everyone" w:colFirst="0" w:colLast="0"/>
            <w:permStart w:id="2084395093" w:edGrp="everyone" w:colFirst="1" w:colLast="1"/>
            <w:permStart w:id="1080429926" w:edGrp="everyone" w:colFirst="2" w:colLast="2"/>
            <w:permStart w:id="890453113" w:edGrp="everyone" w:colFirst="3" w:colLast="3"/>
            <w:permStart w:id="837109758" w:edGrp="everyone" w:colFirst="4" w:colLast="4"/>
            <w:permStart w:id="49961005" w:edGrp="everyone" w:colFirst="5" w:colLast="5"/>
            <w:permStart w:id="1782667599" w:edGrp="everyone" w:colFirst="6" w:colLast="6"/>
            <w:permStart w:id="1936855787" w:edGrp="everyone" w:colFirst="7" w:colLast="7"/>
            <w:permStart w:id="2109750091" w:edGrp="everyone" w:colFirst="8" w:colLast="8"/>
            <w:permStart w:id="1306924485" w:edGrp="everyone" w:colFirst="9" w:colLast="9"/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13455890" w:edGrp="everyone" w:colFirst="0" w:colLast="0"/>
            <w:permStart w:id="1809779578" w:edGrp="everyone" w:colFirst="1" w:colLast="1"/>
            <w:permStart w:id="235145776" w:edGrp="everyone" w:colFirst="2" w:colLast="2"/>
            <w:permStart w:id="76504106" w:edGrp="everyone" w:colFirst="3" w:colLast="3"/>
            <w:permStart w:id="2084903386" w:edGrp="everyone" w:colFirst="4" w:colLast="4"/>
            <w:permStart w:id="1668165633" w:edGrp="everyone" w:colFirst="5" w:colLast="5"/>
            <w:permStart w:id="1500064966" w:edGrp="everyone" w:colFirst="6" w:colLast="6"/>
            <w:permStart w:id="404509478" w:edGrp="everyone" w:colFirst="7" w:colLast="7"/>
            <w:permStart w:id="1575493959" w:edGrp="everyone" w:colFirst="8" w:colLast="8"/>
            <w:permStart w:id="1531400906" w:edGrp="everyone" w:colFirst="9" w:colLast="9"/>
            <w:permEnd w:id="710955204"/>
            <w:permEnd w:id="2084395093"/>
            <w:permEnd w:id="1080429926"/>
            <w:permEnd w:id="890453113"/>
            <w:permEnd w:id="837109758"/>
            <w:permEnd w:id="49961005"/>
            <w:permEnd w:id="1782667599"/>
            <w:permEnd w:id="1936855787"/>
            <w:permEnd w:id="2109750091"/>
            <w:permEnd w:id="1306924485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427165019" w:edGrp="everyone" w:colFirst="0" w:colLast="0"/>
            <w:permStart w:id="1947367411" w:edGrp="everyone" w:colFirst="1" w:colLast="1"/>
            <w:permStart w:id="3484270" w:edGrp="everyone" w:colFirst="2" w:colLast="2"/>
            <w:permStart w:id="378744451" w:edGrp="everyone" w:colFirst="3" w:colLast="3"/>
            <w:permStart w:id="1803171509" w:edGrp="everyone" w:colFirst="4" w:colLast="4"/>
            <w:permStart w:id="2004484545" w:edGrp="everyone" w:colFirst="5" w:colLast="5"/>
            <w:permStart w:id="325604070" w:edGrp="everyone" w:colFirst="6" w:colLast="6"/>
            <w:permStart w:id="1633696380" w:edGrp="everyone" w:colFirst="7" w:colLast="7"/>
            <w:permStart w:id="749038560" w:edGrp="everyone" w:colFirst="8" w:colLast="8"/>
            <w:permStart w:id="448229253" w:edGrp="everyone" w:colFirst="9" w:colLast="9"/>
            <w:permEnd w:id="113455890"/>
            <w:permEnd w:id="1809779578"/>
            <w:permEnd w:id="235145776"/>
            <w:permEnd w:id="76504106"/>
            <w:permEnd w:id="2084903386"/>
            <w:permEnd w:id="1668165633"/>
            <w:permEnd w:id="1500064966"/>
            <w:permEnd w:id="404509478"/>
            <w:permEnd w:id="1575493959"/>
            <w:permEnd w:id="1531400906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253121080" w:edGrp="everyone" w:colFirst="0" w:colLast="0"/>
            <w:permStart w:id="419046549" w:edGrp="everyone" w:colFirst="1" w:colLast="1"/>
            <w:permStart w:id="891972119" w:edGrp="everyone" w:colFirst="2" w:colLast="2"/>
            <w:permStart w:id="2013809154" w:edGrp="everyone" w:colFirst="3" w:colLast="3"/>
            <w:permStart w:id="745674367" w:edGrp="everyone" w:colFirst="4" w:colLast="4"/>
            <w:permStart w:id="724712289" w:edGrp="everyone" w:colFirst="5" w:colLast="5"/>
            <w:permStart w:id="405695115" w:edGrp="everyone" w:colFirst="6" w:colLast="6"/>
            <w:permStart w:id="2078166000" w:edGrp="everyone" w:colFirst="7" w:colLast="7"/>
            <w:permStart w:id="943732513" w:edGrp="everyone" w:colFirst="8" w:colLast="8"/>
            <w:permStart w:id="520895208" w:edGrp="everyone" w:colFirst="9" w:colLast="9"/>
            <w:permEnd w:id="427165019"/>
            <w:permEnd w:id="1947367411"/>
            <w:permEnd w:id="3484270"/>
            <w:permEnd w:id="378744451"/>
            <w:permEnd w:id="1803171509"/>
            <w:permEnd w:id="2004484545"/>
            <w:permEnd w:id="325604070"/>
            <w:permEnd w:id="1633696380"/>
            <w:permEnd w:id="749038560"/>
            <w:permEnd w:id="448229253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78529086" w:edGrp="everyone" w:colFirst="0" w:colLast="0"/>
            <w:permStart w:id="2051819884" w:edGrp="everyone" w:colFirst="1" w:colLast="1"/>
            <w:permStart w:id="426578394" w:edGrp="everyone" w:colFirst="2" w:colLast="2"/>
            <w:permStart w:id="862723578" w:edGrp="everyone" w:colFirst="3" w:colLast="3"/>
            <w:permStart w:id="581724574" w:edGrp="everyone" w:colFirst="4" w:colLast="4"/>
            <w:permStart w:id="1585465771" w:edGrp="everyone" w:colFirst="5" w:colLast="5"/>
            <w:permStart w:id="2032939420" w:edGrp="everyone" w:colFirst="6" w:colLast="6"/>
            <w:permStart w:id="1847152240" w:edGrp="everyone" w:colFirst="7" w:colLast="7"/>
            <w:permStart w:id="1023676000" w:edGrp="everyone" w:colFirst="8" w:colLast="8"/>
            <w:permStart w:id="1222344517" w:edGrp="everyone" w:colFirst="9" w:colLast="9"/>
            <w:permEnd w:id="1253121080"/>
            <w:permEnd w:id="419046549"/>
            <w:permEnd w:id="891972119"/>
            <w:permEnd w:id="2013809154"/>
            <w:permEnd w:id="745674367"/>
            <w:permEnd w:id="724712289"/>
            <w:permEnd w:id="405695115"/>
            <w:permEnd w:id="2078166000"/>
            <w:permEnd w:id="943732513"/>
            <w:permEnd w:id="520895208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373574287" w:edGrp="everyone" w:colFirst="0" w:colLast="0"/>
            <w:permStart w:id="115626299" w:edGrp="everyone" w:colFirst="1" w:colLast="1"/>
            <w:permStart w:id="1654554317" w:edGrp="everyone" w:colFirst="2" w:colLast="2"/>
            <w:permStart w:id="553259045" w:edGrp="everyone" w:colFirst="3" w:colLast="3"/>
            <w:permStart w:id="1069237597" w:edGrp="everyone" w:colFirst="4" w:colLast="4"/>
            <w:permStart w:id="1378687069" w:edGrp="everyone" w:colFirst="5" w:colLast="5"/>
            <w:permStart w:id="1293703499" w:edGrp="everyone" w:colFirst="6" w:colLast="6"/>
            <w:permStart w:id="1109162734" w:edGrp="everyone" w:colFirst="7" w:colLast="7"/>
            <w:permStart w:id="290421421" w:edGrp="everyone" w:colFirst="8" w:colLast="8"/>
            <w:permStart w:id="1758931616" w:edGrp="everyone" w:colFirst="9" w:colLast="9"/>
            <w:permEnd w:id="78529086"/>
            <w:permEnd w:id="2051819884"/>
            <w:permEnd w:id="426578394"/>
            <w:permEnd w:id="862723578"/>
            <w:permEnd w:id="581724574"/>
            <w:permEnd w:id="1585465771"/>
            <w:permEnd w:id="2032939420"/>
            <w:permEnd w:id="1847152240"/>
            <w:permEnd w:id="1023676000"/>
            <w:permEnd w:id="1222344517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737823929" w:edGrp="everyone" w:colFirst="0" w:colLast="0"/>
            <w:permStart w:id="552949773" w:edGrp="everyone" w:colFirst="1" w:colLast="1"/>
            <w:permStart w:id="764611391" w:edGrp="everyone" w:colFirst="2" w:colLast="2"/>
            <w:permStart w:id="1183718519" w:edGrp="everyone" w:colFirst="3" w:colLast="3"/>
            <w:permStart w:id="1814655042" w:edGrp="everyone" w:colFirst="4" w:colLast="4"/>
            <w:permStart w:id="2086021432" w:edGrp="everyone" w:colFirst="5" w:colLast="5"/>
            <w:permStart w:id="1358182975" w:edGrp="everyone" w:colFirst="6" w:colLast="6"/>
            <w:permStart w:id="454125268" w:edGrp="everyone" w:colFirst="7" w:colLast="7"/>
            <w:permStart w:id="1517756002" w:edGrp="everyone" w:colFirst="8" w:colLast="8"/>
            <w:permStart w:id="417154006" w:edGrp="everyone" w:colFirst="9" w:colLast="9"/>
            <w:permEnd w:id="373574287"/>
            <w:permEnd w:id="115626299"/>
            <w:permEnd w:id="1654554317"/>
            <w:permEnd w:id="553259045"/>
            <w:permEnd w:id="1069237597"/>
            <w:permEnd w:id="1378687069"/>
            <w:permEnd w:id="1293703499"/>
            <w:permEnd w:id="1109162734"/>
            <w:permEnd w:id="290421421"/>
            <w:permEnd w:id="1758931616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303512098" w:edGrp="everyone" w:colFirst="0" w:colLast="0"/>
            <w:permStart w:id="1308979619" w:edGrp="everyone" w:colFirst="1" w:colLast="1"/>
            <w:permStart w:id="1797612406" w:edGrp="everyone" w:colFirst="2" w:colLast="2"/>
            <w:permStart w:id="310650605" w:edGrp="everyone" w:colFirst="3" w:colLast="3"/>
            <w:permStart w:id="180099240" w:edGrp="everyone" w:colFirst="4" w:colLast="4"/>
            <w:permStart w:id="486896474" w:edGrp="everyone" w:colFirst="5" w:colLast="5"/>
            <w:permStart w:id="1378120620" w:edGrp="everyone" w:colFirst="6" w:colLast="6"/>
            <w:permStart w:id="1149397827" w:edGrp="everyone" w:colFirst="7" w:colLast="7"/>
            <w:permStart w:id="847276630" w:edGrp="everyone" w:colFirst="8" w:colLast="8"/>
            <w:permStart w:id="1387072247" w:edGrp="everyone" w:colFirst="9" w:colLast="9"/>
            <w:permEnd w:id="737823929"/>
            <w:permEnd w:id="552949773"/>
            <w:permEnd w:id="764611391"/>
            <w:permEnd w:id="1183718519"/>
            <w:permEnd w:id="1814655042"/>
            <w:permEnd w:id="2086021432"/>
            <w:permEnd w:id="1358182975"/>
            <w:permEnd w:id="454125268"/>
            <w:permEnd w:id="1517756002"/>
            <w:permEnd w:id="417154006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permEnd w:id="1303512098"/>
      <w:permEnd w:id="1308979619"/>
      <w:permEnd w:id="1797612406"/>
      <w:permEnd w:id="310650605"/>
      <w:permEnd w:id="180099240"/>
      <w:permEnd w:id="486896474"/>
      <w:permEnd w:id="1378120620"/>
      <w:permEnd w:id="1149397827"/>
      <w:permEnd w:id="847276630"/>
      <w:permEnd w:id="1387072247"/>
    </w:tbl>
    <w:p w:rsidR="003F7F0D" w:rsidRPr="00E53D12" w:rsidRDefault="003F7F0D" w:rsidP="00E53D12">
      <w:pPr>
        <w:rPr>
          <w:szCs w:val="18"/>
        </w:rPr>
      </w:pPr>
    </w:p>
    <w:sectPr w:rsidR="003F7F0D" w:rsidRPr="00E53D12" w:rsidSect="00E53D1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588" w:right="2818" w:bottom="2807" w:left="141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7FB" w:rsidRDefault="00C967FB">
      <w:r>
        <w:separator/>
      </w:r>
    </w:p>
  </w:endnote>
  <w:endnote w:type="continuationSeparator" w:id="0">
    <w:p w:rsidR="00C967FB" w:rsidRDefault="00C96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E53D12">
    <w:pPr>
      <w:pStyle w:val="Voettekst"/>
    </w:pPr>
    <w:bookmarkStart w:id="15" w:name="Rubricering_4"/>
    <w:r w:rsidRPr="00ED430B">
      <w:rPr>
        <w:b/>
      </w:rPr>
      <w:t>MODEL GARANTIEVERKLARING 2012-1</w:t>
    </w:r>
    <w:bookmarkEnd w:id="15"/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275A51">
      <w:rPr>
        <w:noProof/>
      </w:rPr>
      <w:t>2</w:t>
    </w:r>
    <w:r>
      <w:rPr>
        <w:noProof/>
      </w:rPr>
      <w:fldChar w:fldCharType="end"/>
    </w:r>
    <w:r>
      <w:t xml:space="preserve"> van </w:t>
    </w:r>
    <w:fldSimple w:instr=" NUMPAGES ">
      <w:r w:rsidR="00275A51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F40A5A">
    <w:pPr>
      <w:pStyle w:val="Voettekst"/>
      <w:rPr>
        <w:b/>
      </w:rPr>
    </w:pPr>
    <w:bookmarkStart w:id="17" w:name="Rubricering_2"/>
    <w:r>
      <w:rPr>
        <w:b/>
        <w:lang w:val="nl-NL"/>
      </w:rPr>
      <w:t>REGISTRATIEFORMULIER DUURZAAM HOUT</w:t>
    </w:r>
    <w:r w:rsidR="00E53D12">
      <w:rPr>
        <w:b/>
      </w:rPr>
      <w:t xml:space="preserve"> </w:t>
    </w:r>
    <w:bookmarkEnd w:id="17"/>
    <w:r w:rsidR="00E53D12">
      <w:rPr>
        <w:b/>
      </w:rPr>
      <w:t>RRU 2012</w:t>
    </w:r>
    <w:r w:rsidR="00447EC1">
      <w:rPr>
        <w:b/>
        <w:lang w:val="nl-NL"/>
      </w:rPr>
      <w:t>, versie</w:t>
    </w:r>
    <w:r w:rsidR="00E53D12">
      <w:rPr>
        <w:b/>
      </w:rPr>
      <w:t xml:space="preserve"> 20</w:t>
    </w:r>
    <w:r w:rsidR="00275A51">
      <w:rPr>
        <w:b/>
        <w:lang w:val="nl-NL"/>
      </w:rPr>
      <w:t>20</w:t>
    </w:r>
    <w:r w:rsidR="008778A6">
      <w:rPr>
        <w:b/>
      </w:rPr>
      <w:t>-</w:t>
    </w:r>
    <w:r w:rsidR="00275A51">
      <w:rPr>
        <w:b/>
        <w:lang w:val="nl-NL"/>
      </w:rPr>
      <w:t>1</w:t>
    </w:r>
  </w:p>
  <w:p w:rsidR="00E53D12" w:rsidRPr="00745B48" w:rsidRDefault="00E53D12" w:rsidP="00745B48">
    <w:pPr>
      <w:pStyle w:val="Geenafstand"/>
      <w:rPr>
        <w:sz w:val="13"/>
        <w:szCs w:val="13"/>
      </w:rPr>
    </w:pPr>
    <w:r w:rsidRPr="00745B48">
      <w:rPr>
        <w:sz w:val="13"/>
        <w:szCs w:val="13"/>
      </w:rPr>
      <w:t>Besteknummer</w:t>
    </w:r>
    <w:permStart w:id="227607738" w:edGrp="everyone"/>
    <w:r w:rsidR="005B4ED9">
      <w:rPr>
        <w:sz w:val="13"/>
        <w:szCs w:val="13"/>
      </w:rPr>
      <w:t>:17064-2</w:t>
    </w:r>
  </w:p>
  <w:permEnd w:id="227607738"/>
  <w:p w:rsidR="00E53D12" w:rsidRPr="00745B48" w:rsidRDefault="00E53D12" w:rsidP="00745B48">
    <w:pPr>
      <w:pStyle w:val="Geenafstand"/>
      <w:rPr>
        <w:noProof/>
        <w:sz w:val="13"/>
        <w:szCs w:val="13"/>
      </w:rPr>
    </w:pPr>
    <w:r w:rsidRPr="00745B48">
      <w:rPr>
        <w:sz w:val="13"/>
        <w:szCs w:val="13"/>
      </w:rPr>
      <w:t>Datum:</w:t>
    </w:r>
    <w:permStart w:id="80680096" w:edGrp="everyone"/>
    <w:r w:rsidR="005B4ED9">
      <w:rPr>
        <w:sz w:val="13"/>
        <w:szCs w:val="13"/>
      </w:rPr>
      <w:t xml:space="preserve"> 15-02-2021</w:t>
    </w:r>
  </w:p>
  <w:permEnd w:id="80680096"/>
  <w:p w:rsidR="00E53D12" w:rsidRPr="00745B48" w:rsidRDefault="00E53D12" w:rsidP="00745B48">
    <w:pPr>
      <w:pStyle w:val="Geenafstand"/>
      <w:rPr>
        <w:sz w:val="13"/>
        <w:szCs w:val="13"/>
      </w:rPr>
    </w:pPr>
    <w:r w:rsidRPr="00745B48">
      <w:rPr>
        <w:noProof/>
        <w:sz w:val="13"/>
        <w:szCs w:val="13"/>
      </w:rPr>
      <w:t>Licentienummer:</w:t>
    </w:r>
    <w:permStart w:id="1510092047" w:edGrp="everyone"/>
    <w:r w:rsidRPr="00745B48">
      <w:rPr>
        <w:noProof/>
        <w:sz w:val="13"/>
        <w:szCs w:val="13"/>
      </w:rPr>
      <w:t xml:space="preserve"> </w:t>
    </w:r>
    <w:r w:rsidR="005B4ED9" w:rsidRPr="005B4ED9">
      <w:rPr>
        <w:noProof/>
        <w:sz w:val="13"/>
        <w:szCs w:val="13"/>
      </w:rPr>
      <w:t>L88.35.04 B</w:t>
    </w:r>
  </w:p>
  <w:permEnd w:id="1510092047"/>
  <w:p w:rsidR="00E53D12" w:rsidRDefault="00E53D12">
    <w:pPr>
      <w:pStyle w:val="Voettekst"/>
    </w:pPr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5B4ED9">
      <w:rPr>
        <w:noProof/>
      </w:rPr>
      <w:t>1</w:t>
    </w:r>
    <w:r>
      <w:rPr>
        <w:noProof/>
      </w:rPr>
      <w:fldChar w:fldCharType="end"/>
    </w:r>
    <w:r>
      <w:t xml:space="preserve"> van </w:t>
    </w:r>
    <w:fldSimple w:instr=" NUMPAGES ">
      <w:r w:rsidR="005B4ED9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7FB" w:rsidRDefault="00C967FB">
      <w:r>
        <w:separator/>
      </w:r>
    </w:p>
  </w:footnote>
  <w:footnote w:type="continuationSeparator" w:id="0">
    <w:p w:rsidR="00C967FB" w:rsidRDefault="00C96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Pr="00ED430B" w:rsidRDefault="00E53D12">
    <w:pPr>
      <w:pStyle w:val="Voettekst"/>
    </w:pPr>
    <w:bookmarkStart w:id="1" w:name="Rubricering_3_weg"/>
    <w:bookmarkEnd w:id="1"/>
  </w:p>
  <w:p w:rsidR="00E53D12" w:rsidRPr="00ED430B" w:rsidRDefault="00E53D12">
    <w:pPr>
      <w:pStyle w:val="Voettekst"/>
    </w:pPr>
  </w:p>
  <w:p w:rsidR="00E53D12" w:rsidRPr="00537739" w:rsidRDefault="00E53D12">
    <w:pPr>
      <w:pStyle w:val="Voettekst"/>
    </w:pPr>
  </w:p>
  <w:p w:rsidR="00E53D12" w:rsidRPr="003F5807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/>
  <w:p w:rsidR="00E53D12" w:rsidRPr="00ED430B" w:rsidRDefault="00E53D12">
    <w:pPr>
      <w:pStyle w:val="Voettekst"/>
      <w:rPr>
        <w:b/>
      </w:rPr>
    </w:pPr>
    <w:bookmarkStart w:id="2" w:name="Rubricering_3"/>
    <w:r w:rsidRPr="00ED430B">
      <w:rPr>
        <w:b/>
      </w:rPr>
      <w:t xml:space="preserve">MODEL GARANTIEVERKLARING </w:t>
    </w:r>
    <w:bookmarkEnd w:id="2"/>
    <w:r>
      <w:rPr>
        <w:b/>
      </w:rPr>
      <w:t>2017-1</w:t>
    </w:r>
  </w:p>
  <w:p w:rsidR="00E53D12" w:rsidRDefault="00E53D12">
    <w:pPr>
      <w:pStyle w:val="Voettekst"/>
    </w:pPr>
  </w:p>
  <w:p w:rsidR="00E53D12" w:rsidRDefault="0017229B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6704" behindDoc="0" locked="1" layoutInCell="1" allowOverlap="1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3" w:name="Dienst"/>
                                <w:bookmarkEnd w:id="3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Directie"/>
                                <w:bookmarkEnd w:id="4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5" w:name="Afdeling"/>
                                <w:bookmarkEnd w:id="5"/>
                              </w:p>
                            </w:tc>
                          </w:tr>
                        </w:tbl>
                        <w:p w:rsidR="00E53D12" w:rsidRDefault="00E53D12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Referentie"/>
                                </w:pPr>
                                <w:bookmarkStart w:id="6" w:name="K2Referentie1"/>
                                <w:r>
                                  <w:t>Datum</w:t>
                                </w:r>
                                <w:bookmarkEnd w:id="6"/>
                              </w:p>
                            </w:tc>
                          </w:tr>
                          <w:tr w:rsidR="00E53D12" w:rsidRPr="00ED430B"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Invulgegeven"/>
                                </w:pPr>
                                <w:r>
                                  <w:t>1 januari 2017</w:t>
                                </w:r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7" w:name="K2Referentie2"/>
                                <w:bookmarkEnd w:id="7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8" w:name="K2Invulgegeven2"/>
                                <w:bookmarkEnd w:id="8"/>
                              </w:p>
                            </w:tc>
                          </w:tr>
                        </w:tbl>
                        <w:p w:rsidR="00E53D12" w:rsidRDefault="00E53D12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:rsidR="00E53D12" w:rsidRDefault="00E53D12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378pt;margin-top:143.45pt;width:108pt;height:20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9" w:name="Dienst"/>
                          <w:bookmarkEnd w:id="9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Directie"/>
                          <w:bookmarkEnd w:id="10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1" w:name="Afdeling"/>
                          <w:bookmarkEnd w:id="11"/>
                        </w:p>
                      </w:tc>
                    </w:tr>
                  </w:tbl>
                  <w:p w:rsidR="00E53D12" w:rsidRDefault="00E53D12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Referentie"/>
                          </w:pPr>
                          <w:bookmarkStart w:id="12" w:name="K2Referentie1"/>
                          <w:r>
                            <w:t>Datum</w:t>
                          </w:r>
                          <w:bookmarkEnd w:id="12"/>
                        </w:p>
                      </w:tc>
                    </w:tr>
                    <w:tr w:rsidR="00E53D12" w:rsidRPr="00ED430B"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Invulgegeven"/>
                          </w:pPr>
                          <w:r>
                            <w:t>1 januari 2017</w:t>
                          </w:r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3" w:name="K2Referentie2"/>
                          <w:bookmarkEnd w:id="13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4" w:name="K2Invulgegeven2"/>
                          <w:bookmarkEnd w:id="14"/>
                        </w:p>
                      </w:tc>
                    </w:tr>
                  </w:tbl>
                  <w:p w:rsidR="00E53D12" w:rsidRDefault="00E53D12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:rsidR="00E53D12" w:rsidRDefault="00E53D12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17229B">
    <w:pPr>
      <w:pStyle w:val="opmKoptekst"/>
    </w:pPr>
    <w:r>
      <w:rPr>
        <w:noProof/>
        <w:lang w:val="nl-NL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3020695</wp:posOffset>
          </wp:positionH>
          <wp:positionV relativeFrom="paragraph">
            <wp:posOffset>-516890</wp:posOffset>
          </wp:positionV>
          <wp:extent cx="2343150" cy="1581150"/>
          <wp:effectExtent l="0" t="0" r="0" b="0"/>
          <wp:wrapNone/>
          <wp:docPr id="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0" t="0" r="0" b="0"/>
          <wp:wrapNone/>
          <wp:docPr id="1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 descr="Rijks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B4ED9" w:rsidRDefault="005B4ED9">
    <w:pPr>
      <w:pStyle w:val="opmKoptekst"/>
      <w:rPr>
        <w:sz w:val="13"/>
        <w:szCs w:val="13"/>
        <w:lang w:val="x-none" w:eastAsia="x-none"/>
      </w:rPr>
    </w:pPr>
    <w:permStart w:id="147988738" w:edGrp="everyone"/>
    <w:r w:rsidRPr="005B4ED9">
      <w:rPr>
        <w:sz w:val="13"/>
        <w:szCs w:val="13"/>
        <w:lang w:val="x-none" w:eastAsia="x-none"/>
      </w:rPr>
      <w:t xml:space="preserve">Dakrenovatie en plaatsing PV-panelen </w:t>
    </w:r>
  </w:p>
  <w:p w:rsidR="00E53D12" w:rsidRPr="00090F08" w:rsidRDefault="005B4ED9">
    <w:pPr>
      <w:pStyle w:val="opmKoptekst"/>
      <w:rPr>
        <w:lang w:val="nl-NL"/>
      </w:rPr>
    </w:pPr>
    <w:r w:rsidRPr="005B4ED9">
      <w:rPr>
        <w:sz w:val="13"/>
        <w:szCs w:val="13"/>
        <w:lang w:val="x-none" w:eastAsia="x-none"/>
      </w:rPr>
      <w:t>op de daken van de PI te Dordrecht</w:t>
    </w:r>
    <w:permEnd w:id="147988738"/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sz w:val="20"/>
        <w:lang w:val="nl-NL"/>
      </w:rPr>
    </w:pPr>
  </w:p>
  <w:p w:rsidR="00E53D12" w:rsidRPr="00090F08" w:rsidRDefault="00E53D12">
    <w:pPr>
      <w:pStyle w:val="opmKoptekst"/>
      <w:rPr>
        <w:sz w:val="22"/>
        <w:lang w:val="nl-NL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616"/>
    </w:tblGrid>
    <w:tr w:rsidR="00E53D12">
      <w:trPr>
        <w:cantSplit/>
      </w:trPr>
      <w:tc>
        <w:tcPr>
          <w:tcW w:w="7616" w:type="dxa"/>
        </w:tcPr>
        <w:p w:rsidR="00E53D12" w:rsidRPr="00090F08" w:rsidRDefault="00E53D12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E53D12">
      <w:trPr>
        <w:cantSplit/>
      </w:trPr>
      <w:tc>
        <w:tcPr>
          <w:tcW w:w="7616" w:type="dxa"/>
        </w:tcPr>
        <w:p w:rsidR="00E53D12" w:rsidRPr="00090F08" w:rsidRDefault="00E53D12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E53D12">
      <w:trPr>
        <w:cantSplit/>
      </w:trPr>
      <w:tc>
        <w:tcPr>
          <w:tcW w:w="7616" w:type="dxa"/>
        </w:tcPr>
        <w:p w:rsidR="00E53D12" w:rsidRPr="00447EC1" w:rsidRDefault="00F40A5A" w:rsidP="00275A51">
          <w:pPr>
            <w:pStyle w:val="opmRubricering"/>
            <w:rPr>
              <w:lang w:val="nl-NL" w:eastAsia="nl-NL"/>
            </w:rPr>
          </w:pPr>
          <w:bookmarkStart w:id="16" w:name="Rubricering_1"/>
          <w:r w:rsidRPr="00447EC1">
            <w:rPr>
              <w:lang w:val="nl-NL" w:eastAsia="nl-NL"/>
            </w:rPr>
            <w:t>REGISTRATIEFORMULIER DUURZAAM HOUT</w:t>
          </w:r>
          <w:r w:rsidR="00E53D12" w:rsidRPr="00447EC1">
            <w:rPr>
              <w:lang w:val="nl-NL" w:eastAsia="nl-NL"/>
            </w:rPr>
            <w:t xml:space="preserve"> </w:t>
          </w:r>
          <w:bookmarkEnd w:id="16"/>
          <w:r w:rsidR="00E53D12" w:rsidRPr="00447EC1">
            <w:rPr>
              <w:lang w:val="nl-NL" w:eastAsia="nl-NL"/>
            </w:rPr>
            <w:t>(RIJKSVASTGOEDBEDRIJF) RRU 2012</w:t>
          </w:r>
          <w:r w:rsidR="00447EC1" w:rsidRPr="00447EC1">
            <w:rPr>
              <w:lang w:val="nl-NL" w:eastAsia="nl-NL"/>
            </w:rPr>
            <w:t xml:space="preserve">, versie </w:t>
          </w:r>
          <w:r w:rsidR="00E53D12" w:rsidRPr="00447EC1">
            <w:rPr>
              <w:lang w:val="nl-NL" w:eastAsia="nl-NL"/>
            </w:rPr>
            <w:t>20</w:t>
          </w:r>
          <w:r w:rsidR="00275A51">
            <w:rPr>
              <w:lang w:val="nl-NL" w:eastAsia="nl-NL"/>
            </w:rPr>
            <w:t>20</w:t>
          </w:r>
          <w:r w:rsidR="008778A6">
            <w:rPr>
              <w:lang w:val="nl-NL" w:eastAsia="nl-NL"/>
            </w:rPr>
            <w:t>-</w:t>
          </w:r>
          <w:r w:rsidR="00275A51">
            <w:rPr>
              <w:lang w:val="nl-NL" w:eastAsia="nl-NL"/>
            </w:rPr>
            <w:t>1</w:t>
          </w:r>
        </w:p>
      </w:tc>
    </w:tr>
    <w:tr w:rsidR="00E53D12">
      <w:trPr>
        <w:trHeight w:val="589"/>
      </w:trPr>
      <w:tc>
        <w:tcPr>
          <w:tcW w:w="7616" w:type="dxa"/>
          <w:tcBorders>
            <w:bottom w:val="nil"/>
          </w:tcBorders>
        </w:tcPr>
        <w:p w:rsidR="00E53D12" w:rsidRPr="00447EC1" w:rsidRDefault="00E53D12">
          <w:pPr>
            <w:rPr>
              <w:szCs w:val="18"/>
            </w:rPr>
          </w:pPr>
        </w:p>
        <w:p w:rsidR="00E53D12" w:rsidRPr="00447EC1" w:rsidRDefault="00E53D12">
          <w:pPr>
            <w:rPr>
              <w:szCs w:val="18"/>
            </w:rPr>
          </w:pPr>
        </w:p>
      </w:tc>
    </w:tr>
  </w:tbl>
  <w:p w:rsidR="00E53D12" w:rsidRDefault="00E53D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9" w:dllVersion="512" w:checkStyle="1"/>
  <w:attachedTemplate r:id="rId1"/>
  <w:documentProtection w:edit="readOnly" w:enforcement="1" w:cryptProviderType="rsaAES" w:cryptAlgorithmClass="hash" w:cryptAlgorithmType="typeAny" w:cryptAlgorithmSid="14" w:cryptSpinCount="100000" w:hash="OKqYD7+Ajxzt5WC1p4Hkyoj9lluN60QPnfLLd/AJ01NsTlyBgbmqXgsFDz0eDDLHM7Ix1XIoKPACzZX/W4O0bg==" w:salt="Oa8Kl7mXKA0PjVs0br4Zjg=="/>
  <w:defaultTabStop w:val="709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boRubricering" w:val="MODEL GARANTIEVERKLARING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aart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B734B4"/>
    <w:rsid w:val="00000C43"/>
    <w:rsid w:val="000045E6"/>
    <w:rsid w:val="0002208D"/>
    <w:rsid w:val="00026492"/>
    <w:rsid w:val="000661D9"/>
    <w:rsid w:val="00090F08"/>
    <w:rsid w:val="000D49F4"/>
    <w:rsid w:val="000E6091"/>
    <w:rsid w:val="00101069"/>
    <w:rsid w:val="0017229B"/>
    <w:rsid w:val="00220B23"/>
    <w:rsid w:val="00275A51"/>
    <w:rsid w:val="002B09EC"/>
    <w:rsid w:val="002F57F0"/>
    <w:rsid w:val="00326E3A"/>
    <w:rsid w:val="0033790A"/>
    <w:rsid w:val="00361668"/>
    <w:rsid w:val="003E5B68"/>
    <w:rsid w:val="003F0DBA"/>
    <w:rsid w:val="003F5807"/>
    <w:rsid w:val="003F6B10"/>
    <w:rsid w:val="003F7F0D"/>
    <w:rsid w:val="00447EC1"/>
    <w:rsid w:val="00472D92"/>
    <w:rsid w:val="004A431C"/>
    <w:rsid w:val="004E051F"/>
    <w:rsid w:val="004F00BE"/>
    <w:rsid w:val="004F5704"/>
    <w:rsid w:val="00504A1C"/>
    <w:rsid w:val="00537739"/>
    <w:rsid w:val="00566428"/>
    <w:rsid w:val="005832D4"/>
    <w:rsid w:val="005843AF"/>
    <w:rsid w:val="00587B06"/>
    <w:rsid w:val="005B4ED9"/>
    <w:rsid w:val="005F051E"/>
    <w:rsid w:val="006165D7"/>
    <w:rsid w:val="006A42D2"/>
    <w:rsid w:val="006B2811"/>
    <w:rsid w:val="006C742C"/>
    <w:rsid w:val="00745B48"/>
    <w:rsid w:val="00772185"/>
    <w:rsid w:val="007A1FDA"/>
    <w:rsid w:val="00813197"/>
    <w:rsid w:val="0083620A"/>
    <w:rsid w:val="008778A6"/>
    <w:rsid w:val="00886DB0"/>
    <w:rsid w:val="008E1E52"/>
    <w:rsid w:val="0091096A"/>
    <w:rsid w:val="0092169A"/>
    <w:rsid w:val="00926BEA"/>
    <w:rsid w:val="00937488"/>
    <w:rsid w:val="009416AB"/>
    <w:rsid w:val="00953BA4"/>
    <w:rsid w:val="00962ABC"/>
    <w:rsid w:val="00A031E1"/>
    <w:rsid w:val="00A143FB"/>
    <w:rsid w:val="00A30371"/>
    <w:rsid w:val="00A507FB"/>
    <w:rsid w:val="00AA7484"/>
    <w:rsid w:val="00AD1793"/>
    <w:rsid w:val="00AE008F"/>
    <w:rsid w:val="00B12235"/>
    <w:rsid w:val="00B32735"/>
    <w:rsid w:val="00B45D6A"/>
    <w:rsid w:val="00B56FAD"/>
    <w:rsid w:val="00B734B4"/>
    <w:rsid w:val="00B878A3"/>
    <w:rsid w:val="00B93DB7"/>
    <w:rsid w:val="00B94EE8"/>
    <w:rsid w:val="00BC7BBE"/>
    <w:rsid w:val="00BF2EDA"/>
    <w:rsid w:val="00C2096F"/>
    <w:rsid w:val="00C967FB"/>
    <w:rsid w:val="00CC6C52"/>
    <w:rsid w:val="00D20A81"/>
    <w:rsid w:val="00DA4965"/>
    <w:rsid w:val="00DA4C18"/>
    <w:rsid w:val="00DF3AF1"/>
    <w:rsid w:val="00DF60E4"/>
    <w:rsid w:val="00DF6A27"/>
    <w:rsid w:val="00E15501"/>
    <w:rsid w:val="00E2066E"/>
    <w:rsid w:val="00E229DB"/>
    <w:rsid w:val="00E53D12"/>
    <w:rsid w:val="00ED430B"/>
    <w:rsid w:val="00F23C59"/>
    <w:rsid w:val="00F40A5A"/>
    <w:rsid w:val="00F466F2"/>
    <w:rsid w:val="00FD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CC22907"/>
  <w15:chartTrackingRefBased/>
  <w15:docId w15:val="{A23A3588-7025-4675-9EF5-457121EF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045E6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B734B4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B734B4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B734B4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B734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B734B4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734B4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B734B4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B734B4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B734B4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B734B4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B734B4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B734B4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B734B4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B734B4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B734B4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B734B4"/>
  </w:style>
  <w:style w:type="paragraph" w:customStyle="1" w:styleId="opmAfzenderVet">
    <w:name w:val="opmAfzenderVet"/>
    <w:basedOn w:val="opmAfzender"/>
    <w:rsid w:val="00B734B4"/>
    <w:rPr>
      <w:b/>
      <w:bCs w:val="0"/>
    </w:rPr>
  </w:style>
  <w:style w:type="paragraph" w:customStyle="1" w:styleId="opmRubricering">
    <w:name w:val="opmRubricering"/>
    <w:basedOn w:val="Voettekst"/>
    <w:autoRedefine/>
    <w:rsid w:val="00B734B4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B734B4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B734B4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B734B4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B734B4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B734B4"/>
    <w:pPr>
      <w:ind w:left="180" w:hanging="180"/>
    </w:pPr>
  </w:style>
  <w:style w:type="paragraph" w:styleId="Indexkop">
    <w:name w:val="index heading"/>
    <w:basedOn w:val="Standaard"/>
    <w:next w:val="Index1"/>
    <w:semiHidden/>
    <w:rsid w:val="00B734B4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B734B4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B734B4"/>
    <w:rPr>
      <w:rFonts w:ascii="Verdana" w:hAnsi="Verdana"/>
      <w:iCs/>
    </w:rPr>
  </w:style>
  <w:style w:type="paragraph" w:styleId="Normaalweb">
    <w:name w:val="Normal (Web)"/>
    <w:basedOn w:val="Standaard"/>
    <w:semiHidden/>
    <w:rsid w:val="00B734B4"/>
    <w:rPr>
      <w:sz w:val="24"/>
    </w:rPr>
  </w:style>
  <w:style w:type="paragraph" w:customStyle="1" w:styleId="opmEmbargo">
    <w:name w:val="opmEmbargo"/>
    <w:basedOn w:val="opmRubricering"/>
    <w:rsid w:val="00B734B4"/>
    <w:pPr>
      <w:ind w:left="-28"/>
    </w:pPr>
  </w:style>
  <w:style w:type="paragraph" w:customStyle="1" w:styleId="opmInvulgegevenKop">
    <w:name w:val="opmInvulgegevenKop"/>
    <w:basedOn w:val="Standaard"/>
    <w:autoRedefine/>
    <w:rsid w:val="00B734B4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B734B4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B734B4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B734B4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B734B4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B734B4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B734B4"/>
    <w:rPr>
      <w:rFonts w:ascii="Verdana" w:hAnsi="Verdana"/>
    </w:rPr>
  </w:style>
  <w:style w:type="paragraph" w:styleId="Ondertitel">
    <w:name w:val="Subtitle"/>
    <w:basedOn w:val="Standaard"/>
    <w:autoRedefine/>
    <w:qFormat/>
    <w:rsid w:val="00B734B4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B734B4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B734B4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B734B4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B734B4"/>
    <w:rPr>
      <w:sz w:val="13"/>
      <w:szCs w:val="20"/>
    </w:rPr>
  </w:style>
  <w:style w:type="character" w:styleId="Zwaar">
    <w:name w:val="Strong"/>
    <w:qFormat/>
    <w:rsid w:val="00B734B4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07FB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507FB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4F5704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745B48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745B4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FE1ABA535C84CA2120C1EC33A7169" ma:contentTypeVersion="0" ma:contentTypeDescription="Een nieuw document maken." ma:contentTypeScope="" ma:versionID="385ec2bc676a4d312a3e1fbe83c96c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C85180-23BF-4CDE-AC53-5D9078E2D8F8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56E88EE-362C-469A-A6F4-784D5AA4BE8E}"/>
</file>

<file path=customXml/itemProps3.xml><?xml version="1.0" encoding="utf-8"?>
<ds:datastoreItem xmlns:ds="http://schemas.openxmlformats.org/officeDocument/2006/customXml" ds:itemID="{899F22A2-EE40-4478-AB96-4CCC47B1B2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1</Pages>
  <Words>125</Words>
  <Characters>935</Characters>
  <Application>Microsoft Office Word</Application>
  <DocSecurity>8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Meester, Wouter</cp:lastModifiedBy>
  <cp:revision>3</cp:revision>
  <cp:lastPrinted>2008-07-21T11:37:00Z</cp:lastPrinted>
  <dcterms:created xsi:type="dcterms:W3CDTF">2020-11-25T14:01:00Z</dcterms:created>
  <dcterms:modified xsi:type="dcterms:W3CDTF">2021-02-10T12:26:00Z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0x0101007D4FE1ABA535C84CA2120C1EC33A7169</vt:lpwstr>
  </property>
</Properties>
</file>