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D2E54" w14:textId="446622A8" w:rsidR="00EF48BF" w:rsidRPr="00D64660" w:rsidRDefault="00EF48BF" w:rsidP="00A5348F">
      <w:pPr>
        <w:spacing w:before="240" w:after="240" w:line="276" w:lineRule="auto"/>
        <w:rPr>
          <w:rFonts w:cstheme="minorHAnsi"/>
        </w:rPr>
      </w:pPr>
      <w:bookmarkStart w:id="0" w:name="_Toc321484809"/>
    </w:p>
    <w:p w14:paraId="06272935" w14:textId="41444BCD" w:rsidR="005D0407" w:rsidRPr="00D64660" w:rsidRDefault="00AE736E" w:rsidP="00A5348F">
      <w:pPr>
        <w:spacing w:before="240" w:after="240" w:line="276" w:lineRule="auto"/>
        <w:jc w:val="center"/>
        <w:rPr>
          <w:rFonts w:cstheme="minorHAnsi"/>
        </w:rPr>
      </w:pPr>
      <w:r>
        <w:rPr>
          <w:noProof/>
          <w:snapToGrid/>
        </w:rPr>
        <w:drawing>
          <wp:inline distT="0" distB="0" distL="0" distR="0" wp14:anchorId="741CC313" wp14:editId="423ABF45">
            <wp:extent cx="3521062" cy="866899"/>
            <wp:effectExtent l="0" t="0" r="381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Participatiefonds_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392" cy="86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47DD1" w14:textId="55C11E48" w:rsidR="005D0407" w:rsidRPr="00D64660" w:rsidRDefault="005D0407" w:rsidP="00A5348F">
      <w:pPr>
        <w:spacing w:before="240" w:after="240" w:line="276" w:lineRule="auto"/>
        <w:jc w:val="center"/>
        <w:rPr>
          <w:rFonts w:cstheme="minorHAnsi"/>
        </w:rPr>
      </w:pPr>
    </w:p>
    <w:p w14:paraId="553B912B" w14:textId="14413F62" w:rsidR="005D0407" w:rsidRPr="00D64660" w:rsidRDefault="005D0407" w:rsidP="00A5348F">
      <w:pPr>
        <w:spacing w:before="240" w:after="240" w:line="276" w:lineRule="auto"/>
        <w:jc w:val="center"/>
        <w:rPr>
          <w:rFonts w:cstheme="minorHAnsi"/>
        </w:rPr>
      </w:pPr>
    </w:p>
    <w:p w14:paraId="6F974552" w14:textId="4C43F228" w:rsidR="005F60B8" w:rsidRPr="00D74C78" w:rsidRDefault="00034DE5" w:rsidP="005F60B8">
      <w:pPr>
        <w:spacing w:line="276" w:lineRule="auto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 xml:space="preserve">Bijlage </w:t>
      </w:r>
      <w:r w:rsidR="009600F1">
        <w:rPr>
          <w:rFonts w:cstheme="minorHAnsi"/>
          <w:b/>
          <w:sz w:val="36"/>
        </w:rPr>
        <w:t>10c</w:t>
      </w:r>
    </w:p>
    <w:p w14:paraId="194B58F9" w14:textId="77777777" w:rsidR="005F60B8" w:rsidRPr="005F60B8" w:rsidRDefault="005F60B8" w:rsidP="005F60B8">
      <w:pPr>
        <w:spacing w:line="276" w:lineRule="auto"/>
        <w:jc w:val="center"/>
        <w:rPr>
          <w:rFonts w:cstheme="minorHAnsi"/>
          <w:b/>
          <w:sz w:val="32"/>
        </w:rPr>
      </w:pPr>
    </w:p>
    <w:p w14:paraId="693CFB15" w14:textId="207FDD49" w:rsidR="005D0407" w:rsidRPr="00D74C78" w:rsidRDefault="009600F1" w:rsidP="005F60B8">
      <w:pPr>
        <w:spacing w:line="276" w:lineRule="auto"/>
        <w:jc w:val="center"/>
        <w:rPr>
          <w:rFonts w:cstheme="minorHAnsi"/>
          <w:sz w:val="28"/>
        </w:rPr>
      </w:pPr>
      <w:r>
        <w:rPr>
          <w:sz w:val="32"/>
          <w:szCs w:val="22"/>
        </w:rPr>
        <w:t xml:space="preserve">Minimumeisen </w:t>
      </w:r>
      <w:r w:rsidR="00573321">
        <w:rPr>
          <w:sz w:val="32"/>
          <w:szCs w:val="22"/>
        </w:rPr>
        <w:t>van-werk-naar-werk</w:t>
      </w:r>
    </w:p>
    <w:p w14:paraId="63793403" w14:textId="547E61E7" w:rsidR="005D0407" w:rsidRPr="00D64660" w:rsidRDefault="005D0407" w:rsidP="00A5348F">
      <w:pPr>
        <w:spacing w:before="240" w:after="240" w:line="276" w:lineRule="auto"/>
        <w:jc w:val="center"/>
        <w:rPr>
          <w:rFonts w:cstheme="minorHAnsi"/>
        </w:rPr>
      </w:pPr>
    </w:p>
    <w:p w14:paraId="3BCD39B2" w14:textId="77777777" w:rsidR="005D0407" w:rsidRPr="00D64660" w:rsidRDefault="005D0407" w:rsidP="00A5348F">
      <w:pPr>
        <w:spacing w:before="240" w:after="240" w:line="276" w:lineRule="auto"/>
        <w:jc w:val="center"/>
        <w:rPr>
          <w:rFonts w:cstheme="minorHAnsi"/>
        </w:rPr>
      </w:pPr>
    </w:p>
    <w:p w14:paraId="4B2B3D00" w14:textId="77777777" w:rsidR="005D0407" w:rsidRPr="00D64660" w:rsidRDefault="005D0407" w:rsidP="00A5348F">
      <w:pPr>
        <w:spacing w:before="240" w:after="240" w:line="276" w:lineRule="auto"/>
        <w:jc w:val="center"/>
        <w:rPr>
          <w:rFonts w:cstheme="minorHAnsi"/>
        </w:rPr>
      </w:pPr>
    </w:p>
    <w:p w14:paraId="54D012F3" w14:textId="3689FE44" w:rsidR="005D0407" w:rsidRDefault="005D0407" w:rsidP="00A5348F">
      <w:pPr>
        <w:spacing w:before="240" w:after="240" w:line="276" w:lineRule="auto"/>
        <w:jc w:val="center"/>
        <w:rPr>
          <w:rFonts w:cstheme="minorHAnsi"/>
        </w:rPr>
      </w:pPr>
    </w:p>
    <w:p w14:paraId="66EC39FD" w14:textId="0F797D19" w:rsidR="005F60B8" w:rsidRDefault="005F60B8" w:rsidP="00A5348F">
      <w:pPr>
        <w:spacing w:before="240" w:after="240" w:line="276" w:lineRule="auto"/>
        <w:jc w:val="center"/>
        <w:rPr>
          <w:rFonts w:cstheme="minorHAnsi"/>
        </w:rPr>
      </w:pPr>
    </w:p>
    <w:p w14:paraId="42C0E7EC" w14:textId="7D8E1947" w:rsidR="005F60B8" w:rsidRDefault="005F60B8" w:rsidP="00A5348F">
      <w:pPr>
        <w:spacing w:before="240" w:after="240" w:line="276" w:lineRule="auto"/>
        <w:jc w:val="center"/>
        <w:rPr>
          <w:rFonts w:cstheme="minorHAnsi"/>
        </w:rPr>
      </w:pPr>
    </w:p>
    <w:p w14:paraId="4F6CC31C" w14:textId="1A85EF01" w:rsidR="005F60B8" w:rsidRDefault="005F60B8" w:rsidP="00A5348F">
      <w:pPr>
        <w:spacing w:before="240" w:after="240" w:line="276" w:lineRule="auto"/>
        <w:jc w:val="center"/>
        <w:rPr>
          <w:rFonts w:cstheme="minorHAnsi"/>
        </w:rPr>
      </w:pPr>
    </w:p>
    <w:p w14:paraId="1F2EA712" w14:textId="5BCC2FBC" w:rsidR="005F60B8" w:rsidRDefault="005F60B8" w:rsidP="00A5348F">
      <w:pPr>
        <w:spacing w:before="240" w:after="240" w:line="276" w:lineRule="auto"/>
        <w:jc w:val="center"/>
        <w:rPr>
          <w:rFonts w:cstheme="minorHAnsi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4251"/>
      </w:tblGrid>
      <w:tr w:rsidR="005D0407" w:rsidRPr="00D64660" w14:paraId="0407404D" w14:textId="77777777" w:rsidTr="005F60B8">
        <w:trPr>
          <w:cantSplit/>
          <w:trHeight w:val="240"/>
          <w:jc w:val="center"/>
        </w:trPr>
        <w:tc>
          <w:tcPr>
            <w:tcW w:w="2553" w:type="dxa"/>
            <w:shd w:val="clear" w:color="auto" w:fill="auto"/>
          </w:tcPr>
          <w:p w14:paraId="7348945F" w14:textId="7515881F" w:rsidR="005D0407" w:rsidRPr="00D64660" w:rsidRDefault="005D0407" w:rsidP="00A5348F">
            <w:pPr>
              <w:spacing w:line="276" w:lineRule="auto"/>
              <w:rPr>
                <w:rFonts w:cstheme="minorHAnsi"/>
              </w:rPr>
            </w:pPr>
            <w:r w:rsidRPr="00D64660">
              <w:rPr>
                <w:rFonts w:cstheme="minorHAnsi"/>
              </w:rPr>
              <w:t>Contactperso</w:t>
            </w:r>
            <w:r w:rsidR="00ED2F22">
              <w:rPr>
                <w:rFonts w:cstheme="minorHAnsi"/>
              </w:rPr>
              <w:t>nen</w:t>
            </w:r>
          </w:p>
        </w:tc>
        <w:tc>
          <w:tcPr>
            <w:tcW w:w="4251" w:type="dxa"/>
            <w:shd w:val="clear" w:color="auto" w:fill="auto"/>
          </w:tcPr>
          <w:p w14:paraId="4270FF84" w14:textId="681D98E9" w:rsidR="005D0407" w:rsidRPr="00D64660" w:rsidRDefault="00034DE5" w:rsidP="00034D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Dhr. J. van Aert en mevr. Y. Bezemer</w:t>
            </w:r>
          </w:p>
        </w:tc>
      </w:tr>
      <w:tr w:rsidR="005D0407" w:rsidRPr="00D64660" w14:paraId="097E5F67" w14:textId="77777777" w:rsidTr="005F60B8">
        <w:trPr>
          <w:cantSplit/>
          <w:trHeight w:val="240"/>
          <w:jc w:val="center"/>
        </w:trPr>
        <w:tc>
          <w:tcPr>
            <w:tcW w:w="2553" w:type="dxa"/>
            <w:shd w:val="clear" w:color="auto" w:fill="auto"/>
          </w:tcPr>
          <w:p w14:paraId="253A792E" w14:textId="77777777" w:rsidR="005D0407" w:rsidRPr="00D64660" w:rsidRDefault="005D0407" w:rsidP="00A5348F">
            <w:pPr>
              <w:spacing w:line="276" w:lineRule="auto"/>
              <w:rPr>
                <w:rFonts w:cstheme="minorHAnsi"/>
              </w:rPr>
            </w:pPr>
            <w:r w:rsidRPr="00D64660">
              <w:rPr>
                <w:rFonts w:cstheme="minorHAnsi"/>
              </w:rPr>
              <w:t>Datum</w:t>
            </w:r>
          </w:p>
        </w:tc>
        <w:tc>
          <w:tcPr>
            <w:tcW w:w="4251" w:type="dxa"/>
            <w:shd w:val="clear" w:color="auto" w:fill="auto"/>
          </w:tcPr>
          <w:p w14:paraId="4F479DD2" w14:textId="015123E6" w:rsidR="005D0407" w:rsidRPr="00D64660" w:rsidRDefault="00135D3A" w:rsidP="00A5348F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24-11-2020</w:t>
            </w:r>
          </w:p>
        </w:tc>
      </w:tr>
      <w:tr w:rsidR="00BA5B3A" w:rsidRPr="00D64660" w14:paraId="4C7501E6" w14:textId="77777777" w:rsidTr="005F60B8">
        <w:trPr>
          <w:cantSplit/>
          <w:trHeight w:val="240"/>
          <w:jc w:val="center"/>
        </w:trPr>
        <w:tc>
          <w:tcPr>
            <w:tcW w:w="2553" w:type="dxa"/>
            <w:shd w:val="clear" w:color="auto" w:fill="auto"/>
          </w:tcPr>
          <w:p w14:paraId="2FD47EE0" w14:textId="79091943" w:rsidR="00BA5B3A" w:rsidRPr="00D64660" w:rsidRDefault="00BA5B3A" w:rsidP="00BA5B3A">
            <w:pPr>
              <w:spacing w:line="276" w:lineRule="auto"/>
              <w:rPr>
                <w:rFonts w:cstheme="minorHAnsi"/>
              </w:rPr>
            </w:pPr>
            <w:r w:rsidRPr="00D64660">
              <w:rPr>
                <w:rFonts w:cstheme="minorHAnsi"/>
              </w:rPr>
              <w:t>Status</w:t>
            </w:r>
          </w:p>
        </w:tc>
        <w:tc>
          <w:tcPr>
            <w:tcW w:w="4251" w:type="dxa"/>
            <w:shd w:val="clear" w:color="auto" w:fill="auto"/>
          </w:tcPr>
          <w:p w14:paraId="06141BA3" w14:textId="47FA1D9D" w:rsidR="00BA5B3A" w:rsidRDefault="000E6B2E" w:rsidP="00BA5B3A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Definitief</w:t>
            </w:r>
          </w:p>
        </w:tc>
      </w:tr>
      <w:bookmarkEnd w:id="0"/>
    </w:tbl>
    <w:p w14:paraId="0C4EDEDB" w14:textId="77777777" w:rsidR="00135D3A" w:rsidRDefault="00135D3A" w:rsidP="00135D3A">
      <w:pPr>
        <w:pStyle w:val="Kop2"/>
        <w:numPr>
          <w:ilvl w:val="0"/>
          <w:numId w:val="0"/>
        </w:numPr>
        <w:rPr>
          <w:rFonts w:cstheme="minorHAnsi"/>
        </w:rPr>
      </w:pPr>
    </w:p>
    <w:p w14:paraId="7CDDB089" w14:textId="61884BE6" w:rsidR="00135D3A" w:rsidRDefault="00135D3A" w:rsidP="00135D3A">
      <w:pPr>
        <w:rPr>
          <w:rFonts w:cstheme="minorHAnsi"/>
          <w:b/>
          <w:bCs/>
          <w:iCs/>
          <w:sz w:val="28"/>
          <w:szCs w:val="28"/>
        </w:rPr>
      </w:pPr>
      <w:r>
        <w:rPr>
          <w:rFonts w:cstheme="minorHAnsi"/>
          <w:b/>
          <w:bCs/>
          <w:iCs/>
          <w:sz w:val="28"/>
          <w:szCs w:val="28"/>
        </w:rPr>
        <w:br/>
      </w:r>
    </w:p>
    <w:p w14:paraId="44D48FDF" w14:textId="77777777" w:rsidR="00135D3A" w:rsidRPr="00135D3A" w:rsidRDefault="00135D3A" w:rsidP="00135D3A"/>
    <w:p w14:paraId="04277E76" w14:textId="2D794913" w:rsidR="00573321" w:rsidRPr="00135D3A" w:rsidRDefault="00573321" w:rsidP="00135D3A">
      <w:pPr>
        <w:pStyle w:val="Kop2"/>
        <w:numPr>
          <w:ilvl w:val="0"/>
          <w:numId w:val="0"/>
        </w:numPr>
        <w:spacing w:line="276" w:lineRule="auto"/>
        <w:rPr>
          <w:rFonts w:cstheme="minorHAnsi"/>
        </w:rPr>
      </w:pPr>
      <w:r>
        <w:rPr>
          <w:rFonts w:cstheme="minorHAnsi"/>
          <w:b w:val="0"/>
        </w:rPr>
        <w:t>Minimumeisen van-werk-naar-werk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2"/>
        <w:gridCol w:w="8634"/>
      </w:tblGrid>
      <w:tr w:rsidR="00573321" w:rsidRPr="005816EA" w14:paraId="07775751" w14:textId="77777777" w:rsidTr="00EE23AD">
        <w:tc>
          <w:tcPr>
            <w:tcW w:w="652" w:type="dxa"/>
            <w:shd w:val="clear" w:color="auto" w:fill="FBD4B4" w:themeFill="accent6" w:themeFillTint="66"/>
          </w:tcPr>
          <w:p w14:paraId="7A2B353A" w14:textId="77777777" w:rsidR="00573321" w:rsidRPr="00135D3A" w:rsidRDefault="00573321" w:rsidP="00264CB1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5D3A">
              <w:rPr>
                <w:rFonts w:asciiTheme="minorHAnsi" w:hAnsiTheme="minorHAnsi" w:cstheme="minorHAnsi"/>
                <w:sz w:val="22"/>
                <w:szCs w:val="22"/>
              </w:rPr>
              <w:t>V#</w:t>
            </w:r>
          </w:p>
        </w:tc>
        <w:tc>
          <w:tcPr>
            <w:tcW w:w="8634" w:type="dxa"/>
            <w:shd w:val="clear" w:color="auto" w:fill="FBD4B4" w:themeFill="accent6" w:themeFillTint="66"/>
          </w:tcPr>
          <w:p w14:paraId="66A5F365" w14:textId="77777777" w:rsidR="00573321" w:rsidRPr="00135D3A" w:rsidRDefault="00573321" w:rsidP="00264CB1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5D3A">
              <w:rPr>
                <w:rFonts w:asciiTheme="minorHAnsi" w:hAnsiTheme="minorHAnsi" w:cstheme="minorHAnsi"/>
                <w:sz w:val="22"/>
                <w:szCs w:val="22"/>
              </w:rPr>
              <w:t>Van-werk-naar-werk eisen</w:t>
            </w:r>
          </w:p>
        </w:tc>
      </w:tr>
      <w:tr w:rsidR="00573321" w:rsidRPr="005816EA" w14:paraId="180E82CA" w14:textId="77777777" w:rsidTr="00EE23AD">
        <w:tc>
          <w:tcPr>
            <w:tcW w:w="652" w:type="dxa"/>
          </w:tcPr>
          <w:p w14:paraId="085D67F1" w14:textId="77777777" w:rsidR="00573321" w:rsidRPr="00B323CB" w:rsidRDefault="00573321" w:rsidP="00264CB1">
            <w:pPr>
              <w:pStyle w:val="Geenafstand"/>
              <w:spacing w:line="276" w:lineRule="auto"/>
              <w:rPr>
                <w:rFonts w:asciiTheme="minorHAnsi" w:hAnsiTheme="minorHAnsi" w:cstheme="minorHAnsi"/>
              </w:rPr>
            </w:pPr>
            <w:r w:rsidRPr="00B323CB">
              <w:rPr>
                <w:rFonts w:asciiTheme="minorHAnsi" w:hAnsiTheme="minorHAnsi" w:cstheme="minorHAnsi"/>
              </w:rPr>
              <w:t>V1</w:t>
            </w:r>
          </w:p>
        </w:tc>
        <w:tc>
          <w:tcPr>
            <w:tcW w:w="8634" w:type="dxa"/>
          </w:tcPr>
          <w:p w14:paraId="02692DCB" w14:textId="4D96849F" w:rsidR="00573321" w:rsidRPr="00B323CB" w:rsidRDefault="00573321" w:rsidP="00264CB1">
            <w:pPr>
              <w:spacing w:line="276" w:lineRule="auto"/>
              <w:rPr>
                <w:szCs w:val="22"/>
              </w:rPr>
            </w:pPr>
            <w:r w:rsidRPr="00B323CB">
              <w:rPr>
                <w:szCs w:val="22"/>
              </w:rPr>
              <w:t xml:space="preserve">Op het moment </w:t>
            </w:r>
            <w:r w:rsidR="0092707C">
              <w:rPr>
                <w:szCs w:val="22"/>
              </w:rPr>
              <w:t xml:space="preserve">dat </w:t>
            </w:r>
            <w:r>
              <w:rPr>
                <w:szCs w:val="22"/>
              </w:rPr>
              <w:t>van-werk-naar-werk-</w:t>
            </w:r>
            <w:r w:rsidRPr="00B323CB">
              <w:rPr>
                <w:szCs w:val="22"/>
              </w:rPr>
              <w:t xml:space="preserve">trajecten </w:t>
            </w:r>
            <w:r w:rsidR="0092707C">
              <w:rPr>
                <w:szCs w:val="22"/>
              </w:rPr>
              <w:t xml:space="preserve">gestart worden </w:t>
            </w:r>
            <w:r w:rsidRPr="00B323CB">
              <w:rPr>
                <w:szCs w:val="22"/>
              </w:rPr>
              <w:t>heeft u een productcatalogus beschikbaar waarin staat waarom schoolbesturen voor u zouden kiezen als het gaat om begeleiding en bemiddeling van een medewerker.</w:t>
            </w:r>
            <w:bookmarkStart w:id="1" w:name="_GoBack"/>
            <w:bookmarkEnd w:id="1"/>
            <w:r w:rsidR="003F015E">
              <w:rPr>
                <w:szCs w:val="22"/>
              </w:rPr>
              <w:t xml:space="preserve"> </w:t>
            </w:r>
            <w:r w:rsidR="004F6F48">
              <w:rPr>
                <w:szCs w:val="22"/>
              </w:rPr>
              <w:t xml:space="preserve">Met hierin concreet uw inhoudelijke aanbod </w:t>
            </w:r>
            <w:r w:rsidR="003F015E">
              <w:rPr>
                <w:szCs w:val="22"/>
              </w:rPr>
              <w:t xml:space="preserve">als het gaat om de begeleiding en bemiddeling en tariefstelling. </w:t>
            </w:r>
          </w:p>
        </w:tc>
      </w:tr>
      <w:tr w:rsidR="00573321" w:rsidRPr="005816EA" w14:paraId="33D7C1AD" w14:textId="77777777" w:rsidTr="00EE23AD">
        <w:tc>
          <w:tcPr>
            <w:tcW w:w="652" w:type="dxa"/>
          </w:tcPr>
          <w:p w14:paraId="7FBC4225" w14:textId="77777777" w:rsidR="00573321" w:rsidRPr="00B323CB" w:rsidRDefault="00573321" w:rsidP="00264CB1">
            <w:pPr>
              <w:pStyle w:val="Geenafstand"/>
              <w:spacing w:line="276" w:lineRule="auto"/>
              <w:rPr>
                <w:rFonts w:asciiTheme="minorHAnsi" w:hAnsiTheme="minorHAnsi" w:cstheme="minorHAnsi"/>
              </w:rPr>
            </w:pPr>
            <w:r w:rsidRPr="00B323CB">
              <w:rPr>
                <w:rFonts w:asciiTheme="minorHAnsi" w:hAnsiTheme="minorHAnsi" w:cstheme="minorHAnsi"/>
              </w:rPr>
              <w:t>V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634" w:type="dxa"/>
          </w:tcPr>
          <w:p w14:paraId="74427036" w14:textId="53FE85E7" w:rsidR="00573321" w:rsidRPr="00B323CB" w:rsidRDefault="00573321" w:rsidP="00264CB1">
            <w:pPr>
              <w:spacing w:line="276" w:lineRule="auto"/>
              <w:rPr>
                <w:szCs w:val="22"/>
              </w:rPr>
            </w:pPr>
            <w:r w:rsidRPr="00B323CB">
              <w:rPr>
                <w:szCs w:val="22"/>
              </w:rPr>
              <w:t xml:space="preserve">In overleg met Pf en de regioteams wordt de communicatie richting de schoolorganisaties vormgegeven. Het is niet de bedoeling dat u onze schoolorganisaties zelfstandig commercieel benadert. NB: u kunt hierbij denken aan </w:t>
            </w:r>
            <w:r w:rsidR="0092707C">
              <w:rPr>
                <w:szCs w:val="22"/>
              </w:rPr>
              <w:t xml:space="preserve">een </w:t>
            </w:r>
            <w:r w:rsidRPr="00B323CB">
              <w:rPr>
                <w:szCs w:val="22"/>
              </w:rPr>
              <w:t>artikel in onze nieuwsbrief of presentatie in het netwerk</w:t>
            </w:r>
            <w:r w:rsidR="00135D3A">
              <w:rPr>
                <w:szCs w:val="22"/>
              </w:rPr>
              <w:t xml:space="preserve">. </w:t>
            </w:r>
          </w:p>
        </w:tc>
      </w:tr>
      <w:tr w:rsidR="00573321" w:rsidRPr="005816EA" w14:paraId="7CA8B0FE" w14:textId="77777777" w:rsidTr="00EE23AD">
        <w:tc>
          <w:tcPr>
            <w:tcW w:w="652" w:type="dxa"/>
          </w:tcPr>
          <w:p w14:paraId="772DDFA3" w14:textId="77777777" w:rsidR="00573321" w:rsidRPr="00B323CB" w:rsidRDefault="00573321" w:rsidP="00264CB1">
            <w:pPr>
              <w:pStyle w:val="Geenafstand"/>
              <w:spacing w:line="276" w:lineRule="auto"/>
              <w:rPr>
                <w:rFonts w:asciiTheme="minorHAnsi" w:hAnsiTheme="minorHAnsi" w:cstheme="minorHAnsi"/>
              </w:rPr>
            </w:pPr>
            <w:r w:rsidRPr="00B323CB">
              <w:rPr>
                <w:rFonts w:asciiTheme="minorHAnsi" w:hAnsiTheme="minorHAnsi" w:cstheme="minorHAnsi"/>
              </w:rPr>
              <w:t>V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634" w:type="dxa"/>
          </w:tcPr>
          <w:p w14:paraId="62AAE563" w14:textId="77777777" w:rsidR="004201E7" w:rsidRDefault="00917645" w:rsidP="004201E7">
            <w:pPr>
              <w:spacing w:line="276" w:lineRule="auto"/>
            </w:pPr>
            <w:r w:rsidRPr="001F2C0F">
              <w:rPr>
                <w:szCs w:val="22"/>
              </w:rPr>
              <w:t>De inspanningsverplichting bestaat uit de volgende activiteiten:</w:t>
            </w:r>
            <w:r>
              <w:t xml:space="preserve"> </w:t>
            </w:r>
          </w:p>
          <w:p w14:paraId="4CEE77DB" w14:textId="384D3FCD" w:rsidR="00917645" w:rsidRPr="001F2C0F" w:rsidRDefault="00135D3A" w:rsidP="00B40E2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  <w:r>
              <w:t>E</w:t>
            </w:r>
            <w:r w:rsidR="00917645" w:rsidRPr="001F2C0F">
              <w:t>en coachgesprek;</w:t>
            </w:r>
          </w:p>
          <w:p w14:paraId="7378F275" w14:textId="49FF7E22" w:rsidR="00917645" w:rsidRPr="001F2C0F" w:rsidRDefault="00135D3A" w:rsidP="00B40E24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contextualSpacing/>
            </w:pPr>
            <w:r>
              <w:t>E</w:t>
            </w:r>
            <w:r w:rsidR="00917645" w:rsidRPr="001F2C0F">
              <w:t xml:space="preserve">en arbeidskansengesprek (indien relevant); </w:t>
            </w:r>
          </w:p>
          <w:p w14:paraId="01FA73E9" w14:textId="4281EE1E" w:rsidR="00917645" w:rsidRPr="001F2C0F" w:rsidRDefault="00135D3A" w:rsidP="00B40E24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contextualSpacing/>
            </w:pPr>
            <w:r>
              <w:t>H</w:t>
            </w:r>
            <w:r w:rsidR="00917645" w:rsidRPr="001F2C0F">
              <w:t>et opstellen van een (overdraagbaar) mobiliteitsplan;</w:t>
            </w:r>
          </w:p>
          <w:p w14:paraId="003D5970" w14:textId="69708414" w:rsidR="00917645" w:rsidRPr="001F2C0F" w:rsidRDefault="00135D3A" w:rsidP="00B40E24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contextualSpacing/>
            </w:pPr>
            <w:r>
              <w:t>H</w:t>
            </w:r>
            <w:r w:rsidR="00917645" w:rsidRPr="001F2C0F">
              <w:t>et mobiliteitsplan uitvoeren;</w:t>
            </w:r>
          </w:p>
          <w:p w14:paraId="4C9CBC1C" w14:textId="2FA8B10B" w:rsidR="00917645" w:rsidRPr="001F2C0F" w:rsidRDefault="00135D3A" w:rsidP="00B40E24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contextualSpacing/>
            </w:pPr>
            <w:r>
              <w:t>M</w:t>
            </w:r>
            <w:r w:rsidR="00917645" w:rsidRPr="001F2C0F">
              <w:t xml:space="preserve">ogelijkheden onderzoeken tot herplaatsing buiten het eigen schoolbestuur. </w:t>
            </w:r>
          </w:p>
          <w:p w14:paraId="576AEBF7" w14:textId="6EEDFB33" w:rsidR="00573321" w:rsidRPr="00B323CB" w:rsidRDefault="00573321" w:rsidP="00B40E24">
            <w:pPr>
              <w:spacing w:line="276" w:lineRule="auto"/>
            </w:pPr>
            <w:r w:rsidRPr="00B323CB">
              <w:rPr>
                <w:szCs w:val="22"/>
              </w:rPr>
              <w:t xml:space="preserve">In ieder traject is </w:t>
            </w:r>
            <w:r w:rsidR="00EE23AD">
              <w:rPr>
                <w:szCs w:val="22"/>
              </w:rPr>
              <w:t>in ieder geval</w:t>
            </w:r>
            <w:r w:rsidRPr="00B323CB">
              <w:rPr>
                <w:szCs w:val="22"/>
              </w:rPr>
              <w:t xml:space="preserve"> opgenomen: </w:t>
            </w:r>
            <w:r w:rsidRPr="00B323CB">
              <w:t xml:space="preserve">onderdeel </w:t>
            </w:r>
            <w:r w:rsidR="0092707C">
              <w:t>A</w:t>
            </w:r>
            <w:r w:rsidRPr="00B323CB">
              <w:t xml:space="preserve">, </w:t>
            </w:r>
            <w:r w:rsidR="0092707C">
              <w:t>C</w:t>
            </w:r>
            <w:r w:rsidRPr="00B323CB">
              <w:t xml:space="preserve"> en </w:t>
            </w:r>
            <w:r w:rsidR="0092707C">
              <w:t>D.</w:t>
            </w:r>
          </w:p>
          <w:p w14:paraId="3BEB4317" w14:textId="65DA3191" w:rsidR="00573321" w:rsidRPr="00B323CB" w:rsidRDefault="00135D3A" w:rsidP="00264CB1">
            <w:pPr>
              <w:pStyle w:val="Lijstalinea"/>
              <w:numPr>
                <w:ilvl w:val="0"/>
                <w:numId w:val="13"/>
              </w:numPr>
              <w:spacing w:line="276" w:lineRule="auto"/>
              <w:contextualSpacing/>
            </w:pPr>
            <w:r>
              <w:t>O</w:t>
            </w:r>
            <w:r w:rsidR="00573321" w:rsidRPr="00B323CB">
              <w:t xml:space="preserve">nderdeel </w:t>
            </w:r>
            <w:r w:rsidR="0092707C">
              <w:t>B</w:t>
            </w:r>
            <w:r w:rsidR="00573321" w:rsidRPr="00B323CB">
              <w:t xml:space="preserve"> indien relevant (laatste 2 jaar geen test uitgevoerd c.q. duidelijk en haalbaar zoekprofiel)</w:t>
            </w:r>
            <w:r w:rsidR="0092707C">
              <w:t>;</w:t>
            </w:r>
            <w:r w:rsidR="00573321" w:rsidRPr="00B323CB">
              <w:t xml:space="preserve"> </w:t>
            </w:r>
          </w:p>
          <w:p w14:paraId="4B799376" w14:textId="7C2031CA" w:rsidR="00573321" w:rsidRPr="00B323CB" w:rsidRDefault="00135D3A" w:rsidP="00264CB1">
            <w:pPr>
              <w:pStyle w:val="Lijstalinea"/>
              <w:numPr>
                <w:ilvl w:val="0"/>
                <w:numId w:val="13"/>
              </w:numPr>
              <w:spacing w:line="276" w:lineRule="auto"/>
              <w:contextualSpacing/>
            </w:pPr>
            <w:r>
              <w:t>O</w:t>
            </w:r>
            <w:r w:rsidR="00573321" w:rsidRPr="00B323CB">
              <w:t xml:space="preserve">nderdeel </w:t>
            </w:r>
            <w:r w:rsidR="0092707C">
              <w:t>E</w:t>
            </w:r>
            <w:r w:rsidR="00573321" w:rsidRPr="00B323CB">
              <w:t>, voor zover de financiële verplichting het toelaat</w:t>
            </w:r>
            <w:r w:rsidR="0092707C">
              <w:t>;</w:t>
            </w:r>
            <w:r w:rsidR="00573321" w:rsidRPr="00B323CB">
              <w:t xml:space="preserve"> </w:t>
            </w:r>
          </w:p>
          <w:p w14:paraId="121AE1FF" w14:textId="0303FADF" w:rsidR="00573321" w:rsidRPr="00B323CB" w:rsidRDefault="00135D3A" w:rsidP="00264CB1">
            <w:pPr>
              <w:pStyle w:val="Lijstalinea"/>
              <w:numPr>
                <w:ilvl w:val="0"/>
                <w:numId w:val="13"/>
              </w:numPr>
              <w:spacing w:line="276" w:lineRule="auto"/>
              <w:contextualSpacing/>
            </w:pPr>
            <w:r>
              <w:t>N</w:t>
            </w:r>
            <w:r w:rsidR="00573321" w:rsidRPr="00B323CB">
              <w:t>azorg: volgen van de kandidaat bij plaatsing tot 1 maand na plaatsing</w:t>
            </w:r>
            <w:r w:rsidR="0092707C">
              <w:t>;</w:t>
            </w:r>
            <w:r w:rsidR="00573321" w:rsidRPr="00B323CB">
              <w:t xml:space="preserve">  </w:t>
            </w:r>
          </w:p>
          <w:p w14:paraId="2C5CBC18" w14:textId="37791F76" w:rsidR="00573321" w:rsidRPr="00B323CB" w:rsidRDefault="00135D3A" w:rsidP="00264CB1">
            <w:pPr>
              <w:pStyle w:val="Lijstalinea"/>
              <w:numPr>
                <w:ilvl w:val="0"/>
                <w:numId w:val="13"/>
              </w:numPr>
              <w:spacing w:line="276" w:lineRule="auto"/>
              <w:contextualSpacing/>
            </w:pPr>
            <w:r>
              <w:t>A</w:t>
            </w:r>
            <w:r w:rsidR="00573321" w:rsidRPr="00C91086">
              <w:t>fsluiting van het traject of overdracht van het traject aan Pf</w:t>
            </w:r>
            <w:r w:rsidR="0092707C">
              <w:t>.</w:t>
            </w:r>
          </w:p>
        </w:tc>
      </w:tr>
      <w:tr w:rsidR="00573321" w:rsidRPr="005816EA" w14:paraId="1BCD0367" w14:textId="77777777" w:rsidTr="00EE23AD">
        <w:tc>
          <w:tcPr>
            <w:tcW w:w="652" w:type="dxa"/>
          </w:tcPr>
          <w:p w14:paraId="6E9AFD07" w14:textId="77777777" w:rsidR="00573321" w:rsidRPr="00B323CB" w:rsidRDefault="00573321" w:rsidP="00264CB1">
            <w:pPr>
              <w:pStyle w:val="Geenafstand"/>
              <w:spacing w:line="276" w:lineRule="auto"/>
              <w:rPr>
                <w:rFonts w:asciiTheme="minorHAnsi" w:hAnsiTheme="minorHAnsi" w:cstheme="minorHAnsi"/>
              </w:rPr>
            </w:pPr>
            <w:r w:rsidRPr="00B323CB">
              <w:rPr>
                <w:rFonts w:asciiTheme="minorHAnsi" w:hAnsiTheme="minorHAnsi" w:cstheme="minorHAnsi"/>
              </w:rPr>
              <w:t>V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634" w:type="dxa"/>
          </w:tcPr>
          <w:p w14:paraId="4AE9E004" w14:textId="474A4AD3" w:rsidR="00573321" w:rsidRPr="00B323CB" w:rsidRDefault="00FE2D34" w:rsidP="00264CB1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Pr="00B323CB">
              <w:rPr>
                <w:szCs w:val="22"/>
              </w:rPr>
              <w:t xml:space="preserve">oor </w:t>
            </w:r>
            <w:r w:rsidR="00573321">
              <w:rPr>
                <w:szCs w:val="22"/>
              </w:rPr>
              <w:t>van-werk-naar-</w:t>
            </w:r>
            <w:r w:rsidR="0092707C">
              <w:rPr>
                <w:szCs w:val="22"/>
              </w:rPr>
              <w:t>werk-</w:t>
            </w:r>
            <w:r w:rsidR="00573321" w:rsidRPr="00B323CB">
              <w:rPr>
                <w:szCs w:val="22"/>
              </w:rPr>
              <w:t>trajecten</w:t>
            </w:r>
            <w:r>
              <w:rPr>
                <w:szCs w:val="22"/>
              </w:rPr>
              <w:t xml:space="preserve"> geldt</w:t>
            </w:r>
            <w:r w:rsidR="00573321" w:rsidRPr="00B323CB">
              <w:rPr>
                <w:szCs w:val="22"/>
              </w:rPr>
              <w:t xml:space="preserve">: </w:t>
            </w:r>
          </w:p>
          <w:p w14:paraId="0943D7A4" w14:textId="0AEC10B1" w:rsidR="00573321" w:rsidRPr="00B323CB" w:rsidRDefault="0092707C" w:rsidP="00264CB1">
            <w:pPr>
              <w:pStyle w:val="Lijstalinea"/>
              <w:numPr>
                <w:ilvl w:val="0"/>
                <w:numId w:val="3"/>
              </w:numPr>
              <w:spacing w:line="276" w:lineRule="auto"/>
              <w:contextualSpacing/>
            </w:pPr>
            <w:r>
              <w:t>Het m</w:t>
            </w:r>
            <w:r w:rsidR="004201E7">
              <w:t xml:space="preserve">eewerken aan </w:t>
            </w:r>
            <w:r w:rsidR="001E7B1A">
              <w:t xml:space="preserve">een jaarlijks </w:t>
            </w:r>
            <w:r w:rsidR="00573321" w:rsidRPr="00B323CB">
              <w:t>klanttevredenheidsonderzoek onder aangesloten schoolbesturen, uitgevoerd door P</w:t>
            </w:r>
            <w:r w:rsidR="001E7B1A">
              <w:t>f</w:t>
            </w:r>
            <w:r>
              <w:t>.</w:t>
            </w:r>
          </w:p>
          <w:p w14:paraId="0AB46E6C" w14:textId="23CA39B9" w:rsidR="00573321" w:rsidRPr="00B323CB" w:rsidRDefault="00573321" w:rsidP="00264CB1">
            <w:pPr>
              <w:pStyle w:val="Lijstalinea"/>
              <w:numPr>
                <w:ilvl w:val="0"/>
                <w:numId w:val="3"/>
              </w:numPr>
              <w:spacing w:line="276" w:lineRule="auto"/>
              <w:contextualSpacing/>
            </w:pPr>
            <w:r w:rsidRPr="00B323CB">
              <w:t xml:space="preserve">Per </w:t>
            </w:r>
            <w:r w:rsidR="00EE23AD">
              <w:t xml:space="preserve">kwartaal </w:t>
            </w:r>
            <w:r w:rsidRPr="00B323CB">
              <w:t xml:space="preserve">overleg tussen accountmanager Opdrachtnemer en </w:t>
            </w:r>
            <w:r w:rsidR="004201E7">
              <w:t xml:space="preserve">contractmanager Pf </w:t>
            </w:r>
            <w:r w:rsidRPr="00B323CB">
              <w:t>aangaand</w:t>
            </w:r>
            <w:r w:rsidR="0092707C">
              <w:t>e het aantal kandidaten,</w:t>
            </w:r>
            <w:r w:rsidR="004F6F48">
              <w:t xml:space="preserve"> </w:t>
            </w:r>
            <w:r w:rsidRPr="00B323CB">
              <w:t>successen, innovatie</w:t>
            </w:r>
            <w:r w:rsidR="0092707C">
              <w:t xml:space="preserve">s, de samenwerking en (indien nodig) een verbeterplan. </w:t>
            </w:r>
          </w:p>
          <w:p w14:paraId="46FCCF6B" w14:textId="77777777" w:rsidR="00573321" w:rsidRDefault="00573321" w:rsidP="00264CB1">
            <w:pPr>
              <w:spacing w:line="276" w:lineRule="auto"/>
              <w:rPr>
                <w:szCs w:val="22"/>
              </w:rPr>
            </w:pPr>
          </w:p>
          <w:p w14:paraId="6BAE1FD3" w14:textId="472A6A1C" w:rsidR="00573321" w:rsidRDefault="00573321" w:rsidP="00264CB1">
            <w:pPr>
              <w:spacing w:line="276" w:lineRule="auto"/>
              <w:rPr>
                <w:szCs w:val="22"/>
              </w:rPr>
            </w:pPr>
            <w:r w:rsidRPr="00B323CB">
              <w:rPr>
                <w:szCs w:val="22"/>
              </w:rPr>
              <w:t>Resultaten worden beschikbaar gesteld aan schoolorganisaties</w:t>
            </w:r>
            <w:r w:rsidR="00485E48">
              <w:rPr>
                <w:szCs w:val="22"/>
              </w:rPr>
              <w:t xml:space="preserve">. Dit wordt gedaan door middel van </w:t>
            </w:r>
            <w:r w:rsidRPr="00B323CB">
              <w:rPr>
                <w:szCs w:val="22"/>
              </w:rPr>
              <w:t xml:space="preserve">publicaties op </w:t>
            </w:r>
            <w:r w:rsidR="00E9084B">
              <w:rPr>
                <w:szCs w:val="22"/>
              </w:rPr>
              <w:t xml:space="preserve">de site van </w:t>
            </w:r>
            <w:r w:rsidRPr="00B323CB">
              <w:rPr>
                <w:szCs w:val="22"/>
              </w:rPr>
              <w:t>VfPf</w:t>
            </w:r>
            <w:r w:rsidR="00485E48">
              <w:rPr>
                <w:szCs w:val="22"/>
              </w:rPr>
              <w:t>.</w:t>
            </w:r>
            <w:r w:rsidRPr="00B323CB">
              <w:rPr>
                <w:szCs w:val="22"/>
              </w:rPr>
              <w:t xml:space="preserve"> </w:t>
            </w:r>
          </w:p>
          <w:p w14:paraId="4F76CE16" w14:textId="30CB6817" w:rsidR="00573321" w:rsidRPr="001E7B1A" w:rsidRDefault="00573321" w:rsidP="004F6F48">
            <w:pPr>
              <w:pStyle w:val="Kop2"/>
              <w:numPr>
                <w:ilvl w:val="0"/>
                <w:numId w:val="0"/>
              </w:numPr>
              <w:spacing w:line="276" w:lineRule="auto"/>
              <w:rPr>
                <w:rFonts w:cstheme="minorHAnsi"/>
                <w:b w:val="0"/>
                <w:sz w:val="22"/>
                <w:szCs w:val="22"/>
              </w:rPr>
            </w:pPr>
            <w:r w:rsidRPr="001E7B1A">
              <w:rPr>
                <w:rFonts w:cstheme="minorHAnsi"/>
                <w:b w:val="0"/>
                <w:sz w:val="22"/>
                <w:szCs w:val="22"/>
              </w:rPr>
              <w:t>Samen met de geselecteerde</w:t>
            </w:r>
            <w:r w:rsidR="004F6F48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r w:rsidR="00E9084B">
              <w:rPr>
                <w:rFonts w:cstheme="minorHAnsi"/>
                <w:b w:val="0"/>
                <w:sz w:val="22"/>
                <w:szCs w:val="22"/>
              </w:rPr>
              <w:t xml:space="preserve">partijen </w:t>
            </w:r>
            <w:r w:rsidR="004F6F48">
              <w:rPr>
                <w:rFonts w:cstheme="minorHAnsi"/>
                <w:b w:val="0"/>
                <w:sz w:val="22"/>
                <w:szCs w:val="22"/>
              </w:rPr>
              <w:t xml:space="preserve">streven we naar verbetering van </w:t>
            </w:r>
            <w:r w:rsidRPr="001E7B1A">
              <w:rPr>
                <w:rFonts w:cstheme="minorHAnsi"/>
                <w:b w:val="0"/>
                <w:sz w:val="22"/>
                <w:szCs w:val="22"/>
              </w:rPr>
              <w:t xml:space="preserve">de plaatsingsresultaten en kwaliteit. </w:t>
            </w:r>
          </w:p>
        </w:tc>
      </w:tr>
      <w:tr w:rsidR="00573321" w:rsidRPr="005816EA" w14:paraId="732FEABE" w14:textId="77777777" w:rsidTr="00EE23AD">
        <w:tc>
          <w:tcPr>
            <w:tcW w:w="652" w:type="dxa"/>
          </w:tcPr>
          <w:p w14:paraId="23083EFE" w14:textId="77777777" w:rsidR="00573321" w:rsidRPr="00B323CB" w:rsidRDefault="00573321" w:rsidP="00264CB1">
            <w:pPr>
              <w:pStyle w:val="Geenafstand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V5</w:t>
            </w:r>
          </w:p>
        </w:tc>
        <w:tc>
          <w:tcPr>
            <w:tcW w:w="8634" w:type="dxa"/>
          </w:tcPr>
          <w:p w14:paraId="469592DC" w14:textId="72B8923F" w:rsidR="00573321" w:rsidRPr="00573321" w:rsidRDefault="003D558F" w:rsidP="00A743B6">
            <w:pPr>
              <w:spacing w:line="276" w:lineRule="auto"/>
            </w:pPr>
            <w:r w:rsidRPr="00A743B6">
              <w:t xml:space="preserve">U levert </w:t>
            </w:r>
            <w:r w:rsidR="00485E48" w:rsidRPr="00A743B6">
              <w:t xml:space="preserve">een mobiliteitsplan op. Dit is onderdeel van de inspanningsverplichting. </w:t>
            </w:r>
            <w:r w:rsidRPr="00A743B6">
              <w:t xml:space="preserve">Op het moment dat een van-werk-naar-werk-traject onverhoopt niet leidt tot een succesvolle </w:t>
            </w:r>
            <w:r w:rsidRPr="00A743B6">
              <w:lastRenderedPageBreak/>
              <w:t>plaatsing kan dit dienen als overdracht naar re-integratie</w:t>
            </w:r>
            <w:r w:rsidR="00A743B6">
              <w:t xml:space="preserve"> uitgevoerd door Pf. </w:t>
            </w:r>
            <w:r w:rsidR="00B820B7">
              <w:t xml:space="preserve"> </w:t>
            </w:r>
          </w:p>
        </w:tc>
      </w:tr>
    </w:tbl>
    <w:p w14:paraId="1F7083D2" w14:textId="77777777" w:rsidR="00573321" w:rsidRPr="00B323CB" w:rsidRDefault="00573321" w:rsidP="00573321">
      <w:pPr>
        <w:spacing w:line="276" w:lineRule="auto"/>
        <w:rPr>
          <w:szCs w:val="22"/>
        </w:rPr>
      </w:pPr>
    </w:p>
    <w:p w14:paraId="33B52608" w14:textId="67E5C327" w:rsidR="00EE4C25" w:rsidRPr="00040915" w:rsidRDefault="00EE4C25" w:rsidP="00EE4C25">
      <w:pPr>
        <w:pStyle w:val="xmsolistparagraph"/>
        <w:ind w:left="0"/>
        <w:rPr>
          <w:rFonts w:eastAsia="Times New Roman"/>
        </w:rPr>
      </w:pPr>
    </w:p>
    <w:sectPr w:rsidR="00EE4C25" w:rsidRPr="00040915" w:rsidSect="001E7DEC">
      <w:headerReference w:type="default" r:id="rId12"/>
      <w:footerReference w:type="default" r:id="rId13"/>
      <w:pgSz w:w="11906" w:h="16838" w:code="9"/>
      <w:pgMar w:top="2522" w:right="1418" w:bottom="1418" w:left="1418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FC556" w16cex:dateUtc="2020-11-18T15:07:00Z"/>
  <w16cex:commentExtensible w16cex:durableId="235FC5A8" w16cex:dateUtc="2020-11-18T15:09:00Z"/>
  <w16cex:commentExtensible w16cex:durableId="235FC5E6" w16cex:dateUtc="2020-11-18T15:10:00Z"/>
  <w16cex:commentExtensible w16cex:durableId="235FC69D" w16cex:dateUtc="2020-11-18T15:13:00Z"/>
  <w16cex:commentExtensible w16cex:durableId="235FC6F9" w16cex:dateUtc="2020-11-18T15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2F930A8" w16cid:durableId="2357E259"/>
  <w16cid:commentId w16cid:paraId="49A93C9B" w16cid:durableId="235FC556"/>
  <w16cid:commentId w16cid:paraId="6BF1A05D" w16cid:durableId="235FC5A8"/>
  <w16cid:commentId w16cid:paraId="4402EFD7" w16cid:durableId="235FC5E6"/>
  <w16cid:commentId w16cid:paraId="095FFFF1" w16cid:durableId="235FC3C1"/>
  <w16cid:commentId w16cid:paraId="4918F12F" w16cid:durableId="235FC69D"/>
  <w16cid:commentId w16cid:paraId="2619200E" w16cid:durableId="235FC6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CCF86" w14:textId="77777777" w:rsidR="007348E9" w:rsidRDefault="007348E9" w:rsidP="000431C0">
      <w:r>
        <w:separator/>
      </w:r>
    </w:p>
  </w:endnote>
  <w:endnote w:type="continuationSeparator" w:id="0">
    <w:p w14:paraId="03EAE66F" w14:textId="77777777" w:rsidR="007348E9" w:rsidRDefault="007348E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75A03" w14:textId="6CB6791D" w:rsidR="00367AC5" w:rsidRPr="001F5F8A" w:rsidRDefault="00367AC5" w:rsidP="001F5F8A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Beschrijvend </w:t>
    </w:r>
    <w:r w:rsidRPr="001C3510">
      <w:rPr>
        <w:rStyle w:val="Paginanummer"/>
        <w:rFonts w:cs="Verdana"/>
        <w:sz w:val="16"/>
        <w:szCs w:val="16"/>
      </w:rPr>
      <w:t xml:space="preserve">Document </w:t>
    </w:r>
    <w:r w:rsidR="00135D3A">
      <w:rPr>
        <w:sz w:val="16"/>
        <w:szCs w:val="16"/>
      </w:rPr>
      <w:t xml:space="preserve">re-integratie </w:t>
    </w:r>
    <w:r w:rsidRPr="001C3510">
      <w:rPr>
        <w:sz w:val="16"/>
        <w:szCs w:val="16"/>
      </w:rPr>
      <w:t xml:space="preserve">na ontslag én voor </w:t>
    </w:r>
    <w:r w:rsidR="00135D3A">
      <w:rPr>
        <w:sz w:val="16"/>
        <w:szCs w:val="16"/>
      </w:rPr>
      <w:t>re-integratie Stille R</w:t>
    </w:r>
    <w:r w:rsidRPr="001C3510">
      <w:rPr>
        <w:sz w:val="16"/>
        <w:szCs w:val="16"/>
      </w:rPr>
      <w:t>eserve</w:t>
    </w:r>
    <w:r w:rsidRPr="001F5F8A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voor</w:t>
    </w:r>
    <w:r w:rsidRPr="001F5F8A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 xml:space="preserve">het </w:t>
    </w:r>
    <w:r w:rsidRPr="000828F5">
      <w:rPr>
        <w:rStyle w:val="Paginanummer"/>
        <w:rFonts w:cs="Verdana"/>
        <w:sz w:val="16"/>
        <w:szCs w:val="16"/>
      </w:rPr>
      <w:t>Participatiefonds</w:t>
    </w:r>
    <w:r>
      <w:rPr>
        <w:rStyle w:val="Paginanummer"/>
        <w:rFonts w:cs="Verdana"/>
        <w:sz w:val="16"/>
        <w:szCs w:val="16"/>
      </w:rPr>
      <w:t xml:space="preserve"> </w:t>
    </w:r>
  </w:p>
  <w:p w14:paraId="44851256" w14:textId="6EF946D9" w:rsidR="00367AC5" w:rsidRPr="001F5F8A" w:rsidRDefault="00135D3A" w:rsidP="00A303B0">
    <w:pPr>
      <w:pStyle w:val="Voettekst"/>
      <w:tabs>
        <w:tab w:val="clear" w:pos="4536"/>
      </w:tabs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d.d. 24-11-2020</w:t>
    </w:r>
    <w:r w:rsidR="00367AC5" w:rsidRPr="001F5F8A">
      <w:rPr>
        <w:rStyle w:val="Paginanummer"/>
        <w:rFonts w:cs="Verdana"/>
        <w:sz w:val="16"/>
        <w:szCs w:val="16"/>
      </w:rPr>
      <w:tab/>
    </w:r>
    <w:r w:rsidR="00367AC5" w:rsidRPr="001F5F8A">
      <w:rPr>
        <w:rStyle w:val="Paginanummer"/>
        <w:rFonts w:cs="Verdana"/>
        <w:sz w:val="16"/>
        <w:szCs w:val="16"/>
      </w:rPr>
      <w:fldChar w:fldCharType="begin"/>
    </w:r>
    <w:r w:rsidR="00367AC5" w:rsidRPr="001F5F8A">
      <w:rPr>
        <w:rStyle w:val="Paginanummer"/>
        <w:rFonts w:cs="Verdana"/>
        <w:sz w:val="16"/>
        <w:szCs w:val="16"/>
      </w:rPr>
      <w:instrText xml:space="preserve"> PAGE </w:instrText>
    </w:r>
    <w:r w:rsidR="00367AC5" w:rsidRPr="001F5F8A">
      <w:rPr>
        <w:rStyle w:val="Paginanummer"/>
        <w:rFonts w:cs="Verdana"/>
        <w:sz w:val="16"/>
        <w:szCs w:val="16"/>
      </w:rPr>
      <w:fldChar w:fldCharType="separate"/>
    </w:r>
    <w:r w:rsidR="0047005C">
      <w:rPr>
        <w:rStyle w:val="Paginanummer"/>
        <w:rFonts w:cs="Verdana"/>
        <w:noProof/>
        <w:sz w:val="16"/>
        <w:szCs w:val="16"/>
      </w:rPr>
      <w:t>2</w:t>
    </w:r>
    <w:r w:rsidR="00367AC5" w:rsidRPr="001F5F8A">
      <w:rPr>
        <w:rStyle w:val="Paginanummer"/>
        <w:rFonts w:cs="Verdana"/>
        <w:sz w:val="16"/>
        <w:szCs w:val="16"/>
      </w:rPr>
      <w:fldChar w:fldCharType="end"/>
    </w:r>
    <w:r w:rsidR="00367AC5" w:rsidRPr="001F5F8A">
      <w:rPr>
        <w:rStyle w:val="Paginanummer"/>
        <w:rFonts w:cs="Verdana"/>
        <w:sz w:val="16"/>
        <w:szCs w:val="16"/>
      </w:rPr>
      <w:t xml:space="preserve"> van </w:t>
    </w:r>
    <w:r w:rsidR="00367AC5" w:rsidRPr="001F5F8A">
      <w:rPr>
        <w:rStyle w:val="Paginanummer"/>
        <w:rFonts w:cs="Verdana"/>
        <w:sz w:val="16"/>
        <w:szCs w:val="16"/>
      </w:rPr>
      <w:fldChar w:fldCharType="begin"/>
    </w:r>
    <w:r w:rsidR="00367AC5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67AC5" w:rsidRPr="001F5F8A">
      <w:rPr>
        <w:rStyle w:val="Paginanummer"/>
        <w:rFonts w:cs="Verdana"/>
        <w:sz w:val="16"/>
        <w:szCs w:val="16"/>
      </w:rPr>
      <w:fldChar w:fldCharType="separate"/>
    </w:r>
    <w:r w:rsidR="0047005C">
      <w:rPr>
        <w:rStyle w:val="Paginanummer"/>
        <w:rFonts w:cs="Verdana"/>
        <w:noProof/>
        <w:sz w:val="16"/>
        <w:szCs w:val="16"/>
      </w:rPr>
      <w:t>2</w:t>
    </w:r>
    <w:r w:rsidR="00367AC5"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8E361" w14:textId="77777777" w:rsidR="007348E9" w:rsidRDefault="007348E9" w:rsidP="000431C0">
      <w:r>
        <w:separator/>
      </w:r>
    </w:p>
  </w:footnote>
  <w:footnote w:type="continuationSeparator" w:id="0">
    <w:p w14:paraId="7AE3F676" w14:textId="77777777" w:rsidR="007348E9" w:rsidRDefault="007348E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BFEC0" w14:textId="77777777" w:rsidR="00367AC5" w:rsidRDefault="00367AC5" w:rsidP="00D64660">
    <w:pPr>
      <w:pStyle w:val="Koptekst"/>
      <w:tabs>
        <w:tab w:val="clear" w:pos="4536"/>
      </w:tabs>
      <w:ind w:left="708"/>
      <w:jc w:val="right"/>
    </w:pPr>
    <w:r>
      <w:rPr>
        <w:noProof/>
      </w:rPr>
      <w:drawing>
        <wp:inline distT="0" distB="0" distL="0" distR="0" wp14:anchorId="0CDC1E8D" wp14:editId="738CB5FA">
          <wp:extent cx="2809875" cy="691515"/>
          <wp:effectExtent l="0" t="0" r="9525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Participatiefonds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875" cy="69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6DB5"/>
    <w:multiLevelType w:val="hybridMultilevel"/>
    <w:tmpl w:val="1E3AF6E6"/>
    <w:lvl w:ilvl="0" w:tplc="04130019">
      <w:start w:val="1"/>
      <w:numFmt w:val="lowerLetter"/>
      <w:lvlText w:val="%1."/>
      <w:lvlJc w:val="left"/>
      <w:pPr>
        <w:ind w:left="1211" w:hanging="360"/>
      </w:p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E54065"/>
    <w:multiLevelType w:val="hybridMultilevel"/>
    <w:tmpl w:val="CCCA1D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A2278"/>
    <w:multiLevelType w:val="hybridMultilevel"/>
    <w:tmpl w:val="1C683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E150D"/>
    <w:multiLevelType w:val="hybridMultilevel"/>
    <w:tmpl w:val="83F25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C285D"/>
    <w:multiLevelType w:val="hybridMultilevel"/>
    <w:tmpl w:val="6870F3E6"/>
    <w:lvl w:ilvl="0" w:tplc="04130017">
      <w:start w:val="1"/>
      <w:numFmt w:val="lowerLetter"/>
      <w:lvlText w:val="%1)"/>
      <w:lvlJc w:val="left"/>
      <w:pPr>
        <w:ind w:left="1211" w:hanging="360"/>
      </w:p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CFF42AC"/>
    <w:multiLevelType w:val="hybridMultilevel"/>
    <w:tmpl w:val="198EA99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94FF6"/>
    <w:multiLevelType w:val="hybridMultilevel"/>
    <w:tmpl w:val="90207E26"/>
    <w:lvl w:ilvl="0" w:tplc="04130019">
      <w:start w:val="1"/>
      <w:numFmt w:val="lowerLetter"/>
      <w:lvlText w:val="%1."/>
      <w:lvlJc w:val="left"/>
      <w:pPr>
        <w:ind w:left="1211" w:hanging="360"/>
      </w:p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38E66EA"/>
    <w:multiLevelType w:val="hybridMultilevel"/>
    <w:tmpl w:val="C9C2B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17F5F"/>
    <w:multiLevelType w:val="hybridMultilevel"/>
    <w:tmpl w:val="16041B28"/>
    <w:lvl w:ilvl="0" w:tplc="0413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DEF120B"/>
    <w:multiLevelType w:val="hybridMultilevel"/>
    <w:tmpl w:val="CE90E61E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565001CB"/>
    <w:multiLevelType w:val="hybridMultilevel"/>
    <w:tmpl w:val="FCD873D4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BCF4F61"/>
    <w:multiLevelType w:val="hybridMultilevel"/>
    <w:tmpl w:val="DF0C758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01EF8"/>
    <w:multiLevelType w:val="hybridMultilevel"/>
    <w:tmpl w:val="B5843170"/>
    <w:lvl w:ilvl="0" w:tplc="F552079C">
      <w:start w:val="1"/>
      <w:numFmt w:val="decimal"/>
      <w:pStyle w:val="PvEVraag"/>
      <w:lvlText w:val="Vraag %1"/>
      <w:lvlJc w:val="left"/>
      <w:pPr>
        <w:ind w:left="360" w:hanging="360"/>
      </w:pPr>
      <w:rPr>
        <w:rFonts w:cs="Times New Roman"/>
        <w:b w:val="0"/>
        <w:bCs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singl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5127" w:hanging="360"/>
      </w:pPr>
    </w:lvl>
    <w:lvl w:ilvl="2" w:tplc="0413001B" w:tentative="1">
      <w:start w:val="1"/>
      <w:numFmt w:val="lowerRoman"/>
      <w:lvlText w:val="%3."/>
      <w:lvlJc w:val="right"/>
      <w:pPr>
        <w:ind w:left="15847" w:hanging="180"/>
      </w:pPr>
    </w:lvl>
    <w:lvl w:ilvl="3" w:tplc="0413000F" w:tentative="1">
      <w:start w:val="1"/>
      <w:numFmt w:val="decimal"/>
      <w:lvlText w:val="%4."/>
      <w:lvlJc w:val="left"/>
      <w:pPr>
        <w:ind w:left="16567" w:hanging="360"/>
      </w:pPr>
    </w:lvl>
    <w:lvl w:ilvl="4" w:tplc="04130019" w:tentative="1">
      <w:start w:val="1"/>
      <w:numFmt w:val="lowerLetter"/>
      <w:lvlText w:val="%5."/>
      <w:lvlJc w:val="left"/>
      <w:pPr>
        <w:ind w:left="17287" w:hanging="360"/>
      </w:pPr>
    </w:lvl>
    <w:lvl w:ilvl="5" w:tplc="0413001B" w:tentative="1">
      <w:start w:val="1"/>
      <w:numFmt w:val="lowerRoman"/>
      <w:lvlText w:val="%6."/>
      <w:lvlJc w:val="right"/>
      <w:pPr>
        <w:ind w:left="18007" w:hanging="180"/>
      </w:pPr>
    </w:lvl>
    <w:lvl w:ilvl="6" w:tplc="0413000F" w:tentative="1">
      <w:start w:val="1"/>
      <w:numFmt w:val="decimal"/>
      <w:lvlText w:val="%7."/>
      <w:lvlJc w:val="left"/>
      <w:pPr>
        <w:ind w:left="18727" w:hanging="360"/>
      </w:pPr>
    </w:lvl>
    <w:lvl w:ilvl="7" w:tplc="04130019" w:tentative="1">
      <w:start w:val="1"/>
      <w:numFmt w:val="lowerLetter"/>
      <w:lvlText w:val="%8."/>
      <w:lvlJc w:val="left"/>
      <w:pPr>
        <w:ind w:left="19447" w:hanging="360"/>
      </w:pPr>
    </w:lvl>
    <w:lvl w:ilvl="8" w:tplc="0413001B" w:tentative="1">
      <w:start w:val="1"/>
      <w:numFmt w:val="lowerRoman"/>
      <w:lvlText w:val="%9."/>
      <w:lvlJc w:val="right"/>
      <w:pPr>
        <w:ind w:left="20167" w:hanging="180"/>
      </w:pPr>
    </w:lvl>
  </w:abstractNum>
  <w:abstractNum w:abstractNumId="13" w15:restartNumberingAfterBreak="0">
    <w:nsid w:val="6FA31714"/>
    <w:multiLevelType w:val="hybridMultilevel"/>
    <w:tmpl w:val="D408D3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73385"/>
    <w:multiLevelType w:val="hybridMultilevel"/>
    <w:tmpl w:val="0E18F3A8"/>
    <w:lvl w:ilvl="0" w:tplc="6AAEF2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367CD"/>
    <w:multiLevelType w:val="multilevel"/>
    <w:tmpl w:val="1F14C208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86F1CB9"/>
    <w:multiLevelType w:val="multilevel"/>
    <w:tmpl w:val="12EAD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4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2"/>
  </w:num>
  <w:num w:numId="10">
    <w:abstractNumId w:val="13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6"/>
  </w:num>
  <w:num w:numId="16">
    <w:abstractNumId w:val="0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E2"/>
    <w:rsid w:val="00001F63"/>
    <w:rsid w:val="00002BF5"/>
    <w:rsid w:val="00003D3B"/>
    <w:rsid w:val="00003F62"/>
    <w:rsid w:val="00004263"/>
    <w:rsid w:val="000049E0"/>
    <w:rsid w:val="000050EF"/>
    <w:rsid w:val="00005401"/>
    <w:rsid w:val="0000556F"/>
    <w:rsid w:val="000055CA"/>
    <w:rsid w:val="00005A6D"/>
    <w:rsid w:val="00005CA4"/>
    <w:rsid w:val="0000649C"/>
    <w:rsid w:val="00006C8F"/>
    <w:rsid w:val="000074AD"/>
    <w:rsid w:val="00010E0D"/>
    <w:rsid w:val="0001168D"/>
    <w:rsid w:val="0001197A"/>
    <w:rsid w:val="00011F5B"/>
    <w:rsid w:val="00012B5C"/>
    <w:rsid w:val="00012C70"/>
    <w:rsid w:val="00013977"/>
    <w:rsid w:val="00014AB2"/>
    <w:rsid w:val="00014FBB"/>
    <w:rsid w:val="00014FFD"/>
    <w:rsid w:val="000152B4"/>
    <w:rsid w:val="00015420"/>
    <w:rsid w:val="00015839"/>
    <w:rsid w:val="00015D5F"/>
    <w:rsid w:val="00016E7B"/>
    <w:rsid w:val="00021876"/>
    <w:rsid w:val="000222B0"/>
    <w:rsid w:val="00022C80"/>
    <w:rsid w:val="00023769"/>
    <w:rsid w:val="00023A8F"/>
    <w:rsid w:val="000241E9"/>
    <w:rsid w:val="00025526"/>
    <w:rsid w:val="00025C8F"/>
    <w:rsid w:val="00025D8B"/>
    <w:rsid w:val="00026432"/>
    <w:rsid w:val="00026774"/>
    <w:rsid w:val="00026ED3"/>
    <w:rsid w:val="000304F5"/>
    <w:rsid w:val="00030DC8"/>
    <w:rsid w:val="000319A8"/>
    <w:rsid w:val="00031DEC"/>
    <w:rsid w:val="00031FE8"/>
    <w:rsid w:val="000327F2"/>
    <w:rsid w:val="00033F35"/>
    <w:rsid w:val="00033F5D"/>
    <w:rsid w:val="000343B6"/>
    <w:rsid w:val="00034412"/>
    <w:rsid w:val="00034A6F"/>
    <w:rsid w:val="00034DE5"/>
    <w:rsid w:val="00034EBA"/>
    <w:rsid w:val="000354E2"/>
    <w:rsid w:val="00035AAA"/>
    <w:rsid w:val="00036545"/>
    <w:rsid w:val="00036C65"/>
    <w:rsid w:val="00037CC6"/>
    <w:rsid w:val="00040915"/>
    <w:rsid w:val="000412E0"/>
    <w:rsid w:val="000427A6"/>
    <w:rsid w:val="00042971"/>
    <w:rsid w:val="000431C0"/>
    <w:rsid w:val="00044A3C"/>
    <w:rsid w:val="00045420"/>
    <w:rsid w:val="000458EC"/>
    <w:rsid w:val="00045F2D"/>
    <w:rsid w:val="00046096"/>
    <w:rsid w:val="0004640D"/>
    <w:rsid w:val="00047001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5D9F"/>
    <w:rsid w:val="000574AF"/>
    <w:rsid w:val="00057612"/>
    <w:rsid w:val="00060525"/>
    <w:rsid w:val="0006095D"/>
    <w:rsid w:val="00060994"/>
    <w:rsid w:val="00060CD6"/>
    <w:rsid w:val="00060E38"/>
    <w:rsid w:val="00060E50"/>
    <w:rsid w:val="00061228"/>
    <w:rsid w:val="00061974"/>
    <w:rsid w:val="00061DFD"/>
    <w:rsid w:val="00063317"/>
    <w:rsid w:val="00064633"/>
    <w:rsid w:val="0006597B"/>
    <w:rsid w:val="00066757"/>
    <w:rsid w:val="00067099"/>
    <w:rsid w:val="0006720B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229"/>
    <w:rsid w:val="0007438B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8F5"/>
    <w:rsid w:val="00082A22"/>
    <w:rsid w:val="0008348C"/>
    <w:rsid w:val="00083C11"/>
    <w:rsid w:val="00083DFD"/>
    <w:rsid w:val="000862B1"/>
    <w:rsid w:val="000865D3"/>
    <w:rsid w:val="000878E5"/>
    <w:rsid w:val="00087DE0"/>
    <w:rsid w:val="000902C2"/>
    <w:rsid w:val="00090560"/>
    <w:rsid w:val="00090A2C"/>
    <w:rsid w:val="00090F3A"/>
    <w:rsid w:val="000910F3"/>
    <w:rsid w:val="000917DC"/>
    <w:rsid w:val="00091BBF"/>
    <w:rsid w:val="00093F38"/>
    <w:rsid w:val="00094641"/>
    <w:rsid w:val="00094B7D"/>
    <w:rsid w:val="0009543F"/>
    <w:rsid w:val="000959FC"/>
    <w:rsid w:val="000977C9"/>
    <w:rsid w:val="00097EAE"/>
    <w:rsid w:val="000A0363"/>
    <w:rsid w:val="000A055C"/>
    <w:rsid w:val="000A2768"/>
    <w:rsid w:val="000A2929"/>
    <w:rsid w:val="000A2C71"/>
    <w:rsid w:val="000A3308"/>
    <w:rsid w:val="000A4109"/>
    <w:rsid w:val="000A4291"/>
    <w:rsid w:val="000A5EDC"/>
    <w:rsid w:val="000A7612"/>
    <w:rsid w:val="000A7D16"/>
    <w:rsid w:val="000B09DF"/>
    <w:rsid w:val="000B0C71"/>
    <w:rsid w:val="000B1008"/>
    <w:rsid w:val="000B17CF"/>
    <w:rsid w:val="000B1E23"/>
    <w:rsid w:val="000B2341"/>
    <w:rsid w:val="000B25A3"/>
    <w:rsid w:val="000B5B95"/>
    <w:rsid w:val="000B700D"/>
    <w:rsid w:val="000B7013"/>
    <w:rsid w:val="000B7E09"/>
    <w:rsid w:val="000B7EC3"/>
    <w:rsid w:val="000C143E"/>
    <w:rsid w:val="000C1DA5"/>
    <w:rsid w:val="000C2C6B"/>
    <w:rsid w:val="000C3B62"/>
    <w:rsid w:val="000C40ED"/>
    <w:rsid w:val="000C498F"/>
    <w:rsid w:val="000C4C45"/>
    <w:rsid w:val="000C664A"/>
    <w:rsid w:val="000C67A6"/>
    <w:rsid w:val="000C6F37"/>
    <w:rsid w:val="000C700B"/>
    <w:rsid w:val="000C711F"/>
    <w:rsid w:val="000C71B5"/>
    <w:rsid w:val="000C76F5"/>
    <w:rsid w:val="000D0234"/>
    <w:rsid w:val="000D0E3B"/>
    <w:rsid w:val="000D15B5"/>
    <w:rsid w:val="000D18D6"/>
    <w:rsid w:val="000D1CA3"/>
    <w:rsid w:val="000D286D"/>
    <w:rsid w:val="000D3AD1"/>
    <w:rsid w:val="000D3E48"/>
    <w:rsid w:val="000D40DB"/>
    <w:rsid w:val="000D46CF"/>
    <w:rsid w:val="000D49E0"/>
    <w:rsid w:val="000D57F4"/>
    <w:rsid w:val="000D5D79"/>
    <w:rsid w:val="000D6B0A"/>
    <w:rsid w:val="000D74D9"/>
    <w:rsid w:val="000E0F5C"/>
    <w:rsid w:val="000E0F5F"/>
    <w:rsid w:val="000E1D70"/>
    <w:rsid w:val="000E3677"/>
    <w:rsid w:val="000E4A11"/>
    <w:rsid w:val="000E4F6A"/>
    <w:rsid w:val="000E5428"/>
    <w:rsid w:val="000E5CAC"/>
    <w:rsid w:val="000E6077"/>
    <w:rsid w:val="000E60D1"/>
    <w:rsid w:val="000E6B2E"/>
    <w:rsid w:val="000E7663"/>
    <w:rsid w:val="000F0749"/>
    <w:rsid w:val="000F09D5"/>
    <w:rsid w:val="000F1909"/>
    <w:rsid w:val="000F2766"/>
    <w:rsid w:val="000F29A7"/>
    <w:rsid w:val="000F2E1A"/>
    <w:rsid w:val="000F3327"/>
    <w:rsid w:val="000F33BE"/>
    <w:rsid w:val="000F36DE"/>
    <w:rsid w:val="000F54B8"/>
    <w:rsid w:val="000F5500"/>
    <w:rsid w:val="000F5788"/>
    <w:rsid w:val="000F60B5"/>
    <w:rsid w:val="000F6639"/>
    <w:rsid w:val="000F692A"/>
    <w:rsid w:val="001003BE"/>
    <w:rsid w:val="00100511"/>
    <w:rsid w:val="00100DAE"/>
    <w:rsid w:val="00101B2F"/>
    <w:rsid w:val="00101EC8"/>
    <w:rsid w:val="0010242B"/>
    <w:rsid w:val="001025E3"/>
    <w:rsid w:val="00104A78"/>
    <w:rsid w:val="001060E0"/>
    <w:rsid w:val="00111288"/>
    <w:rsid w:val="0011156C"/>
    <w:rsid w:val="001127BE"/>
    <w:rsid w:val="001129DE"/>
    <w:rsid w:val="00112B47"/>
    <w:rsid w:val="00114234"/>
    <w:rsid w:val="0011426A"/>
    <w:rsid w:val="00114B26"/>
    <w:rsid w:val="0011535A"/>
    <w:rsid w:val="00116225"/>
    <w:rsid w:val="001167AD"/>
    <w:rsid w:val="001170D7"/>
    <w:rsid w:val="001177A2"/>
    <w:rsid w:val="00117B5B"/>
    <w:rsid w:val="00120218"/>
    <w:rsid w:val="00120309"/>
    <w:rsid w:val="00122016"/>
    <w:rsid w:val="00123250"/>
    <w:rsid w:val="00123348"/>
    <w:rsid w:val="00125063"/>
    <w:rsid w:val="00125AE3"/>
    <w:rsid w:val="00125D8A"/>
    <w:rsid w:val="0012615C"/>
    <w:rsid w:val="00126D09"/>
    <w:rsid w:val="001302BF"/>
    <w:rsid w:val="001305A7"/>
    <w:rsid w:val="001319F8"/>
    <w:rsid w:val="001322AD"/>
    <w:rsid w:val="00132CF3"/>
    <w:rsid w:val="00133031"/>
    <w:rsid w:val="001332C3"/>
    <w:rsid w:val="00134691"/>
    <w:rsid w:val="0013585F"/>
    <w:rsid w:val="00135910"/>
    <w:rsid w:val="00135D3A"/>
    <w:rsid w:val="001376D5"/>
    <w:rsid w:val="00137B25"/>
    <w:rsid w:val="00140772"/>
    <w:rsid w:val="001429B8"/>
    <w:rsid w:val="00142AA0"/>
    <w:rsid w:val="00143969"/>
    <w:rsid w:val="00143FE7"/>
    <w:rsid w:val="00145492"/>
    <w:rsid w:val="001463A2"/>
    <w:rsid w:val="00147368"/>
    <w:rsid w:val="001476EA"/>
    <w:rsid w:val="00147D44"/>
    <w:rsid w:val="00151722"/>
    <w:rsid w:val="0015187F"/>
    <w:rsid w:val="00151BE1"/>
    <w:rsid w:val="00152444"/>
    <w:rsid w:val="00152449"/>
    <w:rsid w:val="0015253B"/>
    <w:rsid w:val="00153292"/>
    <w:rsid w:val="00155BBC"/>
    <w:rsid w:val="001571CE"/>
    <w:rsid w:val="001579C9"/>
    <w:rsid w:val="00157AB8"/>
    <w:rsid w:val="00163706"/>
    <w:rsid w:val="00163BE9"/>
    <w:rsid w:val="00164B49"/>
    <w:rsid w:val="0016555A"/>
    <w:rsid w:val="00167096"/>
    <w:rsid w:val="00167697"/>
    <w:rsid w:val="00167CB9"/>
    <w:rsid w:val="00167EA0"/>
    <w:rsid w:val="00171530"/>
    <w:rsid w:val="001725F7"/>
    <w:rsid w:val="00175CE4"/>
    <w:rsid w:val="00175F55"/>
    <w:rsid w:val="00175FA7"/>
    <w:rsid w:val="00176912"/>
    <w:rsid w:val="00176D8E"/>
    <w:rsid w:val="001800CC"/>
    <w:rsid w:val="0018301F"/>
    <w:rsid w:val="001840FB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586"/>
    <w:rsid w:val="0019284B"/>
    <w:rsid w:val="0019294C"/>
    <w:rsid w:val="00192EC6"/>
    <w:rsid w:val="001932DB"/>
    <w:rsid w:val="00193A44"/>
    <w:rsid w:val="00194030"/>
    <w:rsid w:val="00195575"/>
    <w:rsid w:val="00195A81"/>
    <w:rsid w:val="00195C60"/>
    <w:rsid w:val="00195EF9"/>
    <w:rsid w:val="001965D1"/>
    <w:rsid w:val="00196CDC"/>
    <w:rsid w:val="00197B6A"/>
    <w:rsid w:val="00197F4A"/>
    <w:rsid w:val="001A049C"/>
    <w:rsid w:val="001A0ADF"/>
    <w:rsid w:val="001A1652"/>
    <w:rsid w:val="001A18A4"/>
    <w:rsid w:val="001A199C"/>
    <w:rsid w:val="001A1C98"/>
    <w:rsid w:val="001A2364"/>
    <w:rsid w:val="001A2AAE"/>
    <w:rsid w:val="001A2D4A"/>
    <w:rsid w:val="001A2F49"/>
    <w:rsid w:val="001A304F"/>
    <w:rsid w:val="001A3B84"/>
    <w:rsid w:val="001A3C9F"/>
    <w:rsid w:val="001A44C3"/>
    <w:rsid w:val="001A4A2A"/>
    <w:rsid w:val="001A5C40"/>
    <w:rsid w:val="001A6F2A"/>
    <w:rsid w:val="001A7B6F"/>
    <w:rsid w:val="001A7DB7"/>
    <w:rsid w:val="001B02C6"/>
    <w:rsid w:val="001B1156"/>
    <w:rsid w:val="001B32C9"/>
    <w:rsid w:val="001B399A"/>
    <w:rsid w:val="001B3A64"/>
    <w:rsid w:val="001B42BE"/>
    <w:rsid w:val="001B66CB"/>
    <w:rsid w:val="001B6C0D"/>
    <w:rsid w:val="001B6C97"/>
    <w:rsid w:val="001B71BF"/>
    <w:rsid w:val="001B78B9"/>
    <w:rsid w:val="001B792E"/>
    <w:rsid w:val="001C07B5"/>
    <w:rsid w:val="001C0937"/>
    <w:rsid w:val="001C19DB"/>
    <w:rsid w:val="001C1DB2"/>
    <w:rsid w:val="001C283F"/>
    <w:rsid w:val="001C3510"/>
    <w:rsid w:val="001C3ED4"/>
    <w:rsid w:val="001C3ED8"/>
    <w:rsid w:val="001C4FBC"/>
    <w:rsid w:val="001C583F"/>
    <w:rsid w:val="001C689B"/>
    <w:rsid w:val="001C6F68"/>
    <w:rsid w:val="001C7498"/>
    <w:rsid w:val="001C780A"/>
    <w:rsid w:val="001D012F"/>
    <w:rsid w:val="001D1181"/>
    <w:rsid w:val="001D1726"/>
    <w:rsid w:val="001D1854"/>
    <w:rsid w:val="001D1DC0"/>
    <w:rsid w:val="001D2DFF"/>
    <w:rsid w:val="001D34BD"/>
    <w:rsid w:val="001D372C"/>
    <w:rsid w:val="001D4CF1"/>
    <w:rsid w:val="001D4FA7"/>
    <w:rsid w:val="001D54B1"/>
    <w:rsid w:val="001D6B08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3742"/>
    <w:rsid w:val="001E3CD1"/>
    <w:rsid w:val="001E4CBC"/>
    <w:rsid w:val="001E4FEE"/>
    <w:rsid w:val="001E5159"/>
    <w:rsid w:val="001E5FF2"/>
    <w:rsid w:val="001E65B6"/>
    <w:rsid w:val="001E7B1A"/>
    <w:rsid w:val="001E7DEC"/>
    <w:rsid w:val="001F06C0"/>
    <w:rsid w:val="001F0BC4"/>
    <w:rsid w:val="001F1340"/>
    <w:rsid w:val="001F16FF"/>
    <w:rsid w:val="001F21C6"/>
    <w:rsid w:val="001F21D3"/>
    <w:rsid w:val="001F2244"/>
    <w:rsid w:val="001F2C0F"/>
    <w:rsid w:val="001F3B99"/>
    <w:rsid w:val="001F4936"/>
    <w:rsid w:val="001F555A"/>
    <w:rsid w:val="001F59DD"/>
    <w:rsid w:val="001F5F8A"/>
    <w:rsid w:val="001F6260"/>
    <w:rsid w:val="001F64F2"/>
    <w:rsid w:val="001F69B5"/>
    <w:rsid w:val="001F7F16"/>
    <w:rsid w:val="00201576"/>
    <w:rsid w:val="00201ECA"/>
    <w:rsid w:val="002025BE"/>
    <w:rsid w:val="00202990"/>
    <w:rsid w:val="00202D15"/>
    <w:rsid w:val="002033CC"/>
    <w:rsid w:val="00204147"/>
    <w:rsid w:val="002044DD"/>
    <w:rsid w:val="0020481E"/>
    <w:rsid w:val="00204E90"/>
    <w:rsid w:val="00205288"/>
    <w:rsid w:val="0020530D"/>
    <w:rsid w:val="002054DC"/>
    <w:rsid w:val="00205B56"/>
    <w:rsid w:val="0020646C"/>
    <w:rsid w:val="00206D3C"/>
    <w:rsid w:val="00207C5C"/>
    <w:rsid w:val="00210544"/>
    <w:rsid w:val="00210ACE"/>
    <w:rsid w:val="00211686"/>
    <w:rsid w:val="00211C54"/>
    <w:rsid w:val="002120D8"/>
    <w:rsid w:val="00213060"/>
    <w:rsid w:val="00213AE9"/>
    <w:rsid w:val="0021628A"/>
    <w:rsid w:val="00216DD3"/>
    <w:rsid w:val="002176D1"/>
    <w:rsid w:val="002176EA"/>
    <w:rsid w:val="0022008E"/>
    <w:rsid w:val="00220558"/>
    <w:rsid w:val="00220A47"/>
    <w:rsid w:val="00221002"/>
    <w:rsid w:val="002214CD"/>
    <w:rsid w:val="00222562"/>
    <w:rsid w:val="00222ABD"/>
    <w:rsid w:val="00223D89"/>
    <w:rsid w:val="002260E1"/>
    <w:rsid w:val="00227E52"/>
    <w:rsid w:val="00227E8E"/>
    <w:rsid w:val="00230E2E"/>
    <w:rsid w:val="0023224F"/>
    <w:rsid w:val="00232AE1"/>
    <w:rsid w:val="00233139"/>
    <w:rsid w:val="00233989"/>
    <w:rsid w:val="00234169"/>
    <w:rsid w:val="00234378"/>
    <w:rsid w:val="00235C69"/>
    <w:rsid w:val="00235CC5"/>
    <w:rsid w:val="00236E51"/>
    <w:rsid w:val="0024223F"/>
    <w:rsid w:val="00243704"/>
    <w:rsid w:val="00244819"/>
    <w:rsid w:val="00246BEA"/>
    <w:rsid w:val="00250353"/>
    <w:rsid w:val="0025207A"/>
    <w:rsid w:val="002521AD"/>
    <w:rsid w:val="00253E4B"/>
    <w:rsid w:val="00254FAF"/>
    <w:rsid w:val="0025557A"/>
    <w:rsid w:val="002566DC"/>
    <w:rsid w:val="0025688D"/>
    <w:rsid w:val="00257309"/>
    <w:rsid w:val="00257CBF"/>
    <w:rsid w:val="00260B03"/>
    <w:rsid w:val="00263446"/>
    <w:rsid w:val="00263E72"/>
    <w:rsid w:val="00263FC9"/>
    <w:rsid w:val="002641F4"/>
    <w:rsid w:val="00264B15"/>
    <w:rsid w:val="00264BF5"/>
    <w:rsid w:val="00266372"/>
    <w:rsid w:val="0026673C"/>
    <w:rsid w:val="0026759F"/>
    <w:rsid w:val="002678FA"/>
    <w:rsid w:val="00270817"/>
    <w:rsid w:val="0027432C"/>
    <w:rsid w:val="00274575"/>
    <w:rsid w:val="00275285"/>
    <w:rsid w:val="00276007"/>
    <w:rsid w:val="002767E8"/>
    <w:rsid w:val="00276A33"/>
    <w:rsid w:val="00276C84"/>
    <w:rsid w:val="002779DD"/>
    <w:rsid w:val="00277AEF"/>
    <w:rsid w:val="002802BF"/>
    <w:rsid w:val="0028156C"/>
    <w:rsid w:val="002831C9"/>
    <w:rsid w:val="00283FA6"/>
    <w:rsid w:val="002843E1"/>
    <w:rsid w:val="00284670"/>
    <w:rsid w:val="00284914"/>
    <w:rsid w:val="00284B0B"/>
    <w:rsid w:val="0028661C"/>
    <w:rsid w:val="00286647"/>
    <w:rsid w:val="00286AC2"/>
    <w:rsid w:val="00286F65"/>
    <w:rsid w:val="00287A9A"/>
    <w:rsid w:val="00287F9D"/>
    <w:rsid w:val="002906C6"/>
    <w:rsid w:val="0029208A"/>
    <w:rsid w:val="00292AE9"/>
    <w:rsid w:val="00293B35"/>
    <w:rsid w:val="00293CAD"/>
    <w:rsid w:val="00294751"/>
    <w:rsid w:val="00294A80"/>
    <w:rsid w:val="00294C48"/>
    <w:rsid w:val="00294F60"/>
    <w:rsid w:val="00295334"/>
    <w:rsid w:val="0029694F"/>
    <w:rsid w:val="00297C53"/>
    <w:rsid w:val="002A04C2"/>
    <w:rsid w:val="002A1222"/>
    <w:rsid w:val="002A1781"/>
    <w:rsid w:val="002A182C"/>
    <w:rsid w:val="002A1B78"/>
    <w:rsid w:val="002A1D9D"/>
    <w:rsid w:val="002A22E5"/>
    <w:rsid w:val="002A2D14"/>
    <w:rsid w:val="002A3693"/>
    <w:rsid w:val="002A3AF3"/>
    <w:rsid w:val="002A461F"/>
    <w:rsid w:val="002A4A5F"/>
    <w:rsid w:val="002A60BB"/>
    <w:rsid w:val="002A6A0B"/>
    <w:rsid w:val="002A72E8"/>
    <w:rsid w:val="002A7AD3"/>
    <w:rsid w:val="002B05BA"/>
    <w:rsid w:val="002B1614"/>
    <w:rsid w:val="002B1DDD"/>
    <w:rsid w:val="002B219F"/>
    <w:rsid w:val="002B3579"/>
    <w:rsid w:val="002B4212"/>
    <w:rsid w:val="002B4990"/>
    <w:rsid w:val="002B4EFE"/>
    <w:rsid w:val="002B54CC"/>
    <w:rsid w:val="002B55B9"/>
    <w:rsid w:val="002B639A"/>
    <w:rsid w:val="002B6D26"/>
    <w:rsid w:val="002B6D4C"/>
    <w:rsid w:val="002B6E0B"/>
    <w:rsid w:val="002B70BB"/>
    <w:rsid w:val="002B7F46"/>
    <w:rsid w:val="002C00FA"/>
    <w:rsid w:val="002C15F1"/>
    <w:rsid w:val="002C3BF8"/>
    <w:rsid w:val="002C3EB4"/>
    <w:rsid w:val="002C4366"/>
    <w:rsid w:val="002C4E9C"/>
    <w:rsid w:val="002C504E"/>
    <w:rsid w:val="002C5713"/>
    <w:rsid w:val="002C5772"/>
    <w:rsid w:val="002C5B80"/>
    <w:rsid w:val="002C77AA"/>
    <w:rsid w:val="002C7E93"/>
    <w:rsid w:val="002D0085"/>
    <w:rsid w:val="002D05DE"/>
    <w:rsid w:val="002D0699"/>
    <w:rsid w:val="002D1D67"/>
    <w:rsid w:val="002D1FD2"/>
    <w:rsid w:val="002D2565"/>
    <w:rsid w:val="002D29FC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6BB"/>
    <w:rsid w:val="002E4793"/>
    <w:rsid w:val="002E59F3"/>
    <w:rsid w:val="002E64C2"/>
    <w:rsid w:val="002E75CD"/>
    <w:rsid w:val="002F0A2F"/>
    <w:rsid w:val="002F1375"/>
    <w:rsid w:val="002F1A12"/>
    <w:rsid w:val="002F1F38"/>
    <w:rsid w:val="002F5052"/>
    <w:rsid w:val="002F56A2"/>
    <w:rsid w:val="002F5A27"/>
    <w:rsid w:val="002F5DA7"/>
    <w:rsid w:val="002F5EA2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580"/>
    <w:rsid w:val="003107CA"/>
    <w:rsid w:val="00312AA2"/>
    <w:rsid w:val="00314546"/>
    <w:rsid w:val="003152DD"/>
    <w:rsid w:val="00315E0E"/>
    <w:rsid w:val="00316003"/>
    <w:rsid w:val="003161A8"/>
    <w:rsid w:val="00316964"/>
    <w:rsid w:val="00316A59"/>
    <w:rsid w:val="00317F3F"/>
    <w:rsid w:val="0032032B"/>
    <w:rsid w:val="00321D64"/>
    <w:rsid w:val="00321F01"/>
    <w:rsid w:val="00322341"/>
    <w:rsid w:val="00322DD9"/>
    <w:rsid w:val="00322DF4"/>
    <w:rsid w:val="00322F95"/>
    <w:rsid w:val="00323501"/>
    <w:rsid w:val="0032457F"/>
    <w:rsid w:val="00324B62"/>
    <w:rsid w:val="00325192"/>
    <w:rsid w:val="0032524A"/>
    <w:rsid w:val="00326F85"/>
    <w:rsid w:val="00327147"/>
    <w:rsid w:val="00327FAA"/>
    <w:rsid w:val="00330657"/>
    <w:rsid w:val="00332690"/>
    <w:rsid w:val="00332F3B"/>
    <w:rsid w:val="003349E9"/>
    <w:rsid w:val="00334E09"/>
    <w:rsid w:val="00335123"/>
    <w:rsid w:val="003360BA"/>
    <w:rsid w:val="00340720"/>
    <w:rsid w:val="003414B2"/>
    <w:rsid w:val="003417CB"/>
    <w:rsid w:val="00342EDC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2872"/>
    <w:rsid w:val="00353E2B"/>
    <w:rsid w:val="0035539B"/>
    <w:rsid w:val="00355C4F"/>
    <w:rsid w:val="00356267"/>
    <w:rsid w:val="003565FF"/>
    <w:rsid w:val="00356EE5"/>
    <w:rsid w:val="0035795C"/>
    <w:rsid w:val="00360E3E"/>
    <w:rsid w:val="00360EC5"/>
    <w:rsid w:val="003610A9"/>
    <w:rsid w:val="003627C4"/>
    <w:rsid w:val="00362941"/>
    <w:rsid w:val="003638B3"/>
    <w:rsid w:val="00363AD5"/>
    <w:rsid w:val="00363FA1"/>
    <w:rsid w:val="00364AEF"/>
    <w:rsid w:val="0036619A"/>
    <w:rsid w:val="00366956"/>
    <w:rsid w:val="00367105"/>
    <w:rsid w:val="0036744F"/>
    <w:rsid w:val="00367AC5"/>
    <w:rsid w:val="00367BC5"/>
    <w:rsid w:val="00367D00"/>
    <w:rsid w:val="00370710"/>
    <w:rsid w:val="00370C71"/>
    <w:rsid w:val="0037165B"/>
    <w:rsid w:val="00371677"/>
    <w:rsid w:val="0037427A"/>
    <w:rsid w:val="00374393"/>
    <w:rsid w:val="00374912"/>
    <w:rsid w:val="00375119"/>
    <w:rsid w:val="00377722"/>
    <w:rsid w:val="00377FF3"/>
    <w:rsid w:val="003809E3"/>
    <w:rsid w:val="00381B04"/>
    <w:rsid w:val="00381D57"/>
    <w:rsid w:val="0038277F"/>
    <w:rsid w:val="00382D81"/>
    <w:rsid w:val="00382F24"/>
    <w:rsid w:val="0038314D"/>
    <w:rsid w:val="003835B3"/>
    <w:rsid w:val="00384099"/>
    <w:rsid w:val="003845F8"/>
    <w:rsid w:val="003846EB"/>
    <w:rsid w:val="00384974"/>
    <w:rsid w:val="00384C5E"/>
    <w:rsid w:val="00384EF6"/>
    <w:rsid w:val="00385072"/>
    <w:rsid w:val="003860F9"/>
    <w:rsid w:val="00386106"/>
    <w:rsid w:val="00387792"/>
    <w:rsid w:val="0038782B"/>
    <w:rsid w:val="00387A94"/>
    <w:rsid w:val="00387D8A"/>
    <w:rsid w:val="00390147"/>
    <w:rsid w:val="00390913"/>
    <w:rsid w:val="003919C4"/>
    <w:rsid w:val="00392EFC"/>
    <w:rsid w:val="00393B3A"/>
    <w:rsid w:val="00393FD7"/>
    <w:rsid w:val="00394358"/>
    <w:rsid w:val="00395C0F"/>
    <w:rsid w:val="00397507"/>
    <w:rsid w:val="00397ADE"/>
    <w:rsid w:val="00397F0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5F86"/>
    <w:rsid w:val="003B605C"/>
    <w:rsid w:val="003B6C5D"/>
    <w:rsid w:val="003B71CD"/>
    <w:rsid w:val="003B7C16"/>
    <w:rsid w:val="003C1A09"/>
    <w:rsid w:val="003C2EE2"/>
    <w:rsid w:val="003C391C"/>
    <w:rsid w:val="003C5626"/>
    <w:rsid w:val="003C682B"/>
    <w:rsid w:val="003C69F7"/>
    <w:rsid w:val="003C6D84"/>
    <w:rsid w:val="003D050F"/>
    <w:rsid w:val="003D0CCE"/>
    <w:rsid w:val="003D16ED"/>
    <w:rsid w:val="003D379E"/>
    <w:rsid w:val="003D49E8"/>
    <w:rsid w:val="003D4E88"/>
    <w:rsid w:val="003D558F"/>
    <w:rsid w:val="003D583A"/>
    <w:rsid w:val="003D69F0"/>
    <w:rsid w:val="003D6DFF"/>
    <w:rsid w:val="003D7352"/>
    <w:rsid w:val="003D75A2"/>
    <w:rsid w:val="003D7C4F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4199"/>
    <w:rsid w:val="003E42AD"/>
    <w:rsid w:val="003E48EA"/>
    <w:rsid w:val="003E54E6"/>
    <w:rsid w:val="003E5ADB"/>
    <w:rsid w:val="003E63A3"/>
    <w:rsid w:val="003E6585"/>
    <w:rsid w:val="003E6E8D"/>
    <w:rsid w:val="003E7D23"/>
    <w:rsid w:val="003F015E"/>
    <w:rsid w:val="003F0726"/>
    <w:rsid w:val="003F11BC"/>
    <w:rsid w:val="003F22FE"/>
    <w:rsid w:val="003F38C8"/>
    <w:rsid w:val="003F39B5"/>
    <w:rsid w:val="003F3BBC"/>
    <w:rsid w:val="003F5B5A"/>
    <w:rsid w:val="003F628C"/>
    <w:rsid w:val="003F65AD"/>
    <w:rsid w:val="003F7246"/>
    <w:rsid w:val="003F7334"/>
    <w:rsid w:val="003F7755"/>
    <w:rsid w:val="003F7B94"/>
    <w:rsid w:val="004001AB"/>
    <w:rsid w:val="00400398"/>
    <w:rsid w:val="004007E5"/>
    <w:rsid w:val="00402FDA"/>
    <w:rsid w:val="00403198"/>
    <w:rsid w:val="00403FE1"/>
    <w:rsid w:val="00405320"/>
    <w:rsid w:val="0040589B"/>
    <w:rsid w:val="00406AD2"/>
    <w:rsid w:val="00406D6B"/>
    <w:rsid w:val="0040752A"/>
    <w:rsid w:val="00407870"/>
    <w:rsid w:val="0041012D"/>
    <w:rsid w:val="004111BD"/>
    <w:rsid w:val="00411987"/>
    <w:rsid w:val="0041208F"/>
    <w:rsid w:val="00412B31"/>
    <w:rsid w:val="004137EC"/>
    <w:rsid w:val="00413C99"/>
    <w:rsid w:val="00413F93"/>
    <w:rsid w:val="00414887"/>
    <w:rsid w:val="00414E79"/>
    <w:rsid w:val="00415BE8"/>
    <w:rsid w:val="00416960"/>
    <w:rsid w:val="0041778E"/>
    <w:rsid w:val="00417B2E"/>
    <w:rsid w:val="00417BB5"/>
    <w:rsid w:val="00417E92"/>
    <w:rsid w:val="004201E7"/>
    <w:rsid w:val="0042060A"/>
    <w:rsid w:val="00421A0F"/>
    <w:rsid w:val="00421AEF"/>
    <w:rsid w:val="00423EE2"/>
    <w:rsid w:val="00425CA4"/>
    <w:rsid w:val="00426925"/>
    <w:rsid w:val="004274EF"/>
    <w:rsid w:val="00427F63"/>
    <w:rsid w:val="004301A6"/>
    <w:rsid w:val="00430D9C"/>
    <w:rsid w:val="00430F26"/>
    <w:rsid w:val="0043166C"/>
    <w:rsid w:val="0043369D"/>
    <w:rsid w:val="00434411"/>
    <w:rsid w:val="00435371"/>
    <w:rsid w:val="00435E04"/>
    <w:rsid w:val="004368B0"/>
    <w:rsid w:val="00436B42"/>
    <w:rsid w:val="0043731A"/>
    <w:rsid w:val="004374A3"/>
    <w:rsid w:val="0043790E"/>
    <w:rsid w:val="004412D8"/>
    <w:rsid w:val="00441460"/>
    <w:rsid w:val="00441B7B"/>
    <w:rsid w:val="00442083"/>
    <w:rsid w:val="00443879"/>
    <w:rsid w:val="00444A94"/>
    <w:rsid w:val="004450DF"/>
    <w:rsid w:val="004464E0"/>
    <w:rsid w:val="00446C3D"/>
    <w:rsid w:val="00446F32"/>
    <w:rsid w:val="00447671"/>
    <w:rsid w:val="004511F4"/>
    <w:rsid w:val="0045122F"/>
    <w:rsid w:val="00451A6C"/>
    <w:rsid w:val="00451DF0"/>
    <w:rsid w:val="00452968"/>
    <w:rsid w:val="0045336F"/>
    <w:rsid w:val="0045346F"/>
    <w:rsid w:val="004541D5"/>
    <w:rsid w:val="004546D4"/>
    <w:rsid w:val="00454ABA"/>
    <w:rsid w:val="00454AC9"/>
    <w:rsid w:val="0045539E"/>
    <w:rsid w:val="004567A6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5D6C"/>
    <w:rsid w:val="00466B39"/>
    <w:rsid w:val="00467CD3"/>
    <w:rsid w:val="0047005C"/>
    <w:rsid w:val="004704FF"/>
    <w:rsid w:val="00471563"/>
    <w:rsid w:val="00472316"/>
    <w:rsid w:val="00473209"/>
    <w:rsid w:val="00473947"/>
    <w:rsid w:val="00474CD2"/>
    <w:rsid w:val="00475414"/>
    <w:rsid w:val="0047609E"/>
    <w:rsid w:val="004777BB"/>
    <w:rsid w:val="00480B92"/>
    <w:rsid w:val="00482362"/>
    <w:rsid w:val="00482DF7"/>
    <w:rsid w:val="00483A76"/>
    <w:rsid w:val="0048457F"/>
    <w:rsid w:val="00484A3B"/>
    <w:rsid w:val="0048536F"/>
    <w:rsid w:val="004857B2"/>
    <w:rsid w:val="00485D94"/>
    <w:rsid w:val="00485E48"/>
    <w:rsid w:val="004862F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30A"/>
    <w:rsid w:val="00492576"/>
    <w:rsid w:val="00492938"/>
    <w:rsid w:val="00493033"/>
    <w:rsid w:val="004936F2"/>
    <w:rsid w:val="00494E00"/>
    <w:rsid w:val="00495100"/>
    <w:rsid w:val="00495822"/>
    <w:rsid w:val="00495F77"/>
    <w:rsid w:val="004962E7"/>
    <w:rsid w:val="004962FD"/>
    <w:rsid w:val="004975D3"/>
    <w:rsid w:val="00497989"/>
    <w:rsid w:val="004A0B18"/>
    <w:rsid w:val="004A0D73"/>
    <w:rsid w:val="004A0FEA"/>
    <w:rsid w:val="004A1403"/>
    <w:rsid w:val="004A1ED2"/>
    <w:rsid w:val="004A200C"/>
    <w:rsid w:val="004A2FB4"/>
    <w:rsid w:val="004A33BC"/>
    <w:rsid w:val="004A4133"/>
    <w:rsid w:val="004A564E"/>
    <w:rsid w:val="004A679B"/>
    <w:rsid w:val="004A73DD"/>
    <w:rsid w:val="004A740C"/>
    <w:rsid w:val="004A77A1"/>
    <w:rsid w:val="004B1867"/>
    <w:rsid w:val="004B3B0C"/>
    <w:rsid w:val="004B4035"/>
    <w:rsid w:val="004B4089"/>
    <w:rsid w:val="004B428F"/>
    <w:rsid w:val="004B57C6"/>
    <w:rsid w:val="004B5D62"/>
    <w:rsid w:val="004B6103"/>
    <w:rsid w:val="004B61AC"/>
    <w:rsid w:val="004B642D"/>
    <w:rsid w:val="004B7149"/>
    <w:rsid w:val="004B76B5"/>
    <w:rsid w:val="004C0B2D"/>
    <w:rsid w:val="004C0E86"/>
    <w:rsid w:val="004C108A"/>
    <w:rsid w:val="004C1A88"/>
    <w:rsid w:val="004C329F"/>
    <w:rsid w:val="004C408C"/>
    <w:rsid w:val="004C5727"/>
    <w:rsid w:val="004D1693"/>
    <w:rsid w:val="004D1783"/>
    <w:rsid w:val="004D293D"/>
    <w:rsid w:val="004D2953"/>
    <w:rsid w:val="004D2DED"/>
    <w:rsid w:val="004D4F39"/>
    <w:rsid w:val="004D5C31"/>
    <w:rsid w:val="004D6629"/>
    <w:rsid w:val="004D6821"/>
    <w:rsid w:val="004D765D"/>
    <w:rsid w:val="004D777C"/>
    <w:rsid w:val="004E0406"/>
    <w:rsid w:val="004E19A0"/>
    <w:rsid w:val="004E1FB4"/>
    <w:rsid w:val="004E2E1D"/>
    <w:rsid w:val="004E319B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067D"/>
    <w:rsid w:val="004F1457"/>
    <w:rsid w:val="004F1D6F"/>
    <w:rsid w:val="004F2AA5"/>
    <w:rsid w:val="004F2FC9"/>
    <w:rsid w:val="004F35F0"/>
    <w:rsid w:val="004F39F5"/>
    <w:rsid w:val="004F416C"/>
    <w:rsid w:val="004F5D24"/>
    <w:rsid w:val="004F5EF1"/>
    <w:rsid w:val="004F5F16"/>
    <w:rsid w:val="004F675D"/>
    <w:rsid w:val="004F6F48"/>
    <w:rsid w:val="005001F0"/>
    <w:rsid w:val="00500986"/>
    <w:rsid w:val="00500D00"/>
    <w:rsid w:val="00501D74"/>
    <w:rsid w:val="00502E59"/>
    <w:rsid w:val="00502E8B"/>
    <w:rsid w:val="0050349E"/>
    <w:rsid w:val="005036D4"/>
    <w:rsid w:val="00504FAA"/>
    <w:rsid w:val="0050504B"/>
    <w:rsid w:val="00505224"/>
    <w:rsid w:val="0050624B"/>
    <w:rsid w:val="005062DF"/>
    <w:rsid w:val="00506B2E"/>
    <w:rsid w:val="00506BCF"/>
    <w:rsid w:val="005070CE"/>
    <w:rsid w:val="00507384"/>
    <w:rsid w:val="00507537"/>
    <w:rsid w:val="00507B6F"/>
    <w:rsid w:val="005108D4"/>
    <w:rsid w:val="00510D69"/>
    <w:rsid w:val="00511C2B"/>
    <w:rsid w:val="00512A86"/>
    <w:rsid w:val="0051481B"/>
    <w:rsid w:val="005148C5"/>
    <w:rsid w:val="0051587D"/>
    <w:rsid w:val="00515B55"/>
    <w:rsid w:val="00515C1C"/>
    <w:rsid w:val="00515E60"/>
    <w:rsid w:val="005161FE"/>
    <w:rsid w:val="005167C2"/>
    <w:rsid w:val="00516FD4"/>
    <w:rsid w:val="0051758C"/>
    <w:rsid w:val="00517E17"/>
    <w:rsid w:val="005208A5"/>
    <w:rsid w:val="0052111A"/>
    <w:rsid w:val="00521787"/>
    <w:rsid w:val="0052269A"/>
    <w:rsid w:val="00525128"/>
    <w:rsid w:val="00525495"/>
    <w:rsid w:val="0052586F"/>
    <w:rsid w:val="00525A6D"/>
    <w:rsid w:val="0052667C"/>
    <w:rsid w:val="005267AC"/>
    <w:rsid w:val="00526C8A"/>
    <w:rsid w:val="005270C1"/>
    <w:rsid w:val="00527173"/>
    <w:rsid w:val="0052787B"/>
    <w:rsid w:val="00530067"/>
    <w:rsid w:val="00530440"/>
    <w:rsid w:val="00530719"/>
    <w:rsid w:val="00532B09"/>
    <w:rsid w:val="00532EBD"/>
    <w:rsid w:val="00533D9C"/>
    <w:rsid w:val="00534A85"/>
    <w:rsid w:val="0053504F"/>
    <w:rsid w:val="00535707"/>
    <w:rsid w:val="005357A9"/>
    <w:rsid w:val="00535DC5"/>
    <w:rsid w:val="005372C3"/>
    <w:rsid w:val="00537311"/>
    <w:rsid w:val="00540163"/>
    <w:rsid w:val="0054097A"/>
    <w:rsid w:val="00541C61"/>
    <w:rsid w:val="00542BC6"/>
    <w:rsid w:val="00542EA8"/>
    <w:rsid w:val="005444EA"/>
    <w:rsid w:val="00545065"/>
    <w:rsid w:val="00546450"/>
    <w:rsid w:val="00547CC4"/>
    <w:rsid w:val="005500E1"/>
    <w:rsid w:val="005501C2"/>
    <w:rsid w:val="00551351"/>
    <w:rsid w:val="00551E33"/>
    <w:rsid w:val="005523AE"/>
    <w:rsid w:val="0055318A"/>
    <w:rsid w:val="00554184"/>
    <w:rsid w:val="005542E0"/>
    <w:rsid w:val="005547D3"/>
    <w:rsid w:val="00554B9D"/>
    <w:rsid w:val="005559A2"/>
    <w:rsid w:val="0055700D"/>
    <w:rsid w:val="00561E7B"/>
    <w:rsid w:val="005621E2"/>
    <w:rsid w:val="0056295A"/>
    <w:rsid w:val="00563AEA"/>
    <w:rsid w:val="005649A3"/>
    <w:rsid w:val="00564CF0"/>
    <w:rsid w:val="005663FC"/>
    <w:rsid w:val="00566CB1"/>
    <w:rsid w:val="0057107F"/>
    <w:rsid w:val="0057207D"/>
    <w:rsid w:val="005720F1"/>
    <w:rsid w:val="0057250C"/>
    <w:rsid w:val="00573321"/>
    <w:rsid w:val="00573E89"/>
    <w:rsid w:val="00574275"/>
    <w:rsid w:val="005747E9"/>
    <w:rsid w:val="00575AB3"/>
    <w:rsid w:val="005818D8"/>
    <w:rsid w:val="005820CE"/>
    <w:rsid w:val="0058294B"/>
    <w:rsid w:val="00584583"/>
    <w:rsid w:val="00585B80"/>
    <w:rsid w:val="005862CF"/>
    <w:rsid w:val="00586C37"/>
    <w:rsid w:val="0059028F"/>
    <w:rsid w:val="005911CA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064"/>
    <w:rsid w:val="005A75DD"/>
    <w:rsid w:val="005A79CA"/>
    <w:rsid w:val="005B018E"/>
    <w:rsid w:val="005B1270"/>
    <w:rsid w:val="005B1546"/>
    <w:rsid w:val="005B282A"/>
    <w:rsid w:val="005B74A8"/>
    <w:rsid w:val="005B7745"/>
    <w:rsid w:val="005B78EC"/>
    <w:rsid w:val="005B7B23"/>
    <w:rsid w:val="005B7B5A"/>
    <w:rsid w:val="005C0515"/>
    <w:rsid w:val="005C1D5C"/>
    <w:rsid w:val="005C2DBA"/>
    <w:rsid w:val="005C340B"/>
    <w:rsid w:val="005C413E"/>
    <w:rsid w:val="005C49B5"/>
    <w:rsid w:val="005C4E5E"/>
    <w:rsid w:val="005C5941"/>
    <w:rsid w:val="005C5EC0"/>
    <w:rsid w:val="005C7A34"/>
    <w:rsid w:val="005D0407"/>
    <w:rsid w:val="005D0515"/>
    <w:rsid w:val="005D0CFA"/>
    <w:rsid w:val="005D1419"/>
    <w:rsid w:val="005D1754"/>
    <w:rsid w:val="005D1A5C"/>
    <w:rsid w:val="005D268B"/>
    <w:rsid w:val="005D3F83"/>
    <w:rsid w:val="005D4186"/>
    <w:rsid w:val="005D5650"/>
    <w:rsid w:val="005D7557"/>
    <w:rsid w:val="005D7BC5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56B8"/>
    <w:rsid w:val="005E63A6"/>
    <w:rsid w:val="005E69D5"/>
    <w:rsid w:val="005E7A2B"/>
    <w:rsid w:val="005E7DD2"/>
    <w:rsid w:val="005E7FEF"/>
    <w:rsid w:val="005F1214"/>
    <w:rsid w:val="005F158E"/>
    <w:rsid w:val="005F1606"/>
    <w:rsid w:val="005F1956"/>
    <w:rsid w:val="005F1B0C"/>
    <w:rsid w:val="005F2009"/>
    <w:rsid w:val="005F2012"/>
    <w:rsid w:val="005F3803"/>
    <w:rsid w:val="005F39C3"/>
    <w:rsid w:val="005F3FA9"/>
    <w:rsid w:val="005F4682"/>
    <w:rsid w:val="005F4950"/>
    <w:rsid w:val="005F4BAC"/>
    <w:rsid w:val="005F5717"/>
    <w:rsid w:val="005F60B8"/>
    <w:rsid w:val="005F6FE0"/>
    <w:rsid w:val="005F7952"/>
    <w:rsid w:val="005F7C3D"/>
    <w:rsid w:val="005F7FBC"/>
    <w:rsid w:val="00600F0E"/>
    <w:rsid w:val="006015A7"/>
    <w:rsid w:val="00601F52"/>
    <w:rsid w:val="00602360"/>
    <w:rsid w:val="00602EEA"/>
    <w:rsid w:val="00604CF1"/>
    <w:rsid w:val="006050CB"/>
    <w:rsid w:val="0060513E"/>
    <w:rsid w:val="00606142"/>
    <w:rsid w:val="00607571"/>
    <w:rsid w:val="00610748"/>
    <w:rsid w:val="006107DD"/>
    <w:rsid w:val="006115EE"/>
    <w:rsid w:val="006116F9"/>
    <w:rsid w:val="00611C68"/>
    <w:rsid w:val="006122F6"/>
    <w:rsid w:val="0061237F"/>
    <w:rsid w:val="00612948"/>
    <w:rsid w:val="006133F8"/>
    <w:rsid w:val="00613AD8"/>
    <w:rsid w:val="00613F00"/>
    <w:rsid w:val="00614696"/>
    <w:rsid w:val="006149B2"/>
    <w:rsid w:val="00614A41"/>
    <w:rsid w:val="00614E5E"/>
    <w:rsid w:val="006153B3"/>
    <w:rsid w:val="006159A7"/>
    <w:rsid w:val="006163D7"/>
    <w:rsid w:val="00617303"/>
    <w:rsid w:val="006177CC"/>
    <w:rsid w:val="0061797F"/>
    <w:rsid w:val="00617DC4"/>
    <w:rsid w:val="0062064B"/>
    <w:rsid w:val="00621620"/>
    <w:rsid w:val="00621881"/>
    <w:rsid w:val="00622061"/>
    <w:rsid w:val="006223B7"/>
    <w:rsid w:val="00622C59"/>
    <w:rsid w:val="00623234"/>
    <w:rsid w:val="006232A8"/>
    <w:rsid w:val="0062388E"/>
    <w:rsid w:val="00623B25"/>
    <w:rsid w:val="00623F28"/>
    <w:rsid w:val="00623F5A"/>
    <w:rsid w:val="006245B8"/>
    <w:rsid w:val="00624D3D"/>
    <w:rsid w:val="00624E24"/>
    <w:rsid w:val="006250B4"/>
    <w:rsid w:val="00625C52"/>
    <w:rsid w:val="006263BF"/>
    <w:rsid w:val="00626AB1"/>
    <w:rsid w:val="00627F0C"/>
    <w:rsid w:val="00630FCC"/>
    <w:rsid w:val="006326A1"/>
    <w:rsid w:val="00633C4A"/>
    <w:rsid w:val="00635184"/>
    <w:rsid w:val="0063535C"/>
    <w:rsid w:val="00635D68"/>
    <w:rsid w:val="00635D6E"/>
    <w:rsid w:val="00636D8E"/>
    <w:rsid w:val="006372D5"/>
    <w:rsid w:val="00637F6E"/>
    <w:rsid w:val="006405E2"/>
    <w:rsid w:val="00642290"/>
    <w:rsid w:val="00642E70"/>
    <w:rsid w:val="00642EA6"/>
    <w:rsid w:val="006440AF"/>
    <w:rsid w:val="0064427D"/>
    <w:rsid w:val="006443C0"/>
    <w:rsid w:val="00645D79"/>
    <w:rsid w:val="00645F69"/>
    <w:rsid w:val="006460EF"/>
    <w:rsid w:val="0064619C"/>
    <w:rsid w:val="006466DC"/>
    <w:rsid w:val="006467E2"/>
    <w:rsid w:val="00647105"/>
    <w:rsid w:val="00647C12"/>
    <w:rsid w:val="006505B3"/>
    <w:rsid w:val="006505D9"/>
    <w:rsid w:val="006513AC"/>
    <w:rsid w:val="00651F8A"/>
    <w:rsid w:val="0065207F"/>
    <w:rsid w:val="006527F9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72F"/>
    <w:rsid w:val="00663C5D"/>
    <w:rsid w:val="00663F86"/>
    <w:rsid w:val="0066443B"/>
    <w:rsid w:val="00665042"/>
    <w:rsid w:val="006660AF"/>
    <w:rsid w:val="00671168"/>
    <w:rsid w:val="00671AEE"/>
    <w:rsid w:val="00671F2A"/>
    <w:rsid w:val="006724DD"/>
    <w:rsid w:val="0067376F"/>
    <w:rsid w:val="006753CA"/>
    <w:rsid w:val="00676468"/>
    <w:rsid w:val="006768BD"/>
    <w:rsid w:val="006769EC"/>
    <w:rsid w:val="00676E31"/>
    <w:rsid w:val="00680956"/>
    <w:rsid w:val="00680AE3"/>
    <w:rsid w:val="00682B7F"/>
    <w:rsid w:val="00682C7B"/>
    <w:rsid w:val="00682DA5"/>
    <w:rsid w:val="00682E77"/>
    <w:rsid w:val="006832CB"/>
    <w:rsid w:val="00684263"/>
    <w:rsid w:val="006852C0"/>
    <w:rsid w:val="006868D7"/>
    <w:rsid w:val="00686D3B"/>
    <w:rsid w:val="006873BE"/>
    <w:rsid w:val="00687AB4"/>
    <w:rsid w:val="00687E5E"/>
    <w:rsid w:val="00691EC4"/>
    <w:rsid w:val="00692350"/>
    <w:rsid w:val="00692927"/>
    <w:rsid w:val="00692BD9"/>
    <w:rsid w:val="00692EED"/>
    <w:rsid w:val="006938BF"/>
    <w:rsid w:val="006941BE"/>
    <w:rsid w:val="00694451"/>
    <w:rsid w:val="00694C62"/>
    <w:rsid w:val="00695283"/>
    <w:rsid w:val="00695BF4"/>
    <w:rsid w:val="00697B50"/>
    <w:rsid w:val="006A0C83"/>
    <w:rsid w:val="006A0CB9"/>
    <w:rsid w:val="006A0EDD"/>
    <w:rsid w:val="006A0F81"/>
    <w:rsid w:val="006A0FE6"/>
    <w:rsid w:val="006A1428"/>
    <w:rsid w:val="006A39DC"/>
    <w:rsid w:val="006A3C2A"/>
    <w:rsid w:val="006A4CD2"/>
    <w:rsid w:val="006A4DB3"/>
    <w:rsid w:val="006A5F53"/>
    <w:rsid w:val="006A61C4"/>
    <w:rsid w:val="006A7EF7"/>
    <w:rsid w:val="006B00A8"/>
    <w:rsid w:val="006B0522"/>
    <w:rsid w:val="006B07B6"/>
    <w:rsid w:val="006B0F84"/>
    <w:rsid w:val="006B2556"/>
    <w:rsid w:val="006B2651"/>
    <w:rsid w:val="006B3BE9"/>
    <w:rsid w:val="006B4458"/>
    <w:rsid w:val="006B4598"/>
    <w:rsid w:val="006B72E5"/>
    <w:rsid w:val="006B7448"/>
    <w:rsid w:val="006B7E5F"/>
    <w:rsid w:val="006B7F20"/>
    <w:rsid w:val="006C085D"/>
    <w:rsid w:val="006C0F45"/>
    <w:rsid w:val="006C15A6"/>
    <w:rsid w:val="006C2109"/>
    <w:rsid w:val="006C258F"/>
    <w:rsid w:val="006C27B6"/>
    <w:rsid w:val="006C3180"/>
    <w:rsid w:val="006C3A30"/>
    <w:rsid w:val="006C45F1"/>
    <w:rsid w:val="006C4AF9"/>
    <w:rsid w:val="006C4E2B"/>
    <w:rsid w:val="006C6820"/>
    <w:rsid w:val="006D12B3"/>
    <w:rsid w:val="006D14B6"/>
    <w:rsid w:val="006D2524"/>
    <w:rsid w:val="006D2702"/>
    <w:rsid w:val="006D4707"/>
    <w:rsid w:val="006D4777"/>
    <w:rsid w:val="006D4CD3"/>
    <w:rsid w:val="006D54A5"/>
    <w:rsid w:val="006D6176"/>
    <w:rsid w:val="006D6676"/>
    <w:rsid w:val="006D7286"/>
    <w:rsid w:val="006E0C9D"/>
    <w:rsid w:val="006E11D1"/>
    <w:rsid w:val="006E1788"/>
    <w:rsid w:val="006E1D1F"/>
    <w:rsid w:val="006E1D42"/>
    <w:rsid w:val="006E205E"/>
    <w:rsid w:val="006E3490"/>
    <w:rsid w:val="006E366A"/>
    <w:rsid w:val="006E380E"/>
    <w:rsid w:val="006E38C3"/>
    <w:rsid w:val="006E42E6"/>
    <w:rsid w:val="006E54A2"/>
    <w:rsid w:val="006E587A"/>
    <w:rsid w:val="006E595C"/>
    <w:rsid w:val="006E6357"/>
    <w:rsid w:val="006F1251"/>
    <w:rsid w:val="006F251E"/>
    <w:rsid w:val="006F2EBF"/>
    <w:rsid w:val="006F39A9"/>
    <w:rsid w:val="006F3E66"/>
    <w:rsid w:val="006F3F93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2E"/>
    <w:rsid w:val="007019E3"/>
    <w:rsid w:val="00701BB0"/>
    <w:rsid w:val="0070212F"/>
    <w:rsid w:val="007031F7"/>
    <w:rsid w:val="00703624"/>
    <w:rsid w:val="00703E5E"/>
    <w:rsid w:val="00703F33"/>
    <w:rsid w:val="00704369"/>
    <w:rsid w:val="00704443"/>
    <w:rsid w:val="007050EA"/>
    <w:rsid w:val="00705EA0"/>
    <w:rsid w:val="007062FA"/>
    <w:rsid w:val="0070710E"/>
    <w:rsid w:val="0070780C"/>
    <w:rsid w:val="00710395"/>
    <w:rsid w:val="00711D4E"/>
    <w:rsid w:val="00714898"/>
    <w:rsid w:val="00715027"/>
    <w:rsid w:val="007158ED"/>
    <w:rsid w:val="00715E43"/>
    <w:rsid w:val="0071637B"/>
    <w:rsid w:val="00720744"/>
    <w:rsid w:val="0072086F"/>
    <w:rsid w:val="0072235B"/>
    <w:rsid w:val="00722CF5"/>
    <w:rsid w:val="00722F49"/>
    <w:rsid w:val="007237B9"/>
    <w:rsid w:val="00723B41"/>
    <w:rsid w:val="00724577"/>
    <w:rsid w:val="00724BED"/>
    <w:rsid w:val="00725B13"/>
    <w:rsid w:val="00725CC4"/>
    <w:rsid w:val="00726EC3"/>
    <w:rsid w:val="00727EC2"/>
    <w:rsid w:val="00727F66"/>
    <w:rsid w:val="0073054B"/>
    <w:rsid w:val="007312ED"/>
    <w:rsid w:val="00733BF4"/>
    <w:rsid w:val="00734733"/>
    <w:rsid w:val="007348E9"/>
    <w:rsid w:val="007350EF"/>
    <w:rsid w:val="00741362"/>
    <w:rsid w:val="00741372"/>
    <w:rsid w:val="007424DD"/>
    <w:rsid w:val="007437F4"/>
    <w:rsid w:val="0074401F"/>
    <w:rsid w:val="00744A2A"/>
    <w:rsid w:val="00744A8F"/>
    <w:rsid w:val="0074517C"/>
    <w:rsid w:val="00745919"/>
    <w:rsid w:val="00745A00"/>
    <w:rsid w:val="00745C7A"/>
    <w:rsid w:val="00747C0F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848"/>
    <w:rsid w:val="00760047"/>
    <w:rsid w:val="007602BA"/>
    <w:rsid w:val="00760807"/>
    <w:rsid w:val="007608EB"/>
    <w:rsid w:val="00761B8E"/>
    <w:rsid w:val="00762918"/>
    <w:rsid w:val="00763759"/>
    <w:rsid w:val="00763A59"/>
    <w:rsid w:val="00764729"/>
    <w:rsid w:val="00766B5F"/>
    <w:rsid w:val="00766D46"/>
    <w:rsid w:val="00767320"/>
    <w:rsid w:val="007703ED"/>
    <w:rsid w:val="00771222"/>
    <w:rsid w:val="00771FFB"/>
    <w:rsid w:val="00772311"/>
    <w:rsid w:val="007723D8"/>
    <w:rsid w:val="0077265F"/>
    <w:rsid w:val="0077502E"/>
    <w:rsid w:val="00775DFD"/>
    <w:rsid w:val="00775E96"/>
    <w:rsid w:val="0077638C"/>
    <w:rsid w:val="0077640A"/>
    <w:rsid w:val="007772B8"/>
    <w:rsid w:val="007772D0"/>
    <w:rsid w:val="007774FB"/>
    <w:rsid w:val="00777941"/>
    <w:rsid w:val="00780335"/>
    <w:rsid w:val="0078037F"/>
    <w:rsid w:val="0078067E"/>
    <w:rsid w:val="00781908"/>
    <w:rsid w:val="00781B6C"/>
    <w:rsid w:val="00781B8A"/>
    <w:rsid w:val="007825CE"/>
    <w:rsid w:val="0078340B"/>
    <w:rsid w:val="00784D37"/>
    <w:rsid w:val="007851FC"/>
    <w:rsid w:val="007853AD"/>
    <w:rsid w:val="00785A9F"/>
    <w:rsid w:val="007861EC"/>
    <w:rsid w:val="00786CF5"/>
    <w:rsid w:val="0078713C"/>
    <w:rsid w:val="007876C0"/>
    <w:rsid w:val="007876FB"/>
    <w:rsid w:val="00787B04"/>
    <w:rsid w:val="00791B72"/>
    <w:rsid w:val="00792785"/>
    <w:rsid w:val="007932E2"/>
    <w:rsid w:val="00795079"/>
    <w:rsid w:val="00797061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56F"/>
    <w:rsid w:val="007A5769"/>
    <w:rsid w:val="007A57E3"/>
    <w:rsid w:val="007A7606"/>
    <w:rsid w:val="007B02E9"/>
    <w:rsid w:val="007B0DC2"/>
    <w:rsid w:val="007B1AAB"/>
    <w:rsid w:val="007B1B8F"/>
    <w:rsid w:val="007B1E3E"/>
    <w:rsid w:val="007B25F4"/>
    <w:rsid w:val="007B2C24"/>
    <w:rsid w:val="007B2F52"/>
    <w:rsid w:val="007B40EC"/>
    <w:rsid w:val="007B48F7"/>
    <w:rsid w:val="007B569D"/>
    <w:rsid w:val="007B60E8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13E"/>
    <w:rsid w:val="007C630A"/>
    <w:rsid w:val="007C6883"/>
    <w:rsid w:val="007C72D9"/>
    <w:rsid w:val="007C7453"/>
    <w:rsid w:val="007C7DA1"/>
    <w:rsid w:val="007D0948"/>
    <w:rsid w:val="007D16C4"/>
    <w:rsid w:val="007D1E2F"/>
    <w:rsid w:val="007D1FAF"/>
    <w:rsid w:val="007D283B"/>
    <w:rsid w:val="007D2B29"/>
    <w:rsid w:val="007D2BE7"/>
    <w:rsid w:val="007D460C"/>
    <w:rsid w:val="007D4FAD"/>
    <w:rsid w:val="007D5149"/>
    <w:rsid w:val="007D541F"/>
    <w:rsid w:val="007D622D"/>
    <w:rsid w:val="007D6E12"/>
    <w:rsid w:val="007D74F4"/>
    <w:rsid w:val="007E004F"/>
    <w:rsid w:val="007E0A41"/>
    <w:rsid w:val="007E1063"/>
    <w:rsid w:val="007E16EF"/>
    <w:rsid w:val="007E2066"/>
    <w:rsid w:val="007E431A"/>
    <w:rsid w:val="007E570F"/>
    <w:rsid w:val="007E5800"/>
    <w:rsid w:val="007E5C1C"/>
    <w:rsid w:val="007E7587"/>
    <w:rsid w:val="007F0F74"/>
    <w:rsid w:val="007F2B08"/>
    <w:rsid w:val="007F2BC6"/>
    <w:rsid w:val="007F2EA6"/>
    <w:rsid w:val="007F2FBA"/>
    <w:rsid w:val="007F428F"/>
    <w:rsid w:val="007F5404"/>
    <w:rsid w:val="007F55D8"/>
    <w:rsid w:val="007F5CAC"/>
    <w:rsid w:val="007F5EB9"/>
    <w:rsid w:val="007F6D54"/>
    <w:rsid w:val="00800A11"/>
    <w:rsid w:val="008011A8"/>
    <w:rsid w:val="0080121B"/>
    <w:rsid w:val="0080135C"/>
    <w:rsid w:val="00801E1E"/>
    <w:rsid w:val="00803EB6"/>
    <w:rsid w:val="00804349"/>
    <w:rsid w:val="008047DB"/>
    <w:rsid w:val="00805B24"/>
    <w:rsid w:val="008062A6"/>
    <w:rsid w:val="0080645D"/>
    <w:rsid w:val="008069EC"/>
    <w:rsid w:val="00807215"/>
    <w:rsid w:val="00807DCF"/>
    <w:rsid w:val="00810B24"/>
    <w:rsid w:val="00811B64"/>
    <w:rsid w:val="00812D97"/>
    <w:rsid w:val="008132B5"/>
    <w:rsid w:val="008139D5"/>
    <w:rsid w:val="00813B84"/>
    <w:rsid w:val="00814508"/>
    <w:rsid w:val="00815CA2"/>
    <w:rsid w:val="0081746A"/>
    <w:rsid w:val="008175AA"/>
    <w:rsid w:val="0081792B"/>
    <w:rsid w:val="008203B8"/>
    <w:rsid w:val="00820487"/>
    <w:rsid w:val="00820C88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4FDE"/>
    <w:rsid w:val="0083507B"/>
    <w:rsid w:val="0083556F"/>
    <w:rsid w:val="0083568B"/>
    <w:rsid w:val="00837FA7"/>
    <w:rsid w:val="00840970"/>
    <w:rsid w:val="00840F4A"/>
    <w:rsid w:val="008411B8"/>
    <w:rsid w:val="00841223"/>
    <w:rsid w:val="008417C1"/>
    <w:rsid w:val="00841AEF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5E49"/>
    <w:rsid w:val="00855FF4"/>
    <w:rsid w:val="00856A18"/>
    <w:rsid w:val="00857335"/>
    <w:rsid w:val="008578C3"/>
    <w:rsid w:val="00860960"/>
    <w:rsid w:val="00861A8F"/>
    <w:rsid w:val="00861E7B"/>
    <w:rsid w:val="0086295C"/>
    <w:rsid w:val="00862A9A"/>
    <w:rsid w:val="00863099"/>
    <w:rsid w:val="00863ABC"/>
    <w:rsid w:val="00863F7F"/>
    <w:rsid w:val="00864268"/>
    <w:rsid w:val="00864911"/>
    <w:rsid w:val="008649F1"/>
    <w:rsid w:val="008652EE"/>
    <w:rsid w:val="00865848"/>
    <w:rsid w:val="0087073F"/>
    <w:rsid w:val="00871357"/>
    <w:rsid w:val="00871E0A"/>
    <w:rsid w:val="0087344C"/>
    <w:rsid w:val="00873FF2"/>
    <w:rsid w:val="008765D2"/>
    <w:rsid w:val="0087686B"/>
    <w:rsid w:val="00880109"/>
    <w:rsid w:val="008807C9"/>
    <w:rsid w:val="00880A0D"/>
    <w:rsid w:val="00880CB0"/>
    <w:rsid w:val="00880DBE"/>
    <w:rsid w:val="00880FA8"/>
    <w:rsid w:val="00881134"/>
    <w:rsid w:val="00883223"/>
    <w:rsid w:val="00883600"/>
    <w:rsid w:val="0088370D"/>
    <w:rsid w:val="0088436D"/>
    <w:rsid w:val="00884A70"/>
    <w:rsid w:val="00884DA4"/>
    <w:rsid w:val="0088529C"/>
    <w:rsid w:val="00885C5C"/>
    <w:rsid w:val="00885DA3"/>
    <w:rsid w:val="00886AAC"/>
    <w:rsid w:val="00887269"/>
    <w:rsid w:val="008901BD"/>
    <w:rsid w:val="00890614"/>
    <w:rsid w:val="00890A2E"/>
    <w:rsid w:val="008939ED"/>
    <w:rsid w:val="0089464C"/>
    <w:rsid w:val="00894DD7"/>
    <w:rsid w:val="008960C6"/>
    <w:rsid w:val="00897511"/>
    <w:rsid w:val="00897814"/>
    <w:rsid w:val="0089798D"/>
    <w:rsid w:val="008A03F6"/>
    <w:rsid w:val="008A1371"/>
    <w:rsid w:val="008A1621"/>
    <w:rsid w:val="008A17BE"/>
    <w:rsid w:val="008A1EF8"/>
    <w:rsid w:val="008A2BAD"/>
    <w:rsid w:val="008A3F15"/>
    <w:rsid w:val="008A4543"/>
    <w:rsid w:val="008A492B"/>
    <w:rsid w:val="008A621F"/>
    <w:rsid w:val="008A65FD"/>
    <w:rsid w:val="008A6637"/>
    <w:rsid w:val="008A6C91"/>
    <w:rsid w:val="008A7FC7"/>
    <w:rsid w:val="008B0A75"/>
    <w:rsid w:val="008B1B0A"/>
    <w:rsid w:val="008B20BE"/>
    <w:rsid w:val="008B21C7"/>
    <w:rsid w:val="008B24E2"/>
    <w:rsid w:val="008B37F3"/>
    <w:rsid w:val="008B41CD"/>
    <w:rsid w:val="008B4CCE"/>
    <w:rsid w:val="008B5A44"/>
    <w:rsid w:val="008B60C8"/>
    <w:rsid w:val="008B6620"/>
    <w:rsid w:val="008B792E"/>
    <w:rsid w:val="008B7A83"/>
    <w:rsid w:val="008C10D1"/>
    <w:rsid w:val="008C217A"/>
    <w:rsid w:val="008C3B17"/>
    <w:rsid w:val="008C3D38"/>
    <w:rsid w:val="008C4036"/>
    <w:rsid w:val="008C41D0"/>
    <w:rsid w:val="008C52CA"/>
    <w:rsid w:val="008C6442"/>
    <w:rsid w:val="008C6A0E"/>
    <w:rsid w:val="008C7CC5"/>
    <w:rsid w:val="008D2168"/>
    <w:rsid w:val="008D289A"/>
    <w:rsid w:val="008D2BA3"/>
    <w:rsid w:val="008D2D72"/>
    <w:rsid w:val="008D2F5C"/>
    <w:rsid w:val="008D4269"/>
    <w:rsid w:val="008D49C8"/>
    <w:rsid w:val="008D534B"/>
    <w:rsid w:val="008D59C8"/>
    <w:rsid w:val="008D6051"/>
    <w:rsid w:val="008D69E9"/>
    <w:rsid w:val="008D75FA"/>
    <w:rsid w:val="008D7725"/>
    <w:rsid w:val="008D7A70"/>
    <w:rsid w:val="008E1790"/>
    <w:rsid w:val="008E1921"/>
    <w:rsid w:val="008E1F62"/>
    <w:rsid w:val="008E3648"/>
    <w:rsid w:val="008E3D5D"/>
    <w:rsid w:val="008E43B9"/>
    <w:rsid w:val="008E45D5"/>
    <w:rsid w:val="008E4957"/>
    <w:rsid w:val="008E71F2"/>
    <w:rsid w:val="008E7FCF"/>
    <w:rsid w:val="008F0926"/>
    <w:rsid w:val="008F2EDD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FE4"/>
    <w:rsid w:val="0090342C"/>
    <w:rsid w:val="00904C60"/>
    <w:rsid w:val="00904E8B"/>
    <w:rsid w:val="009057CA"/>
    <w:rsid w:val="009070F2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88A"/>
    <w:rsid w:val="00913A16"/>
    <w:rsid w:val="00913D5A"/>
    <w:rsid w:val="009144DF"/>
    <w:rsid w:val="00915357"/>
    <w:rsid w:val="00915D6B"/>
    <w:rsid w:val="00916B2A"/>
    <w:rsid w:val="00917645"/>
    <w:rsid w:val="0092022F"/>
    <w:rsid w:val="00920FDE"/>
    <w:rsid w:val="009215DA"/>
    <w:rsid w:val="00922755"/>
    <w:rsid w:val="00922EB4"/>
    <w:rsid w:val="00923426"/>
    <w:rsid w:val="00923861"/>
    <w:rsid w:val="00923A4F"/>
    <w:rsid w:val="0092435D"/>
    <w:rsid w:val="0092447E"/>
    <w:rsid w:val="00924579"/>
    <w:rsid w:val="0092537A"/>
    <w:rsid w:val="00925E5D"/>
    <w:rsid w:val="00926F29"/>
    <w:rsid w:val="00926F43"/>
    <w:rsid w:val="0092707C"/>
    <w:rsid w:val="00927CC8"/>
    <w:rsid w:val="00930112"/>
    <w:rsid w:val="00930D25"/>
    <w:rsid w:val="00931E4B"/>
    <w:rsid w:val="00932621"/>
    <w:rsid w:val="00932986"/>
    <w:rsid w:val="009329AA"/>
    <w:rsid w:val="00933835"/>
    <w:rsid w:val="00934132"/>
    <w:rsid w:val="0093461C"/>
    <w:rsid w:val="00935315"/>
    <w:rsid w:val="00936949"/>
    <w:rsid w:val="00936C7C"/>
    <w:rsid w:val="00936F1B"/>
    <w:rsid w:val="00936F7B"/>
    <w:rsid w:val="00936FA9"/>
    <w:rsid w:val="0093712A"/>
    <w:rsid w:val="00940E73"/>
    <w:rsid w:val="00941CB1"/>
    <w:rsid w:val="009423B7"/>
    <w:rsid w:val="009425DB"/>
    <w:rsid w:val="00943256"/>
    <w:rsid w:val="0094340D"/>
    <w:rsid w:val="0094429A"/>
    <w:rsid w:val="0094437F"/>
    <w:rsid w:val="00945751"/>
    <w:rsid w:val="00945771"/>
    <w:rsid w:val="009458A7"/>
    <w:rsid w:val="009464F2"/>
    <w:rsid w:val="00952326"/>
    <w:rsid w:val="009524B8"/>
    <w:rsid w:val="009530E6"/>
    <w:rsid w:val="0095319F"/>
    <w:rsid w:val="00953A55"/>
    <w:rsid w:val="009545FD"/>
    <w:rsid w:val="00955086"/>
    <w:rsid w:val="00956126"/>
    <w:rsid w:val="00956DF8"/>
    <w:rsid w:val="00956E88"/>
    <w:rsid w:val="00957E29"/>
    <w:rsid w:val="00957F35"/>
    <w:rsid w:val="00957FF4"/>
    <w:rsid w:val="009600F1"/>
    <w:rsid w:val="00960612"/>
    <w:rsid w:val="009606AF"/>
    <w:rsid w:val="00961234"/>
    <w:rsid w:val="009617E7"/>
    <w:rsid w:val="009624B8"/>
    <w:rsid w:val="009626F6"/>
    <w:rsid w:val="00962783"/>
    <w:rsid w:val="00962FBA"/>
    <w:rsid w:val="00963700"/>
    <w:rsid w:val="00964A08"/>
    <w:rsid w:val="00964B51"/>
    <w:rsid w:val="00965C44"/>
    <w:rsid w:val="00966086"/>
    <w:rsid w:val="0096686B"/>
    <w:rsid w:val="00966C73"/>
    <w:rsid w:val="00966F1F"/>
    <w:rsid w:val="00966FCB"/>
    <w:rsid w:val="00966FE5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43F8"/>
    <w:rsid w:val="00976C49"/>
    <w:rsid w:val="009770AD"/>
    <w:rsid w:val="0097760F"/>
    <w:rsid w:val="0098020D"/>
    <w:rsid w:val="0098043A"/>
    <w:rsid w:val="00980BAB"/>
    <w:rsid w:val="0098189A"/>
    <w:rsid w:val="00981C11"/>
    <w:rsid w:val="00981D5C"/>
    <w:rsid w:val="00982194"/>
    <w:rsid w:val="00982362"/>
    <w:rsid w:val="009824C6"/>
    <w:rsid w:val="009826E3"/>
    <w:rsid w:val="009835D4"/>
    <w:rsid w:val="00984C85"/>
    <w:rsid w:val="00986442"/>
    <w:rsid w:val="009866B0"/>
    <w:rsid w:val="00986783"/>
    <w:rsid w:val="00986CDB"/>
    <w:rsid w:val="009906DD"/>
    <w:rsid w:val="009909D5"/>
    <w:rsid w:val="0099207F"/>
    <w:rsid w:val="00992086"/>
    <w:rsid w:val="00992A29"/>
    <w:rsid w:val="00993BAE"/>
    <w:rsid w:val="0099466E"/>
    <w:rsid w:val="00994D02"/>
    <w:rsid w:val="009967FE"/>
    <w:rsid w:val="00997FC8"/>
    <w:rsid w:val="009A02BC"/>
    <w:rsid w:val="009A213C"/>
    <w:rsid w:val="009A397D"/>
    <w:rsid w:val="009A42B8"/>
    <w:rsid w:val="009A4977"/>
    <w:rsid w:val="009A5249"/>
    <w:rsid w:val="009A551F"/>
    <w:rsid w:val="009A62A4"/>
    <w:rsid w:val="009A68D4"/>
    <w:rsid w:val="009B0797"/>
    <w:rsid w:val="009B17F1"/>
    <w:rsid w:val="009B1E95"/>
    <w:rsid w:val="009B3FFF"/>
    <w:rsid w:val="009B421E"/>
    <w:rsid w:val="009B4491"/>
    <w:rsid w:val="009B4E58"/>
    <w:rsid w:val="009B53D1"/>
    <w:rsid w:val="009B5C6E"/>
    <w:rsid w:val="009B7DFB"/>
    <w:rsid w:val="009C002A"/>
    <w:rsid w:val="009C03AB"/>
    <w:rsid w:val="009C0736"/>
    <w:rsid w:val="009C07B9"/>
    <w:rsid w:val="009C0BB1"/>
    <w:rsid w:val="009C205F"/>
    <w:rsid w:val="009C2CB0"/>
    <w:rsid w:val="009C2D7A"/>
    <w:rsid w:val="009C39E5"/>
    <w:rsid w:val="009C3BF3"/>
    <w:rsid w:val="009C4067"/>
    <w:rsid w:val="009C4735"/>
    <w:rsid w:val="009C70AB"/>
    <w:rsid w:val="009C71A9"/>
    <w:rsid w:val="009C7A91"/>
    <w:rsid w:val="009D08F2"/>
    <w:rsid w:val="009D3054"/>
    <w:rsid w:val="009D3709"/>
    <w:rsid w:val="009D4687"/>
    <w:rsid w:val="009D4D73"/>
    <w:rsid w:val="009D5490"/>
    <w:rsid w:val="009D5B05"/>
    <w:rsid w:val="009D5D1A"/>
    <w:rsid w:val="009D5ED4"/>
    <w:rsid w:val="009D5FE6"/>
    <w:rsid w:val="009D64C9"/>
    <w:rsid w:val="009D7825"/>
    <w:rsid w:val="009D7D2F"/>
    <w:rsid w:val="009D7F96"/>
    <w:rsid w:val="009E1700"/>
    <w:rsid w:val="009E1AAB"/>
    <w:rsid w:val="009E2DC2"/>
    <w:rsid w:val="009E40E9"/>
    <w:rsid w:val="009E4D7C"/>
    <w:rsid w:val="009E4E29"/>
    <w:rsid w:val="009E4ED7"/>
    <w:rsid w:val="009E64F5"/>
    <w:rsid w:val="009F01A5"/>
    <w:rsid w:val="009F15E9"/>
    <w:rsid w:val="009F1883"/>
    <w:rsid w:val="009F1912"/>
    <w:rsid w:val="009F1B54"/>
    <w:rsid w:val="009F2178"/>
    <w:rsid w:val="009F257D"/>
    <w:rsid w:val="009F2636"/>
    <w:rsid w:val="009F3C7E"/>
    <w:rsid w:val="009F3FAB"/>
    <w:rsid w:val="009F4B27"/>
    <w:rsid w:val="009F4E5C"/>
    <w:rsid w:val="009F5317"/>
    <w:rsid w:val="009F5E17"/>
    <w:rsid w:val="009F6599"/>
    <w:rsid w:val="00A00693"/>
    <w:rsid w:val="00A00B83"/>
    <w:rsid w:val="00A01670"/>
    <w:rsid w:val="00A021B4"/>
    <w:rsid w:val="00A025A8"/>
    <w:rsid w:val="00A0265E"/>
    <w:rsid w:val="00A02D4C"/>
    <w:rsid w:val="00A03160"/>
    <w:rsid w:val="00A0331C"/>
    <w:rsid w:val="00A0358A"/>
    <w:rsid w:val="00A04616"/>
    <w:rsid w:val="00A04C4D"/>
    <w:rsid w:val="00A04EEC"/>
    <w:rsid w:val="00A0552C"/>
    <w:rsid w:val="00A063F9"/>
    <w:rsid w:val="00A0728E"/>
    <w:rsid w:val="00A07CAB"/>
    <w:rsid w:val="00A10C0D"/>
    <w:rsid w:val="00A10E47"/>
    <w:rsid w:val="00A13375"/>
    <w:rsid w:val="00A13421"/>
    <w:rsid w:val="00A144CA"/>
    <w:rsid w:val="00A14960"/>
    <w:rsid w:val="00A15D51"/>
    <w:rsid w:val="00A2047C"/>
    <w:rsid w:val="00A20C15"/>
    <w:rsid w:val="00A214C0"/>
    <w:rsid w:val="00A2277E"/>
    <w:rsid w:val="00A229C5"/>
    <w:rsid w:val="00A23C4D"/>
    <w:rsid w:val="00A242CF"/>
    <w:rsid w:val="00A2547D"/>
    <w:rsid w:val="00A259C8"/>
    <w:rsid w:val="00A26B1B"/>
    <w:rsid w:val="00A27439"/>
    <w:rsid w:val="00A2770F"/>
    <w:rsid w:val="00A2782A"/>
    <w:rsid w:val="00A303B0"/>
    <w:rsid w:val="00A30DEE"/>
    <w:rsid w:val="00A311E2"/>
    <w:rsid w:val="00A3151A"/>
    <w:rsid w:val="00A31896"/>
    <w:rsid w:val="00A341FB"/>
    <w:rsid w:val="00A34A0A"/>
    <w:rsid w:val="00A35385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5827"/>
    <w:rsid w:val="00A46EA2"/>
    <w:rsid w:val="00A47B12"/>
    <w:rsid w:val="00A528AE"/>
    <w:rsid w:val="00A530BA"/>
    <w:rsid w:val="00A5348F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989"/>
    <w:rsid w:val="00A62B62"/>
    <w:rsid w:val="00A637B3"/>
    <w:rsid w:val="00A6472A"/>
    <w:rsid w:val="00A66C7A"/>
    <w:rsid w:val="00A67100"/>
    <w:rsid w:val="00A676D2"/>
    <w:rsid w:val="00A6788C"/>
    <w:rsid w:val="00A7029D"/>
    <w:rsid w:val="00A7042F"/>
    <w:rsid w:val="00A71692"/>
    <w:rsid w:val="00A71AB2"/>
    <w:rsid w:val="00A71E00"/>
    <w:rsid w:val="00A728B2"/>
    <w:rsid w:val="00A743B6"/>
    <w:rsid w:val="00A7443F"/>
    <w:rsid w:val="00A7599B"/>
    <w:rsid w:val="00A75DFF"/>
    <w:rsid w:val="00A769CF"/>
    <w:rsid w:val="00A76BFD"/>
    <w:rsid w:val="00A76FE9"/>
    <w:rsid w:val="00A77118"/>
    <w:rsid w:val="00A81603"/>
    <w:rsid w:val="00A8223D"/>
    <w:rsid w:val="00A8289C"/>
    <w:rsid w:val="00A83A63"/>
    <w:rsid w:val="00A83C0C"/>
    <w:rsid w:val="00A853AE"/>
    <w:rsid w:val="00A8658D"/>
    <w:rsid w:val="00A8685D"/>
    <w:rsid w:val="00A86B0B"/>
    <w:rsid w:val="00A87F42"/>
    <w:rsid w:val="00A904D2"/>
    <w:rsid w:val="00A90A21"/>
    <w:rsid w:val="00A90E9D"/>
    <w:rsid w:val="00A91BF4"/>
    <w:rsid w:val="00A936B8"/>
    <w:rsid w:val="00A93858"/>
    <w:rsid w:val="00A938D8"/>
    <w:rsid w:val="00A93A32"/>
    <w:rsid w:val="00A97E4B"/>
    <w:rsid w:val="00AA0511"/>
    <w:rsid w:val="00AA0FC5"/>
    <w:rsid w:val="00AA1F8B"/>
    <w:rsid w:val="00AA23B1"/>
    <w:rsid w:val="00AA2476"/>
    <w:rsid w:val="00AA2DA0"/>
    <w:rsid w:val="00AA35AE"/>
    <w:rsid w:val="00AA3D20"/>
    <w:rsid w:val="00AA4E7F"/>
    <w:rsid w:val="00AA571E"/>
    <w:rsid w:val="00AA5E84"/>
    <w:rsid w:val="00AA60E4"/>
    <w:rsid w:val="00AA76A0"/>
    <w:rsid w:val="00AA7BBF"/>
    <w:rsid w:val="00AA7D57"/>
    <w:rsid w:val="00AA7F24"/>
    <w:rsid w:val="00AB0342"/>
    <w:rsid w:val="00AB0907"/>
    <w:rsid w:val="00AB0B1A"/>
    <w:rsid w:val="00AB0D14"/>
    <w:rsid w:val="00AB149E"/>
    <w:rsid w:val="00AB1591"/>
    <w:rsid w:val="00AB2778"/>
    <w:rsid w:val="00AB2A89"/>
    <w:rsid w:val="00AB2CE0"/>
    <w:rsid w:val="00AB39E0"/>
    <w:rsid w:val="00AB3E63"/>
    <w:rsid w:val="00AB50D7"/>
    <w:rsid w:val="00AB5FD2"/>
    <w:rsid w:val="00AB68B2"/>
    <w:rsid w:val="00AB7666"/>
    <w:rsid w:val="00AB7EA6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0869"/>
    <w:rsid w:val="00AD1D37"/>
    <w:rsid w:val="00AD2658"/>
    <w:rsid w:val="00AD2DBB"/>
    <w:rsid w:val="00AD2F7B"/>
    <w:rsid w:val="00AD3299"/>
    <w:rsid w:val="00AD336C"/>
    <w:rsid w:val="00AD38EE"/>
    <w:rsid w:val="00AD39B5"/>
    <w:rsid w:val="00AD4F45"/>
    <w:rsid w:val="00AD52E4"/>
    <w:rsid w:val="00AD5859"/>
    <w:rsid w:val="00AD5BEE"/>
    <w:rsid w:val="00AD644B"/>
    <w:rsid w:val="00AD693B"/>
    <w:rsid w:val="00AD6B1A"/>
    <w:rsid w:val="00AD6DEA"/>
    <w:rsid w:val="00AD75EC"/>
    <w:rsid w:val="00AD7696"/>
    <w:rsid w:val="00AE0227"/>
    <w:rsid w:val="00AE0660"/>
    <w:rsid w:val="00AE08F6"/>
    <w:rsid w:val="00AE1357"/>
    <w:rsid w:val="00AE21BB"/>
    <w:rsid w:val="00AE376E"/>
    <w:rsid w:val="00AE3C94"/>
    <w:rsid w:val="00AE4E4E"/>
    <w:rsid w:val="00AE500C"/>
    <w:rsid w:val="00AE5407"/>
    <w:rsid w:val="00AE60FC"/>
    <w:rsid w:val="00AE6987"/>
    <w:rsid w:val="00AE6C94"/>
    <w:rsid w:val="00AE72DF"/>
    <w:rsid w:val="00AE736E"/>
    <w:rsid w:val="00AE7682"/>
    <w:rsid w:val="00AE7F3B"/>
    <w:rsid w:val="00AF0CB4"/>
    <w:rsid w:val="00AF0DF4"/>
    <w:rsid w:val="00AF1E81"/>
    <w:rsid w:val="00AF27FC"/>
    <w:rsid w:val="00AF2A66"/>
    <w:rsid w:val="00AF45C9"/>
    <w:rsid w:val="00AF768D"/>
    <w:rsid w:val="00AF7ABF"/>
    <w:rsid w:val="00AF7DFF"/>
    <w:rsid w:val="00B00AD9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425"/>
    <w:rsid w:val="00B165B2"/>
    <w:rsid w:val="00B169D5"/>
    <w:rsid w:val="00B17B9E"/>
    <w:rsid w:val="00B17D83"/>
    <w:rsid w:val="00B2024F"/>
    <w:rsid w:val="00B20A3B"/>
    <w:rsid w:val="00B20E1B"/>
    <w:rsid w:val="00B211DB"/>
    <w:rsid w:val="00B21C1E"/>
    <w:rsid w:val="00B22021"/>
    <w:rsid w:val="00B223F6"/>
    <w:rsid w:val="00B2392A"/>
    <w:rsid w:val="00B242C3"/>
    <w:rsid w:val="00B25746"/>
    <w:rsid w:val="00B258F9"/>
    <w:rsid w:val="00B25DE9"/>
    <w:rsid w:val="00B26643"/>
    <w:rsid w:val="00B30C50"/>
    <w:rsid w:val="00B30E6B"/>
    <w:rsid w:val="00B31260"/>
    <w:rsid w:val="00B312DD"/>
    <w:rsid w:val="00B31756"/>
    <w:rsid w:val="00B31775"/>
    <w:rsid w:val="00B3302E"/>
    <w:rsid w:val="00B3400B"/>
    <w:rsid w:val="00B34207"/>
    <w:rsid w:val="00B35107"/>
    <w:rsid w:val="00B353B2"/>
    <w:rsid w:val="00B35790"/>
    <w:rsid w:val="00B36FF5"/>
    <w:rsid w:val="00B370BD"/>
    <w:rsid w:val="00B40098"/>
    <w:rsid w:val="00B40A39"/>
    <w:rsid w:val="00B40DD9"/>
    <w:rsid w:val="00B40E24"/>
    <w:rsid w:val="00B41309"/>
    <w:rsid w:val="00B42916"/>
    <w:rsid w:val="00B43903"/>
    <w:rsid w:val="00B446CD"/>
    <w:rsid w:val="00B44A74"/>
    <w:rsid w:val="00B451B0"/>
    <w:rsid w:val="00B4724B"/>
    <w:rsid w:val="00B500C7"/>
    <w:rsid w:val="00B5024C"/>
    <w:rsid w:val="00B50557"/>
    <w:rsid w:val="00B50CA8"/>
    <w:rsid w:val="00B51FF2"/>
    <w:rsid w:val="00B5237F"/>
    <w:rsid w:val="00B52C57"/>
    <w:rsid w:val="00B53570"/>
    <w:rsid w:val="00B53ECC"/>
    <w:rsid w:val="00B5676B"/>
    <w:rsid w:val="00B56A4C"/>
    <w:rsid w:val="00B56F87"/>
    <w:rsid w:val="00B570F3"/>
    <w:rsid w:val="00B6002B"/>
    <w:rsid w:val="00B60B4D"/>
    <w:rsid w:val="00B6173A"/>
    <w:rsid w:val="00B623FD"/>
    <w:rsid w:val="00B62AD3"/>
    <w:rsid w:val="00B6404A"/>
    <w:rsid w:val="00B65600"/>
    <w:rsid w:val="00B65939"/>
    <w:rsid w:val="00B65CC5"/>
    <w:rsid w:val="00B667F4"/>
    <w:rsid w:val="00B669D1"/>
    <w:rsid w:val="00B66C62"/>
    <w:rsid w:val="00B67492"/>
    <w:rsid w:val="00B67557"/>
    <w:rsid w:val="00B67BF9"/>
    <w:rsid w:val="00B7101D"/>
    <w:rsid w:val="00B731AA"/>
    <w:rsid w:val="00B740AA"/>
    <w:rsid w:val="00B74784"/>
    <w:rsid w:val="00B751F1"/>
    <w:rsid w:val="00B75932"/>
    <w:rsid w:val="00B75C7D"/>
    <w:rsid w:val="00B75CB8"/>
    <w:rsid w:val="00B75E7E"/>
    <w:rsid w:val="00B7702F"/>
    <w:rsid w:val="00B77CD7"/>
    <w:rsid w:val="00B80C01"/>
    <w:rsid w:val="00B80CF6"/>
    <w:rsid w:val="00B8194C"/>
    <w:rsid w:val="00B820B7"/>
    <w:rsid w:val="00B8223F"/>
    <w:rsid w:val="00B82A32"/>
    <w:rsid w:val="00B82D5D"/>
    <w:rsid w:val="00B8380F"/>
    <w:rsid w:val="00B84462"/>
    <w:rsid w:val="00B84964"/>
    <w:rsid w:val="00B8607E"/>
    <w:rsid w:val="00B867BE"/>
    <w:rsid w:val="00B86996"/>
    <w:rsid w:val="00B87E16"/>
    <w:rsid w:val="00B87EDE"/>
    <w:rsid w:val="00B902D0"/>
    <w:rsid w:val="00B93C47"/>
    <w:rsid w:val="00B93CA7"/>
    <w:rsid w:val="00B944B1"/>
    <w:rsid w:val="00B949C4"/>
    <w:rsid w:val="00B94E5C"/>
    <w:rsid w:val="00B954C6"/>
    <w:rsid w:val="00B95E69"/>
    <w:rsid w:val="00B96E7E"/>
    <w:rsid w:val="00B978B4"/>
    <w:rsid w:val="00B979D5"/>
    <w:rsid w:val="00B97DE5"/>
    <w:rsid w:val="00BA0E27"/>
    <w:rsid w:val="00BA101D"/>
    <w:rsid w:val="00BA15DD"/>
    <w:rsid w:val="00BA2571"/>
    <w:rsid w:val="00BA4858"/>
    <w:rsid w:val="00BA5021"/>
    <w:rsid w:val="00BA51B8"/>
    <w:rsid w:val="00BA5275"/>
    <w:rsid w:val="00BA544C"/>
    <w:rsid w:val="00BA5B3A"/>
    <w:rsid w:val="00BA6658"/>
    <w:rsid w:val="00BB02E6"/>
    <w:rsid w:val="00BB0A59"/>
    <w:rsid w:val="00BB1127"/>
    <w:rsid w:val="00BB1B52"/>
    <w:rsid w:val="00BB1D06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4E0"/>
    <w:rsid w:val="00BC15B8"/>
    <w:rsid w:val="00BC18F8"/>
    <w:rsid w:val="00BC31A2"/>
    <w:rsid w:val="00BC347F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D7C41"/>
    <w:rsid w:val="00BE0628"/>
    <w:rsid w:val="00BE18DB"/>
    <w:rsid w:val="00BE3563"/>
    <w:rsid w:val="00BE36EF"/>
    <w:rsid w:val="00BE3F7C"/>
    <w:rsid w:val="00BE434F"/>
    <w:rsid w:val="00BE47A5"/>
    <w:rsid w:val="00BE48DE"/>
    <w:rsid w:val="00BE4ECE"/>
    <w:rsid w:val="00BE4EF6"/>
    <w:rsid w:val="00BE513A"/>
    <w:rsid w:val="00BE69DA"/>
    <w:rsid w:val="00BE6E25"/>
    <w:rsid w:val="00BE780E"/>
    <w:rsid w:val="00BE7A5F"/>
    <w:rsid w:val="00BF044D"/>
    <w:rsid w:val="00BF051D"/>
    <w:rsid w:val="00BF17BA"/>
    <w:rsid w:val="00BF3278"/>
    <w:rsid w:val="00BF3D4C"/>
    <w:rsid w:val="00BF3D82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949"/>
    <w:rsid w:val="00BF7C4F"/>
    <w:rsid w:val="00C00289"/>
    <w:rsid w:val="00C00874"/>
    <w:rsid w:val="00C00BC1"/>
    <w:rsid w:val="00C01229"/>
    <w:rsid w:val="00C01799"/>
    <w:rsid w:val="00C01F67"/>
    <w:rsid w:val="00C029B5"/>
    <w:rsid w:val="00C030CD"/>
    <w:rsid w:val="00C03932"/>
    <w:rsid w:val="00C039A5"/>
    <w:rsid w:val="00C04726"/>
    <w:rsid w:val="00C05313"/>
    <w:rsid w:val="00C05401"/>
    <w:rsid w:val="00C069A5"/>
    <w:rsid w:val="00C06AA0"/>
    <w:rsid w:val="00C10275"/>
    <w:rsid w:val="00C10457"/>
    <w:rsid w:val="00C11E67"/>
    <w:rsid w:val="00C12312"/>
    <w:rsid w:val="00C138FE"/>
    <w:rsid w:val="00C139D2"/>
    <w:rsid w:val="00C13A6C"/>
    <w:rsid w:val="00C142E2"/>
    <w:rsid w:val="00C15089"/>
    <w:rsid w:val="00C15884"/>
    <w:rsid w:val="00C16429"/>
    <w:rsid w:val="00C168C7"/>
    <w:rsid w:val="00C16973"/>
    <w:rsid w:val="00C16E57"/>
    <w:rsid w:val="00C1751D"/>
    <w:rsid w:val="00C17EB5"/>
    <w:rsid w:val="00C20336"/>
    <w:rsid w:val="00C20E8F"/>
    <w:rsid w:val="00C216B2"/>
    <w:rsid w:val="00C21A22"/>
    <w:rsid w:val="00C225FB"/>
    <w:rsid w:val="00C22926"/>
    <w:rsid w:val="00C242D9"/>
    <w:rsid w:val="00C24339"/>
    <w:rsid w:val="00C24C79"/>
    <w:rsid w:val="00C24E23"/>
    <w:rsid w:val="00C257B8"/>
    <w:rsid w:val="00C25A87"/>
    <w:rsid w:val="00C25B82"/>
    <w:rsid w:val="00C25DBF"/>
    <w:rsid w:val="00C2690F"/>
    <w:rsid w:val="00C27508"/>
    <w:rsid w:val="00C30183"/>
    <w:rsid w:val="00C302C2"/>
    <w:rsid w:val="00C307EF"/>
    <w:rsid w:val="00C31F45"/>
    <w:rsid w:val="00C33B10"/>
    <w:rsid w:val="00C33CD3"/>
    <w:rsid w:val="00C34237"/>
    <w:rsid w:val="00C34468"/>
    <w:rsid w:val="00C3451B"/>
    <w:rsid w:val="00C351D7"/>
    <w:rsid w:val="00C35732"/>
    <w:rsid w:val="00C358CE"/>
    <w:rsid w:val="00C35FE2"/>
    <w:rsid w:val="00C363F8"/>
    <w:rsid w:val="00C36489"/>
    <w:rsid w:val="00C36965"/>
    <w:rsid w:val="00C36AC6"/>
    <w:rsid w:val="00C375AA"/>
    <w:rsid w:val="00C3779A"/>
    <w:rsid w:val="00C37941"/>
    <w:rsid w:val="00C37AF3"/>
    <w:rsid w:val="00C40FD2"/>
    <w:rsid w:val="00C41266"/>
    <w:rsid w:val="00C4256B"/>
    <w:rsid w:val="00C4299E"/>
    <w:rsid w:val="00C42FD4"/>
    <w:rsid w:val="00C43AB8"/>
    <w:rsid w:val="00C440D8"/>
    <w:rsid w:val="00C44AB4"/>
    <w:rsid w:val="00C45631"/>
    <w:rsid w:val="00C464A3"/>
    <w:rsid w:val="00C4730C"/>
    <w:rsid w:val="00C47483"/>
    <w:rsid w:val="00C47D1D"/>
    <w:rsid w:val="00C47DE7"/>
    <w:rsid w:val="00C50101"/>
    <w:rsid w:val="00C5034B"/>
    <w:rsid w:val="00C50C3B"/>
    <w:rsid w:val="00C51312"/>
    <w:rsid w:val="00C51390"/>
    <w:rsid w:val="00C513C3"/>
    <w:rsid w:val="00C514BA"/>
    <w:rsid w:val="00C5178A"/>
    <w:rsid w:val="00C51CC7"/>
    <w:rsid w:val="00C53427"/>
    <w:rsid w:val="00C543D3"/>
    <w:rsid w:val="00C54410"/>
    <w:rsid w:val="00C54CE8"/>
    <w:rsid w:val="00C5511F"/>
    <w:rsid w:val="00C553E8"/>
    <w:rsid w:val="00C55F4F"/>
    <w:rsid w:val="00C56C77"/>
    <w:rsid w:val="00C61CF0"/>
    <w:rsid w:val="00C61F30"/>
    <w:rsid w:val="00C621B0"/>
    <w:rsid w:val="00C6236A"/>
    <w:rsid w:val="00C62865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1AF"/>
    <w:rsid w:val="00C75527"/>
    <w:rsid w:val="00C75845"/>
    <w:rsid w:val="00C765BD"/>
    <w:rsid w:val="00C76CA8"/>
    <w:rsid w:val="00C77A04"/>
    <w:rsid w:val="00C806A0"/>
    <w:rsid w:val="00C80C3B"/>
    <w:rsid w:val="00C82710"/>
    <w:rsid w:val="00C82CEA"/>
    <w:rsid w:val="00C83F9C"/>
    <w:rsid w:val="00C84DCB"/>
    <w:rsid w:val="00C84E6F"/>
    <w:rsid w:val="00C85B92"/>
    <w:rsid w:val="00C85E36"/>
    <w:rsid w:val="00C863BF"/>
    <w:rsid w:val="00C863C8"/>
    <w:rsid w:val="00C86855"/>
    <w:rsid w:val="00C86D52"/>
    <w:rsid w:val="00C870E1"/>
    <w:rsid w:val="00C87432"/>
    <w:rsid w:val="00C90CF9"/>
    <w:rsid w:val="00C91086"/>
    <w:rsid w:val="00C91D08"/>
    <w:rsid w:val="00C91F6E"/>
    <w:rsid w:val="00C9228E"/>
    <w:rsid w:val="00C92410"/>
    <w:rsid w:val="00C92500"/>
    <w:rsid w:val="00C93964"/>
    <w:rsid w:val="00C94064"/>
    <w:rsid w:val="00C94442"/>
    <w:rsid w:val="00C9526D"/>
    <w:rsid w:val="00C95C73"/>
    <w:rsid w:val="00C97604"/>
    <w:rsid w:val="00C978EF"/>
    <w:rsid w:val="00CA0B27"/>
    <w:rsid w:val="00CA19D8"/>
    <w:rsid w:val="00CA1F97"/>
    <w:rsid w:val="00CA3BE7"/>
    <w:rsid w:val="00CA3FA0"/>
    <w:rsid w:val="00CA3FFB"/>
    <w:rsid w:val="00CA409B"/>
    <w:rsid w:val="00CA44EE"/>
    <w:rsid w:val="00CA4853"/>
    <w:rsid w:val="00CA55E0"/>
    <w:rsid w:val="00CA6117"/>
    <w:rsid w:val="00CA62ED"/>
    <w:rsid w:val="00CB0318"/>
    <w:rsid w:val="00CB0A9B"/>
    <w:rsid w:val="00CB0B8C"/>
    <w:rsid w:val="00CB114B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2549"/>
    <w:rsid w:val="00CC4965"/>
    <w:rsid w:val="00CC49DE"/>
    <w:rsid w:val="00CC6205"/>
    <w:rsid w:val="00CC7BD4"/>
    <w:rsid w:val="00CD2B6E"/>
    <w:rsid w:val="00CD535B"/>
    <w:rsid w:val="00CD560B"/>
    <w:rsid w:val="00CD6C9E"/>
    <w:rsid w:val="00CD7057"/>
    <w:rsid w:val="00CD722B"/>
    <w:rsid w:val="00CD7269"/>
    <w:rsid w:val="00CE0DD6"/>
    <w:rsid w:val="00CE1019"/>
    <w:rsid w:val="00CE2779"/>
    <w:rsid w:val="00CE2CCE"/>
    <w:rsid w:val="00CE3B98"/>
    <w:rsid w:val="00CE3DE8"/>
    <w:rsid w:val="00CE6505"/>
    <w:rsid w:val="00CE6954"/>
    <w:rsid w:val="00CE6AB8"/>
    <w:rsid w:val="00CE6DD1"/>
    <w:rsid w:val="00CE743A"/>
    <w:rsid w:val="00CE7E96"/>
    <w:rsid w:val="00CF07C4"/>
    <w:rsid w:val="00CF0936"/>
    <w:rsid w:val="00CF0C55"/>
    <w:rsid w:val="00CF132B"/>
    <w:rsid w:val="00CF2A02"/>
    <w:rsid w:val="00CF32DC"/>
    <w:rsid w:val="00CF3825"/>
    <w:rsid w:val="00CF3F96"/>
    <w:rsid w:val="00CF4325"/>
    <w:rsid w:val="00CF487D"/>
    <w:rsid w:val="00CF5767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277B"/>
    <w:rsid w:val="00D03008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B6B"/>
    <w:rsid w:val="00D07DF6"/>
    <w:rsid w:val="00D101E5"/>
    <w:rsid w:val="00D120C8"/>
    <w:rsid w:val="00D13CF5"/>
    <w:rsid w:val="00D14034"/>
    <w:rsid w:val="00D140DE"/>
    <w:rsid w:val="00D15BE7"/>
    <w:rsid w:val="00D16268"/>
    <w:rsid w:val="00D16C9E"/>
    <w:rsid w:val="00D172C3"/>
    <w:rsid w:val="00D175D6"/>
    <w:rsid w:val="00D17948"/>
    <w:rsid w:val="00D215A6"/>
    <w:rsid w:val="00D2183F"/>
    <w:rsid w:val="00D21A05"/>
    <w:rsid w:val="00D221C0"/>
    <w:rsid w:val="00D222DE"/>
    <w:rsid w:val="00D2349C"/>
    <w:rsid w:val="00D2358C"/>
    <w:rsid w:val="00D25FB0"/>
    <w:rsid w:val="00D26160"/>
    <w:rsid w:val="00D26CA5"/>
    <w:rsid w:val="00D2740F"/>
    <w:rsid w:val="00D309AF"/>
    <w:rsid w:val="00D30CF8"/>
    <w:rsid w:val="00D31227"/>
    <w:rsid w:val="00D31FDB"/>
    <w:rsid w:val="00D328C1"/>
    <w:rsid w:val="00D32B96"/>
    <w:rsid w:val="00D337AB"/>
    <w:rsid w:val="00D345ED"/>
    <w:rsid w:val="00D34659"/>
    <w:rsid w:val="00D35BB2"/>
    <w:rsid w:val="00D367C5"/>
    <w:rsid w:val="00D36E0C"/>
    <w:rsid w:val="00D36F60"/>
    <w:rsid w:val="00D37691"/>
    <w:rsid w:val="00D377DB"/>
    <w:rsid w:val="00D37BD3"/>
    <w:rsid w:val="00D37C30"/>
    <w:rsid w:val="00D4078B"/>
    <w:rsid w:val="00D40BA3"/>
    <w:rsid w:val="00D415DA"/>
    <w:rsid w:val="00D419B7"/>
    <w:rsid w:val="00D4239B"/>
    <w:rsid w:val="00D431B5"/>
    <w:rsid w:val="00D4462B"/>
    <w:rsid w:val="00D44634"/>
    <w:rsid w:val="00D452AD"/>
    <w:rsid w:val="00D51161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234F"/>
    <w:rsid w:val="00D6368B"/>
    <w:rsid w:val="00D63B13"/>
    <w:rsid w:val="00D64660"/>
    <w:rsid w:val="00D64A3E"/>
    <w:rsid w:val="00D65394"/>
    <w:rsid w:val="00D66435"/>
    <w:rsid w:val="00D67309"/>
    <w:rsid w:val="00D673CA"/>
    <w:rsid w:val="00D70934"/>
    <w:rsid w:val="00D7203F"/>
    <w:rsid w:val="00D72977"/>
    <w:rsid w:val="00D73915"/>
    <w:rsid w:val="00D739A9"/>
    <w:rsid w:val="00D73DC3"/>
    <w:rsid w:val="00D73EDD"/>
    <w:rsid w:val="00D73F70"/>
    <w:rsid w:val="00D74778"/>
    <w:rsid w:val="00D74C78"/>
    <w:rsid w:val="00D74CE3"/>
    <w:rsid w:val="00D76234"/>
    <w:rsid w:val="00D76CA7"/>
    <w:rsid w:val="00D76D9F"/>
    <w:rsid w:val="00D77BE7"/>
    <w:rsid w:val="00D81501"/>
    <w:rsid w:val="00D815F8"/>
    <w:rsid w:val="00D82947"/>
    <w:rsid w:val="00D82AF8"/>
    <w:rsid w:val="00D83474"/>
    <w:rsid w:val="00D83D4A"/>
    <w:rsid w:val="00D843B9"/>
    <w:rsid w:val="00D85CAB"/>
    <w:rsid w:val="00D85ED6"/>
    <w:rsid w:val="00D9006E"/>
    <w:rsid w:val="00D902FB"/>
    <w:rsid w:val="00D918CC"/>
    <w:rsid w:val="00D92129"/>
    <w:rsid w:val="00D92478"/>
    <w:rsid w:val="00D925C5"/>
    <w:rsid w:val="00D92C70"/>
    <w:rsid w:val="00D930DE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359B"/>
    <w:rsid w:val="00DA3FBE"/>
    <w:rsid w:val="00DA465A"/>
    <w:rsid w:val="00DA48F9"/>
    <w:rsid w:val="00DA4AE7"/>
    <w:rsid w:val="00DA6418"/>
    <w:rsid w:val="00DA645D"/>
    <w:rsid w:val="00DA7043"/>
    <w:rsid w:val="00DA70F6"/>
    <w:rsid w:val="00DB09AB"/>
    <w:rsid w:val="00DB1129"/>
    <w:rsid w:val="00DB133E"/>
    <w:rsid w:val="00DB17A0"/>
    <w:rsid w:val="00DB1AD5"/>
    <w:rsid w:val="00DB1FC3"/>
    <w:rsid w:val="00DB2D20"/>
    <w:rsid w:val="00DB2E3F"/>
    <w:rsid w:val="00DB330B"/>
    <w:rsid w:val="00DB3BF3"/>
    <w:rsid w:val="00DB3C49"/>
    <w:rsid w:val="00DB509A"/>
    <w:rsid w:val="00DB50AE"/>
    <w:rsid w:val="00DB6081"/>
    <w:rsid w:val="00DB6428"/>
    <w:rsid w:val="00DB6609"/>
    <w:rsid w:val="00DB72FA"/>
    <w:rsid w:val="00DB7411"/>
    <w:rsid w:val="00DB7558"/>
    <w:rsid w:val="00DB7EAD"/>
    <w:rsid w:val="00DC1796"/>
    <w:rsid w:val="00DC2A81"/>
    <w:rsid w:val="00DC2F03"/>
    <w:rsid w:val="00DC3AB1"/>
    <w:rsid w:val="00DC3AED"/>
    <w:rsid w:val="00DC4A16"/>
    <w:rsid w:val="00DC52B0"/>
    <w:rsid w:val="00DC5A93"/>
    <w:rsid w:val="00DC5FD8"/>
    <w:rsid w:val="00DC6168"/>
    <w:rsid w:val="00DD02C1"/>
    <w:rsid w:val="00DD140B"/>
    <w:rsid w:val="00DD1436"/>
    <w:rsid w:val="00DD1E1A"/>
    <w:rsid w:val="00DD2707"/>
    <w:rsid w:val="00DD33E9"/>
    <w:rsid w:val="00DD38B8"/>
    <w:rsid w:val="00DD3A4B"/>
    <w:rsid w:val="00DD5FBA"/>
    <w:rsid w:val="00DD7469"/>
    <w:rsid w:val="00DD74B7"/>
    <w:rsid w:val="00DE01EC"/>
    <w:rsid w:val="00DE0267"/>
    <w:rsid w:val="00DE038F"/>
    <w:rsid w:val="00DE081B"/>
    <w:rsid w:val="00DE0FE9"/>
    <w:rsid w:val="00DE13D7"/>
    <w:rsid w:val="00DE19BB"/>
    <w:rsid w:val="00DE3382"/>
    <w:rsid w:val="00DE3670"/>
    <w:rsid w:val="00DE441B"/>
    <w:rsid w:val="00DE507C"/>
    <w:rsid w:val="00DE715F"/>
    <w:rsid w:val="00DE730E"/>
    <w:rsid w:val="00DE78C8"/>
    <w:rsid w:val="00DE7C5A"/>
    <w:rsid w:val="00DF082E"/>
    <w:rsid w:val="00DF15F8"/>
    <w:rsid w:val="00DF1931"/>
    <w:rsid w:val="00DF1E41"/>
    <w:rsid w:val="00DF2400"/>
    <w:rsid w:val="00DF265A"/>
    <w:rsid w:val="00DF29EA"/>
    <w:rsid w:val="00DF3728"/>
    <w:rsid w:val="00DF3956"/>
    <w:rsid w:val="00DF468F"/>
    <w:rsid w:val="00DF49DB"/>
    <w:rsid w:val="00DF5D7F"/>
    <w:rsid w:val="00DF6507"/>
    <w:rsid w:val="00DF6C2D"/>
    <w:rsid w:val="00DF7D44"/>
    <w:rsid w:val="00E00270"/>
    <w:rsid w:val="00E01242"/>
    <w:rsid w:val="00E012AE"/>
    <w:rsid w:val="00E01A54"/>
    <w:rsid w:val="00E02BAF"/>
    <w:rsid w:val="00E0311C"/>
    <w:rsid w:val="00E03373"/>
    <w:rsid w:val="00E033AC"/>
    <w:rsid w:val="00E03C76"/>
    <w:rsid w:val="00E042F4"/>
    <w:rsid w:val="00E05049"/>
    <w:rsid w:val="00E05998"/>
    <w:rsid w:val="00E05AB8"/>
    <w:rsid w:val="00E06BE9"/>
    <w:rsid w:val="00E0722C"/>
    <w:rsid w:val="00E07ADA"/>
    <w:rsid w:val="00E10140"/>
    <w:rsid w:val="00E125CC"/>
    <w:rsid w:val="00E12976"/>
    <w:rsid w:val="00E12B28"/>
    <w:rsid w:val="00E12E3B"/>
    <w:rsid w:val="00E15A24"/>
    <w:rsid w:val="00E15D3B"/>
    <w:rsid w:val="00E15E0A"/>
    <w:rsid w:val="00E16DEE"/>
    <w:rsid w:val="00E21BE2"/>
    <w:rsid w:val="00E2301D"/>
    <w:rsid w:val="00E26768"/>
    <w:rsid w:val="00E27167"/>
    <w:rsid w:val="00E27221"/>
    <w:rsid w:val="00E27278"/>
    <w:rsid w:val="00E27F94"/>
    <w:rsid w:val="00E3006D"/>
    <w:rsid w:val="00E30A71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7DD8"/>
    <w:rsid w:val="00E40904"/>
    <w:rsid w:val="00E40B3D"/>
    <w:rsid w:val="00E40F77"/>
    <w:rsid w:val="00E41878"/>
    <w:rsid w:val="00E42055"/>
    <w:rsid w:val="00E42FD4"/>
    <w:rsid w:val="00E433E6"/>
    <w:rsid w:val="00E4344C"/>
    <w:rsid w:val="00E43AF4"/>
    <w:rsid w:val="00E43EC0"/>
    <w:rsid w:val="00E44391"/>
    <w:rsid w:val="00E44CDE"/>
    <w:rsid w:val="00E44D3F"/>
    <w:rsid w:val="00E45588"/>
    <w:rsid w:val="00E455A6"/>
    <w:rsid w:val="00E45774"/>
    <w:rsid w:val="00E45985"/>
    <w:rsid w:val="00E46B9E"/>
    <w:rsid w:val="00E52B57"/>
    <w:rsid w:val="00E52C4A"/>
    <w:rsid w:val="00E53077"/>
    <w:rsid w:val="00E5323F"/>
    <w:rsid w:val="00E53B8D"/>
    <w:rsid w:val="00E54516"/>
    <w:rsid w:val="00E54F4C"/>
    <w:rsid w:val="00E56183"/>
    <w:rsid w:val="00E567BB"/>
    <w:rsid w:val="00E56B9B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6FDF"/>
    <w:rsid w:val="00E6768A"/>
    <w:rsid w:val="00E67C2B"/>
    <w:rsid w:val="00E70DED"/>
    <w:rsid w:val="00E70E5D"/>
    <w:rsid w:val="00E716D3"/>
    <w:rsid w:val="00E7216F"/>
    <w:rsid w:val="00E72FA5"/>
    <w:rsid w:val="00E735B5"/>
    <w:rsid w:val="00E73AAD"/>
    <w:rsid w:val="00E73AFA"/>
    <w:rsid w:val="00E753D4"/>
    <w:rsid w:val="00E75F62"/>
    <w:rsid w:val="00E76C62"/>
    <w:rsid w:val="00E771B5"/>
    <w:rsid w:val="00E775A8"/>
    <w:rsid w:val="00E808E2"/>
    <w:rsid w:val="00E809CA"/>
    <w:rsid w:val="00E81257"/>
    <w:rsid w:val="00E816B1"/>
    <w:rsid w:val="00E824DA"/>
    <w:rsid w:val="00E82EE3"/>
    <w:rsid w:val="00E8314E"/>
    <w:rsid w:val="00E832AA"/>
    <w:rsid w:val="00E83545"/>
    <w:rsid w:val="00E83C8C"/>
    <w:rsid w:val="00E83FC5"/>
    <w:rsid w:val="00E84A62"/>
    <w:rsid w:val="00E84DE5"/>
    <w:rsid w:val="00E85066"/>
    <w:rsid w:val="00E8513C"/>
    <w:rsid w:val="00E868F7"/>
    <w:rsid w:val="00E86D33"/>
    <w:rsid w:val="00E87465"/>
    <w:rsid w:val="00E87851"/>
    <w:rsid w:val="00E87C3F"/>
    <w:rsid w:val="00E9084B"/>
    <w:rsid w:val="00E90906"/>
    <w:rsid w:val="00E90B7E"/>
    <w:rsid w:val="00E91FBE"/>
    <w:rsid w:val="00E923AC"/>
    <w:rsid w:val="00E92A26"/>
    <w:rsid w:val="00E9535D"/>
    <w:rsid w:val="00E9667C"/>
    <w:rsid w:val="00E96FE1"/>
    <w:rsid w:val="00E97D58"/>
    <w:rsid w:val="00EA1A13"/>
    <w:rsid w:val="00EA1C5D"/>
    <w:rsid w:val="00EA1F27"/>
    <w:rsid w:val="00EA1F7E"/>
    <w:rsid w:val="00EA2049"/>
    <w:rsid w:val="00EA2C20"/>
    <w:rsid w:val="00EA2EBC"/>
    <w:rsid w:val="00EA63F6"/>
    <w:rsid w:val="00EA684E"/>
    <w:rsid w:val="00EA6B20"/>
    <w:rsid w:val="00EA6C99"/>
    <w:rsid w:val="00EA7DB3"/>
    <w:rsid w:val="00EB02F3"/>
    <w:rsid w:val="00EB038D"/>
    <w:rsid w:val="00EB04AD"/>
    <w:rsid w:val="00EB171A"/>
    <w:rsid w:val="00EB2489"/>
    <w:rsid w:val="00EB2754"/>
    <w:rsid w:val="00EB36F8"/>
    <w:rsid w:val="00EB38AF"/>
    <w:rsid w:val="00EB3C1B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1C07"/>
    <w:rsid w:val="00EC362F"/>
    <w:rsid w:val="00EC43DE"/>
    <w:rsid w:val="00EC4CC4"/>
    <w:rsid w:val="00EC52A8"/>
    <w:rsid w:val="00EC59C1"/>
    <w:rsid w:val="00EC5BED"/>
    <w:rsid w:val="00EC73BA"/>
    <w:rsid w:val="00EC751A"/>
    <w:rsid w:val="00ED002A"/>
    <w:rsid w:val="00ED06A6"/>
    <w:rsid w:val="00ED0864"/>
    <w:rsid w:val="00ED161F"/>
    <w:rsid w:val="00ED2F22"/>
    <w:rsid w:val="00ED399D"/>
    <w:rsid w:val="00ED40E0"/>
    <w:rsid w:val="00ED46AF"/>
    <w:rsid w:val="00ED5231"/>
    <w:rsid w:val="00ED61EE"/>
    <w:rsid w:val="00ED6D04"/>
    <w:rsid w:val="00ED6F52"/>
    <w:rsid w:val="00ED74AE"/>
    <w:rsid w:val="00ED7A47"/>
    <w:rsid w:val="00ED7E45"/>
    <w:rsid w:val="00EE0110"/>
    <w:rsid w:val="00EE1209"/>
    <w:rsid w:val="00EE23AD"/>
    <w:rsid w:val="00EE24DA"/>
    <w:rsid w:val="00EE2A65"/>
    <w:rsid w:val="00EE2E76"/>
    <w:rsid w:val="00EE3467"/>
    <w:rsid w:val="00EE417B"/>
    <w:rsid w:val="00EE4C25"/>
    <w:rsid w:val="00EE59CF"/>
    <w:rsid w:val="00EE71A5"/>
    <w:rsid w:val="00EE7AA0"/>
    <w:rsid w:val="00EF04E2"/>
    <w:rsid w:val="00EF04FA"/>
    <w:rsid w:val="00EF09A8"/>
    <w:rsid w:val="00EF452A"/>
    <w:rsid w:val="00EF48BF"/>
    <w:rsid w:val="00EF54AA"/>
    <w:rsid w:val="00EF63A0"/>
    <w:rsid w:val="00EF6D34"/>
    <w:rsid w:val="00EF7076"/>
    <w:rsid w:val="00EF710D"/>
    <w:rsid w:val="00EF726E"/>
    <w:rsid w:val="00EF72B6"/>
    <w:rsid w:val="00F00319"/>
    <w:rsid w:val="00F003FF"/>
    <w:rsid w:val="00F00BB3"/>
    <w:rsid w:val="00F00E40"/>
    <w:rsid w:val="00F02B3A"/>
    <w:rsid w:val="00F04E89"/>
    <w:rsid w:val="00F04ECA"/>
    <w:rsid w:val="00F055EA"/>
    <w:rsid w:val="00F068D1"/>
    <w:rsid w:val="00F06EBC"/>
    <w:rsid w:val="00F11AD7"/>
    <w:rsid w:val="00F11FC6"/>
    <w:rsid w:val="00F130C8"/>
    <w:rsid w:val="00F1322A"/>
    <w:rsid w:val="00F13B4B"/>
    <w:rsid w:val="00F1553C"/>
    <w:rsid w:val="00F15EAA"/>
    <w:rsid w:val="00F164AC"/>
    <w:rsid w:val="00F16A66"/>
    <w:rsid w:val="00F17075"/>
    <w:rsid w:val="00F1770C"/>
    <w:rsid w:val="00F178F8"/>
    <w:rsid w:val="00F2090A"/>
    <w:rsid w:val="00F20A5A"/>
    <w:rsid w:val="00F20D90"/>
    <w:rsid w:val="00F214CE"/>
    <w:rsid w:val="00F21593"/>
    <w:rsid w:val="00F23AA2"/>
    <w:rsid w:val="00F2420B"/>
    <w:rsid w:val="00F25442"/>
    <w:rsid w:val="00F2572B"/>
    <w:rsid w:val="00F25B63"/>
    <w:rsid w:val="00F27394"/>
    <w:rsid w:val="00F27594"/>
    <w:rsid w:val="00F27EFA"/>
    <w:rsid w:val="00F3036A"/>
    <w:rsid w:val="00F30D0D"/>
    <w:rsid w:val="00F31284"/>
    <w:rsid w:val="00F31E2C"/>
    <w:rsid w:val="00F342EB"/>
    <w:rsid w:val="00F3483C"/>
    <w:rsid w:val="00F3492D"/>
    <w:rsid w:val="00F34C61"/>
    <w:rsid w:val="00F3548C"/>
    <w:rsid w:val="00F3614D"/>
    <w:rsid w:val="00F36586"/>
    <w:rsid w:val="00F3788D"/>
    <w:rsid w:val="00F4094E"/>
    <w:rsid w:val="00F40DA4"/>
    <w:rsid w:val="00F4167B"/>
    <w:rsid w:val="00F41E27"/>
    <w:rsid w:val="00F421C0"/>
    <w:rsid w:val="00F427E7"/>
    <w:rsid w:val="00F42852"/>
    <w:rsid w:val="00F43CAE"/>
    <w:rsid w:val="00F440C6"/>
    <w:rsid w:val="00F45016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22C"/>
    <w:rsid w:val="00F55636"/>
    <w:rsid w:val="00F561EE"/>
    <w:rsid w:val="00F60F53"/>
    <w:rsid w:val="00F6308F"/>
    <w:rsid w:val="00F64828"/>
    <w:rsid w:val="00F6609E"/>
    <w:rsid w:val="00F665CC"/>
    <w:rsid w:val="00F70EEE"/>
    <w:rsid w:val="00F71893"/>
    <w:rsid w:val="00F72322"/>
    <w:rsid w:val="00F74F5A"/>
    <w:rsid w:val="00F752F3"/>
    <w:rsid w:val="00F75B6E"/>
    <w:rsid w:val="00F75CB4"/>
    <w:rsid w:val="00F7600E"/>
    <w:rsid w:val="00F76EF4"/>
    <w:rsid w:val="00F805A3"/>
    <w:rsid w:val="00F8112D"/>
    <w:rsid w:val="00F81A94"/>
    <w:rsid w:val="00F81C4F"/>
    <w:rsid w:val="00F826CB"/>
    <w:rsid w:val="00F8413A"/>
    <w:rsid w:val="00F85641"/>
    <w:rsid w:val="00F87129"/>
    <w:rsid w:val="00F9037A"/>
    <w:rsid w:val="00F908CB"/>
    <w:rsid w:val="00F91887"/>
    <w:rsid w:val="00F920CD"/>
    <w:rsid w:val="00F9367E"/>
    <w:rsid w:val="00F9610E"/>
    <w:rsid w:val="00F96442"/>
    <w:rsid w:val="00FA0F4D"/>
    <w:rsid w:val="00FA2BA8"/>
    <w:rsid w:val="00FA3B1F"/>
    <w:rsid w:val="00FA5D32"/>
    <w:rsid w:val="00FA6389"/>
    <w:rsid w:val="00FA6834"/>
    <w:rsid w:val="00FA6C31"/>
    <w:rsid w:val="00FA7326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338"/>
    <w:rsid w:val="00FB7EA2"/>
    <w:rsid w:val="00FC0019"/>
    <w:rsid w:val="00FC0857"/>
    <w:rsid w:val="00FC08C7"/>
    <w:rsid w:val="00FC0913"/>
    <w:rsid w:val="00FC1F83"/>
    <w:rsid w:val="00FC30CF"/>
    <w:rsid w:val="00FC35BA"/>
    <w:rsid w:val="00FC3F9F"/>
    <w:rsid w:val="00FC4031"/>
    <w:rsid w:val="00FC5DBA"/>
    <w:rsid w:val="00FC6024"/>
    <w:rsid w:val="00FC6B8D"/>
    <w:rsid w:val="00FC6E87"/>
    <w:rsid w:val="00FD101F"/>
    <w:rsid w:val="00FD2394"/>
    <w:rsid w:val="00FD2A5D"/>
    <w:rsid w:val="00FD2B5E"/>
    <w:rsid w:val="00FD2CC9"/>
    <w:rsid w:val="00FD2FE8"/>
    <w:rsid w:val="00FD380D"/>
    <w:rsid w:val="00FD58E2"/>
    <w:rsid w:val="00FD5A90"/>
    <w:rsid w:val="00FD635A"/>
    <w:rsid w:val="00FD6696"/>
    <w:rsid w:val="00FD6A39"/>
    <w:rsid w:val="00FD6EC9"/>
    <w:rsid w:val="00FD7DEF"/>
    <w:rsid w:val="00FE1887"/>
    <w:rsid w:val="00FE1FF6"/>
    <w:rsid w:val="00FE25BF"/>
    <w:rsid w:val="00FE2874"/>
    <w:rsid w:val="00FE2D34"/>
    <w:rsid w:val="00FE2E01"/>
    <w:rsid w:val="00FE3005"/>
    <w:rsid w:val="00FE3689"/>
    <w:rsid w:val="00FE37CF"/>
    <w:rsid w:val="00FE4A77"/>
    <w:rsid w:val="00FE5ADE"/>
    <w:rsid w:val="00FE6541"/>
    <w:rsid w:val="00FE6B34"/>
    <w:rsid w:val="00FE7E04"/>
    <w:rsid w:val="00FF0320"/>
    <w:rsid w:val="00FF1801"/>
    <w:rsid w:val="00FF35A7"/>
    <w:rsid w:val="00FF3A7A"/>
    <w:rsid w:val="00FF3E60"/>
    <w:rsid w:val="00FF4129"/>
    <w:rsid w:val="00FF44B6"/>
    <w:rsid w:val="00FF484D"/>
    <w:rsid w:val="00FF6777"/>
    <w:rsid w:val="00FF68EC"/>
    <w:rsid w:val="00FF6B95"/>
    <w:rsid w:val="00FF7E26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E216043"/>
  <w15:docId w15:val="{CCF58DC7-E27B-49CD-A4BC-40D7B972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64660"/>
    <w:rPr>
      <w:rFonts w:asciiTheme="minorHAnsi" w:hAnsiTheme="minorHAnsi"/>
      <w:snapToGrid w:val="0"/>
      <w:sz w:val="22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A303B0"/>
    <w:pPr>
      <w:keepNext/>
      <w:numPr>
        <w:ilvl w:val="1"/>
        <w:numId w:val="1"/>
      </w:numPr>
      <w:spacing w:before="360" w:after="240"/>
      <w:ind w:left="578" w:hanging="578"/>
      <w:outlineLvl w:val="2"/>
    </w:pPr>
    <w:rPr>
      <w:rFonts w:cs="Arial"/>
      <w:bCs/>
      <w:i/>
      <w:szCs w:val="22"/>
    </w:rPr>
  </w:style>
  <w:style w:type="paragraph" w:styleId="Kop4">
    <w:name w:val="heading 4"/>
    <w:basedOn w:val="Standaard"/>
    <w:next w:val="Standaard"/>
    <w:link w:val="Kop4Char"/>
    <w:qFormat/>
    <w:rsid w:val="00316003"/>
    <w:pPr>
      <w:keepNext/>
      <w:numPr>
        <w:ilvl w:val="2"/>
        <w:numId w:val="1"/>
      </w:numPr>
      <w:spacing w:before="240" w:after="60" w:line="276" w:lineRule="auto"/>
      <w:ind w:left="567" w:hanging="567"/>
      <w:outlineLvl w:val="3"/>
    </w:pPr>
    <w:rPr>
      <w:rFonts w:cstheme="minorHAnsi"/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74C78"/>
    <w:pPr>
      <w:tabs>
        <w:tab w:val="left" w:pos="1100"/>
        <w:tab w:val="right" w:leader="dot" w:pos="9060"/>
      </w:tabs>
      <w:ind w:left="360"/>
    </w:pPr>
    <w:rPr>
      <w:rFonts w:cstheme="minorHAnsi"/>
      <w:noProof/>
    </w:r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basedOn w:val="Standaardalinea-lettertype"/>
    <w:link w:val="Kop2"/>
    <w:rsid w:val="003E017A"/>
    <w:rPr>
      <w:rFonts w:asciiTheme="minorHAnsi" w:hAnsiTheme="minorHAnsi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316003"/>
    <w:rPr>
      <w:rFonts w:asciiTheme="minorHAnsi" w:hAnsiTheme="minorHAnsi" w:cstheme="minorHAnsi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Kop3Char">
    <w:name w:val="Kop 3 Char"/>
    <w:basedOn w:val="Standaardalinea-lettertype"/>
    <w:link w:val="Kop3"/>
    <w:rsid w:val="00A303B0"/>
    <w:rPr>
      <w:rFonts w:asciiTheme="minorHAnsi" w:hAnsiTheme="minorHAnsi" w:cs="Arial"/>
      <w:bCs/>
      <w:i/>
      <w:snapToGrid w:val="0"/>
      <w:sz w:val="22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77BE7"/>
    <w:rPr>
      <w:rFonts w:ascii="Calibri" w:eastAsia="Calibri" w:hAnsi="Calibri" w:cs="Calibri"/>
      <w:sz w:val="22"/>
      <w:szCs w:val="22"/>
    </w:rPr>
  </w:style>
  <w:style w:type="character" w:customStyle="1" w:styleId="Kop1Char">
    <w:name w:val="Kop 1 Char"/>
    <w:basedOn w:val="Standaardalinea-lettertype"/>
    <w:link w:val="Kop1"/>
    <w:rsid w:val="00AA5E84"/>
    <w:rPr>
      <w:rFonts w:ascii="Verdana" w:hAnsi="Verdana" w:cs="Arial"/>
      <w:bCs/>
      <w:snapToGrid w:val="0"/>
      <w:kern w:val="32"/>
      <w:sz w:val="28"/>
      <w:szCs w:val="32"/>
    </w:rPr>
  </w:style>
  <w:style w:type="paragraph" w:styleId="Geenafstand">
    <w:name w:val="No Spacing"/>
    <w:uiPriority w:val="1"/>
    <w:qFormat/>
    <w:rsid w:val="00E53077"/>
    <w:rPr>
      <w:rFonts w:ascii="Arial" w:hAnsi="Arial"/>
      <w:sz w:val="19"/>
      <w:szCs w:val="24"/>
    </w:rPr>
  </w:style>
  <w:style w:type="character" w:customStyle="1" w:styleId="CMSBold">
    <w:name w:val="CMS Bold"/>
    <w:rsid w:val="001A4A2A"/>
    <w:rPr>
      <w:b/>
      <w:snapToGrid w:val="0"/>
      <w:szCs w:val="20"/>
      <w:lang w:val="nl-NL"/>
    </w:rPr>
  </w:style>
  <w:style w:type="paragraph" w:customStyle="1" w:styleId="CMSANLIndent0">
    <w:name w:val="CMS ANL Indent 0"/>
    <w:basedOn w:val="Standaard"/>
    <w:rsid w:val="001A4A2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120" w:after="120" w:line="300" w:lineRule="atLeast"/>
      <w:jc w:val="both"/>
    </w:pPr>
    <w:rPr>
      <w:rFonts w:ascii="Times New Roman" w:eastAsiaTheme="minorHAnsi" w:hAnsi="Times New Roman" w:cstheme="minorBidi"/>
      <w:snapToGrid/>
      <w:szCs w:val="20"/>
      <w:lang w:eastAsia="en-US"/>
    </w:rPr>
  </w:style>
  <w:style w:type="paragraph" w:customStyle="1" w:styleId="PvEVraag">
    <w:name w:val="PvE Vraag"/>
    <w:basedOn w:val="Lijstalinea"/>
    <w:qFormat/>
    <w:rsid w:val="0032524A"/>
    <w:pPr>
      <w:keepLines/>
      <w:numPr>
        <w:numId w:val="2"/>
      </w:numPr>
      <w:tabs>
        <w:tab w:val="left" w:pos="851"/>
      </w:tabs>
      <w:spacing w:before="240" w:line="276" w:lineRule="auto"/>
      <w:ind w:left="851" w:hanging="851"/>
    </w:pPr>
    <w:rPr>
      <w:rFonts w:asciiTheme="minorHAnsi" w:hAnsiTheme="minorHAnsi" w:cs="Arial"/>
      <w:noProof/>
      <w:sz w:val="20"/>
      <w:szCs w:val="20"/>
      <w:lang w:eastAsia="en-US"/>
    </w:rPr>
  </w:style>
  <w:style w:type="paragraph" w:customStyle="1" w:styleId="xmsolistparagraph">
    <w:name w:val="x_msolistparagraph"/>
    <w:basedOn w:val="Standaard"/>
    <w:rsid w:val="00040915"/>
    <w:pPr>
      <w:ind w:left="720"/>
    </w:pPr>
    <w:rPr>
      <w:rFonts w:ascii="Calibri" w:eastAsiaTheme="minorHAnsi" w:hAnsi="Calibri" w:cs="Calibri"/>
      <w:snapToGrid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A34BA2A1A4B4F93F48717E4CF2791" ma:contentTypeVersion="2" ma:contentTypeDescription="Een nieuw document maken." ma:contentTypeScope="" ma:versionID="6bee3998a9feb493bcafa908f421fc42">
  <xsd:schema xmlns:xsd="http://www.w3.org/2001/XMLSchema" xmlns:xs="http://www.w3.org/2001/XMLSchema" xmlns:p="http://schemas.microsoft.com/office/2006/metadata/properties" xmlns:ns2="60e49609-f6c6-4b2f-b846-3aa3bb931dcf" targetNamespace="http://schemas.microsoft.com/office/2006/metadata/properties" ma:root="true" ma:fieldsID="c48bd03bcfa224ebb89aa280c0163e4e" ns2:_="">
    <xsd:import namespace="60e49609-f6c6-4b2f-b846-3aa3bb931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9609-f6c6-4b2f-b846-3aa3bb931d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C6AE3-4DA2-4085-8EA6-9FA64552CD1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9609-f6c6-4b2f-b846-3aa3bb931dcf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6716A0-839D-48D4-A52D-2F72AD02F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9609-f6c6-4b2f-b846-3aa3bb931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1950C8-BBEB-419E-A096-AD8593F905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F61A1B-BE33-489C-A8CD-4B79DF4A0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D08D53E2</Template>
  <TotalTime>7</TotalTime>
  <Pages>2</Pages>
  <Words>362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2351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Wal, Henk van der</dc:creator>
  <cp:lastModifiedBy>Olga van Meningen</cp:lastModifiedBy>
  <cp:revision>5</cp:revision>
  <cp:lastPrinted>2017-08-08T15:00:00Z</cp:lastPrinted>
  <dcterms:created xsi:type="dcterms:W3CDTF">2020-11-24T10:18:00Z</dcterms:created>
  <dcterms:modified xsi:type="dcterms:W3CDTF">2020-11-24T10:36:00Z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0x01010038CA34BA2A1A4B4F93F48717E4CF2791</vt:lpwstr>
  </property>
</Properties>
</file>