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B7" w:rsidRDefault="009D6BB7" w:rsidP="009D6BB7">
      <w:pPr>
        <w:pStyle w:val="KopBijlage"/>
        <w:spacing w:line="276" w:lineRule="auto"/>
      </w:pPr>
      <w:bookmarkStart w:id="0" w:name="_Toc454186809"/>
      <w:r>
        <w:t xml:space="preserve">Bijlage 5 </w:t>
      </w:r>
      <w:r>
        <w:br/>
        <w:t>Verklaring Combinatie</w:t>
      </w:r>
      <w:bookmarkEnd w:id="0"/>
    </w:p>
    <w:p w:rsidR="009D6BB7" w:rsidRPr="00FB2B71" w:rsidRDefault="009D6BB7" w:rsidP="009D6BB7">
      <w:pPr>
        <w:spacing w:line="276" w:lineRule="auto"/>
      </w:pPr>
    </w:p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</w:p>
    <w:p w:rsidR="009D6BB7" w:rsidRDefault="009D6BB7" w:rsidP="009D6BB7">
      <w:pPr>
        <w:suppressAutoHyphens/>
        <w:spacing w:line="276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VrZW</w:t>
      </w:r>
      <w:r w:rsidRPr="009576D5">
        <w:rPr>
          <w:rFonts w:eastAsia="Calibri" w:cs="Arial"/>
        </w:rPr>
        <w:t xml:space="preserve"> dient.</w:t>
      </w:r>
    </w:p>
    <w:p w:rsidR="009D6BB7" w:rsidRDefault="009D6BB7" w:rsidP="009D6BB7">
      <w:pPr>
        <w:suppressAutoHyphens/>
        <w:spacing w:line="276" w:lineRule="auto"/>
        <w:rPr>
          <w:rFonts w:eastAsia="Calibri" w:cs="Arial"/>
        </w:rPr>
      </w:pPr>
    </w:p>
    <w:p w:rsidR="009D6BB7" w:rsidRDefault="009D6BB7" w:rsidP="009D6BB7">
      <w:pPr>
        <w:suppressAutoHyphens/>
        <w:spacing w:line="276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</w:t>
      </w:r>
    </w:p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9D6BB7" w:rsidRDefault="009D6BB7" w:rsidP="009D6BB7">
      <w:pPr>
        <w:suppressAutoHyphens/>
        <w:spacing w:line="276" w:lineRule="auto"/>
        <w:rPr>
          <w:rFonts w:eastAsia="Calibri" w:cs="Arial"/>
        </w:rPr>
      </w:pPr>
    </w:p>
    <w:p w:rsidR="009D6BB7" w:rsidRDefault="009D6BB7" w:rsidP="009D6BB7">
      <w:pPr>
        <w:suppressAutoHyphens/>
        <w:spacing w:line="276" w:lineRule="auto"/>
        <w:rPr>
          <w:rFonts w:eastAsia="Calibri" w:cs="Arial"/>
        </w:rPr>
      </w:pPr>
      <w:r>
        <w:rPr>
          <w:rFonts w:eastAsia="Calibri" w:cs="Arial"/>
        </w:rPr>
        <w:t xml:space="preserve">VrZW wenst te vernemen welke onderdelen van de opdracht door welke </w:t>
      </w:r>
      <w:proofErr w:type="spellStart"/>
      <w:r>
        <w:rPr>
          <w:rFonts w:eastAsia="Calibri" w:cs="Arial"/>
        </w:rPr>
        <w:t>combinant</w:t>
      </w:r>
      <w:proofErr w:type="spellEnd"/>
      <w:r>
        <w:rPr>
          <w:rFonts w:eastAsia="Calibri" w:cs="Arial"/>
        </w:rPr>
        <w:t xml:space="preserve"> worden vervuld:</w:t>
      </w:r>
    </w:p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9D6BB7" w:rsidRDefault="009D6BB7" w:rsidP="009D6BB7">
      <w:pPr>
        <w:suppressAutoHyphens/>
        <w:spacing w:line="276" w:lineRule="auto"/>
        <w:rPr>
          <w:rFonts w:eastAsia="Calibri" w:cs="Arial"/>
        </w:rPr>
      </w:pPr>
    </w:p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</w:t>
      </w:r>
      <w:proofErr w:type="spellEnd"/>
      <w:r w:rsidRPr="009576D5">
        <w:rPr>
          <w:rFonts w:eastAsia="Calibri" w:cs="Arial"/>
        </w:rPr>
        <w:t>, rechtens bevoegd zijn.</w:t>
      </w:r>
    </w:p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</w:p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9D6BB7" w:rsidRPr="009576D5" w:rsidRDefault="009D6BB7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9D6BB7" w:rsidRPr="009576D5" w:rsidRDefault="009D6BB7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</w:tbl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</w:p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9D6BB7" w:rsidRPr="009576D5" w:rsidRDefault="009D6BB7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9D6BB7" w:rsidRPr="009576D5" w:rsidRDefault="009D6BB7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9D6BB7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D6BB7" w:rsidRPr="009576D5" w:rsidRDefault="009D6BB7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</w:tbl>
    <w:p w:rsidR="009D6BB7" w:rsidRPr="009576D5" w:rsidRDefault="009D6BB7" w:rsidP="009D6BB7">
      <w:pPr>
        <w:suppressAutoHyphens/>
        <w:spacing w:line="276" w:lineRule="auto"/>
        <w:rPr>
          <w:rFonts w:eastAsia="Calibri" w:cs="Arial"/>
        </w:rPr>
      </w:pPr>
    </w:p>
    <w:p w:rsidR="007E45DA" w:rsidRPr="00B92378" w:rsidRDefault="007E45DA" w:rsidP="00B92378">
      <w:bookmarkStart w:id="1" w:name="_GoBack"/>
      <w:bookmarkEnd w:id="1"/>
    </w:p>
    <w:sectPr w:rsidR="007E45DA" w:rsidRPr="00B9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B7"/>
    <w:rsid w:val="007E45DA"/>
    <w:rsid w:val="009D6BB7"/>
    <w:rsid w:val="00A45403"/>
    <w:rsid w:val="00B9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6BB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KopBijlage">
    <w:name w:val="Kop Bijlage"/>
    <w:basedOn w:val="Standaard"/>
    <w:next w:val="Standaard"/>
    <w:qFormat/>
    <w:rsid w:val="009D6BB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6BB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KopBijlage">
    <w:name w:val="Kop Bijlage"/>
    <w:basedOn w:val="Standaard"/>
    <w:next w:val="Standaard"/>
    <w:qFormat/>
    <w:rsid w:val="009D6BB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8F088CCB.dotm</Template>
  <TotalTime>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Molenaar, Pim</cp:lastModifiedBy>
  <cp:revision>1</cp:revision>
  <dcterms:created xsi:type="dcterms:W3CDTF">2017-01-04T10:58:00Z</dcterms:created>
  <dcterms:modified xsi:type="dcterms:W3CDTF">2017-01-04T10:59:00Z</dcterms:modified>
</cp:coreProperties>
</file>