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42BAD" w:rsidR="000B1A35" w:rsidP="0586DEA8" w:rsidRDefault="000B1A35" w14:paraId="52C4B944" w14:textId="0204F9EA">
      <w:pPr>
        <w:pStyle w:val="bijlage"/>
        <w:numPr>
          <w:numId w:val="0"/>
        </w:numPr>
        <w:ind w:left="360" w:hanging="360"/>
        <w:rPr>
          <w:rFonts w:ascii="Georgia" w:hAnsi="Georgia" w:asciiTheme="minorAscii" w:hAnsiTheme="minorAscii"/>
        </w:rPr>
      </w:pPr>
      <w:bookmarkStart w:name="_Toc451338044" w:id="0"/>
      <w:bookmarkStart w:name="_Ref451339349" w:id="1"/>
      <w:bookmarkStart w:name="_Ref464734056" w:id="2"/>
      <w:bookmarkStart w:name="_GoBack" w:id="3"/>
      <w:r w:rsidRPr="0586DEA8" w:rsidR="000B1A35">
        <w:rPr>
          <w:rFonts w:ascii="Georgia" w:hAnsi="Georgia" w:asciiTheme="minorAscii" w:hAnsiTheme="minorAscii"/>
        </w:rPr>
        <w:t xml:space="preserve">Bijlage </w:t>
      </w:r>
      <w:r w:rsidRPr="0586DEA8" w:rsidR="006746C9">
        <w:rPr>
          <w:rFonts w:ascii="Georgia" w:hAnsi="Georgia" w:asciiTheme="minorAscii" w:hAnsiTheme="minorAscii"/>
        </w:rPr>
        <w:t>8</w:t>
      </w:r>
      <w:r w:rsidRPr="0586DEA8" w:rsidR="7A665D71">
        <w:rPr>
          <w:rFonts w:ascii="Georgia" w:hAnsi="Georgia" w:asciiTheme="minorAscii" w:hAnsiTheme="minorAscii"/>
        </w:rPr>
        <w:t>.</w:t>
      </w:r>
      <w:r>
        <w:tab/>
      </w:r>
      <w:r w:rsidRPr="0586DEA8" w:rsidR="000B1A35">
        <w:rPr>
          <w:rFonts w:ascii="Georgia" w:hAnsi="Georgia" w:asciiTheme="minorAscii" w:hAnsiTheme="minorAscii"/>
        </w:rPr>
        <w:t>Model volmacht</w:t>
      </w:r>
      <w:bookmarkEnd w:id="0"/>
      <w:bookmarkEnd w:id="1"/>
      <w:bookmarkEnd w:id="2"/>
    </w:p>
    <w:bookmarkEnd w:id="3"/>
    <w:p w:rsidRPr="001B71F5" w:rsidR="000B1A35" w:rsidP="000B1A35" w:rsidRDefault="000B1A35" w14:paraId="52C4B945" w14:textId="77777777">
      <w:pPr>
        <w:jc w:val="both"/>
        <w:rPr>
          <w:rFonts w:ascii="Arial Narrow" w:hAnsi="Arial Narrow"/>
          <w:color w:val="000000" w:themeColor="text1"/>
        </w:rPr>
      </w:pPr>
    </w:p>
    <w:p w:rsidRPr="00CC6BF9" w:rsidR="000B1A35" w:rsidP="00551C53" w:rsidRDefault="000B1A35" w14:paraId="52C4B946" w14:textId="20077CF4">
      <w:r w:rsidRPr="006746C9">
        <w:t>De ondergetekende(n) geeft/geven hierbij een onherroepelijke volmacht aan ______________________</w:t>
      </w:r>
      <w:proofErr w:type="gramStart"/>
      <w:r w:rsidRPr="006746C9">
        <w:t>_(</w:t>
      </w:r>
      <w:proofErr w:type="gramEnd"/>
      <w:r w:rsidRPr="006746C9">
        <w:t xml:space="preserve">naam gevolmachtigde) om namens _______________________(naam Gegadigde) en ingeschreven in het handelsregister onder het nummer  _____________ (bijvoorbeeld het KvK nummer), de </w:t>
      </w:r>
      <w:r w:rsidRPr="006746C9" w:rsidR="00033685">
        <w:t>I</w:t>
      </w:r>
      <w:r w:rsidRPr="006746C9">
        <w:t>nschrijving</w:t>
      </w:r>
      <w:r w:rsidR="00FD2AD4">
        <w:t xml:space="preserve"> voor de aanbesteding 20.440-VNG</w:t>
      </w:r>
      <w:r w:rsidRPr="006746C9">
        <w:t xml:space="preserve"> in te dienen. De</w:t>
      </w:r>
      <w:r w:rsidRPr="00CC6BF9">
        <w:t xml:space="preserve"> gevolmachtigde is daarmee </w:t>
      </w:r>
      <w:proofErr w:type="gramStart"/>
      <w:r w:rsidRPr="00CC6BF9">
        <w:t>tevens</w:t>
      </w:r>
      <w:proofErr w:type="gramEnd"/>
      <w:r w:rsidRPr="00CC6BF9">
        <w:t xml:space="preserve"> tekenbevoegd om de bij de </w:t>
      </w:r>
      <w:r w:rsidR="00033685">
        <w:t>I</w:t>
      </w:r>
      <w:r w:rsidRPr="00CC6BF9">
        <w:t xml:space="preserve">nschrijving behorende bijlagen te ondertekenen. </w:t>
      </w:r>
    </w:p>
    <w:p w:rsidRPr="00CC6BF9" w:rsidR="000B1A35" w:rsidP="00551C53" w:rsidRDefault="000B1A35" w14:paraId="52C4B947" w14:textId="77777777"/>
    <w:p w:rsidRPr="00CC6BF9" w:rsidR="000B1A35" w:rsidP="00551C53" w:rsidRDefault="000B1A35" w14:paraId="52C4B948" w14:textId="77777777">
      <w:r w:rsidRPr="00CC6BF9">
        <w:t xml:space="preserve">Ten bewijze waarvan deze beperkte volmacht is ondertekend. </w:t>
      </w:r>
    </w:p>
    <w:p w:rsidRPr="00CC6BF9" w:rsidR="000B1A35" w:rsidP="00551C53" w:rsidRDefault="000B1A35" w14:paraId="52C4B949" w14:textId="77777777"/>
    <w:tbl>
      <w:tblPr>
        <w:tblW w:w="8897" w:type="dxa"/>
        <w:tblInd w:w="-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4709"/>
      </w:tblGrid>
      <w:tr w:rsidRPr="00CC6BF9" w:rsidR="000B1A35" w:rsidTr="00AF349D" w14:paraId="52C4B94D" w14:textId="77777777">
        <w:tc>
          <w:tcPr>
            <w:tcW w:w="4188" w:type="dxa"/>
            <w:vAlign w:val="center"/>
          </w:tcPr>
          <w:p w:rsidRPr="00CC6BF9" w:rsidR="000B1A35" w:rsidP="00AF349D" w:rsidRDefault="000B1A35" w14:paraId="52C4B94A" w14:textId="77777777">
            <w:r w:rsidRPr="00CC6BF9">
              <w:t>Datum</w:t>
            </w:r>
          </w:p>
        </w:tc>
        <w:tc>
          <w:tcPr>
            <w:tcW w:w="4709" w:type="dxa"/>
            <w:vAlign w:val="center"/>
          </w:tcPr>
          <w:p w:rsidRPr="00CC6BF9" w:rsidR="000B1A35" w:rsidP="00AF349D" w:rsidRDefault="000B1A35" w14:paraId="52C4B94B" w14:textId="77777777"/>
          <w:p w:rsidRPr="00CC6BF9" w:rsidR="000B1A35" w:rsidP="00AF349D" w:rsidRDefault="000B1A35" w14:paraId="52C4B94C" w14:textId="77777777"/>
        </w:tc>
      </w:tr>
      <w:tr w:rsidRPr="00CC6BF9" w:rsidR="000B1A35" w:rsidTr="00AF349D" w14:paraId="52C4B951" w14:textId="77777777">
        <w:tc>
          <w:tcPr>
            <w:tcW w:w="4188" w:type="dxa"/>
            <w:vAlign w:val="center"/>
          </w:tcPr>
          <w:p w:rsidRPr="00CC6BF9" w:rsidR="000B1A35" w:rsidP="00AF349D" w:rsidRDefault="000B1A35" w14:paraId="52C4B94E" w14:textId="77777777">
            <w:r w:rsidRPr="00CC6BF9">
              <w:t>Plaats</w:t>
            </w:r>
          </w:p>
        </w:tc>
        <w:tc>
          <w:tcPr>
            <w:tcW w:w="4709" w:type="dxa"/>
            <w:vAlign w:val="center"/>
          </w:tcPr>
          <w:p w:rsidRPr="00CC6BF9" w:rsidR="000B1A35" w:rsidP="00AF349D" w:rsidRDefault="000B1A35" w14:paraId="52C4B94F" w14:textId="77777777"/>
          <w:p w:rsidRPr="00CC6BF9" w:rsidR="000B1A35" w:rsidP="00AF349D" w:rsidRDefault="000B1A35" w14:paraId="52C4B950" w14:textId="77777777"/>
        </w:tc>
      </w:tr>
      <w:tr w:rsidRPr="00CC6BF9" w:rsidR="000B1A35" w:rsidTr="00AF349D" w14:paraId="52C4B954" w14:textId="77777777">
        <w:tc>
          <w:tcPr>
            <w:tcW w:w="4188" w:type="dxa"/>
            <w:vAlign w:val="center"/>
          </w:tcPr>
          <w:p w:rsidRPr="00CC6BF9" w:rsidR="000B1A35" w:rsidP="00AF349D" w:rsidRDefault="000B1A35" w14:paraId="52C4B952" w14:textId="77777777">
            <w:r w:rsidRPr="00CC6BF9">
              <w:t xml:space="preserve">Naam rechtsgeldig vertegenwoordiger 1 </w:t>
            </w:r>
            <w:proofErr w:type="gramStart"/>
            <w:r w:rsidRPr="00CC6BF9">
              <w:t>conform</w:t>
            </w:r>
            <w:proofErr w:type="gramEnd"/>
            <w:r w:rsidRPr="00CC6BF9">
              <w:t xml:space="preserve"> het handelsregister</w:t>
            </w:r>
          </w:p>
        </w:tc>
        <w:tc>
          <w:tcPr>
            <w:tcW w:w="4709" w:type="dxa"/>
            <w:vAlign w:val="center"/>
          </w:tcPr>
          <w:p w:rsidRPr="00CC6BF9" w:rsidR="000B1A35" w:rsidP="00AF349D" w:rsidRDefault="000B1A35" w14:paraId="52C4B953" w14:textId="77777777"/>
        </w:tc>
      </w:tr>
      <w:tr w:rsidRPr="00CC6BF9" w:rsidR="000B1A35" w:rsidTr="00AF349D" w14:paraId="52C4B957" w14:textId="77777777">
        <w:tc>
          <w:tcPr>
            <w:tcW w:w="4188" w:type="dxa"/>
            <w:vAlign w:val="center"/>
          </w:tcPr>
          <w:p w:rsidRPr="00CC6BF9" w:rsidR="000B1A35" w:rsidP="00AF349D" w:rsidRDefault="000B1A35" w14:paraId="52C4B955" w14:textId="77777777">
            <w:r w:rsidRPr="00CC6BF9">
              <w:t>Bevoegdheid volgens het handelsregister</w:t>
            </w:r>
          </w:p>
        </w:tc>
        <w:tc>
          <w:tcPr>
            <w:tcW w:w="4709" w:type="dxa"/>
            <w:vAlign w:val="center"/>
          </w:tcPr>
          <w:p w:rsidRPr="00CC6BF9" w:rsidR="000B1A35" w:rsidP="00AF349D" w:rsidRDefault="000B1A35" w14:paraId="52C4B956" w14:textId="77777777">
            <w:r w:rsidRPr="00CC6BF9">
              <w:t xml:space="preserve">&lt; </w:t>
            </w:r>
            <w:proofErr w:type="gramStart"/>
            <w:r w:rsidRPr="00CC6BF9">
              <w:t>bijvoorbeeld</w:t>
            </w:r>
            <w:proofErr w:type="gramEnd"/>
            <w:r w:rsidRPr="00CC6BF9">
              <w:t>: zelfstandig bevoegd/ gezamenlijk bevoegd / bevoegd tot transacties van XX Euro&gt;</w:t>
            </w:r>
          </w:p>
        </w:tc>
      </w:tr>
      <w:tr w:rsidRPr="00CC6BF9" w:rsidR="000B1A35" w:rsidTr="00AF349D" w14:paraId="52C4B95D" w14:textId="77777777">
        <w:tc>
          <w:tcPr>
            <w:tcW w:w="4188" w:type="dxa"/>
            <w:vAlign w:val="center"/>
          </w:tcPr>
          <w:p w:rsidRPr="00CC6BF9" w:rsidR="000B1A35" w:rsidP="00AF349D" w:rsidRDefault="000B1A35" w14:paraId="52C4B958" w14:textId="77777777">
            <w:r w:rsidRPr="00CC6BF9">
              <w:t>Handtekening rechtsgeldige vertegenwoordiger 1</w:t>
            </w:r>
          </w:p>
        </w:tc>
        <w:tc>
          <w:tcPr>
            <w:tcW w:w="4709" w:type="dxa"/>
            <w:vAlign w:val="center"/>
          </w:tcPr>
          <w:p w:rsidRPr="00CC6BF9" w:rsidR="000B1A35" w:rsidP="00AF349D" w:rsidRDefault="000B1A35" w14:paraId="52C4B959" w14:textId="77777777"/>
          <w:p w:rsidRPr="00CC6BF9" w:rsidR="000B1A35" w:rsidP="00AF349D" w:rsidRDefault="000B1A35" w14:paraId="52C4B95A" w14:textId="77777777"/>
          <w:p w:rsidRPr="00CC6BF9" w:rsidR="000B1A35" w:rsidP="00AF349D" w:rsidRDefault="000B1A35" w14:paraId="52C4B95B" w14:textId="77777777"/>
          <w:p w:rsidRPr="00CC6BF9" w:rsidR="000B1A35" w:rsidP="00AF349D" w:rsidRDefault="000B1A35" w14:paraId="52C4B95C" w14:textId="77777777"/>
        </w:tc>
      </w:tr>
      <w:tr w:rsidRPr="00CC6BF9" w:rsidR="000B1A35" w:rsidTr="00AF349D" w14:paraId="52C4B960" w14:textId="77777777"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5E" w14:textId="77777777">
            <w:r w:rsidRPr="00CC6BF9">
              <w:t xml:space="preserve">Naam rechtsgeldig vertegenwoordiger 2 </w:t>
            </w:r>
            <w:proofErr w:type="gramStart"/>
            <w:r w:rsidRPr="00CC6BF9">
              <w:t>conform</w:t>
            </w:r>
            <w:proofErr w:type="gramEnd"/>
            <w:r w:rsidRPr="00CC6BF9">
              <w:t xml:space="preserve"> het handelsregister (bij gezamenlijke bevoegdheid)</w:t>
            </w: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5F" w14:textId="77777777"/>
        </w:tc>
      </w:tr>
      <w:tr w:rsidRPr="00CC6BF9" w:rsidR="000B1A35" w:rsidTr="00AF349D" w14:paraId="52C4B963" w14:textId="77777777"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1" w14:textId="77777777">
            <w:r w:rsidRPr="00CC6BF9">
              <w:t>Bevoegdheid volgens het handelsregister</w:t>
            </w: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2" w14:textId="77777777">
            <w:r w:rsidRPr="00CC6BF9">
              <w:t xml:space="preserve">&lt; </w:t>
            </w:r>
            <w:proofErr w:type="gramStart"/>
            <w:r w:rsidRPr="00CC6BF9">
              <w:t>bijvoorbeeld</w:t>
            </w:r>
            <w:proofErr w:type="gramEnd"/>
            <w:r w:rsidRPr="00CC6BF9">
              <w:t>: zelfstandig bevoegd/ gezamenlijk bevoegd / bevoegd tot transacties van XX Euro&gt;</w:t>
            </w:r>
          </w:p>
        </w:tc>
      </w:tr>
      <w:tr w:rsidRPr="00CC6BF9" w:rsidR="000B1A35" w:rsidTr="00AF349D" w14:paraId="52C4B969" w14:textId="77777777"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4" w14:textId="77777777">
            <w:r w:rsidRPr="00CC6BF9">
              <w:t>Handtekening rechtsgeldige vertegenwoordiger 2</w:t>
            </w: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5" w14:textId="77777777"/>
          <w:p w:rsidRPr="00CC6BF9" w:rsidR="000B1A35" w:rsidP="00AF349D" w:rsidRDefault="000B1A35" w14:paraId="52C4B966" w14:textId="77777777"/>
          <w:p w:rsidRPr="00CC6BF9" w:rsidR="000B1A35" w:rsidP="00AF349D" w:rsidRDefault="000B1A35" w14:paraId="52C4B967" w14:textId="77777777"/>
          <w:p w:rsidRPr="00CC6BF9" w:rsidR="000B1A35" w:rsidP="00AF349D" w:rsidRDefault="000B1A35" w14:paraId="52C4B968" w14:textId="77777777"/>
        </w:tc>
      </w:tr>
    </w:tbl>
    <w:p w:rsidRPr="00CC6BF9" w:rsidR="000B1A35" w:rsidP="000B1A35" w:rsidRDefault="000B1A35" w14:paraId="52C4B96A" w14:textId="77777777">
      <w:pPr>
        <w:rPr>
          <w:i/>
        </w:rPr>
      </w:pPr>
      <w:r w:rsidRPr="00CC6BF9">
        <w:rPr>
          <w:i/>
        </w:rPr>
        <w:t>(</w:t>
      </w:r>
      <w:proofErr w:type="gramStart"/>
      <w:r w:rsidRPr="00CC6BF9">
        <w:rPr>
          <w:i/>
        </w:rPr>
        <w:t>tabel</w:t>
      </w:r>
      <w:proofErr w:type="gramEnd"/>
      <w:r w:rsidRPr="00CC6BF9">
        <w:rPr>
          <w:i/>
        </w:rPr>
        <w:t xml:space="preserve"> uitbreiden indien er pas sprake is van rechtsgeldige vertegenwoordiging bij meer dan twee gezamenlijk bevoegde personen)</w:t>
      </w:r>
    </w:p>
    <w:p w:rsidR="000B1A35" w:rsidP="000B1A35" w:rsidRDefault="000B1A35" w14:paraId="52C4B96B" w14:textId="77777777">
      <w:pPr>
        <w:jc w:val="both"/>
        <w:rPr>
          <w:lang w:eastAsia="x-none"/>
        </w:rPr>
      </w:pPr>
    </w:p>
    <w:p w:rsidRPr="000B1A35" w:rsidR="005528D6" w:rsidP="000B1A35" w:rsidRDefault="005528D6" w14:paraId="52C4B96C" w14:textId="77777777"/>
    <w:sectPr w:rsidRPr="000B1A35" w:rsidR="005528D6" w:rsidSect="002C7BC6">
      <w:headerReference w:type="default" r:id="rId12"/>
      <w:footerReference w:type="default" r:id="rId13"/>
      <w:headerReference w:type="first" r:id="rId14"/>
      <w:footerReference w:type="first" r:id="rId15"/>
      <w:pgSz w:w="11906" w:h="16838" w:orient="portrait"/>
      <w:pgMar w:top="567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7FF3" w:rsidP="004C03F0" w:rsidRDefault="00997FF3" w14:paraId="1A58E349" w14:textId="77777777">
      <w:pPr>
        <w:spacing w:line="240" w:lineRule="auto"/>
      </w:pPr>
      <w:r>
        <w:separator/>
      </w:r>
    </w:p>
  </w:endnote>
  <w:endnote w:type="continuationSeparator" w:id="0">
    <w:p w:rsidR="00997FF3" w:rsidP="004C03F0" w:rsidRDefault="00997FF3" w14:paraId="2122FCE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817FCC" w:rsidR="00F20770" w:rsidP="00B37C5A" w:rsidRDefault="00F20770" w14:paraId="52C4B975" w14:textId="77777777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28BE" w:rsidP="00F26249" w:rsidRDefault="008A28BE" w14:paraId="52C4B977" w14:textId="77777777">
    <w:pPr>
      <w:spacing w:line="620" w:lineRule="exact"/>
    </w:pPr>
  </w:p>
  <w:p w:rsidR="00044CD8" w:rsidRDefault="00044CD8" w14:paraId="52C4B978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7FF3" w:rsidP="00D56D37" w:rsidRDefault="00997FF3" w14:paraId="63C7BC72" w14:textId="77777777">
      <w:pPr>
        <w:pBdr>
          <w:top w:val="single" w:color="auto" w:sz="8" w:space="1"/>
        </w:pBdr>
        <w:spacing w:line="20" w:lineRule="exact"/>
        <w:ind w:right="6407"/>
      </w:pPr>
    </w:p>
  </w:footnote>
  <w:footnote w:type="continuationSeparator" w:id="0">
    <w:p w:rsidR="00997FF3" w:rsidP="004C03F0" w:rsidRDefault="00997FF3" w14:paraId="7A7BE25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AF03BC" w:rsidP="00AF03BC" w:rsidRDefault="00784FCC" w14:paraId="52C4B972" w14:textId="122BE79E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96152C5" wp14:editId="2AB6F3B8">
          <wp:simplePos x="0" y="0"/>
          <wp:positionH relativeFrom="column">
            <wp:posOffset>5353050</wp:posOffset>
          </wp:positionH>
          <wp:positionV relativeFrom="paragraph">
            <wp:posOffset>-400050</wp:posOffset>
          </wp:positionV>
          <wp:extent cx="828713" cy="444576"/>
          <wp:effectExtent l="0" t="0" r="0" b="0"/>
          <wp:wrapNone/>
          <wp:docPr id="4" name="Afbeelding 4" descr="v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0" descr="v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50" t="10010" r="9151" b="11761"/>
                  <a:stretch>
                    <a:fillRect/>
                  </a:stretch>
                </pic:blipFill>
                <pic:spPr bwMode="auto">
                  <a:xfrm>
                    <a:off x="0" y="0"/>
                    <a:ext cx="828713" cy="444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586DEA8">
      <w:rPr/>
      <w:t/>
    </w:r>
  </w:p>
  <w:bookmarkStart w:name="bmSubtitelKoptekst" w:displacedByCustomXml="next" w:id="4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:rsidRPr="002C7BC6" w:rsidR="00266875" w:rsidP="002C7BC6" w:rsidRDefault="000B1A35" w14:paraId="52C4B973" w14:textId="77777777">
        <w:pPr>
          <w:pStyle w:val="DHRandinfoSubkop"/>
        </w:pPr>
        <w:r>
          <w:t xml:space="preserve">     </w:t>
        </w:r>
      </w:p>
    </w:sdtContent>
  </w:sdt>
  <w:bookmarkEnd w:id="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F44" w:rsidP="00495798" w:rsidRDefault="00456F44" w14:paraId="52C4B976" w14:textId="77777777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hint="default" w:ascii="Calibri" w:hAnsi="Calibri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hint="default" w:ascii="Calibri" w:hAnsi="Calibri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hint="default" w:ascii="Symbol" w:hAnsi="Symbol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hint="default" w:asciiTheme="majorHAnsi" w:hAnsiTheme="majorHAnsi" w:cstheme="majorHAnsi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5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ocumentProtection w:edit="form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07DD6"/>
    <w:rsid w:val="00113702"/>
    <w:rsid w:val="0012380D"/>
    <w:rsid w:val="00162EF7"/>
    <w:rsid w:val="001B3405"/>
    <w:rsid w:val="001C1F09"/>
    <w:rsid w:val="001E6CBD"/>
    <w:rsid w:val="0020629C"/>
    <w:rsid w:val="00215101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C03F0"/>
    <w:rsid w:val="004E71F1"/>
    <w:rsid w:val="00515E8A"/>
    <w:rsid w:val="00527C41"/>
    <w:rsid w:val="00535A79"/>
    <w:rsid w:val="00542BAD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746C9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81585"/>
    <w:rsid w:val="007848DB"/>
    <w:rsid w:val="00784FCC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97FF3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2AD4"/>
    <w:rsid w:val="00FD5D69"/>
    <w:rsid w:val="00FE241D"/>
    <w:rsid w:val="00FF1732"/>
    <w:rsid w:val="00FF4FCB"/>
    <w:rsid w:val="00FF6390"/>
    <w:rsid w:val="0586DEA8"/>
    <w:rsid w:val="7A66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C4B944"/>
  <w15:docId w15:val="{BC791340-38AF-427A-8A8A-38A6EC34FDB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cs="Times New Roman" w:eastAsiaTheme="minorHAns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hAnsiTheme="majorHAnsi" w:eastAsiaTheme="majorEastAsia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hAnsiTheme="majorHAnsi"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DHDienstcode" w:customStyle="1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styleId="Kop1Char" w:customStyle="1">
    <w:name w:val="Kop 1 Char"/>
    <w:basedOn w:val="Standaardalinea-lettertype"/>
    <w:link w:val="Kop1"/>
    <w:uiPriority w:val="9"/>
    <w:rsid w:val="00215101"/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B65746"/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B65746"/>
    <w:rPr>
      <w:rFonts w:asciiTheme="majorHAnsi" w:hAnsiTheme="majorHAnsi" w:eastAsiaTheme="majorEastAsia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styleId="VoetnoottekstChar" w:customStyle="1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styleId="Kop4Char" w:customStyle="1">
    <w:name w:val="Kop 4 Char"/>
    <w:basedOn w:val="Standaardalinea-lettertype"/>
    <w:link w:val="Kop4"/>
    <w:uiPriority w:val="9"/>
    <w:rsid w:val="00B65746"/>
    <w:rPr>
      <w:rFonts w:asciiTheme="majorHAnsi" w:hAnsiTheme="majorHAnsi" w:eastAsiaTheme="majorEastAsia" w:cstheme="majorBidi"/>
      <w:bCs/>
      <w:iCs/>
      <w:sz w:val="18"/>
    </w:rPr>
  </w:style>
  <w:style w:type="paragraph" w:styleId="DHTitel" w:customStyle="1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styleId="DHSubtitel" w:customStyle="1">
    <w:name w:val="_DH_Subtitel"/>
    <w:basedOn w:val="DHTitel"/>
    <w:rsid w:val="00253B6C"/>
    <w:pPr>
      <w:spacing w:line="600" w:lineRule="atLeast"/>
    </w:pPr>
    <w:rPr>
      <w:sz w:val="40"/>
    </w:rPr>
  </w:style>
  <w:style w:type="paragraph" w:styleId="DHTussenkop" w:customStyle="1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styleId="DHInleiding" w:customStyle="1">
    <w:name w:val="_DH_Inleiding"/>
    <w:basedOn w:val="Standaard"/>
    <w:qFormat/>
    <w:rsid w:val="00253B6C"/>
    <w:rPr>
      <w:sz w:val="22"/>
    </w:rPr>
  </w:style>
  <w:style w:type="paragraph" w:styleId="DHBrieftype" w:customStyle="1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styleId="DHRandinfoKop" w:customStyle="1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styleId="DHRandinfoSubkop" w:customStyle="1">
    <w:name w:val="_DH_RandinfoSubkop"/>
    <w:basedOn w:val="DHRandinfoKop"/>
    <w:rsid w:val="0035487E"/>
    <w:rPr>
      <w:b w:val="0"/>
    </w:rPr>
  </w:style>
  <w:style w:type="paragraph" w:styleId="DHRandInfoInvultekst" w:customStyle="1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styleId="DHPaginaCijfer" w:customStyle="1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styleId="DHRetouradres" w:customStyle="1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styleId="DHDocumentnaam" w:customStyle="1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941E14"/>
    <w:rPr>
      <w:rFonts w:asciiTheme="majorHAnsi" w:hAnsiTheme="majorHAnsi" w:eastAsiaTheme="majorEastAsia" w:cstheme="majorBidi"/>
      <w:i/>
      <w:iCs/>
      <w:color w:val="000000" w:themeColor="text1"/>
      <w:sz w:val="18"/>
    </w:rPr>
  </w:style>
  <w:style w:type="paragraph" w:styleId="DHHorizontaleLijn" w:customStyle="1">
    <w:name w:val="_DH_HorizontaleLijn"/>
    <w:basedOn w:val="DHDocumentnaam"/>
    <w:rsid w:val="00DA3150"/>
    <w:pPr>
      <w:pBdr>
        <w:bottom w:val="single" w:color="000000" w:themeColor="text1" w:sz="2" w:space="1"/>
      </w:pBdr>
      <w:spacing w:after="136" w:line="260" w:lineRule="exact"/>
    </w:pPr>
    <w:rPr>
      <w:sz w:val="18"/>
      <w:szCs w:val="18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styleId="DHOpsomming" w:customStyle="1">
    <w:name w:val="_DH_Opsomming"/>
    <w:basedOn w:val="Standaard"/>
    <w:qFormat/>
    <w:rsid w:val="006C34EA"/>
    <w:pPr>
      <w:numPr>
        <w:numId w:val="11"/>
      </w:numPr>
    </w:pPr>
  </w:style>
  <w:style w:type="paragraph" w:styleId="DHSubopsomming" w:customStyle="1">
    <w:name w:val="_DH_Subopsomming"/>
    <w:basedOn w:val="DHOpsomming"/>
    <w:qFormat/>
    <w:rsid w:val="006C34EA"/>
    <w:pPr>
      <w:numPr>
        <w:ilvl w:val="1"/>
      </w:numPr>
    </w:pPr>
  </w:style>
  <w:style w:type="paragraph" w:styleId="DHGenummerd" w:customStyle="1">
    <w:name w:val="_DH_Genummerd"/>
    <w:basedOn w:val="Standaard"/>
    <w:qFormat/>
    <w:rsid w:val="006C34EA"/>
    <w:pPr>
      <w:numPr>
        <w:numId w:val="13"/>
      </w:numPr>
    </w:pPr>
  </w:style>
  <w:style w:type="paragraph" w:styleId="DHSubGenummerd" w:customStyle="1">
    <w:name w:val="_DH_SubGenummerd"/>
    <w:basedOn w:val="DHGenummerd"/>
    <w:qFormat/>
    <w:rsid w:val="00C8257F"/>
    <w:pPr>
      <w:numPr>
        <w:ilvl w:val="1"/>
      </w:numPr>
    </w:pPr>
  </w:style>
  <w:style w:type="paragraph" w:styleId="DHBijschriftInfo" w:customStyle="1">
    <w:name w:val="_DH_BijschriftInfo"/>
    <w:basedOn w:val="Voetnoottekst"/>
    <w:rsid w:val="009C4321"/>
  </w:style>
  <w:style w:type="paragraph" w:styleId="DHKop1GeenTOC" w:customStyle="1">
    <w:name w:val="_DH_Kop1GeenTOC"/>
    <w:rsid w:val="00DD032B"/>
    <w:pPr>
      <w:spacing w:after="76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C117F9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C117F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hAnsiTheme="majorHAnsi" w:eastAsiaTheme="majorEastAsia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hAnsiTheme="majorHAnsi" w:eastAsiaTheme="majorEastAsia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hAnsiTheme="majorHAnsi" w:eastAsiaTheme="majorEastAsia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color="B98F16" w:themeColor="accent1" w:sz="2" w:space="10" w:shadow="1" w:frame="1"/>
        <w:left w:val="single" w:color="B98F16" w:themeColor="accent1" w:sz="2" w:space="10" w:shadow="1" w:frame="1"/>
        <w:bottom w:val="single" w:color="B98F16" w:themeColor="accent1" w:sz="2" w:space="10" w:shadow="1" w:frame="1"/>
        <w:right w:val="single" w:color="B98F16" w:themeColor="accent1" w:sz="2" w:space="10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styleId="DatumChar" w:customStyle="1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hAnsiTheme="majorHAnsi" w:eastAsiaTheme="majorEastAsia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hAnsiTheme="majorHAnsi"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color="B98F16" w:themeColor="accent1" w:sz="4" w:space="10"/>
        <w:bottom w:val="single" w:color="B98F16" w:themeColor="accent1" w:sz="4" w:space="10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E96466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styleId="NotitiekopChar" w:customStyle="1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styleId="AanhefChar" w:customStyle="1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96466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9646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styleId="bijlage" w:customStyle="1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eastAsia="Times New Roman" w:asciiTheme="majorHAnsi" w:hAnsiTheme="majorHAnsi"/>
      <w:sz w:val="30"/>
      <w:szCs w:val="22"/>
      <w:lang w:eastAsia="nl-NL"/>
    </w:rPr>
  </w:style>
  <w:style w:type="character" w:styleId="bijlageChar" w:customStyle="1">
    <w:name w:val="bijlage Char"/>
    <w:basedOn w:val="Standaardalinea-lettertype"/>
    <w:link w:val="bijlage"/>
    <w:rsid w:val="000B1A35"/>
    <w:rPr>
      <w:rFonts w:eastAsia="Times New Roman" w:asciiTheme="majorHAnsi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2.xml" Id="rId14" /><Relationship Type="http://schemas.openxmlformats.org/officeDocument/2006/relationships/glossaryDocument" Target="/word/glossary/document.xml" Id="Rd983c6e2ccd54ff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c56e9-5b44-4c2a-a654-e3789fd422a1}"/>
      </w:docPartPr>
      <w:docPartBody>
        <w:p w14:paraId="0F57DFE5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D749D77F007D498F49259874427083" ma:contentTypeVersion="4" ma:contentTypeDescription="Een nieuw document maken." ma:contentTypeScope="" ma:versionID="b834b0de9b7a15d615e6ef36e6595357">
  <xsd:schema xmlns:xsd="http://www.w3.org/2001/XMLSchema" xmlns:xs="http://www.w3.org/2001/XMLSchema" xmlns:p="http://schemas.microsoft.com/office/2006/metadata/properties" xmlns:ns2="bf69b00d-c6b5-44ef-9537-8cf8f493e278" xmlns:ns3="09f10033-7ab6-46c7-8279-3fb9aab0dcfb" targetNamespace="http://schemas.microsoft.com/office/2006/metadata/properties" ma:root="true" ma:fieldsID="0d0d90273e29e85364c724ff31147627" ns2:_="" ns3:_="">
    <xsd:import namespace="bf69b00d-c6b5-44ef-9537-8cf8f493e278"/>
    <xsd:import namespace="09f10033-7ab6-46c7-8279-3fb9aab0dc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69b00d-c6b5-44ef-9537-8cf8f493e2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10033-7ab6-46c7-8279-3fb9aab0dc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2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B5B207-CD48-494E-A6DD-C828120AF256}">
  <ds:schemaRefs>
    <ds:schemaRef ds:uri="http://purl.org/dc/terms/"/>
    <ds:schemaRef ds:uri="http://schemas.openxmlformats.org/package/2006/metadata/core-properties"/>
    <ds:schemaRef ds:uri="09f10033-7ab6-46c7-8279-3fb9aab0dcfb"/>
    <ds:schemaRef ds:uri="http://purl.org/dc/dcmitype/"/>
    <ds:schemaRef ds:uri="http://schemas.microsoft.com/office/infopath/2007/PartnerControls"/>
    <ds:schemaRef ds:uri="bf69b00d-c6b5-44ef-9537-8cf8f493e278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E2B7F1A-4244-46F2-A7A3-84AA16510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69b00d-c6b5-44ef-9537-8cf8f493e278"/>
    <ds:schemaRef ds:uri="09f10033-7ab6-46c7-8279-3fb9aab0d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487654F-A1D7-4C0B-88D5-BA58A5DBD8E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Rapport</ap:Template>
  <ap:Application>Microsoft Office Word</ap:Application>
  <ap:DocSecurity>0</ap:DocSecurity>
  <ap:ScaleCrop>false</ap:ScaleCrop>
  <ap:Company>Gemeente Den Haag / IDC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Bijlage 9 Model volmacht</dc:title>
  <dc:creator>Monica Demkes</dc:creator>
  <keywords/>
  <lastModifiedBy>Roelof Davids</lastModifiedBy>
  <revision>10</revision>
  <dcterms:created xsi:type="dcterms:W3CDTF">2016-10-25T08:21:00.0000000Z</dcterms:created>
  <dcterms:modified xsi:type="dcterms:W3CDTF">2021-01-11T08:35:47.4016377Z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0x01010032D749D77F007D498F49259874427083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35dd668c-8f21-47c9-841c-1673080a3964</vt:lpwstr>
  </property>
  <property fmtid="{D5CDD505-2E9C-101B-9397-08002B2CF9AE}" pid="15" name="TaxKeyword">
    <vt:lpwstr/>
  </property>
  <property fmtid="{D5CDD505-2E9C-101B-9397-08002B2CF9AE}" pid="16" name="Teamtrefwoorden">
    <vt:lpwstr>59;#Format|825ed0df-d969-4a6a-a95c-d1519e18baae</vt:lpwstr>
  </property>
  <property fmtid="{D5CDD505-2E9C-101B-9397-08002B2CF9AE}" pid="17" name="Documentsoort">
    <vt:lpwstr>13;#Beleidsdocument|70267d87-ce61-40c3-b119-e0ecc30f9747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</Properties>
</file>