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  <w:r w:rsidR="00F40A5A">
        <w:rPr>
          <w:rFonts w:ascii="Calibri" w:hAnsi="Calibri" w:cs="Calibri"/>
          <w:color w:val="000000"/>
          <w:sz w:val="22"/>
          <w:szCs w:val="22"/>
        </w:rPr>
        <w:t xml:space="preserve">Opsteller: </w:t>
      </w:r>
      <w:permStart w:id="1940868734" w:edGrp="everyone"/>
      <w:r w:rsidR="00F40A5A">
        <w:rPr>
          <w:rFonts w:ascii="Calibri" w:hAnsi="Calibri" w:cs="Calibri"/>
          <w:color w:val="000000"/>
          <w:sz w:val="22"/>
          <w:szCs w:val="22"/>
        </w:rPr>
        <w:t>…………………….</w:t>
      </w:r>
      <w:permEnd w:id="1940868734"/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54"/>
        <w:gridCol w:w="1340"/>
        <w:gridCol w:w="1340"/>
        <w:gridCol w:w="1340"/>
        <w:gridCol w:w="1340"/>
        <w:gridCol w:w="1340"/>
        <w:gridCol w:w="2320"/>
      </w:tblGrid>
      <w:tr w:rsidR="00F40A5A" w:rsidRPr="00F40A5A" w:rsidTr="00F40A5A">
        <w:trPr>
          <w:trHeight w:val="12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Onderdeel van het gebouw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Leverancier bedrijfsnaam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Leverancier FSC-COC-nr of PEFC-nr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MTCS-nr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Factuurnr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afleverbonnr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Houtsoort of materiaal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FSC claim pure/ mixed/ credit/ PEFC/ MTC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 MTCS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Eenheid st/ m1/ m2/ m3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MTCS 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m3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Opmerkingen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965434989" w:edGrp="everyone" w:colFirst="0" w:colLast="0"/>
            <w:permStart w:id="838358606" w:edGrp="everyone" w:colFirst="1" w:colLast="1"/>
            <w:permStart w:id="1284516958" w:edGrp="everyone" w:colFirst="2" w:colLast="2"/>
            <w:permStart w:id="151154835" w:edGrp="everyone" w:colFirst="3" w:colLast="3"/>
            <w:permStart w:id="428162589" w:edGrp="everyone" w:colFirst="4" w:colLast="4"/>
            <w:permStart w:id="808338213" w:edGrp="everyone" w:colFirst="5" w:colLast="5"/>
            <w:permStart w:id="890897986" w:edGrp="everyone" w:colFirst="6" w:colLast="6"/>
            <w:permStart w:id="462836835" w:edGrp="everyone" w:colFirst="7" w:colLast="7"/>
            <w:permStart w:id="516426119" w:edGrp="everyone" w:colFirst="8" w:colLast="8"/>
            <w:permStart w:id="836635612" w:edGrp="everyone" w:colFirst="9" w:colLast="9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353063474" w:edGrp="everyone" w:colFirst="0" w:colLast="0"/>
            <w:permStart w:id="2098921581" w:edGrp="everyone" w:colFirst="1" w:colLast="1"/>
            <w:permStart w:id="789329333" w:edGrp="everyone" w:colFirst="2" w:colLast="2"/>
            <w:permStart w:id="1521557054" w:edGrp="everyone" w:colFirst="3" w:colLast="3"/>
            <w:permStart w:id="1019836879" w:edGrp="everyone" w:colFirst="4" w:colLast="4"/>
            <w:permStart w:id="88810544" w:edGrp="everyone" w:colFirst="5" w:colLast="5"/>
            <w:permStart w:id="1661812158" w:edGrp="everyone" w:colFirst="6" w:colLast="6"/>
            <w:permStart w:id="1221665602" w:edGrp="everyone" w:colFirst="7" w:colLast="7"/>
            <w:permStart w:id="1674783742" w:edGrp="everyone" w:colFirst="8" w:colLast="8"/>
            <w:permStart w:id="113925339" w:edGrp="everyone" w:colFirst="9" w:colLast="9"/>
            <w:permEnd w:id="965434989"/>
            <w:permEnd w:id="838358606"/>
            <w:permEnd w:id="1284516958"/>
            <w:permEnd w:id="151154835"/>
            <w:permEnd w:id="428162589"/>
            <w:permEnd w:id="808338213"/>
            <w:permEnd w:id="890897986"/>
            <w:permEnd w:id="462836835"/>
            <w:permEnd w:id="516426119"/>
            <w:permEnd w:id="836635612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801187286" w:edGrp="everyone" w:colFirst="0" w:colLast="0"/>
            <w:permStart w:id="1340163328" w:edGrp="everyone" w:colFirst="1" w:colLast="1"/>
            <w:permStart w:id="1795896629" w:edGrp="everyone" w:colFirst="2" w:colLast="2"/>
            <w:permStart w:id="734945283" w:edGrp="everyone" w:colFirst="3" w:colLast="3"/>
            <w:permStart w:id="922563178" w:edGrp="everyone" w:colFirst="4" w:colLast="4"/>
            <w:permStart w:id="1467038832" w:edGrp="everyone" w:colFirst="5" w:colLast="5"/>
            <w:permStart w:id="66208321" w:edGrp="everyone" w:colFirst="6" w:colLast="6"/>
            <w:permStart w:id="1825642793" w:edGrp="everyone" w:colFirst="7" w:colLast="7"/>
            <w:permStart w:id="1745971719" w:edGrp="everyone" w:colFirst="8" w:colLast="8"/>
            <w:permStart w:id="1460998864" w:edGrp="everyone" w:colFirst="9" w:colLast="9"/>
            <w:permEnd w:id="353063474"/>
            <w:permEnd w:id="2098921581"/>
            <w:permEnd w:id="789329333"/>
            <w:permEnd w:id="1521557054"/>
            <w:permEnd w:id="1019836879"/>
            <w:permEnd w:id="88810544"/>
            <w:permEnd w:id="1661812158"/>
            <w:permEnd w:id="1221665602"/>
            <w:permEnd w:id="1674783742"/>
            <w:permEnd w:id="113925339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388447489" w:edGrp="everyone" w:colFirst="0" w:colLast="0"/>
            <w:permStart w:id="358420974" w:edGrp="everyone" w:colFirst="1" w:colLast="1"/>
            <w:permStart w:id="1488663106" w:edGrp="everyone" w:colFirst="2" w:colLast="2"/>
            <w:permStart w:id="898447327" w:edGrp="everyone" w:colFirst="3" w:colLast="3"/>
            <w:permStart w:id="1550585298" w:edGrp="everyone" w:colFirst="4" w:colLast="4"/>
            <w:permStart w:id="1760975526" w:edGrp="everyone" w:colFirst="5" w:colLast="5"/>
            <w:permStart w:id="993526821" w:edGrp="everyone" w:colFirst="6" w:colLast="6"/>
            <w:permStart w:id="232458643" w:edGrp="everyone" w:colFirst="7" w:colLast="7"/>
            <w:permStart w:id="64310603" w:edGrp="everyone" w:colFirst="8" w:colLast="8"/>
            <w:permStart w:id="279783937" w:edGrp="everyone" w:colFirst="9" w:colLast="9"/>
            <w:permEnd w:id="801187286"/>
            <w:permEnd w:id="1340163328"/>
            <w:permEnd w:id="1795896629"/>
            <w:permEnd w:id="734945283"/>
            <w:permEnd w:id="922563178"/>
            <w:permEnd w:id="1467038832"/>
            <w:permEnd w:id="66208321"/>
            <w:permEnd w:id="1825642793"/>
            <w:permEnd w:id="1745971719"/>
            <w:permEnd w:id="1460998864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02391327" w:edGrp="everyone" w:colFirst="0" w:colLast="0"/>
            <w:permStart w:id="1956791162" w:edGrp="everyone" w:colFirst="1" w:colLast="1"/>
            <w:permStart w:id="1287993242" w:edGrp="everyone" w:colFirst="2" w:colLast="2"/>
            <w:permStart w:id="1643477352" w:edGrp="everyone" w:colFirst="3" w:colLast="3"/>
            <w:permStart w:id="132593921" w:edGrp="everyone" w:colFirst="4" w:colLast="4"/>
            <w:permStart w:id="2055489606" w:edGrp="everyone" w:colFirst="5" w:colLast="5"/>
            <w:permStart w:id="117599439" w:edGrp="everyone" w:colFirst="6" w:colLast="6"/>
            <w:permStart w:id="1573650683" w:edGrp="everyone" w:colFirst="7" w:colLast="7"/>
            <w:permStart w:id="388181485" w:edGrp="everyone" w:colFirst="8" w:colLast="8"/>
            <w:permStart w:id="840980830" w:edGrp="everyone" w:colFirst="9" w:colLast="9"/>
            <w:permEnd w:id="1388447489"/>
            <w:permEnd w:id="358420974"/>
            <w:permEnd w:id="1488663106"/>
            <w:permEnd w:id="898447327"/>
            <w:permEnd w:id="1550585298"/>
            <w:permEnd w:id="1760975526"/>
            <w:permEnd w:id="993526821"/>
            <w:permEnd w:id="232458643"/>
            <w:permEnd w:id="64310603"/>
            <w:permEnd w:id="279783937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389837861" w:edGrp="everyone" w:colFirst="0" w:colLast="0"/>
            <w:permStart w:id="1073891917" w:edGrp="everyone" w:colFirst="1" w:colLast="1"/>
            <w:permStart w:id="352279401" w:edGrp="everyone" w:colFirst="2" w:colLast="2"/>
            <w:permStart w:id="542781343" w:edGrp="everyone" w:colFirst="3" w:colLast="3"/>
            <w:permStart w:id="49367601" w:edGrp="everyone" w:colFirst="4" w:colLast="4"/>
            <w:permStart w:id="626883773" w:edGrp="everyone" w:colFirst="5" w:colLast="5"/>
            <w:permStart w:id="2146568181" w:edGrp="everyone" w:colFirst="6" w:colLast="6"/>
            <w:permStart w:id="2135110412" w:edGrp="everyone" w:colFirst="7" w:colLast="7"/>
            <w:permStart w:id="120717548" w:edGrp="everyone" w:colFirst="8" w:colLast="8"/>
            <w:permStart w:id="1056189757" w:edGrp="everyone" w:colFirst="9" w:colLast="9"/>
            <w:permEnd w:id="102391327"/>
            <w:permEnd w:id="1956791162"/>
            <w:permEnd w:id="1287993242"/>
            <w:permEnd w:id="1643477352"/>
            <w:permEnd w:id="132593921"/>
            <w:permEnd w:id="2055489606"/>
            <w:permEnd w:id="117599439"/>
            <w:permEnd w:id="1573650683"/>
            <w:permEnd w:id="388181485"/>
            <w:permEnd w:id="840980830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434086108" w:edGrp="everyone" w:colFirst="0" w:colLast="0"/>
            <w:permStart w:id="869036711" w:edGrp="everyone" w:colFirst="1" w:colLast="1"/>
            <w:permStart w:id="1245209304" w:edGrp="everyone" w:colFirst="2" w:colLast="2"/>
            <w:permStart w:id="1228346000" w:edGrp="everyone" w:colFirst="3" w:colLast="3"/>
            <w:permStart w:id="505546285" w:edGrp="everyone" w:colFirst="4" w:colLast="4"/>
            <w:permStart w:id="518467063" w:edGrp="everyone" w:colFirst="5" w:colLast="5"/>
            <w:permStart w:id="1648837611" w:edGrp="everyone" w:colFirst="6" w:colLast="6"/>
            <w:permStart w:id="1497435445" w:edGrp="everyone" w:colFirst="7" w:colLast="7"/>
            <w:permStart w:id="812733426" w:edGrp="everyone" w:colFirst="8" w:colLast="8"/>
            <w:permStart w:id="1747328627" w:edGrp="everyone" w:colFirst="9" w:colLast="9"/>
            <w:permEnd w:id="1389837861"/>
            <w:permEnd w:id="1073891917"/>
            <w:permEnd w:id="352279401"/>
            <w:permEnd w:id="542781343"/>
            <w:permEnd w:id="49367601"/>
            <w:permEnd w:id="626883773"/>
            <w:permEnd w:id="2146568181"/>
            <w:permEnd w:id="2135110412"/>
            <w:permEnd w:id="120717548"/>
            <w:permEnd w:id="1056189757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351353923" w:edGrp="everyone" w:colFirst="0" w:colLast="0"/>
            <w:permStart w:id="331093607" w:edGrp="everyone" w:colFirst="1" w:colLast="1"/>
            <w:permStart w:id="642987102" w:edGrp="everyone" w:colFirst="2" w:colLast="2"/>
            <w:permStart w:id="1265631940" w:edGrp="everyone" w:colFirst="3" w:colLast="3"/>
            <w:permStart w:id="2123382457" w:edGrp="everyone" w:colFirst="4" w:colLast="4"/>
            <w:permStart w:id="321138787" w:edGrp="everyone" w:colFirst="5" w:colLast="5"/>
            <w:permStart w:id="1361382225" w:edGrp="everyone" w:colFirst="6" w:colLast="6"/>
            <w:permStart w:id="1531790018" w:edGrp="everyone" w:colFirst="7" w:colLast="7"/>
            <w:permStart w:id="829125113" w:edGrp="everyone" w:colFirst="8" w:colLast="8"/>
            <w:permStart w:id="1702304715" w:edGrp="everyone" w:colFirst="9" w:colLast="9"/>
            <w:permEnd w:id="1434086108"/>
            <w:permEnd w:id="869036711"/>
            <w:permEnd w:id="1245209304"/>
            <w:permEnd w:id="1228346000"/>
            <w:permEnd w:id="505546285"/>
            <w:permEnd w:id="518467063"/>
            <w:permEnd w:id="1648837611"/>
            <w:permEnd w:id="1497435445"/>
            <w:permEnd w:id="812733426"/>
            <w:permEnd w:id="1747328627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</w:tbl>
    <w:p w:rsidR="003F7F0D" w:rsidRPr="00E53D12" w:rsidRDefault="003F7F0D" w:rsidP="00E53D12">
      <w:pPr>
        <w:rPr>
          <w:szCs w:val="18"/>
        </w:rPr>
      </w:pPr>
      <w:bookmarkStart w:id="0" w:name="_GoBack"/>
      <w:bookmarkEnd w:id="0"/>
      <w:permEnd w:id="351353923"/>
      <w:permEnd w:id="331093607"/>
      <w:permEnd w:id="642987102"/>
      <w:permEnd w:id="1265631940"/>
      <w:permEnd w:id="2123382457"/>
      <w:permEnd w:id="321138787"/>
      <w:permEnd w:id="1361382225"/>
      <w:permEnd w:id="1531790018"/>
      <w:permEnd w:id="829125113"/>
      <w:permEnd w:id="1702304715"/>
    </w:p>
    <w:sectPr w:rsidR="003F7F0D" w:rsidRPr="00E53D12" w:rsidSect="00E53D1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 w:code="9"/>
      <w:pgMar w:top="1588" w:right="2818" w:bottom="2807" w:left="141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7FB" w:rsidRDefault="00C967FB">
      <w:r>
        <w:separator/>
      </w:r>
    </w:p>
  </w:endnote>
  <w:endnote w:type="continuationSeparator" w:id="0">
    <w:p w:rsidR="00C967FB" w:rsidRDefault="00C9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E53D12">
    <w:pPr>
      <w:pStyle w:val="Voettekst"/>
    </w:pPr>
    <w:bookmarkStart w:id="9" w:name="Rubricering_4"/>
    <w:r w:rsidRPr="00ED430B">
      <w:rPr>
        <w:b/>
      </w:rPr>
      <w:t>MODEL GARANTIEVERKLARING 2012-1</w:t>
    </w:r>
    <w:bookmarkEnd w:id="9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  <w:r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F40A5A">
    <w:pPr>
      <w:pStyle w:val="Voettekst"/>
      <w:rPr>
        <w:b/>
      </w:rPr>
    </w:pPr>
    <w:bookmarkStart w:id="11" w:name="Rubricering_2"/>
    <w:r>
      <w:rPr>
        <w:b/>
        <w:lang w:val="nl-NL"/>
      </w:rPr>
      <w:t>REGISTRATIEFORMULIER DUURZAAM HOUT</w:t>
    </w:r>
    <w:r w:rsidR="00E53D12">
      <w:rPr>
        <w:b/>
      </w:rPr>
      <w:t xml:space="preserve"> </w:t>
    </w:r>
    <w:bookmarkEnd w:id="11"/>
    <w:r w:rsidR="00E53D12">
      <w:rPr>
        <w:b/>
      </w:rPr>
      <w:t>RRU 2012</w:t>
    </w:r>
    <w:r w:rsidR="00447EC1">
      <w:rPr>
        <w:b/>
        <w:lang w:val="nl-NL"/>
      </w:rPr>
      <w:t>, versie</w:t>
    </w:r>
    <w:r w:rsidR="00E53D12">
      <w:rPr>
        <w:b/>
      </w:rPr>
      <w:t xml:space="preserve"> 20</w:t>
    </w:r>
    <w:r w:rsidR="00275A51">
      <w:rPr>
        <w:b/>
        <w:lang w:val="nl-NL"/>
      </w:rPr>
      <w:t>20</w:t>
    </w:r>
    <w:r w:rsidR="008778A6">
      <w:rPr>
        <w:b/>
      </w:rPr>
      <w:t>-</w:t>
    </w:r>
    <w:r w:rsidR="00275A51">
      <w:rPr>
        <w:b/>
        <w:lang w:val="nl-NL"/>
      </w:rPr>
      <w:t>1</w:t>
    </w:r>
  </w:p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sz w:val="13"/>
        <w:szCs w:val="13"/>
      </w:rPr>
      <w:t>Besteknummer</w:t>
    </w:r>
    <w:permStart w:id="1934781900" w:edGrp="everyone"/>
    <w:r w:rsidRPr="00745B48">
      <w:rPr>
        <w:sz w:val="13"/>
        <w:szCs w:val="13"/>
      </w:rPr>
      <w:t xml:space="preserve">: </w:t>
    </w:r>
    <w:r w:rsidR="00801E80">
      <w:rPr>
        <w:sz w:val="13"/>
        <w:szCs w:val="13"/>
      </w:rPr>
      <w:t>17791</w:t>
    </w:r>
  </w:p>
  <w:permEnd w:id="1934781900"/>
  <w:p w:rsidR="00E53D12" w:rsidRPr="00745B48" w:rsidRDefault="00E53D12" w:rsidP="00745B48">
    <w:pPr>
      <w:pStyle w:val="Geenafstand"/>
      <w:rPr>
        <w:noProof/>
        <w:sz w:val="13"/>
        <w:szCs w:val="13"/>
      </w:rPr>
    </w:pPr>
    <w:r w:rsidRPr="00745B48">
      <w:rPr>
        <w:sz w:val="13"/>
        <w:szCs w:val="13"/>
      </w:rPr>
      <w:t>Datum:</w:t>
    </w:r>
    <w:permStart w:id="1334604869" w:edGrp="everyone"/>
    <w:r w:rsidR="00801E80">
      <w:rPr>
        <w:sz w:val="13"/>
        <w:szCs w:val="13"/>
      </w:rPr>
      <w:t>08-03-2021</w:t>
    </w:r>
    <w:r w:rsidRPr="00745B48">
      <w:rPr>
        <w:noProof/>
        <w:sz w:val="13"/>
        <w:szCs w:val="13"/>
      </w:rPr>
      <w:tab/>
    </w:r>
  </w:p>
  <w:permEnd w:id="1334604869"/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noProof/>
        <w:sz w:val="13"/>
        <w:szCs w:val="13"/>
      </w:rPr>
      <w:t>Licentienummer:</w:t>
    </w:r>
    <w:permStart w:id="1969714183" w:edGrp="everyone"/>
    <w:r w:rsidRPr="00745B48">
      <w:rPr>
        <w:noProof/>
        <w:sz w:val="13"/>
        <w:szCs w:val="13"/>
      </w:rPr>
      <w:t xml:space="preserve"> </w:t>
    </w:r>
    <w:r w:rsidR="00801E80">
      <w:rPr>
        <w:noProof/>
        <w:sz w:val="13"/>
        <w:szCs w:val="13"/>
      </w:rPr>
      <w:t>L88.35.04 B</w:t>
    </w:r>
  </w:p>
  <w:permEnd w:id="1969714183"/>
  <w:p w:rsidR="00E53D12" w:rsidRDefault="00E53D12">
    <w:pPr>
      <w:pStyle w:val="Voettekst"/>
    </w:pPr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801E80">
      <w:rPr>
        <w:noProof/>
      </w:rPr>
      <w:t>1</w:t>
    </w:r>
    <w:r>
      <w:rPr>
        <w:noProof/>
      </w:rPr>
      <w:fldChar w:fldCharType="end"/>
    </w:r>
    <w:r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801E8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7FB" w:rsidRDefault="00C967FB">
      <w:r>
        <w:separator/>
      </w:r>
    </w:p>
  </w:footnote>
  <w:footnote w:type="continuationSeparator" w:id="0">
    <w:p w:rsidR="00C967FB" w:rsidRDefault="00C9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Pr="00ED430B" w:rsidRDefault="00E53D12">
    <w:pPr>
      <w:pStyle w:val="Voettekst"/>
    </w:pPr>
    <w:bookmarkStart w:id="1" w:name="Rubricering_3_weg"/>
    <w:bookmarkEnd w:id="1"/>
  </w:p>
  <w:p w:rsidR="00E53D12" w:rsidRPr="00ED430B" w:rsidRDefault="00E53D12">
    <w:pPr>
      <w:pStyle w:val="Voettekst"/>
    </w:pPr>
  </w:p>
  <w:p w:rsidR="00E53D12" w:rsidRPr="00537739" w:rsidRDefault="00E53D12">
    <w:pPr>
      <w:pStyle w:val="Voettekst"/>
    </w:pPr>
  </w:p>
  <w:p w:rsidR="00E53D12" w:rsidRPr="003F5807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/>
  <w:p w:rsidR="00E53D12" w:rsidRPr="00ED430B" w:rsidRDefault="00E53D12">
    <w:pPr>
      <w:pStyle w:val="Voettekst"/>
      <w:rPr>
        <w:b/>
      </w:rPr>
    </w:pPr>
    <w:bookmarkStart w:id="2" w:name="Rubricering_3"/>
    <w:r w:rsidRPr="00ED430B">
      <w:rPr>
        <w:b/>
      </w:rPr>
      <w:t xml:space="preserve">MODEL GARANTIEVERKLARING </w:t>
    </w:r>
    <w:bookmarkEnd w:id="2"/>
    <w:r>
      <w:rPr>
        <w:b/>
      </w:rPr>
      <w:t>2017-1</w:t>
    </w:r>
  </w:p>
  <w:p w:rsidR="00E53D12" w:rsidRDefault="00E53D12">
    <w:pPr>
      <w:pStyle w:val="Voettekst"/>
    </w:pPr>
  </w:p>
  <w:p w:rsidR="00E53D12" w:rsidRDefault="0017229B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3" w:name="Dienst"/>
                                <w:bookmarkEnd w:id="3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</w:pPr>
                                <w:bookmarkStart w:id="6" w:name="K2Referentie1"/>
                                <w:r>
                                  <w:t>Datum</w:t>
                                </w:r>
                                <w:bookmarkEnd w:id="6"/>
                              </w:p>
                            </w:tc>
                          </w:tr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7" w:name="K2Referentie2"/>
                                <w:bookmarkEnd w:id="7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8" w:name="K2Invulgegeven2"/>
                                <w:bookmarkEnd w:id="8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E53D12" w:rsidRDefault="00E53D12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8" w:name="Dienst"/>
                          <w:bookmarkEnd w:id="8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Directie"/>
                          <w:bookmarkEnd w:id="9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Afdeling"/>
                          <w:bookmarkEnd w:id="10"/>
                        </w:p>
                      </w:tc>
                    </w:tr>
                  </w:tbl>
                  <w:p w:rsidR="00E53D12" w:rsidRDefault="00E53D12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</w:pPr>
                          <w:bookmarkStart w:id="11" w:name="K2Referentie1"/>
                          <w:r>
                            <w:t>Datum</w:t>
                          </w:r>
                          <w:bookmarkEnd w:id="11"/>
                        </w:p>
                      </w:tc>
                    </w:tr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2"/>
                          <w:bookmarkEnd w:id="12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2"/>
                          <w:bookmarkEnd w:id="13"/>
                        </w:p>
                      </w:tc>
                    </w:tr>
                  </w:tbl>
                  <w:p w:rsidR="00E53D12" w:rsidRDefault="00E53D12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E53D12" w:rsidRDefault="00E53D12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17229B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53D12" w:rsidRDefault="00801E80" w:rsidP="004F5704">
    <w:pPr>
      <w:pStyle w:val="Koptekst"/>
      <w:rPr>
        <w:sz w:val="13"/>
        <w:szCs w:val="13"/>
        <w:lang w:val="nl-NL"/>
      </w:rPr>
    </w:pPr>
    <w:permStart w:id="838686059" w:edGrp="everyone"/>
    <w:r>
      <w:rPr>
        <w:sz w:val="13"/>
        <w:szCs w:val="13"/>
        <w:lang w:val="nl-NL"/>
      </w:rPr>
      <w:t>17791 – Raad van State</w:t>
    </w:r>
  </w:p>
  <w:p w:rsidR="00801E80" w:rsidRPr="00801E80" w:rsidRDefault="00801E80" w:rsidP="004F5704">
    <w:pPr>
      <w:pStyle w:val="Koptekst"/>
      <w:rPr>
        <w:sz w:val="13"/>
        <w:szCs w:val="13"/>
        <w:lang w:val="nl-NL"/>
      </w:rPr>
    </w:pPr>
    <w:r>
      <w:rPr>
        <w:sz w:val="13"/>
        <w:szCs w:val="13"/>
        <w:lang w:val="nl-NL"/>
      </w:rPr>
      <w:t xml:space="preserve">Vervangen </w:t>
    </w:r>
    <w:r w:rsidRPr="00E110B4">
      <w:rPr>
        <w:sz w:val="13"/>
        <w:lang w:eastAsia="bg-BG"/>
      </w:rPr>
      <w:t>TL en PL Armaturen door LED</w:t>
    </w:r>
  </w:p>
  <w:permEnd w:id="838686059"/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sz w:val="20"/>
        <w:lang w:val="nl-NL"/>
      </w:rPr>
    </w:pPr>
  </w:p>
  <w:p w:rsidR="00E53D12" w:rsidRPr="00090F08" w:rsidRDefault="00E53D12">
    <w:pPr>
      <w:pStyle w:val="opmKoptekst"/>
      <w:rPr>
        <w:sz w:val="22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447EC1" w:rsidRDefault="00F40A5A" w:rsidP="00275A51">
          <w:pPr>
            <w:pStyle w:val="opmRubricering"/>
            <w:rPr>
              <w:lang w:val="nl-NL" w:eastAsia="nl-NL"/>
            </w:rPr>
          </w:pPr>
          <w:bookmarkStart w:id="10" w:name="Rubricering_1"/>
          <w:r w:rsidRPr="00447EC1">
            <w:rPr>
              <w:lang w:val="nl-NL" w:eastAsia="nl-NL"/>
            </w:rPr>
            <w:t>REGISTRATIEFORMULIER DUURZAAM HOUT</w:t>
          </w:r>
          <w:r w:rsidR="00E53D12" w:rsidRPr="00447EC1">
            <w:rPr>
              <w:lang w:val="nl-NL" w:eastAsia="nl-NL"/>
            </w:rPr>
            <w:t xml:space="preserve"> </w:t>
          </w:r>
          <w:bookmarkEnd w:id="10"/>
          <w:r w:rsidR="00E53D12" w:rsidRPr="00447EC1">
            <w:rPr>
              <w:lang w:val="nl-NL" w:eastAsia="nl-NL"/>
            </w:rPr>
            <w:t>(RIJKSVASTGOEDBEDRIJF) RRU 2012</w:t>
          </w:r>
          <w:r w:rsidR="00447EC1" w:rsidRPr="00447EC1">
            <w:rPr>
              <w:lang w:val="nl-NL" w:eastAsia="nl-NL"/>
            </w:rPr>
            <w:t xml:space="preserve">, versie </w:t>
          </w:r>
          <w:r w:rsidR="00E53D12" w:rsidRPr="00447EC1">
            <w:rPr>
              <w:lang w:val="nl-NL" w:eastAsia="nl-NL"/>
            </w:rPr>
            <w:t>20</w:t>
          </w:r>
          <w:r w:rsidR="00275A51">
            <w:rPr>
              <w:lang w:val="nl-NL" w:eastAsia="nl-NL"/>
            </w:rPr>
            <w:t>20</w:t>
          </w:r>
          <w:r w:rsidR="008778A6">
            <w:rPr>
              <w:lang w:val="nl-NL" w:eastAsia="nl-NL"/>
            </w:rPr>
            <w:t>-</w:t>
          </w:r>
          <w:r w:rsidR="00275A51">
            <w:rPr>
              <w:lang w:val="nl-NL" w:eastAsia="nl-NL"/>
            </w:rPr>
            <w:t>1</w:t>
          </w:r>
        </w:p>
      </w:tc>
    </w:tr>
    <w:tr w:rsidR="00E53D12">
      <w:trPr>
        <w:trHeight w:val="589"/>
      </w:trPr>
      <w:tc>
        <w:tcPr>
          <w:tcW w:w="7616" w:type="dxa"/>
          <w:tcBorders>
            <w:bottom w:val="nil"/>
          </w:tcBorders>
        </w:tcPr>
        <w:p w:rsidR="00E53D12" w:rsidRPr="00447EC1" w:rsidRDefault="00E53D12">
          <w:pPr>
            <w:rPr>
              <w:szCs w:val="18"/>
            </w:rPr>
          </w:pPr>
        </w:p>
        <w:p w:rsidR="00E53D12" w:rsidRPr="00447EC1" w:rsidRDefault="00E53D12">
          <w:pPr>
            <w:rPr>
              <w:szCs w:val="18"/>
            </w:rPr>
          </w:pPr>
        </w:p>
      </w:tc>
    </w:tr>
  </w:tbl>
  <w:p w:rsidR="00E53D12" w:rsidRDefault="00E53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9" w:dllVersion="512" w:checkStyle="1"/>
  <w:attachedTemplate r:id="rId1"/>
  <w:documentProtection w:edit="readOnly" w:enforcement="1" w:cryptProviderType="rsaAES" w:cryptAlgorithmClass="hash" w:cryptAlgorithmType="typeAny" w:cryptAlgorithmSid="14" w:cryptSpinCount="100000" w:hash="OKqYD7+Ajxzt5WC1p4Hkyoj9lluN60QPnfLLd/AJ01NsTlyBgbmqXgsFDz0eDDLHM7Ix1XIoKPACzZX/W4O0bg==" w:salt="Oa8Kl7mXKA0PjVs0br4Zjg==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90F08"/>
    <w:rsid w:val="000D49F4"/>
    <w:rsid w:val="000E6091"/>
    <w:rsid w:val="00101069"/>
    <w:rsid w:val="0017229B"/>
    <w:rsid w:val="00220B23"/>
    <w:rsid w:val="00275A51"/>
    <w:rsid w:val="002B09EC"/>
    <w:rsid w:val="002F57F0"/>
    <w:rsid w:val="00326E3A"/>
    <w:rsid w:val="0033790A"/>
    <w:rsid w:val="00361668"/>
    <w:rsid w:val="003E5B68"/>
    <w:rsid w:val="003F0DBA"/>
    <w:rsid w:val="003F5807"/>
    <w:rsid w:val="003F6B10"/>
    <w:rsid w:val="003F7F0D"/>
    <w:rsid w:val="00447EC1"/>
    <w:rsid w:val="00472D92"/>
    <w:rsid w:val="004A431C"/>
    <w:rsid w:val="004E051F"/>
    <w:rsid w:val="004F00BE"/>
    <w:rsid w:val="004F5704"/>
    <w:rsid w:val="00504A1C"/>
    <w:rsid w:val="00537739"/>
    <w:rsid w:val="00566428"/>
    <w:rsid w:val="005832D4"/>
    <w:rsid w:val="005843AF"/>
    <w:rsid w:val="00587B06"/>
    <w:rsid w:val="006165D7"/>
    <w:rsid w:val="006A42D2"/>
    <w:rsid w:val="006B2811"/>
    <w:rsid w:val="006C742C"/>
    <w:rsid w:val="00745B48"/>
    <w:rsid w:val="00772185"/>
    <w:rsid w:val="007A1FDA"/>
    <w:rsid w:val="00801E80"/>
    <w:rsid w:val="00813197"/>
    <w:rsid w:val="0083620A"/>
    <w:rsid w:val="008778A6"/>
    <w:rsid w:val="00886DB0"/>
    <w:rsid w:val="008E1E52"/>
    <w:rsid w:val="0091096A"/>
    <w:rsid w:val="0092169A"/>
    <w:rsid w:val="00926BEA"/>
    <w:rsid w:val="00937488"/>
    <w:rsid w:val="009416AB"/>
    <w:rsid w:val="00953BA4"/>
    <w:rsid w:val="00962AB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734B4"/>
    <w:rsid w:val="00B878A3"/>
    <w:rsid w:val="00B93DB7"/>
    <w:rsid w:val="00B94EE8"/>
    <w:rsid w:val="00BC7BBE"/>
    <w:rsid w:val="00BF2EDA"/>
    <w:rsid w:val="00C2096F"/>
    <w:rsid w:val="00C967FB"/>
    <w:rsid w:val="00CC6C52"/>
    <w:rsid w:val="00D20A81"/>
    <w:rsid w:val="00DA4965"/>
    <w:rsid w:val="00DA4C18"/>
    <w:rsid w:val="00DF3AF1"/>
    <w:rsid w:val="00DF60E4"/>
    <w:rsid w:val="00DF6A27"/>
    <w:rsid w:val="00E15501"/>
    <w:rsid w:val="00E2066E"/>
    <w:rsid w:val="00E229DB"/>
    <w:rsid w:val="00E53D12"/>
    <w:rsid w:val="00ED430B"/>
    <w:rsid w:val="00F23C59"/>
    <w:rsid w:val="00F40A5A"/>
    <w:rsid w:val="00F466F2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9ABA6ED"/>
  <w15:chartTrackingRefBased/>
  <w15:docId w15:val="{A23A3588-7025-4675-9EF5-457121EF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B734B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C85180-23BF-4CDE-AC53-5D9078E2D8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9F22A2-EE40-4478-AB96-4CCC47B1B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F24DC5-4723-425C-BAC7-90C1AB487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125</Words>
  <Characters>935</Characters>
  <Application>Microsoft Office Word</Application>
  <DocSecurity>8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Jong, Remco de</cp:lastModifiedBy>
  <cp:revision>3</cp:revision>
  <cp:lastPrinted>2008-07-21T11:37:00Z</cp:lastPrinted>
  <dcterms:created xsi:type="dcterms:W3CDTF">2020-04-15T14:06:00Z</dcterms:created>
  <dcterms:modified xsi:type="dcterms:W3CDTF">2021-03-10T16:42:00Z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0x010100D5ED8718B367F34F85A8170BAA5A292A</vt:lpwstr>
  </property>
</Properties>
</file>