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137F7B" w14:textId="560BCEAE" w:rsidR="00C60BF8" w:rsidRDefault="00C60BF8" w:rsidP="00C60BF8"/>
    <w:p w14:paraId="1E04CEE4" w14:textId="77777777" w:rsidR="00C60BF8" w:rsidRDefault="00C60BF8" w:rsidP="00C60BF8"/>
    <w:p w14:paraId="68631D59" w14:textId="572F68C1" w:rsidR="00C60BF8" w:rsidRDefault="00C60BF8" w:rsidP="00C60BF8">
      <w:pPr>
        <w:pStyle w:val="Titel"/>
        <w:jc w:val="center"/>
        <w:rPr>
          <w:noProof/>
        </w:rPr>
      </w:pPr>
      <w:r>
        <w:rPr>
          <w:noProof/>
        </w:rPr>
        <w:t>VGM Projectplan</w:t>
      </w:r>
    </w:p>
    <w:p w14:paraId="50D28616" w14:textId="77777777" w:rsidR="00C60BF8" w:rsidRPr="00C60BF8" w:rsidRDefault="00C60BF8" w:rsidP="00C60BF8"/>
    <w:p w14:paraId="107BA5BD" w14:textId="3D0E4B14" w:rsidR="00C60BF8" w:rsidRPr="00590D2A" w:rsidRDefault="00C60BF8" w:rsidP="00C60BF8">
      <w:pPr>
        <w:pStyle w:val="Kop1"/>
        <w:numPr>
          <w:ilvl w:val="0"/>
          <w:numId w:val="0"/>
        </w:numPr>
        <w:rPr>
          <w:noProof/>
        </w:rPr>
      </w:pPr>
      <w:r w:rsidRPr="00590D2A">
        <w:rPr>
          <w:noProof/>
        </w:rPr>
        <w:t>Toelichting</w:t>
      </w:r>
    </w:p>
    <w:p w14:paraId="72920B4A" w14:textId="77777777" w:rsidR="00C60BF8" w:rsidRDefault="00C60BF8" w:rsidP="00C60BF8">
      <w:pPr>
        <w:rPr>
          <w:noProof/>
        </w:rPr>
      </w:pPr>
      <w:r>
        <w:rPr>
          <w:noProof/>
        </w:rPr>
        <w:t>Cyclus streeft ernaar de veiligheid, gezondheid en milieu aspecten optimaal te beheersen. Om dit te realiseren heeft Cyclus veiligheid- en milieubeleid wat voldoet aan o.a. de normen van VCA**, ISO14001 en Groenkeur.</w:t>
      </w:r>
    </w:p>
    <w:p w14:paraId="67C80899" w14:textId="77777777" w:rsidR="00C60BF8" w:rsidRDefault="00C60BF8" w:rsidP="00C60BF8">
      <w:pPr>
        <w:rPr>
          <w:noProof/>
        </w:rPr>
      </w:pPr>
    </w:p>
    <w:p w14:paraId="7FFEB304" w14:textId="77777777" w:rsidR="00C60BF8" w:rsidRDefault="00C60BF8" w:rsidP="00C60BF8">
      <w:pPr>
        <w:rPr>
          <w:noProof/>
        </w:rPr>
      </w:pPr>
      <w:r w:rsidRPr="00590D2A">
        <w:rPr>
          <w:noProof/>
        </w:rPr>
        <w:t xml:space="preserve">Het spreekt vanzelf dat onderaannemers bij het uitvoeren van hun werkzaamheden </w:t>
      </w:r>
      <w:r>
        <w:rPr>
          <w:noProof/>
        </w:rPr>
        <w:t>voor Cyclus</w:t>
      </w:r>
      <w:r w:rsidRPr="00590D2A">
        <w:rPr>
          <w:noProof/>
        </w:rPr>
        <w:t>, zich houden aan de geldende wet- en regelgeving</w:t>
      </w:r>
      <w:r>
        <w:rPr>
          <w:noProof/>
        </w:rPr>
        <w:t xml:space="preserve"> </w:t>
      </w:r>
      <w:r w:rsidRPr="00DD6637">
        <w:rPr>
          <w:noProof/>
        </w:rPr>
        <w:t>(waaronder arbowet, milieuwetgeving, wet natuurbescherming)</w:t>
      </w:r>
      <w:r w:rsidRPr="00590D2A">
        <w:rPr>
          <w:noProof/>
        </w:rPr>
        <w:t xml:space="preserve"> en de vastgestelde en besproken afspraken.</w:t>
      </w:r>
    </w:p>
    <w:p w14:paraId="69268DB2" w14:textId="77777777" w:rsidR="00C60BF8" w:rsidRDefault="00C60BF8" w:rsidP="00C60BF8">
      <w:pPr>
        <w:rPr>
          <w:noProof/>
        </w:rPr>
      </w:pPr>
    </w:p>
    <w:p w14:paraId="0716DF94" w14:textId="77777777" w:rsidR="00C60BF8" w:rsidRDefault="00C60BF8" w:rsidP="00C60BF8">
      <w:pPr>
        <w:rPr>
          <w:noProof/>
        </w:rPr>
      </w:pPr>
      <w:r w:rsidRPr="00590D2A">
        <w:rPr>
          <w:noProof/>
        </w:rPr>
        <w:t xml:space="preserve">Elke onderaannemer </w:t>
      </w:r>
      <w:r>
        <w:rPr>
          <w:noProof/>
        </w:rPr>
        <w:t>moe</w:t>
      </w:r>
      <w:r w:rsidRPr="00590D2A">
        <w:rPr>
          <w:noProof/>
        </w:rPr>
        <w:t xml:space="preserve">t </w:t>
      </w:r>
      <w:r>
        <w:rPr>
          <w:noProof/>
        </w:rPr>
        <w:t xml:space="preserve">daarom </w:t>
      </w:r>
      <w:r w:rsidRPr="00590D2A">
        <w:rPr>
          <w:noProof/>
        </w:rPr>
        <w:t xml:space="preserve">vóór de start van zijn werkzaamheden, de risico’s die bij zijn werkzaamheden </w:t>
      </w:r>
      <w:r>
        <w:rPr>
          <w:noProof/>
        </w:rPr>
        <w:t xml:space="preserve">kunnen </w:t>
      </w:r>
      <w:r w:rsidRPr="00590D2A">
        <w:rPr>
          <w:noProof/>
        </w:rPr>
        <w:t xml:space="preserve">voorkomen </w:t>
      </w:r>
      <w:r>
        <w:rPr>
          <w:noProof/>
        </w:rPr>
        <w:t>omschrijven</w:t>
      </w:r>
      <w:r w:rsidRPr="00590D2A">
        <w:rPr>
          <w:noProof/>
        </w:rPr>
        <w:t xml:space="preserve"> in bijgevoegd </w:t>
      </w:r>
      <w:r>
        <w:rPr>
          <w:noProof/>
        </w:rPr>
        <w:t xml:space="preserve">(of eigen) </w:t>
      </w:r>
      <w:r w:rsidRPr="00590D2A">
        <w:rPr>
          <w:noProof/>
        </w:rPr>
        <w:t>VGM</w:t>
      </w:r>
      <w:r>
        <w:rPr>
          <w:noProof/>
        </w:rPr>
        <w:t>-</w:t>
      </w:r>
      <w:r w:rsidRPr="00590D2A">
        <w:rPr>
          <w:noProof/>
        </w:rPr>
        <w:t xml:space="preserve">plan. Tevens </w:t>
      </w:r>
      <w:r>
        <w:rPr>
          <w:noProof/>
        </w:rPr>
        <w:t>geeft hij hi</w:t>
      </w:r>
      <w:r w:rsidRPr="00590D2A">
        <w:rPr>
          <w:noProof/>
        </w:rPr>
        <w:t>erin de bi</w:t>
      </w:r>
      <w:r>
        <w:rPr>
          <w:noProof/>
        </w:rPr>
        <w:t>j</w:t>
      </w:r>
      <w:r w:rsidRPr="00590D2A">
        <w:rPr>
          <w:noProof/>
        </w:rPr>
        <w:t>behorende maatregelen</w:t>
      </w:r>
      <w:r>
        <w:rPr>
          <w:noProof/>
        </w:rPr>
        <w:t xml:space="preserve"> aan</w:t>
      </w:r>
      <w:r w:rsidRPr="00590D2A">
        <w:rPr>
          <w:noProof/>
        </w:rPr>
        <w:t>, welke</w:t>
      </w:r>
      <w:r>
        <w:rPr>
          <w:noProof/>
        </w:rPr>
        <w:t xml:space="preserve"> nodig zijn om</w:t>
      </w:r>
      <w:r w:rsidRPr="00590D2A">
        <w:rPr>
          <w:noProof/>
        </w:rPr>
        <w:t xml:space="preserve"> </w:t>
      </w:r>
      <w:r>
        <w:rPr>
          <w:noProof/>
        </w:rPr>
        <w:t>schade of letsel te voorkomen</w:t>
      </w:r>
      <w:r w:rsidRPr="00590D2A">
        <w:rPr>
          <w:noProof/>
        </w:rPr>
        <w:t>.</w:t>
      </w:r>
    </w:p>
    <w:p w14:paraId="138BD230" w14:textId="77777777" w:rsidR="00C60BF8" w:rsidRDefault="00C60BF8" w:rsidP="00C60BF8">
      <w:pPr>
        <w:rPr>
          <w:noProof/>
        </w:rPr>
      </w:pPr>
    </w:p>
    <w:p w14:paraId="760B2F5C" w14:textId="77777777" w:rsidR="00C60BF8" w:rsidRDefault="00C60BF8" w:rsidP="00C60BF8">
      <w:pPr>
        <w:rPr>
          <w:noProof/>
        </w:rPr>
      </w:pPr>
      <w:r>
        <w:rPr>
          <w:noProof/>
        </w:rPr>
        <w:t xml:space="preserve">Het </w:t>
      </w:r>
      <w:r w:rsidRPr="00A03037">
        <w:rPr>
          <w:noProof/>
        </w:rPr>
        <w:t>VGM-</w:t>
      </w:r>
      <w:r>
        <w:rPr>
          <w:noProof/>
        </w:rPr>
        <w:t>project</w:t>
      </w:r>
      <w:r w:rsidRPr="00A03037">
        <w:rPr>
          <w:noProof/>
        </w:rPr>
        <w:t xml:space="preserve">plan </w:t>
      </w:r>
      <w:r>
        <w:rPr>
          <w:noProof/>
        </w:rPr>
        <w:t>wordt ingevuld d</w:t>
      </w:r>
      <w:r w:rsidRPr="00A03037">
        <w:rPr>
          <w:noProof/>
        </w:rPr>
        <w:t xml:space="preserve">oor alle ‘leveranciers’ die optreden als onderaannemer voor Cyclus; ofwel </w:t>
      </w:r>
      <w:r>
        <w:rPr>
          <w:noProof/>
        </w:rPr>
        <w:t xml:space="preserve">door </w:t>
      </w:r>
      <w:r w:rsidRPr="00A03037">
        <w:rPr>
          <w:noProof/>
        </w:rPr>
        <w:t xml:space="preserve">alle bedrijven die werk uitvoeren in naam van Cyclus wat betrekking heeft op de uitvoering van onze primaire dienstverlening: inzameling, reiniging, afvalbrengstation, overslagstation, onderhoud sportvelden, gladheidsbestrijding (en </w:t>
      </w:r>
      <w:r>
        <w:rPr>
          <w:noProof/>
        </w:rPr>
        <w:t xml:space="preserve">die </w:t>
      </w:r>
      <w:r w:rsidRPr="00A03037">
        <w:rPr>
          <w:noProof/>
        </w:rPr>
        <w:t xml:space="preserve">daarmee binnen de scope van VCA** </w:t>
      </w:r>
      <w:r>
        <w:rPr>
          <w:noProof/>
        </w:rPr>
        <w:t>valle</w:t>
      </w:r>
      <w:r w:rsidRPr="00A03037">
        <w:rPr>
          <w:noProof/>
        </w:rPr>
        <w:t>n).</w:t>
      </w:r>
    </w:p>
    <w:p w14:paraId="2624D7E8" w14:textId="77777777" w:rsidR="00C60BF8" w:rsidRDefault="00C60BF8" w:rsidP="00C60BF8">
      <w:pPr>
        <w:rPr>
          <w:noProof/>
        </w:rPr>
      </w:pPr>
    </w:p>
    <w:p w14:paraId="6E7B9FF1" w14:textId="77777777" w:rsidR="00C60BF8" w:rsidRDefault="00C60BF8" w:rsidP="00C60BF8">
      <w:pPr>
        <w:rPr>
          <w:noProof/>
        </w:rPr>
      </w:pPr>
      <w:r>
        <w:rPr>
          <w:noProof/>
        </w:rPr>
        <w:t>Het ingevulde VGM-plan dient vóór aanvang van de werkzaamheden met Cyclus te worden besproken en afgestemd en vervolgens gezamenlijk te worden ondertekend.</w:t>
      </w:r>
    </w:p>
    <w:p w14:paraId="695ACE19" w14:textId="77777777" w:rsidR="00C60BF8" w:rsidRDefault="00C60BF8" w:rsidP="00C60BF8"/>
    <w:p w14:paraId="344BEA8C" w14:textId="77777777" w:rsidR="00C60BF8" w:rsidRDefault="00C60BF8" w:rsidP="00C60BF8"/>
    <w:p w14:paraId="5F71C71D" w14:textId="77777777" w:rsidR="00C60BF8" w:rsidRPr="00590D2A" w:rsidRDefault="00C60BF8" w:rsidP="00C60BF8">
      <w:pPr>
        <w:pStyle w:val="Kop1"/>
        <w:numPr>
          <w:ilvl w:val="0"/>
          <w:numId w:val="0"/>
        </w:numPr>
      </w:pPr>
      <w:r>
        <w:t>Werkzaamheden</w:t>
      </w:r>
    </w:p>
    <w:p w14:paraId="2AF07D9A" w14:textId="77777777" w:rsidR="00C60BF8" w:rsidRDefault="00C60BF8" w:rsidP="00C60BF8">
      <w:r>
        <w:t>Dit VGM-plan heeft betrekking op het volgende contract:</w:t>
      </w:r>
    </w:p>
    <w:tbl>
      <w:tblPr>
        <w:tblStyle w:val="Tabel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796"/>
      </w:tblGrid>
      <w:tr w:rsidR="00C60BF8" w:rsidRPr="00DD6637" w14:paraId="6ED79F15" w14:textId="77777777" w:rsidTr="00094132">
        <w:trPr>
          <w:trHeight w:val="510"/>
        </w:trPr>
        <w:tc>
          <w:tcPr>
            <w:tcW w:w="1985" w:type="dxa"/>
          </w:tcPr>
          <w:p w14:paraId="670F3D28" w14:textId="77777777" w:rsidR="00C60BF8" w:rsidRDefault="00C60BF8" w:rsidP="001C0AF1">
            <w:pPr>
              <w:spacing w:before="240"/>
            </w:pPr>
            <w:bookmarkStart w:id="0" w:name="_Hlk22038786"/>
            <w:r>
              <w:t>C</w:t>
            </w:r>
            <w:r w:rsidRPr="00DD6637">
              <w:t>ontractnummer</w:t>
            </w:r>
          </w:p>
        </w:tc>
        <w:tc>
          <w:tcPr>
            <w:tcW w:w="7796" w:type="dxa"/>
          </w:tcPr>
          <w:p w14:paraId="4EAA1AEC" w14:textId="77777777" w:rsidR="00C60BF8" w:rsidRDefault="00C60BF8" w:rsidP="001C0AF1">
            <w:pPr>
              <w:spacing w:before="240"/>
            </w:pPr>
            <w:r>
              <w:t xml:space="preserve">: </w:t>
            </w:r>
          </w:p>
        </w:tc>
      </w:tr>
      <w:tr w:rsidR="00C60BF8" w:rsidRPr="00DD6637" w14:paraId="575146D3" w14:textId="77777777" w:rsidTr="00094132">
        <w:trPr>
          <w:trHeight w:val="510"/>
        </w:trPr>
        <w:tc>
          <w:tcPr>
            <w:tcW w:w="1985" w:type="dxa"/>
          </w:tcPr>
          <w:p w14:paraId="60FED02E" w14:textId="77777777" w:rsidR="00C60BF8" w:rsidRDefault="00C60BF8" w:rsidP="001C0AF1">
            <w:pPr>
              <w:spacing w:before="240"/>
            </w:pPr>
            <w:r>
              <w:t>Titel contract</w:t>
            </w:r>
          </w:p>
        </w:tc>
        <w:tc>
          <w:tcPr>
            <w:tcW w:w="7796" w:type="dxa"/>
          </w:tcPr>
          <w:p w14:paraId="2A854FC0" w14:textId="77777777" w:rsidR="00C60BF8" w:rsidRDefault="00C60BF8" w:rsidP="001C0AF1">
            <w:pPr>
              <w:spacing w:before="240"/>
            </w:pPr>
            <w:r>
              <w:t xml:space="preserve">: </w:t>
            </w:r>
          </w:p>
        </w:tc>
      </w:tr>
      <w:tr w:rsidR="00C60BF8" w:rsidRPr="00DD6637" w14:paraId="33F1A0B7" w14:textId="77777777" w:rsidTr="00094132">
        <w:trPr>
          <w:trHeight w:val="510"/>
        </w:trPr>
        <w:tc>
          <w:tcPr>
            <w:tcW w:w="1985" w:type="dxa"/>
          </w:tcPr>
          <w:p w14:paraId="6416F0D4" w14:textId="77777777" w:rsidR="00C60BF8" w:rsidRDefault="00C60BF8" w:rsidP="001C0AF1">
            <w:pPr>
              <w:spacing w:before="240"/>
            </w:pPr>
            <w:r w:rsidRPr="00DD6637">
              <w:t>Datum contract</w:t>
            </w:r>
          </w:p>
        </w:tc>
        <w:tc>
          <w:tcPr>
            <w:tcW w:w="7796" w:type="dxa"/>
          </w:tcPr>
          <w:p w14:paraId="5F21EF99" w14:textId="77777777" w:rsidR="00C60BF8" w:rsidRDefault="00C60BF8" w:rsidP="001C0AF1">
            <w:pPr>
              <w:spacing w:before="240"/>
            </w:pPr>
            <w:r>
              <w:t>:</w:t>
            </w:r>
          </w:p>
        </w:tc>
      </w:tr>
      <w:tr w:rsidR="00C60BF8" w:rsidRPr="00DD6637" w14:paraId="0697F0BF" w14:textId="77777777" w:rsidTr="00094132">
        <w:trPr>
          <w:trHeight w:val="510"/>
        </w:trPr>
        <w:tc>
          <w:tcPr>
            <w:tcW w:w="1985" w:type="dxa"/>
          </w:tcPr>
          <w:p w14:paraId="57AF680B" w14:textId="77777777" w:rsidR="00C60BF8" w:rsidRPr="00DD6637" w:rsidRDefault="00C60BF8" w:rsidP="001C0AF1">
            <w:pPr>
              <w:spacing w:before="240"/>
            </w:pPr>
            <w:r>
              <w:t>Werkzaamheden</w:t>
            </w:r>
          </w:p>
        </w:tc>
        <w:tc>
          <w:tcPr>
            <w:tcW w:w="7796" w:type="dxa"/>
          </w:tcPr>
          <w:p w14:paraId="7F37467C" w14:textId="77777777" w:rsidR="00C60BF8" w:rsidRDefault="00C60BF8" w:rsidP="001C0AF1">
            <w:pPr>
              <w:spacing w:before="240"/>
            </w:pPr>
            <w:r>
              <w:t xml:space="preserve">: </w:t>
            </w:r>
          </w:p>
        </w:tc>
      </w:tr>
      <w:tr w:rsidR="00C60BF8" w:rsidRPr="00DD6637" w14:paraId="38CDE9C5" w14:textId="77777777" w:rsidTr="00094132">
        <w:trPr>
          <w:trHeight w:val="510"/>
        </w:trPr>
        <w:tc>
          <w:tcPr>
            <w:tcW w:w="1985" w:type="dxa"/>
          </w:tcPr>
          <w:p w14:paraId="0DFB7FDE" w14:textId="77777777" w:rsidR="00C60BF8" w:rsidRDefault="00C60BF8" w:rsidP="001C0AF1">
            <w:pPr>
              <w:spacing w:before="240"/>
            </w:pPr>
            <w:r>
              <w:t>In gemeente</w:t>
            </w:r>
          </w:p>
        </w:tc>
        <w:tc>
          <w:tcPr>
            <w:tcW w:w="7796" w:type="dxa"/>
          </w:tcPr>
          <w:p w14:paraId="04652F22" w14:textId="77777777" w:rsidR="00C60BF8" w:rsidRDefault="00C60BF8" w:rsidP="001C0AF1">
            <w:pPr>
              <w:spacing w:before="240"/>
            </w:pPr>
            <w:r>
              <w:t xml:space="preserve">: </w:t>
            </w:r>
          </w:p>
        </w:tc>
      </w:tr>
      <w:bookmarkEnd w:id="0"/>
    </w:tbl>
    <w:p w14:paraId="4E8DE9CE" w14:textId="77777777" w:rsidR="00C60BF8" w:rsidRDefault="00C60BF8" w:rsidP="00C60BF8"/>
    <w:p w14:paraId="354F695D" w14:textId="77777777" w:rsidR="00C60BF8" w:rsidRDefault="00C60BF8" w:rsidP="00C60BF8"/>
    <w:p w14:paraId="4289F358" w14:textId="77777777" w:rsidR="00C60BF8" w:rsidRDefault="00C60BF8" w:rsidP="00C60BF8">
      <w:pPr>
        <w:spacing w:after="160" w:line="259" w:lineRule="auto"/>
        <w:rPr>
          <w:rFonts w:asciiTheme="majorHAnsi" w:eastAsiaTheme="majorEastAsia" w:hAnsiTheme="majorHAnsi" w:cstheme="majorBidi"/>
          <w:color w:val="2E74B5" w:themeColor="accent1" w:themeShade="BF"/>
          <w:sz w:val="26"/>
          <w:szCs w:val="26"/>
        </w:rPr>
      </w:pPr>
      <w:r>
        <w:br w:type="page"/>
      </w:r>
    </w:p>
    <w:p w14:paraId="414959A6" w14:textId="77777777" w:rsidR="00C60BF8" w:rsidRDefault="00C60BF8" w:rsidP="00C60BF8">
      <w:pPr>
        <w:pStyle w:val="Kop1"/>
        <w:numPr>
          <w:ilvl w:val="0"/>
          <w:numId w:val="0"/>
        </w:numPr>
      </w:pPr>
      <w:r>
        <w:lastRenderedPageBreak/>
        <w:t>Gegevens onderaannemer</w:t>
      </w:r>
    </w:p>
    <w:tbl>
      <w:tblPr>
        <w:tblStyle w:val="Tabel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7087"/>
      </w:tblGrid>
      <w:tr w:rsidR="00C60BF8" w14:paraId="37877F92" w14:textId="77777777" w:rsidTr="00094132">
        <w:tc>
          <w:tcPr>
            <w:tcW w:w="2694" w:type="dxa"/>
          </w:tcPr>
          <w:p w14:paraId="3601179D" w14:textId="77777777" w:rsidR="00C60BF8" w:rsidRDefault="00C60BF8" w:rsidP="001C0AF1">
            <w:pPr>
              <w:spacing w:before="240"/>
            </w:pPr>
            <w:bookmarkStart w:id="1" w:name="_Hlk22038704"/>
            <w:r>
              <w:t>Naam bedrijf</w:t>
            </w:r>
          </w:p>
        </w:tc>
        <w:tc>
          <w:tcPr>
            <w:tcW w:w="7087" w:type="dxa"/>
          </w:tcPr>
          <w:p w14:paraId="62F3A17F" w14:textId="77777777" w:rsidR="00C60BF8" w:rsidRDefault="00C60BF8" w:rsidP="001C0AF1">
            <w:pPr>
              <w:spacing w:before="240"/>
            </w:pPr>
            <w:r>
              <w:t>:</w:t>
            </w:r>
          </w:p>
        </w:tc>
      </w:tr>
      <w:tr w:rsidR="00C60BF8" w14:paraId="48BFAEB0" w14:textId="77777777" w:rsidTr="00094132">
        <w:tc>
          <w:tcPr>
            <w:tcW w:w="2694" w:type="dxa"/>
          </w:tcPr>
          <w:p w14:paraId="6435D63C" w14:textId="77777777" w:rsidR="00C60BF8" w:rsidRDefault="00C60BF8" w:rsidP="001C0AF1">
            <w:pPr>
              <w:spacing w:before="240"/>
            </w:pPr>
            <w:r>
              <w:t>Postadres</w:t>
            </w:r>
          </w:p>
        </w:tc>
        <w:tc>
          <w:tcPr>
            <w:tcW w:w="7087" w:type="dxa"/>
          </w:tcPr>
          <w:p w14:paraId="00689F9B" w14:textId="77777777" w:rsidR="00C60BF8" w:rsidRDefault="00C60BF8" w:rsidP="001C0AF1">
            <w:pPr>
              <w:spacing w:before="240"/>
            </w:pPr>
            <w:r>
              <w:t>:</w:t>
            </w:r>
          </w:p>
        </w:tc>
      </w:tr>
      <w:tr w:rsidR="00C60BF8" w14:paraId="4B82D918" w14:textId="77777777" w:rsidTr="00094132">
        <w:tc>
          <w:tcPr>
            <w:tcW w:w="2694" w:type="dxa"/>
          </w:tcPr>
          <w:p w14:paraId="7C9D6450" w14:textId="77777777" w:rsidR="00C60BF8" w:rsidRDefault="00C60BF8" w:rsidP="001C0AF1">
            <w:pPr>
              <w:spacing w:before="240"/>
            </w:pPr>
            <w:r>
              <w:t>Postcode en plaats</w:t>
            </w:r>
          </w:p>
        </w:tc>
        <w:tc>
          <w:tcPr>
            <w:tcW w:w="7087" w:type="dxa"/>
          </w:tcPr>
          <w:p w14:paraId="3D1E3923" w14:textId="77777777" w:rsidR="00C60BF8" w:rsidRDefault="00C60BF8" w:rsidP="001C0AF1">
            <w:pPr>
              <w:spacing w:before="240"/>
            </w:pPr>
            <w:r>
              <w:t>:</w:t>
            </w:r>
          </w:p>
        </w:tc>
      </w:tr>
      <w:tr w:rsidR="00C60BF8" w14:paraId="10446EAE" w14:textId="77777777" w:rsidTr="00094132">
        <w:tc>
          <w:tcPr>
            <w:tcW w:w="2694" w:type="dxa"/>
          </w:tcPr>
          <w:p w14:paraId="75CF3E57" w14:textId="77777777" w:rsidR="00C60BF8" w:rsidRDefault="00C60BF8" w:rsidP="001C0AF1">
            <w:pPr>
              <w:spacing w:before="240"/>
            </w:pPr>
            <w:r>
              <w:t>Telefoon</w:t>
            </w:r>
          </w:p>
        </w:tc>
        <w:tc>
          <w:tcPr>
            <w:tcW w:w="7087" w:type="dxa"/>
          </w:tcPr>
          <w:p w14:paraId="2A977A88" w14:textId="77777777" w:rsidR="00C60BF8" w:rsidRDefault="00C60BF8" w:rsidP="001C0AF1">
            <w:pPr>
              <w:spacing w:before="240"/>
            </w:pPr>
            <w:r>
              <w:t>:</w:t>
            </w:r>
          </w:p>
        </w:tc>
      </w:tr>
      <w:tr w:rsidR="00C60BF8" w14:paraId="532A631A" w14:textId="77777777" w:rsidTr="00094132">
        <w:tc>
          <w:tcPr>
            <w:tcW w:w="2694" w:type="dxa"/>
          </w:tcPr>
          <w:p w14:paraId="2C56B053" w14:textId="77777777" w:rsidR="00C60BF8" w:rsidRDefault="00C60BF8" w:rsidP="001C0AF1">
            <w:pPr>
              <w:spacing w:before="240"/>
            </w:pPr>
            <w:bookmarkStart w:id="2" w:name="_Hlk22651722"/>
            <w:r w:rsidRPr="00DD6637">
              <w:t>Calamiteitennummer</w:t>
            </w:r>
          </w:p>
        </w:tc>
        <w:tc>
          <w:tcPr>
            <w:tcW w:w="7087" w:type="dxa"/>
          </w:tcPr>
          <w:p w14:paraId="14B732F3" w14:textId="77777777" w:rsidR="00C60BF8" w:rsidRDefault="00C60BF8" w:rsidP="001C0AF1">
            <w:pPr>
              <w:spacing w:before="240"/>
            </w:pPr>
            <w:r>
              <w:t xml:space="preserve">: </w:t>
            </w:r>
            <w:r>
              <w:tab/>
            </w:r>
            <w:r>
              <w:tab/>
            </w:r>
            <w:r>
              <w:tab/>
            </w:r>
            <w:r>
              <w:tab/>
              <w:t>buiten kantoortijden</w:t>
            </w:r>
          </w:p>
        </w:tc>
      </w:tr>
      <w:bookmarkEnd w:id="1"/>
      <w:bookmarkEnd w:id="2"/>
      <w:tr w:rsidR="00C60BF8" w14:paraId="61F0C461" w14:textId="77777777" w:rsidTr="00094132">
        <w:tc>
          <w:tcPr>
            <w:tcW w:w="2694" w:type="dxa"/>
          </w:tcPr>
          <w:p w14:paraId="1C28B995" w14:textId="77777777" w:rsidR="00C60BF8" w:rsidRDefault="00C60BF8" w:rsidP="001C0AF1">
            <w:pPr>
              <w:spacing w:before="240"/>
            </w:pPr>
            <w:r>
              <w:t>E-mail</w:t>
            </w:r>
          </w:p>
        </w:tc>
        <w:tc>
          <w:tcPr>
            <w:tcW w:w="7087" w:type="dxa"/>
          </w:tcPr>
          <w:p w14:paraId="61645A80" w14:textId="77777777" w:rsidR="00C60BF8" w:rsidRDefault="00C60BF8" w:rsidP="001C0AF1">
            <w:pPr>
              <w:spacing w:before="240"/>
            </w:pPr>
            <w:r>
              <w:t>:</w:t>
            </w:r>
          </w:p>
        </w:tc>
      </w:tr>
      <w:tr w:rsidR="00C60BF8" w:rsidRPr="00DD6637" w14:paraId="351BD28C" w14:textId="77777777" w:rsidTr="00094132">
        <w:tc>
          <w:tcPr>
            <w:tcW w:w="2694" w:type="dxa"/>
          </w:tcPr>
          <w:p w14:paraId="6CAA9BF2" w14:textId="77777777" w:rsidR="00C60BF8" w:rsidRDefault="00C60BF8" w:rsidP="001C0AF1">
            <w:pPr>
              <w:spacing w:before="240"/>
            </w:pPr>
            <w:r>
              <w:t>VCA gecertificeerd</w:t>
            </w:r>
          </w:p>
        </w:tc>
        <w:tc>
          <w:tcPr>
            <w:tcW w:w="7087" w:type="dxa"/>
          </w:tcPr>
          <w:p w14:paraId="682D8387" w14:textId="77777777" w:rsidR="00C60BF8" w:rsidRDefault="00C60BF8" w:rsidP="001C0AF1">
            <w:pPr>
              <w:spacing w:before="240"/>
            </w:pPr>
            <w:r>
              <w:t xml:space="preserve">:  </w:t>
            </w:r>
            <w:r>
              <w:sym w:font="Wingdings" w:char="F0A8"/>
            </w:r>
            <w:r>
              <w:t xml:space="preserve"> Ja    </w:t>
            </w:r>
            <w:r>
              <w:sym w:font="Wingdings" w:char="F0A8"/>
            </w:r>
            <w:r>
              <w:t xml:space="preserve"> Nee    </w:t>
            </w:r>
            <w:r>
              <w:tab/>
            </w:r>
            <w:r>
              <w:tab/>
              <w:t>Indien “Nee”, bijlage A invullen</w:t>
            </w:r>
          </w:p>
        </w:tc>
      </w:tr>
    </w:tbl>
    <w:p w14:paraId="07690C0C" w14:textId="77777777" w:rsidR="00C60BF8" w:rsidRDefault="00C60BF8" w:rsidP="00C60BF8"/>
    <w:p w14:paraId="63FFCAE6" w14:textId="77777777" w:rsidR="00C60BF8" w:rsidRDefault="00C60BF8" w:rsidP="00C60BF8">
      <w:pPr>
        <w:pStyle w:val="Kop1"/>
        <w:numPr>
          <w:ilvl w:val="0"/>
          <w:numId w:val="0"/>
        </w:numPr>
      </w:pPr>
      <w:r>
        <w:t>Contactpersonen onderaannemer</w:t>
      </w:r>
      <w:r w:rsidRPr="00590D2A">
        <w:t xml:space="preserve"> </w:t>
      </w:r>
    </w:p>
    <w:tbl>
      <w:tblPr>
        <w:tblStyle w:val="Tabel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3544"/>
        <w:gridCol w:w="4394"/>
      </w:tblGrid>
      <w:tr w:rsidR="00C60BF8" w14:paraId="516BC104" w14:textId="77777777" w:rsidTr="00094132">
        <w:tc>
          <w:tcPr>
            <w:tcW w:w="1843" w:type="dxa"/>
          </w:tcPr>
          <w:p w14:paraId="6717CFA4" w14:textId="77777777" w:rsidR="00C60BF8" w:rsidRDefault="00C60BF8" w:rsidP="001C0AF1">
            <w:pPr>
              <w:spacing w:before="240"/>
            </w:pPr>
            <w:bookmarkStart w:id="3" w:name="_Hlk22651922"/>
          </w:p>
        </w:tc>
        <w:tc>
          <w:tcPr>
            <w:tcW w:w="3544" w:type="dxa"/>
          </w:tcPr>
          <w:p w14:paraId="1785AA9C" w14:textId="77777777" w:rsidR="00C60BF8" w:rsidRDefault="00C60BF8" w:rsidP="001C0AF1">
            <w:pPr>
              <w:spacing w:before="240"/>
            </w:pPr>
            <w:r>
              <w:t>Directievoerder</w:t>
            </w:r>
          </w:p>
        </w:tc>
        <w:tc>
          <w:tcPr>
            <w:tcW w:w="4394" w:type="dxa"/>
          </w:tcPr>
          <w:p w14:paraId="7DEEE8F3" w14:textId="77777777" w:rsidR="00C60BF8" w:rsidRDefault="00C60BF8" w:rsidP="001C0AF1">
            <w:pPr>
              <w:spacing w:before="240"/>
            </w:pPr>
            <w:r>
              <w:t>Toezichthouder/ Uitvoerder</w:t>
            </w:r>
          </w:p>
        </w:tc>
      </w:tr>
      <w:tr w:rsidR="00C60BF8" w14:paraId="0C2007E8" w14:textId="77777777" w:rsidTr="00094132">
        <w:tc>
          <w:tcPr>
            <w:tcW w:w="1843" w:type="dxa"/>
          </w:tcPr>
          <w:p w14:paraId="2DD89158" w14:textId="77777777" w:rsidR="00C60BF8" w:rsidRDefault="00C60BF8" w:rsidP="001C0AF1">
            <w:pPr>
              <w:spacing w:before="240"/>
            </w:pPr>
            <w:r>
              <w:t>Naam:</w:t>
            </w:r>
          </w:p>
        </w:tc>
        <w:tc>
          <w:tcPr>
            <w:tcW w:w="3544" w:type="dxa"/>
          </w:tcPr>
          <w:p w14:paraId="684C9D1B" w14:textId="77777777" w:rsidR="00C60BF8" w:rsidRDefault="00C60BF8" w:rsidP="001C0AF1">
            <w:pPr>
              <w:spacing w:before="240"/>
            </w:pPr>
          </w:p>
        </w:tc>
        <w:tc>
          <w:tcPr>
            <w:tcW w:w="4394" w:type="dxa"/>
          </w:tcPr>
          <w:p w14:paraId="5E34013A" w14:textId="77777777" w:rsidR="00C60BF8" w:rsidRDefault="00C60BF8" w:rsidP="001C0AF1">
            <w:pPr>
              <w:spacing w:before="240"/>
            </w:pPr>
          </w:p>
        </w:tc>
      </w:tr>
      <w:tr w:rsidR="00C60BF8" w14:paraId="34969D8F" w14:textId="77777777" w:rsidTr="00094132">
        <w:tc>
          <w:tcPr>
            <w:tcW w:w="1843" w:type="dxa"/>
          </w:tcPr>
          <w:p w14:paraId="43DC1018" w14:textId="77777777" w:rsidR="00C60BF8" w:rsidRDefault="00C60BF8" w:rsidP="001C0AF1">
            <w:pPr>
              <w:spacing w:before="240"/>
            </w:pPr>
            <w:r>
              <w:t>Tel.nr:</w:t>
            </w:r>
          </w:p>
        </w:tc>
        <w:tc>
          <w:tcPr>
            <w:tcW w:w="3544" w:type="dxa"/>
          </w:tcPr>
          <w:p w14:paraId="6C624720" w14:textId="77777777" w:rsidR="00C60BF8" w:rsidRDefault="00C60BF8" w:rsidP="001C0AF1">
            <w:pPr>
              <w:spacing w:before="240"/>
            </w:pPr>
          </w:p>
        </w:tc>
        <w:tc>
          <w:tcPr>
            <w:tcW w:w="4394" w:type="dxa"/>
          </w:tcPr>
          <w:p w14:paraId="114F91BC" w14:textId="77777777" w:rsidR="00C60BF8" w:rsidRDefault="00C60BF8" w:rsidP="001C0AF1">
            <w:pPr>
              <w:spacing w:before="240"/>
            </w:pPr>
          </w:p>
        </w:tc>
      </w:tr>
      <w:tr w:rsidR="00C60BF8" w14:paraId="7A5D5900" w14:textId="77777777" w:rsidTr="00094132">
        <w:tc>
          <w:tcPr>
            <w:tcW w:w="1843" w:type="dxa"/>
          </w:tcPr>
          <w:p w14:paraId="11273CA3" w14:textId="77777777" w:rsidR="00C60BF8" w:rsidRDefault="00C60BF8" w:rsidP="001C0AF1">
            <w:pPr>
              <w:spacing w:before="240"/>
            </w:pPr>
            <w:r>
              <w:t>E-mail:</w:t>
            </w:r>
          </w:p>
        </w:tc>
        <w:tc>
          <w:tcPr>
            <w:tcW w:w="3544" w:type="dxa"/>
          </w:tcPr>
          <w:p w14:paraId="294DE9D8" w14:textId="77777777" w:rsidR="00C60BF8" w:rsidRDefault="00C60BF8" w:rsidP="001C0AF1">
            <w:pPr>
              <w:spacing w:before="240"/>
            </w:pPr>
          </w:p>
        </w:tc>
        <w:tc>
          <w:tcPr>
            <w:tcW w:w="4394" w:type="dxa"/>
          </w:tcPr>
          <w:p w14:paraId="2D10D8E3" w14:textId="77777777" w:rsidR="00C60BF8" w:rsidRDefault="00C60BF8" w:rsidP="001C0AF1">
            <w:pPr>
              <w:spacing w:before="240"/>
            </w:pPr>
          </w:p>
        </w:tc>
      </w:tr>
      <w:bookmarkEnd w:id="3"/>
    </w:tbl>
    <w:p w14:paraId="6A2C3B5A" w14:textId="77777777" w:rsidR="00C60BF8" w:rsidRDefault="00C60BF8" w:rsidP="00C60BF8"/>
    <w:p w14:paraId="3DEDCA55" w14:textId="77777777" w:rsidR="00C60BF8" w:rsidRDefault="00C60BF8" w:rsidP="00C60BF8">
      <w:pPr>
        <w:pStyle w:val="Kop1"/>
        <w:numPr>
          <w:ilvl w:val="0"/>
          <w:numId w:val="0"/>
        </w:numPr>
      </w:pPr>
      <w:r>
        <w:t>Gegevens Cyclus</w:t>
      </w:r>
    </w:p>
    <w:tbl>
      <w:tblPr>
        <w:tblStyle w:val="Tabel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7087"/>
      </w:tblGrid>
      <w:tr w:rsidR="00C60BF8" w14:paraId="5D242C40" w14:textId="77777777" w:rsidTr="00094132">
        <w:tc>
          <w:tcPr>
            <w:tcW w:w="2694" w:type="dxa"/>
          </w:tcPr>
          <w:p w14:paraId="6677E22A" w14:textId="77777777" w:rsidR="00C60BF8" w:rsidRDefault="00C60BF8" w:rsidP="001C0AF1">
            <w:pPr>
              <w:spacing w:before="240"/>
            </w:pPr>
            <w:r>
              <w:t>Postadres</w:t>
            </w:r>
          </w:p>
        </w:tc>
        <w:tc>
          <w:tcPr>
            <w:tcW w:w="7087" w:type="dxa"/>
          </w:tcPr>
          <w:p w14:paraId="202C4372" w14:textId="77777777" w:rsidR="00C60BF8" w:rsidRDefault="00C60BF8" w:rsidP="001C0AF1">
            <w:pPr>
              <w:spacing w:before="240"/>
            </w:pPr>
            <w:r>
              <w:t>:</w:t>
            </w:r>
          </w:p>
        </w:tc>
      </w:tr>
      <w:tr w:rsidR="00C60BF8" w14:paraId="79E7AC82" w14:textId="77777777" w:rsidTr="00094132">
        <w:tc>
          <w:tcPr>
            <w:tcW w:w="2694" w:type="dxa"/>
          </w:tcPr>
          <w:p w14:paraId="4FC28A29" w14:textId="77777777" w:rsidR="00C60BF8" w:rsidRDefault="00C60BF8" w:rsidP="001C0AF1">
            <w:pPr>
              <w:spacing w:before="240"/>
            </w:pPr>
            <w:r>
              <w:t>Postcode en plaats</w:t>
            </w:r>
          </w:p>
        </w:tc>
        <w:tc>
          <w:tcPr>
            <w:tcW w:w="7087" w:type="dxa"/>
          </w:tcPr>
          <w:p w14:paraId="753B2AD9" w14:textId="77777777" w:rsidR="00C60BF8" w:rsidRDefault="00C60BF8" w:rsidP="001C0AF1">
            <w:pPr>
              <w:spacing w:before="240"/>
            </w:pPr>
            <w:r>
              <w:t>:</w:t>
            </w:r>
          </w:p>
        </w:tc>
      </w:tr>
      <w:tr w:rsidR="00C60BF8" w14:paraId="226088C3" w14:textId="77777777" w:rsidTr="00094132">
        <w:tc>
          <w:tcPr>
            <w:tcW w:w="2694" w:type="dxa"/>
          </w:tcPr>
          <w:p w14:paraId="47D1E3CC" w14:textId="77777777" w:rsidR="00C60BF8" w:rsidRDefault="00C60BF8" w:rsidP="001C0AF1">
            <w:pPr>
              <w:spacing w:before="240"/>
            </w:pPr>
            <w:r>
              <w:t>Telefoon</w:t>
            </w:r>
          </w:p>
        </w:tc>
        <w:tc>
          <w:tcPr>
            <w:tcW w:w="7087" w:type="dxa"/>
          </w:tcPr>
          <w:p w14:paraId="5A1CEA97" w14:textId="77777777" w:rsidR="00C60BF8" w:rsidRDefault="00C60BF8" w:rsidP="001C0AF1">
            <w:pPr>
              <w:spacing w:before="240"/>
            </w:pPr>
            <w:r>
              <w:t>:</w:t>
            </w:r>
          </w:p>
        </w:tc>
      </w:tr>
      <w:tr w:rsidR="00C60BF8" w14:paraId="152F2BE0" w14:textId="77777777" w:rsidTr="00094132">
        <w:tc>
          <w:tcPr>
            <w:tcW w:w="2694" w:type="dxa"/>
          </w:tcPr>
          <w:p w14:paraId="6C6B5583" w14:textId="77777777" w:rsidR="00C60BF8" w:rsidRDefault="00C60BF8" w:rsidP="001C0AF1">
            <w:pPr>
              <w:spacing w:before="240"/>
            </w:pPr>
            <w:r>
              <w:t>E-mail</w:t>
            </w:r>
          </w:p>
        </w:tc>
        <w:tc>
          <w:tcPr>
            <w:tcW w:w="7087" w:type="dxa"/>
          </w:tcPr>
          <w:p w14:paraId="6CBC7707" w14:textId="77777777" w:rsidR="00C60BF8" w:rsidRDefault="00C60BF8" w:rsidP="001C0AF1">
            <w:pPr>
              <w:spacing w:before="240"/>
            </w:pPr>
            <w:r>
              <w:t>:</w:t>
            </w:r>
          </w:p>
        </w:tc>
      </w:tr>
      <w:tr w:rsidR="00C60BF8" w14:paraId="69F5B8CA" w14:textId="77777777" w:rsidTr="00094132">
        <w:tc>
          <w:tcPr>
            <w:tcW w:w="2694" w:type="dxa"/>
          </w:tcPr>
          <w:p w14:paraId="4DB2EC3E" w14:textId="77777777" w:rsidR="00C60BF8" w:rsidRDefault="00C60BF8" w:rsidP="001C0AF1">
            <w:pPr>
              <w:spacing w:before="240"/>
            </w:pPr>
            <w:r w:rsidRPr="00DD6637">
              <w:t>Calamiteitennummer</w:t>
            </w:r>
          </w:p>
        </w:tc>
        <w:tc>
          <w:tcPr>
            <w:tcW w:w="7087" w:type="dxa"/>
          </w:tcPr>
          <w:p w14:paraId="641DE561" w14:textId="77777777" w:rsidR="00C60BF8" w:rsidRDefault="00C60BF8" w:rsidP="001C0AF1">
            <w:pPr>
              <w:spacing w:before="240"/>
            </w:pPr>
            <w:r>
              <w:t xml:space="preserve">: </w:t>
            </w:r>
            <w:r>
              <w:tab/>
            </w:r>
            <w:r>
              <w:tab/>
            </w:r>
            <w:r>
              <w:tab/>
            </w:r>
            <w:r>
              <w:tab/>
              <w:t>buiten kantoortijden</w:t>
            </w:r>
          </w:p>
        </w:tc>
      </w:tr>
    </w:tbl>
    <w:p w14:paraId="12BF1592" w14:textId="77777777" w:rsidR="00C60BF8" w:rsidRDefault="00C60BF8" w:rsidP="00C60BF8"/>
    <w:p w14:paraId="47AB4300" w14:textId="77777777" w:rsidR="00C60BF8" w:rsidRDefault="00C60BF8" w:rsidP="00C60BF8">
      <w:pPr>
        <w:pStyle w:val="Kop1"/>
        <w:numPr>
          <w:ilvl w:val="0"/>
          <w:numId w:val="0"/>
        </w:numPr>
      </w:pPr>
      <w:r>
        <w:t>Contactpersonen Cyclus</w:t>
      </w:r>
    </w:p>
    <w:tbl>
      <w:tblPr>
        <w:tblStyle w:val="Tabel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3544"/>
        <w:gridCol w:w="4394"/>
      </w:tblGrid>
      <w:tr w:rsidR="00C60BF8" w14:paraId="013A89E3" w14:textId="77777777" w:rsidTr="00094132">
        <w:tc>
          <w:tcPr>
            <w:tcW w:w="1843" w:type="dxa"/>
          </w:tcPr>
          <w:p w14:paraId="10364359" w14:textId="77777777" w:rsidR="00C60BF8" w:rsidRDefault="00C60BF8" w:rsidP="001C0AF1">
            <w:pPr>
              <w:spacing w:before="240"/>
            </w:pPr>
          </w:p>
        </w:tc>
        <w:tc>
          <w:tcPr>
            <w:tcW w:w="3544" w:type="dxa"/>
          </w:tcPr>
          <w:p w14:paraId="0CC279D6" w14:textId="77777777" w:rsidR="00C60BF8" w:rsidRDefault="00C60BF8" w:rsidP="001C0AF1">
            <w:pPr>
              <w:spacing w:before="240"/>
            </w:pPr>
            <w:r>
              <w:t>Directievoerder</w:t>
            </w:r>
          </w:p>
        </w:tc>
        <w:tc>
          <w:tcPr>
            <w:tcW w:w="4394" w:type="dxa"/>
          </w:tcPr>
          <w:p w14:paraId="1BC8CBAE" w14:textId="77777777" w:rsidR="00C60BF8" w:rsidRDefault="00C60BF8" w:rsidP="001C0AF1">
            <w:pPr>
              <w:spacing w:before="240"/>
            </w:pPr>
            <w:r>
              <w:t>Toezichthouder/ Uitvoerder</w:t>
            </w:r>
          </w:p>
        </w:tc>
      </w:tr>
      <w:tr w:rsidR="00C60BF8" w14:paraId="2FCC2C43" w14:textId="77777777" w:rsidTr="00094132">
        <w:tc>
          <w:tcPr>
            <w:tcW w:w="1843" w:type="dxa"/>
          </w:tcPr>
          <w:p w14:paraId="3DC87B5E" w14:textId="77777777" w:rsidR="00C60BF8" w:rsidRDefault="00C60BF8" w:rsidP="001C0AF1">
            <w:pPr>
              <w:spacing w:before="240"/>
            </w:pPr>
            <w:r>
              <w:t>Naam</w:t>
            </w:r>
          </w:p>
        </w:tc>
        <w:tc>
          <w:tcPr>
            <w:tcW w:w="3544" w:type="dxa"/>
          </w:tcPr>
          <w:p w14:paraId="4F319DF0" w14:textId="77777777" w:rsidR="00C60BF8" w:rsidRDefault="00C60BF8" w:rsidP="001C0AF1">
            <w:pPr>
              <w:spacing w:before="240"/>
            </w:pPr>
          </w:p>
        </w:tc>
        <w:tc>
          <w:tcPr>
            <w:tcW w:w="4394" w:type="dxa"/>
          </w:tcPr>
          <w:p w14:paraId="3D84EEDB" w14:textId="77777777" w:rsidR="00C60BF8" w:rsidRDefault="00C60BF8" w:rsidP="001C0AF1">
            <w:pPr>
              <w:spacing w:before="240"/>
            </w:pPr>
          </w:p>
        </w:tc>
      </w:tr>
      <w:tr w:rsidR="00C60BF8" w14:paraId="7845998C" w14:textId="77777777" w:rsidTr="00094132">
        <w:tc>
          <w:tcPr>
            <w:tcW w:w="1843" w:type="dxa"/>
          </w:tcPr>
          <w:p w14:paraId="46CAE4F9" w14:textId="77777777" w:rsidR="00C60BF8" w:rsidRDefault="00C60BF8" w:rsidP="001C0AF1">
            <w:pPr>
              <w:spacing w:before="240"/>
            </w:pPr>
            <w:r>
              <w:t>Tel.nr:</w:t>
            </w:r>
          </w:p>
        </w:tc>
        <w:tc>
          <w:tcPr>
            <w:tcW w:w="3544" w:type="dxa"/>
          </w:tcPr>
          <w:p w14:paraId="70BF0E1A" w14:textId="77777777" w:rsidR="00C60BF8" w:rsidRDefault="00C60BF8" w:rsidP="001C0AF1">
            <w:pPr>
              <w:spacing w:before="240"/>
            </w:pPr>
          </w:p>
        </w:tc>
        <w:tc>
          <w:tcPr>
            <w:tcW w:w="4394" w:type="dxa"/>
          </w:tcPr>
          <w:p w14:paraId="6C8CFFFE" w14:textId="77777777" w:rsidR="00C60BF8" w:rsidRDefault="00C60BF8" w:rsidP="001C0AF1">
            <w:pPr>
              <w:spacing w:before="240"/>
            </w:pPr>
          </w:p>
        </w:tc>
      </w:tr>
      <w:tr w:rsidR="00C60BF8" w14:paraId="74E18FB8" w14:textId="77777777" w:rsidTr="00094132">
        <w:tc>
          <w:tcPr>
            <w:tcW w:w="1843" w:type="dxa"/>
          </w:tcPr>
          <w:p w14:paraId="21208DD1" w14:textId="77777777" w:rsidR="00C60BF8" w:rsidRDefault="00C60BF8" w:rsidP="001C0AF1">
            <w:pPr>
              <w:spacing w:before="240"/>
            </w:pPr>
            <w:r>
              <w:t>E-mail:</w:t>
            </w:r>
          </w:p>
        </w:tc>
        <w:tc>
          <w:tcPr>
            <w:tcW w:w="3544" w:type="dxa"/>
          </w:tcPr>
          <w:p w14:paraId="78ED4B70" w14:textId="77777777" w:rsidR="00C60BF8" w:rsidRDefault="00C60BF8" w:rsidP="001C0AF1">
            <w:pPr>
              <w:spacing w:before="240"/>
            </w:pPr>
          </w:p>
        </w:tc>
        <w:tc>
          <w:tcPr>
            <w:tcW w:w="4394" w:type="dxa"/>
          </w:tcPr>
          <w:p w14:paraId="4273F096" w14:textId="77777777" w:rsidR="00C60BF8" w:rsidRDefault="00C60BF8" w:rsidP="001C0AF1">
            <w:pPr>
              <w:spacing w:before="240"/>
            </w:pPr>
          </w:p>
        </w:tc>
      </w:tr>
    </w:tbl>
    <w:p w14:paraId="77D21424" w14:textId="77777777" w:rsidR="00C60BF8" w:rsidRDefault="00C60BF8" w:rsidP="00C60BF8">
      <w:pPr>
        <w:spacing w:after="160" w:line="259" w:lineRule="auto"/>
        <w:rPr>
          <w:rFonts w:asciiTheme="majorHAnsi" w:eastAsiaTheme="majorEastAsia" w:hAnsiTheme="majorHAnsi" w:cstheme="majorBidi"/>
          <w:color w:val="2E74B5" w:themeColor="accent1" w:themeShade="BF"/>
          <w:sz w:val="26"/>
          <w:szCs w:val="26"/>
        </w:rPr>
      </w:pPr>
      <w:r>
        <w:br w:type="page"/>
      </w:r>
    </w:p>
    <w:p w14:paraId="515B97D2" w14:textId="77777777" w:rsidR="00C60BF8" w:rsidRDefault="00C60BF8" w:rsidP="00C60BF8">
      <w:pPr>
        <w:pStyle w:val="Kop1"/>
        <w:numPr>
          <w:ilvl w:val="0"/>
          <w:numId w:val="0"/>
        </w:numPr>
      </w:pPr>
      <w:r>
        <w:lastRenderedPageBreak/>
        <w:t>Globale omschrijving werkzaamheden</w:t>
      </w:r>
    </w:p>
    <w:tbl>
      <w:tblPr>
        <w:tblStyle w:val="Tabel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C60BF8" w14:paraId="74A2B22C" w14:textId="77777777" w:rsidTr="00094132">
        <w:tc>
          <w:tcPr>
            <w:tcW w:w="9781" w:type="dxa"/>
          </w:tcPr>
          <w:p w14:paraId="396DFD9F" w14:textId="77777777" w:rsidR="00C60BF8" w:rsidRDefault="00C60BF8" w:rsidP="001C0AF1">
            <w:pPr>
              <w:spacing w:before="240"/>
            </w:pPr>
            <w:bookmarkStart w:id="4" w:name="_Hlk22039502"/>
            <w:r>
              <w:t>……………………………………………………………………………………………………………………</w:t>
            </w:r>
          </w:p>
          <w:p w14:paraId="4BA79E8B" w14:textId="77777777" w:rsidR="00C60BF8" w:rsidRDefault="00C60BF8" w:rsidP="001C0AF1">
            <w:pPr>
              <w:spacing w:before="240"/>
            </w:pPr>
            <w:r>
              <w:t>……………………………………………………………………………………………………………………</w:t>
            </w:r>
          </w:p>
          <w:p w14:paraId="787A15E8" w14:textId="77777777" w:rsidR="00C60BF8" w:rsidRDefault="00C60BF8" w:rsidP="001C0AF1">
            <w:pPr>
              <w:spacing w:before="240"/>
            </w:pPr>
            <w:r>
              <w:t>……………………………………………………………………………………………………………………</w:t>
            </w:r>
          </w:p>
          <w:p w14:paraId="7EA75632" w14:textId="77777777" w:rsidR="00C60BF8" w:rsidRDefault="00C60BF8" w:rsidP="001C0AF1"/>
        </w:tc>
      </w:tr>
      <w:bookmarkEnd w:id="4"/>
    </w:tbl>
    <w:p w14:paraId="209A457C" w14:textId="77777777" w:rsidR="00C60BF8" w:rsidRDefault="00C60BF8" w:rsidP="00C60BF8"/>
    <w:p w14:paraId="5968777E" w14:textId="77777777" w:rsidR="00C60BF8" w:rsidRDefault="00C60BF8" w:rsidP="00C60BF8"/>
    <w:p w14:paraId="17BD07A0" w14:textId="77777777" w:rsidR="00C60BF8" w:rsidRDefault="00C60BF8" w:rsidP="00C60BF8">
      <w:pPr>
        <w:pStyle w:val="Kop1"/>
        <w:numPr>
          <w:ilvl w:val="0"/>
          <w:numId w:val="0"/>
        </w:numPr>
      </w:pPr>
      <w:r>
        <w:t>Risico’s en maatregelen</w:t>
      </w:r>
    </w:p>
    <w:p w14:paraId="49DA395A" w14:textId="5A42D8C1" w:rsidR="00C60BF8" w:rsidRDefault="00C60BF8" w:rsidP="00C60BF8">
      <w:r>
        <w:t>Omschrijf per taak de relevante risico’s voor veiligheid en milieu en geef aan welke beheersmaatregelen u heeft getroffen om letsel en/of schade te voorkomen.</w:t>
      </w:r>
    </w:p>
    <w:tbl>
      <w:tblPr>
        <w:tblStyle w:val="Tabel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2693"/>
        <w:gridCol w:w="4536"/>
      </w:tblGrid>
      <w:tr w:rsidR="00C60BF8" w14:paraId="4ACAE444" w14:textId="77777777" w:rsidTr="00094132">
        <w:tc>
          <w:tcPr>
            <w:tcW w:w="2552" w:type="dxa"/>
          </w:tcPr>
          <w:p w14:paraId="53D6FC53" w14:textId="77777777" w:rsidR="00C60BF8" w:rsidRDefault="00C60BF8" w:rsidP="001C0AF1">
            <w:pPr>
              <w:spacing w:before="240"/>
            </w:pPr>
            <w:r>
              <w:t>[Activiteit]</w:t>
            </w:r>
          </w:p>
        </w:tc>
        <w:tc>
          <w:tcPr>
            <w:tcW w:w="2693" w:type="dxa"/>
          </w:tcPr>
          <w:p w14:paraId="799AD2B1" w14:textId="77777777" w:rsidR="00C60BF8" w:rsidRDefault="00C60BF8" w:rsidP="001C0AF1">
            <w:pPr>
              <w:spacing w:before="240"/>
            </w:pPr>
            <w:r>
              <w:t>[Risico]</w:t>
            </w:r>
          </w:p>
        </w:tc>
        <w:tc>
          <w:tcPr>
            <w:tcW w:w="4536" w:type="dxa"/>
          </w:tcPr>
          <w:p w14:paraId="4391C8A3" w14:textId="77777777" w:rsidR="00C60BF8" w:rsidRDefault="00C60BF8" w:rsidP="001C0AF1">
            <w:pPr>
              <w:spacing w:before="240"/>
            </w:pPr>
            <w:r>
              <w:t xml:space="preserve"> [Maatregel]</w:t>
            </w:r>
          </w:p>
        </w:tc>
      </w:tr>
      <w:tr w:rsidR="00C60BF8" w14:paraId="5476F5FE" w14:textId="77777777" w:rsidTr="00094132">
        <w:tc>
          <w:tcPr>
            <w:tcW w:w="2552" w:type="dxa"/>
          </w:tcPr>
          <w:p w14:paraId="64A3D061" w14:textId="77777777" w:rsidR="00C60BF8" w:rsidRDefault="00C60BF8" w:rsidP="001C0AF1">
            <w:pPr>
              <w:spacing w:before="240"/>
            </w:pPr>
            <w:r>
              <w:t>[Activiteit]</w:t>
            </w:r>
          </w:p>
        </w:tc>
        <w:tc>
          <w:tcPr>
            <w:tcW w:w="2693" w:type="dxa"/>
          </w:tcPr>
          <w:p w14:paraId="7B7E049B" w14:textId="77777777" w:rsidR="00C60BF8" w:rsidRDefault="00C60BF8" w:rsidP="001C0AF1">
            <w:pPr>
              <w:spacing w:before="240"/>
            </w:pPr>
            <w:r>
              <w:t>[Risico]</w:t>
            </w:r>
          </w:p>
        </w:tc>
        <w:tc>
          <w:tcPr>
            <w:tcW w:w="4536" w:type="dxa"/>
          </w:tcPr>
          <w:p w14:paraId="2C83B9AD" w14:textId="77777777" w:rsidR="00C60BF8" w:rsidRDefault="00C60BF8" w:rsidP="001C0AF1">
            <w:pPr>
              <w:spacing w:before="240"/>
            </w:pPr>
            <w:r>
              <w:t>[Maatregel]</w:t>
            </w:r>
          </w:p>
        </w:tc>
      </w:tr>
      <w:tr w:rsidR="00C60BF8" w14:paraId="4AFE8949" w14:textId="77777777" w:rsidTr="00094132">
        <w:tc>
          <w:tcPr>
            <w:tcW w:w="2552" w:type="dxa"/>
          </w:tcPr>
          <w:p w14:paraId="72C7EA6F" w14:textId="77777777" w:rsidR="00C60BF8" w:rsidRDefault="00C60BF8" w:rsidP="001C0AF1">
            <w:pPr>
              <w:spacing w:before="240"/>
            </w:pPr>
            <w:r>
              <w:t>[Activiteit]</w:t>
            </w:r>
          </w:p>
        </w:tc>
        <w:tc>
          <w:tcPr>
            <w:tcW w:w="2693" w:type="dxa"/>
          </w:tcPr>
          <w:p w14:paraId="7A79AA5E" w14:textId="77777777" w:rsidR="00C60BF8" w:rsidRDefault="00C60BF8" w:rsidP="001C0AF1">
            <w:pPr>
              <w:spacing w:before="240"/>
            </w:pPr>
            <w:r>
              <w:t>[Risico]</w:t>
            </w:r>
          </w:p>
        </w:tc>
        <w:tc>
          <w:tcPr>
            <w:tcW w:w="4536" w:type="dxa"/>
          </w:tcPr>
          <w:p w14:paraId="2889D6B4" w14:textId="77777777" w:rsidR="00C60BF8" w:rsidRDefault="00C60BF8" w:rsidP="001C0AF1">
            <w:pPr>
              <w:spacing w:before="240"/>
            </w:pPr>
            <w:r>
              <w:t>[Maatregel]</w:t>
            </w:r>
          </w:p>
        </w:tc>
      </w:tr>
      <w:tr w:rsidR="00C60BF8" w14:paraId="54DE6FC1" w14:textId="77777777" w:rsidTr="00094132">
        <w:tc>
          <w:tcPr>
            <w:tcW w:w="2552" w:type="dxa"/>
          </w:tcPr>
          <w:p w14:paraId="21E5A3D1" w14:textId="77777777" w:rsidR="00C60BF8" w:rsidRDefault="00C60BF8" w:rsidP="001C0AF1">
            <w:pPr>
              <w:spacing w:before="240"/>
            </w:pPr>
            <w:r>
              <w:t>[Activiteit]</w:t>
            </w:r>
          </w:p>
        </w:tc>
        <w:tc>
          <w:tcPr>
            <w:tcW w:w="2693" w:type="dxa"/>
          </w:tcPr>
          <w:p w14:paraId="01CA4ACB" w14:textId="77777777" w:rsidR="00C60BF8" w:rsidRDefault="00C60BF8" w:rsidP="001C0AF1">
            <w:pPr>
              <w:spacing w:before="240"/>
            </w:pPr>
            <w:r>
              <w:t>[Risico]</w:t>
            </w:r>
          </w:p>
        </w:tc>
        <w:tc>
          <w:tcPr>
            <w:tcW w:w="4536" w:type="dxa"/>
          </w:tcPr>
          <w:p w14:paraId="48A3F442" w14:textId="77777777" w:rsidR="00C60BF8" w:rsidRDefault="00C60BF8" w:rsidP="001C0AF1">
            <w:pPr>
              <w:spacing w:before="240"/>
            </w:pPr>
            <w:r>
              <w:t>[Maatregel]</w:t>
            </w:r>
          </w:p>
        </w:tc>
      </w:tr>
    </w:tbl>
    <w:p w14:paraId="74721F8B" w14:textId="77777777" w:rsidR="00C60BF8" w:rsidRDefault="00C60BF8" w:rsidP="00C60BF8"/>
    <w:p w14:paraId="59310EEE" w14:textId="77777777" w:rsidR="00C60BF8" w:rsidRDefault="00C60BF8" w:rsidP="00C60BF8"/>
    <w:p w14:paraId="4A16AEFB" w14:textId="77777777" w:rsidR="00C60BF8" w:rsidRDefault="00C60BF8" w:rsidP="00C60BF8">
      <w:pPr>
        <w:pStyle w:val="Kop1"/>
        <w:numPr>
          <w:ilvl w:val="0"/>
          <w:numId w:val="0"/>
        </w:numPr>
      </w:pPr>
      <w:r>
        <w:t>Materieel</w:t>
      </w:r>
    </w:p>
    <w:p w14:paraId="6343A9F3" w14:textId="77777777" w:rsidR="00C60BF8" w:rsidRDefault="00C60BF8" w:rsidP="00C60BF8">
      <w:r>
        <w:t>U dient gebruik te maken van deugdelijk materieel. Elektrisch materieel moet minimaal jaarlijks aantoonbaar te worden gekeurd.</w:t>
      </w:r>
    </w:p>
    <w:tbl>
      <w:tblPr>
        <w:tblStyle w:val="Tabel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7087"/>
      </w:tblGrid>
      <w:tr w:rsidR="00C60BF8" w:rsidRPr="00DD6637" w14:paraId="02657468" w14:textId="77777777" w:rsidTr="00094132">
        <w:tc>
          <w:tcPr>
            <w:tcW w:w="2694" w:type="dxa"/>
          </w:tcPr>
          <w:p w14:paraId="35DBB628" w14:textId="77777777" w:rsidR="00C60BF8" w:rsidRDefault="00C60BF8" w:rsidP="001C0AF1">
            <w:pPr>
              <w:spacing w:before="240"/>
            </w:pPr>
            <w:r>
              <w:t xml:space="preserve">Ingezet materieel is </w:t>
            </w:r>
          </w:p>
        </w:tc>
        <w:tc>
          <w:tcPr>
            <w:tcW w:w="7087" w:type="dxa"/>
          </w:tcPr>
          <w:p w14:paraId="48E7DF11" w14:textId="77777777" w:rsidR="00C60BF8" w:rsidRDefault="00C60BF8" w:rsidP="001C0AF1">
            <w:pPr>
              <w:tabs>
                <w:tab w:val="left" w:pos="881"/>
                <w:tab w:val="left" w:pos="1731"/>
              </w:tabs>
              <w:spacing w:before="240"/>
            </w:pPr>
            <w:r>
              <w:t xml:space="preserve">:  </w:t>
            </w:r>
            <w:r>
              <w:sym w:font="Wingdings" w:char="F0A8"/>
            </w:r>
            <w:r>
              <w:t xml:space="preserve"> wel </w:t>
            </w:r>
            <w:r>
              <w:tab/>
              <w:t>gekeurd en in orde.</w:t>
            </w:r>
          </w:p>
        </w:tc>
      </w:tr>
      <w:tr w:rsidR="00C60BF8" w:rsidRPr="00DD6637" w14:paraId="4FCF1E7E" w14:textId="77777777" w:rsidTr="00094132">
        <w:tc>
          <w:tcPr>
            <w:tcW w:w="2694" w:type="dxa"/>
          </w:tcPr>
          <w:p w14:paraId="092F7C79" w14:textId="77777777" w:rsidR="00C60BF8" w:rsidRDefault="00C60BF8" w:rsidP="001C0AF1">
            <w:pPr>
              <w:spacing w:before="240"/>
            </w:pPr>
            <w:r>
              <w:t xml:space="preserve">Voor dit werk is </w:t>
            </w:r>
          </w:p>
        </w:tc>
        <w:tc>
          <w:tcPr>
            <w:tcW w:w="7087" w:type="dxa"/>
          </w:tcPr>
          <w:p w14:paraId="7DC6D465" w14:textId="77777777" w:rsidR="00C60BF8" w:rsidRDefault="00C60BF8" w:rsidP="001C0AF1">
            <w:pPr>
              <w:tabs>
                <w:tab w:val="left" w:pos="881"/>
                <w:tab w:val="left" w:pos="1731"/>
              </w:tabs>
              <w:spacing w:before="240"/>
            </w:pPr>
            <w:r>
              <w:t xml:space="preserve">:  </w:t>
            </w:r>
            <w:r>
              <w:sym w:font="Wingdings" w:char="F0A8"/>
            </w:r>
            <w:r>
              <w:t xml:space="preserve"> wel </w:t>
            </w:r>
            <w:r>
              <w:tab/>
            </w:r>
            <w:r>
              <w:sym w:font="Wingdings" w:char="F0A8"/>
            </w:r>
            <w:r>
              <w:t xml:space="preserve"> geen</w:t>
            </w:r>
            <w:r>
              <w:tab/>
              <w:t>inzet nodig van materieel met bijzondere risico’s</w:t>
            </w:r>
          </w:p>
        </w:tc>
      </w:tr>
      <w:tr w:rsidR="00C60BF8" w14:paraId="33169089" w14:textId="77777777" w:rsidTr="00094132">
        <w:tc>
          <w:tcPr>
            <w:tcW w:w="2694" w:type="dxa"/>
          </w:tcPr>
          <w:p w14:paraId="57D1A369" w14:textId="77777777" w:rsidR="00C60BF8" w:rsidRDefault="00C60BF8" w:rsidP="001C0AF1">
            <w:pPr>
              <w:spacing w:before="240"/>
            </w:pPr>
            <w:r>
              <w:t>[Naam machine]</w:t>
            </w:r>
          </w:p>
        </w:tc>
        <w:tc>
          <w:tcPr>
            <w:tcW w:w="7087" w:type="dxa"/>
          </w:tcPr>
          <w:p w14:paraId="2076D29B" w14:textId="77777777" w:rsidR="00C60BF8" w:rsidRDefault="00C60BF8" w:rsidP="001C0AF1">
            <w:pPr>
              <w:tabs>
                <w:tab w:val="left" w:pos="881"/>
                <w:tab w:val="left" w:pos="1873"/>
              </w:tabs>
              <w:spacing w:before="240"/>
            </w:pPr>
            <w:r>
              <w:t>Risico:</w:t>
            </w:r>
          </w:p>
          <w:p w14:paraId="097A4786" w14:textId="77777777" w:rsidR="00C60BF8" w:rsidRDefault="00C60BF8" w:rsidP="001C0AF1">
            <w:pPr>
              <w:tabs>
                <w:tab w:val="left" w:pos="881"/>
                <w:tab w:val="left" w:pos="1873"/>
              </w:tabs>
              <w:spacing w:before="240"/>
            </w:pPr>
            <w:r>
              <w:t>Beheersmaatregel:</w:t>
            </w:r>
          </w:p>
        </w:tc>
      </w:tr>
    </w:tbl>
    <w:p w14:paraId="03B39BBC" w14:textId="77777777" w:rsidR="00C60BF8" w:rsidRDefault="00C60BF8" w:rsidP="00C60BF8"/>
    <w:p w14:paraId="1C6A251C" w14:textId="77777777" w:rsidR="00C60BF8" w:rsidRDefault="00C60BF8" w:rsidP="00C60BF8"/>
    <w:p w14:paraId="2F1E6449" w14:textId="77777777" w:rsidR="00C60BF8" w:rsidRDefault="00C60BF8" w:rsidP="00C60BF8">
      <w:pPr>
        <w:pStyle w:val="Kop1"/>
        <w:numPr>
          <w:ilvl w:val="0"/>
          <w:numId w:val="0"/>
        </w:numPr>
      </w:pPr>
      <w:r>
        <w:t>Gebruik gevaarlijke stoffen</w:t>
      </w:r>
    </w:p>
    <w:tbl>
      <w:tblPr>
        <w:tblStyle w:val="Tabel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7087"/>
      </w:tblGrid>
      <w:tr w:rsidR="00C60BF8" w:rsidRPr="00DD6637" w14:paraId="0089A1C0" w14:textId="77777777" w:rsidTr="00094132">
        <w:tc>
          <w:tcPr>
            <w:tcW w:w="2694" w:type="dxa"/>
          </w:tcPr>
          <w:p w14:paraId="3BFA1871" w14:textId="77777777" w:rsidR="00C60BF8" w:rsidRDefault="00C60BF8" w:rsidP="001C0AF1">
            <w:pPr>
              <w:spacing w:before="240"/>
            </w:pPr>
            <w:r>
              <w:t xml:space="preserve">Voor dit werk is </w:t>
            </w:r>
          </w:p>
        </w:tc>
        <w:tc>
          <w:tcPr>
            <w:tcW w:w="7087" w:type="dxa"/>
          </w:tcPr>
          <w:p w14:paraId="04886B50" w14:textId="77777777" w:rsidR="00C60BF8" w:rsidRDefault="00C60BF8" w:rsidP="001C0AF1">
            <w:pPr>
              <w:tabs>
                <w:tab w:val="left" w:pos="881"/>
                <w:tab w:val="left" w:pos="1731"/>
              </w:tabs>
              <w:spacing w:before="240"/>
            </w:pPr>
            <w:r>
              <w:t xml:space="preserve">:  </w:t>
            </w:r>
            <w:r>
              <w:sym w:font="Wingdings" w:char="F0A8"/>
            </w:r>
            <w:r>
              <w:t xml:space="preserve"> wel* </w:t>
            </w:r>
            <w:r>
              <w:tab/>
            </w:r>
            <w:r>
              <w:sym w:font="Wingdings" w:char="F0A8"/>
            </w:r>
            <w:r>
              <w:t xml:space="preserve"> geen</w:t>
            </w:r>
            <w:r>
              <w:tab/>
              <w:t>inzet nodig van gevaarlijke stoffen</w:t>
            </w:r>
          </w:p>
        </w:tc>
      </w:tr>
      <w:tr w:rsidR="00C60BF8" w14:paraId="5C073F3D" w14:textId="77777777" w:rsidTr="00094132">
        <w:tc>
          <w:tcPr>
            <w:tcW w:w="2694" w:type="dxa"/>
          </w:tcPr>
          <w:p w14:paraId="3B0EF361" w14:textId="77777777" w:rsidR="00C60BF8" w:rsidRDefault="00C60BF8" w:rsidP="001C0AF1">
            <w:pPr>
              <w:spacing w:before="240"/>
            </w:pPr>
            <w:r>
              <w:t>[Naam stof]</w:t>
            </w:r>
          </w:p>
        </w:tc>
        <w:tc>
          <w:tcPr>
            <w:tcW w:w="7087" w:type="dxa"/>
          </w:tcPr>
          <w:p w14:paraId="479BA5A8" w14:textId="77777777" w:rsidR="00C60BF8" w:rsidRDefault="00C60BF8" w:rsidP="001C0AF1">
            <w:pPr>
              <w:tabs>
                <w:tab w:val="left" w:pos="881"/>
                <w:tab w:val="left" w:pos="1873"/>
              </w:tabs>
              <w:spacing w:before="240"/>
            </w:pPr>
            <w:r>
              <w:t>Risico:</w:t>
            </w:r>
          </w:p>
          <w:p w14:paraId="392F0608" w14:textId="77777777" w:rsidR="00C60BF8" w:rsidRDefault="00C60BF8" w:rsidP="001C0AF1">
            <w:pPr>
              <w:tabs>
                <w:tab w:val="left" w:pos="881"/>
                <w:tab w:val="left" w:pos="1873"/>
              </w:tabs>
              <w:spacing w:before="240"/>
            </w:pPr>
            <w:r>
              <w:t>Beheersmaatregel:</w:t>
            </w:r>
          </w:p>
        </w:tc>
      </w:tr>
    </w:tbl>
    <w:p w14:paraId="1D11FB4D" w14:textId="77777777" w:rsidR="00C60BF8" w:rsidRDefault="00C60BF8" w:rsidP="00C60BF8">
      <w:pPr>
        <w:spacing w:before="120"/>
      </w:pPr>
      <w:r>
        <w:t>* Productbladen dienen als bijlage te worden toegevoegd.</w:t>
      </w:r>
    </w:p>
    <w:p w14:paraId="55E28147" w14:textId="77777777" w:rsidR="00C60BF8" w:rsidRDefault="00C60BF8" w:rsidP="00C60BF8"/>
    <w:p w14:paraId="6D86657E" w14:textId="77777777" w:rsidR="00C60BF8" w:rsidRDefault="00C60BF8" w:rsidP="00C60BF8"/>
    <w:p w14:paraId="57F097C5" w14:textId="77777777" w:rsidR="00C60BF8" w:rsidRDefault="00C60BF8" w:rsidP="00C60BF8"/>
    <w:p w14:paraId="43FB4A4A" w14:textId="77777777" w:rsidR="00C60BF8" w:rsidRDefault="00C60BF8" w:rsidP="00C60BF8"/>
    <w:p w14:paraId="1A5DDE0A" w14:textId="77777777" w:rsidR="00C60BF8" w:rsidRDefault="00C60BF8" w:rsidP="00C60BF8">
      <w:pPr>
        <w:pStyle w:val="Kop1"/>
        <w:numPr>
          <w:ilvl w:val="0"/>
          <w:numId w:val="0"/>
        </w:numPr>
      </w:pPr>
      <w:r>
        <w:lastRenderedPageBreak/>
        <w:t>Persoonlijke beschermingsmiddelen</w:t>
      </w:r>
    </w:p>
    <w:p w14:paraId="1E1BE15A" w14:textId="77777777" w:rsidR="00C60BF8" w:rsidRDefault="00C60BF8" w:rsidP="00C60BF8">
      <w:r>
        <w:t xml:space="preserve">De medewerkers hebben beschikking over de volgende - verplichte - </w:t>
      </w:r>
      <w:proofErr w:type="spellStart"/>
      <w:r>
        <w:t>PBM’s</w:t>
      </w:r>
      <w:proofErr w:type="spellEnd"/>
      <w:r>
        <w:t>:</w:t>
      </w:r>
    </w:p>
    <w:tbl>
      <w:tblPr>
        <w:tblStyle w:val="Tabel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7087"/>
      </w:tblGrid>
      <w:tr w:rsidR="00C60BF8" w14:paraId="5B34CF73" w14:textId="77777777" w:rsidTr="00094132">
        <w:tc>
          <w:tcPr>
            <w:tcW w:w="2694" w:type="dxa"/>
          </w:tcPr>
          <w:p w14:paraId="2EA10A9F" w14:textId="77777777" w:rsidR="00C60BF8" w:rsidRDefault="00C60BF8" w:rsidP="001C0AF1">
            <w:pPr>
              <w:spacing w:before="240"/>
            </w:pPr>
            <w:bookmarkStart w:id="5" w:name="_Hlk22652040"/>
            <w:bookmarkStart w:id="6" w:name="_Hlk22652027"/>
            <w:r>
              <w:t>Veiligheidsschoenen</w:t>
            </w:r>
          </w:p>
        </w:tc>
        <w:tc>
          <w:tcPr>
            <w:tcW w:w="7087" w:type="dxa"/>
          </w:tcPr>
          <w:p w14:paraId="73212FD4" w14:textId="77777777" w:rsidR="00C60BF8" w:rsidRDefault="00C60BF8" w:rsidP="001C0AF1">
            <w:pPr>
              <w:spacing w:before="240"/>
            </w:pPr>
            <w:r>
              <w:t xml:space="preserve">:  </w:t>
            </w:r>
            <w:r>
              <w:sym w:font="Wingdings" w:char="F0A8"/>
            </w:r>
            <w:r>
              <w:t xml:space="preserve"> Ja</w:t>
            </w:r>
          </w:p>
        </w:tc>
      </w:tr>
      <w:tr w:rsidR="00C60BF8" w14:paraId="17F560C1" w14:textId="77777777" w:rsidTr="00094132">
        <w:tc>
          <w:tcPr>
            <w:tcW w:w="2694" w:type="dxa"/>
          </w:tcPr>
          <w:p w14:paraId="14075D4D" w14:textId="77777777" w:rsidR="00C60BF8" w:rsidRDefault="00C60BF8" w:rsidP="001C0AF1">
            <w:pPr>
              <w:spacing w:before="240"/>
            </w:pPr>
            <w:r>
              <w:t>Handschoenen</w:t>
            </w:r>
          </w:p>
        </w:tc>
        <w:tc>
          <w:tcPr>
            <w:tcW w:w="7087" w:type="dxa"/>
          </w:tcPr>
          <w:p w14:paraId="79930360" w14:textId="77777777" w:rsidR="00C60BF8" w:rsidRDefault="00C60BF8" w:rsidP="001C0AF1">
            <w:pPr>
              <w:spacing w:before="240"/>
            </w:pPr>
            <w:r>
              <w:t xml:space="preserve">:  </w:t>
            </w:r>
            <w:r>
              <w:sym w:font="Wingdings" w:char="F0A8"/>
            </w:r>
            <w:r>
              <w:t xml:space="preserve"> Ja</w:t>
            </w:r>
          </w:p>
        </w:tc>
      </w:tr>
      <w:tr w:rsidR="00C60BF8" w14:paraId="3758C359" w14:textId="77777777" w:rsidTr="00094132">
        <w:tc>
          <w:tcPr>
            <w:tcW w:w="2694" w:type="dxa"/>
          </w:tcPr>
          <w:p w14:paraId="3B8D8EBA" w14:textId="77777777" w:rsidR="00C60BF8" w:rsidRDefault="00C60BF8" w:rsidP="001C0AF1">
            <w:pPr>
              <w:spacing w:before="240"/>
            </w:pPr>
            <w:r>
              <w:t>Veiligheidssignaalkleding</w:t>
            </w:r>
          </w:p>
        </w:tc>
        <w:tc>
          <w:tcPr>
            <w:tcW w:w="7087" w:type="dxa"/>
          </w:tcPr>
          <w:p w14:paraId="40A93B67" w14:textId="77777777" w:rsidR="00C60BF8" w:rsidRDefault="00C60BF8" w:rsidP="001C0AF1">
            <w:pPr>
              <w:spacing w:before="240"/>
            </w:pPr>
            <w:r>
              <w:t xml:space="preserve">:  </w:t>
            </w:r>
            <w:r>
              <w:sym w:font="Wingdings" w:char="F0A8"/>
            </w:r>
            <w:r>
              <w:t xml:space="preserve"> Ja</w:t>
            </w:r>
          </w:p>
        </w:tc>
      </w:tr>
      <w:bookmarkEnd w:id="5"/>
      <w:tr w:rsidR="00C60BF8" w:rsidRPr="00DD6637" w14:paraId="1960C2E7" w14:textId="77777777" w:rsidTr="00094132">
        <w:tc>
          <w:tcPr>
            <w:tcW w:w="2694" w:type="dxa"/>
          </w:tcPr>
          <w:p w14:paraId="634AFA82" w14:textId="77777777" w:rsidR="00C60BF8" w:rsidRDefault="00C60BF8" w:rsidP="001C0AF1">
            <w:pPr>
              <w:spacing w:before="240"/>
            </w:pPr>
            <w:r>
              <w:t>Veiligheidshelm en bril</w:t>
            </w:r>
          </w:p>
        </w:tc>
        <w:tc>
          <w:tcPr>
            <w:tcW w:w="7087" w:type="dxa"/>
          </w:tcPr>
          <w:p w14:paraId="4E792A83" w14:textId="77777777" w:rsidR="00C60BF8" w:rsidRDefault="00C60BF8" w:rsidP="001C0AF1">
            <w:pPr>
              <w:spacing w:before="240"/>
            </w:pPr>
            <w:r>
              <w:t xml:space="preserve">:  </w:t>
            </w:r>
            <w:r>
              <w:sym w:font="Wingdings" w:char="F0A8"/>
            </w:r>
            <w:r>
              <w:t xml:space="preserve"> Ja      (bij storten bij verwerker)</w:t>
            </w:r>
          </w:p>
        </w:tc>
      </w:tr>
      <w:tr w:rsidR="00C60BF8" w14:paraId="237BBD8D" w14:textId="77777777" w:rsidTr="00094132">
        <w:tc>
          <w:tcPr>
            <w:tcW w:w="2694" w:type="dxa"/>
          </w:tcPr>
          <w:p w14:paraId="3021CD31" w14:textId="77777777" w:rsidR="00C60BF8" w:rsidRDefault="00C60BF8" w:rsidP="001C0AF1">
            <w:pPr>
              <w:spacing w:before="240"/>
            </w:pPr>
            <w:r>
              <w:t>[Andere]</w:t>
            </w:r>
          </w:p>
        </w:tc>
        <w:tc>
          <w:tcPr>
            <w:tcW w:w="7087" w:type="dxa"/>
          </w:tcPr>
          <w:p w14:paraId="1BC9B043" w14:textId="77777777" w:rsidR="00C60BF8" w:rsidRDefault="00C60BF8" w:rsidP="001C0AF1">
            <w:pPr>
              <w:spacing w:before="240"/>
            </w:pPr>
            <w:r>
              <w:t xml:space="preserve">:  </w:t>
            </w:r>
            <w:r>
              <w:sym w:font="Wingdings" w:char="F0A8"/>
            </w:r>
            <w:r>
              <w:t xml:space="preserve"> Ja</w:t>
            </w:r>
          </w:p>
        </w:tc>
      </w:tr>
      <w:bookmarkEnd w:id="6"/>
    </w:tbl>
    <w:p w14:paraId="5D23A170" w14:textId="77777777" w:rsidR="00C60BF8" w:rsidRDefault="00C60BF8" w:rsidP="00C60BF8"/>
    <w:p w14:paraId="3AF53003" w14:textId="77777777" w:rsidR="00C60BF8" w:rsidRDefault="00C60BF8" w:rsidP="00C60BF8"/>
    <w:p w14:paraId="6B3FB343" w14:textId="77777777" w:rsidR="00C60BF8" w:rsidRDefault="00C60BF8" w:rsidP="00C60BF8">
      <w:pPr>
        <w:pStyle w:val="Kop1"/>
        <w:numPr>
          <w:ilvl w:val="0"/>
          <w:numId w:val="0"/>
        </w:numPr>
      </w:pPr>
      <w:r>
        <w:t>Kleding</w:t>
      </w:r>
    </w:p>
    <w:p w14:paraId="05CCF8D2" w14:textId="77777777" w:rsidR="00C60BF8" w:rsidRDefault="00C60BF8" w:rsidP="00C60BF8">
      <w:r>
        <w:t>Voor dit werk zijn er afspraken gemaakt over de werkkleding van de medewerkers.</w:t>
      </w:r>
    </w:p>
    <w:tbl>
      <w:tblPr>
        <w:tblStyle w:val="Tabel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7087"/>
      </w:tblGrid>
      <w:tr w:rsidR="00C60BF8" w14:paraId="505B324B" w14:textId="77777777" w:rsidTr="00094132">
        <w:tc>
          <w:tcPr>
            <w:tcW w:w="2694" w:type="dxa"/>
          </w:tcPr>
          <w:p w14:paraId="23723DEC" w14:textId="77777777" w:rsidR="00C60BF8" w:rsidRDefault="00C60BF8" w:rsidP="001C0AF1">
            <w:pPr>
              <w:spacing w:before="240"/>
            </w:pPr>
            <w:r>
              <w:t>De medewerkers dragen</w:t>
            </w:r>
          </w:p>
        </w:tc>
        <w:tc>
          <w:tcPr>
            <w:tcW w:w="7087" w:type="dxa"/>
          </w:tcPr>
          <w:p w14:paraId="70BE51F6" w14:textId="77777777" w:rsidR="00C60BF8" w:rsidRDefault="00C60BF8" w:rsidP="001C0AF1">
            <w:pPr>
              <w:spacing w:before="240"/>
            </w:pPr>
            <w:r>
              <w:t xml:space="preserve">:  </w:t>
            </w:r>
            <w:r>
              <w:sym w:font="Wingdings" w:char="F0A8"/>
            </w:r>
            <w:r>
              <w:t xml:space="preserve"> Kleding Cyclus</w:t>
            </w:r>
            <w:r>
              <w:tab/>
            </w:r>
            <w:r>
              <w:sym w:font="Wingdings" w:char="F0A8"/>
            </w:r>
            <w:r>
              <w:t xml:space="preserve"> Eigen werkkleding</w:t>
            </w:r>
          </w:p>
        </w:tc>
      </w:tr>
    </w:tbl>
    <w:p w14:paraId="55A53EB0" w14:textId="77777777" w:rsidR="00C60BF8" w:rsidRDefault="00C60BF8" w:rsidP="00C60BF8"/>
    <w:p w14:paraId="3F62BECE" w14:textId="77777777" w:rsidR="00C60BF8" w:rsidRDefault="00C60BF8" w:rsidP="00C60BF8"/>
    <w:p w14:paraId="4A3EA8A5" w14:textId="77777777" w:rsidR="00C60BF8" w:rsidRPr="00C60BF8" w:rsidRDefault="00C60BF8" w:rsidP="00C60BF8">
      <w:pPr>
        <w:pStyle w:val="Kop1"/>
        <w:numPr>
          <w:ilvl w:val="0"/>
          <w:numId w:val="0"/>
        </w:numPr>
      </w:pPr>
      <w:r w:rsidRPr="00C60BF8">
        <w:t>Toezicht</w:t>
      </w:r>
    </w:p>
    <w:p w14:paraId="60D8AA8A" w14:textId="77777777" w:rsidR="00C60BF8" w:rsidRDefault="00C60BF8" w:rsidP="00C60BF8">
      <w:r>
        <w:t xml:space="preserve">Hoe gaat u toezicht houden? Denk hierbij aan dagelijks toezicht, maar ook het periodiek uitvoeren van werkplekinspecties. </w:t>
      </w:r>
    </w:p>
    <w:tbl>
      <w:tblPr>
        <w:tblStyle w:val="Tabel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C60BF8" w14:paraId="55795D83" w14:textId="77777777" w:rsidTr="00094132">
        <w:tc>
          <w:tcPr>
            <w:tcW w:w="9781" w:type="dxa"/>
          </w:tcPr>
          <w:p w14:paraId="73135FD9" w14:textId="77777777" w:rsidR="00C60BF8" w:rsidRDefault="00C60BF8" w:rsidP="001C0AF1">
            <w:pPr>
              <w:spacing w:before="240"/>
            </w:pPr>
            <w:bookmarkStart w:id="7" w:name="_Hlk22040697"/>
            <w:r>
              <w:t>……………………………………………………………………………………………………………………</w:t>
            </w:r>
          </w:p>
          <w:p w14:paraId="4951015E" w14:textId="77777777" w:rsidR="00C60BF8" w:rsidRDefault="00C60BF8" w:rsidP="001C0AF1">
            <w:pPr>
              <w:spacing w:before="240"/>
            </w:pPr>
            <w:r>
              <w:t>……………………………………………………………………………………………………………………</w:t>
            </w:r>
          </w:p>
          <w:p w14:paraId="43AE3E9A" w14:textId="77777777" w:rsidR="00C60BF8" w:rsidRDefault="00C60BF8" w:rsidP="001C0AF1">
            <w:pPr>
              <w:spacing w:before="240"/>
            </w:pPr>
            <w:r>
              <w:t>……………………………………………………………………………………………………………………</w:t>
            </w:r>
          </w:p>
          <w:p w14:paraId="0EA4706A" w14:textId="77777777" w:rsidR="00C60BF8" w:rsidRDefault="00C60BF8" w:rsidP="001C0AF1"/>
        </w:tc>
      </w:tr>
      <w:bookmarkEnd w:id="7"/>
    </w:tbl>
    <w:p w14:paraId="2C053D9D" w14:textId="77777777" w:rsidR="00C60BF8" w:rsidRDefault="00C60BF8" w:rsidP="00C60BF8"/>
    <w:p w14:paraId="60196D66" w14:textId="77777777" w:rsidR="00C60BF8" w:rsidRDefault="00C60BF8" w:rsidP="00C60BF8"/>
    <w:p w14:paraId="4A86D931" w14:textId="77777777" w:rsidR="00C60BF8" w:rsidRDefault="00C60BF8" w:rsidP="00C60BF8">
      <w:pPr>
        <w:pStyle w:val="Kop1"/>
        <w:numPr>
          <w:ilvl w:val="0"/>
          <w:numId w:val="0"/>
        </w:numPr>
      </w:pPr>
      <w:r>
        <w:t>Incidenten rapportage</w:t>
      </w:r>
    </w:p>
    <w:p w14:paraId="3246FF4C" w14:textId="77777777" w:rsidR="00C60BF8" w:rsidRDefault="00C60BF8" w:rsidP="00C60BF8">
      <w:r>
        <w:t xml:space="preserve">De aannemer is verplicht een incidentenregistratie bij te houden. </w:t>
      </w:r>
    </w:p>
    <w:p w14:paraId="68BCDFEC" w14:textId="77777777" w:rsidR="00C60BF8" w:rsidRDefault="00C60BF8" w:rsidP="00C60BF8">
      <w:r>
        <w:t>De aannemer informeert Cyclus binnen 24 uur bij ongevallen met letsel en/of schade.</w:t>
      </w:r>
    </w:p>
    <w:p w14:paraId="30E74E5B" w14:textId="77777777" w:rsidR="00C60BF8" w:rsidRPr="00200FCF" w:rsidRDefault="00C60BF8" w:rsidP="00C60BF8">
      <w:r>
        <w:t>Aanvullende afspraken over incidenten tijdens de werkzaamheden voor Cyclus kunnen hieronder worden toegelicht, denk hierbij aan het informeren van de opdrachtgever, het afwerken van eventuele schade aan derden, het opruimen van de locatie.</w:t>
      </w:r>
    </w:p>
    <w:tbl>
      <w:tblPr>
        <w:tblStyle w:val="Tabel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7087"/>
      </w:tblGrid>
      <w:tr w:rsidR="00C60BF8" w14:paraId="024FEE01" w14:textId="77777777" w:rsidTr="00094132">
        <w:tc>
          <w:tcPr>
            <w:tcW w:w="2694" w:type="dxa"/>
          </w:tcPr>
          <w:p w14:paraId="34B5C8EF" w14:textId="77777777" w:rsidR="00C60BF8" w:rsidRDefault="00C60BF8" w:rsidP="001C0AF1">
            <w:pPr>
              <w:spacing w:before="240"/>
            </w:pPr>
            <w:r>
              <w:t xml:space="preserve">De aannemer houdt </w:t>
            </w:r>
          </w:p>
        </w:tc>
        <w:tc>
          <w:tcPr>
            <w:tcW w:w="7087" w:type="dxa"/>
          </w:tcPr>
          <w:p w14:paraId="3CEA446D" w14:textId="77777777" w:rsidR="00C60BF8" w:rsidRDefault="00C60BF8" w:rsidP="001C0AF1">
            <w:pPr>
              <w:tabs>
                <w:tab w:val="left" w:pos="881"/>
                <w:tab w:val="left" w:pos="1731"/>
              </w:tabs>
              <w:spacing w:before="240"/>
            </w:pPr>
            <w:r>
              <w:t xml:space="preserve">:  </w:t>
            </w:r>
            <w:r>
              <w:sym w:font="Wingdings" w:char="F0A8"/>
            </w:r>
            <w:r>
              <w:t xml:space="preserve"> wel </w:t>
            </w:r>
            <w:r>
              <w:tab/>
              <w:t xml:space="preserve">een incidentenrapportage bij. </w:t>
            </w:r>
          </w:p>
        </w:tc>
      </w:tr>
      <w:tr w:rsidR="00C60BF8" w14:paraId="513B99EF" w14:textId="77777777" w:rsidTr="00094132">
        <w:tc>
          <w:tcPr>
            <w:tcW w:w="9781" w:type="dxa"/>
            <w:gridSpan w:val="2"/>
          </w:tcPr>
          <w:p w14:paraId="4F6A5F20" w14:textId="77777777" w:rsidR="00C60BF8" w:rsidRDefault="00C60BF8" w:rsidP="001C0AF1">
            <w:pPr>
              <w:spacing w:before="240"/>
            </w:pPr>
            <w:r>
              <w:t>Aanvullende afspraken: …………………..…………………………………………………………………………………………….…</w:t>
            </w:r>
          </w:p>
          <w:p w14:paraId="3ED02266" w14:textId="77777777" w:rsidR="00C60BF8" w:rsidRDefault="00C60BF8" w:rsidP="001C0AF1">
            <w:pPr>
              <w:spacing w:before="240"/>
            </w:pPr>
            <w:r>
              <w:t>……………………………………………………………………………………………………………………</w:t>
            </w:r>
          </w:p>
          <w:p w14:paraId="51C47061" w14:textId="77777777" w:rsidR="00C60BF8" w:rsidRDefault="00C60BF8" w:rsidP="001C0AF1">
            <w:pPr>
              <w:spacing w:before="240"/>
            </w:pPr>
            <w:r>
              <w:t>……………………………………………………………………………………………………………………</w:t>
            </w:r>
          </w:p>
          <w:p w14:paraId="78182475" w14:textId="77777777" w:rsidR="00C60BF8" w:rsidRDefault="00C60BF8" w:rsidP="001C0AF1"/>
        </w:tc>
      </w:tr>
    </w:tbl>
    <w:p w14:paraId="0678EF91" w14:textId="77777777" w:rsidR="00C60BF8" w:rsidRDefault="00C60BF8" w:rsidP="00C60BF8">
      <w:pPr>
        <w:pStyle w:val="Kop1"/>
        <w:numPr>
          <w:ilvl w:val="0"/>
          <w:numId w:val="0"/>
        </w:numPr>
      </w:pPr>
      <w:r>
        <w:lastRenderedPageBreak/>
        <w:t>Werkinstructies Cyclus</w:t>
      </w:r>
    </w:p>
    <w:p w14:paraId="688B50F6" w14:textId="77777777" w:rsidR="00C60BF8" w:rsidRPr="00DD6637" w:rsidRDefault="00C60BF8" w:rsidP="00C60BF8">
      <w:r w:rsidRPr="00DD6637">
        <w:t>De aannemer heeft de volgende werkinstructies ontvangen en begrepen:</w:t>
      </w:r>
    </w:p>
    <w:tbl>
      <w:tblPr>
        <w:tblStyle w:val="Tabel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9072"/>
      </w:tblGrid>
      <w:tr w:rsidR="00C60BF8" w14:paraId="6AD71425" w14:textId="77777777" w:rsidTr="00094132">
        <w:tc>
          <w:tcPr>
            <w:tcW w:w="709" w:type="dxa"/>
          </w:tcPr>
          <w:p w14:paraId="43ADCB8D" w14:textId="77777777" w:rsidR="00C60BF8" w:rsidRDefault="00C60BF8" w:rsidP="001C0AF1">
            <w:pPr>
              <w:spacing w:before="240"/>
            </w:pPr>
            <w:r>
              <w:sym w:font="Wingdings" w:char="F0A8"/>
            </w:r>
          </w:p>
        </w:tc>
        <w:tc>
          <w:tcPr>
            <w:tcW w:w="9072" w:type="dxa"/>
          </w:tcPr>
          <w:p w14:paraId="7D66C66C" w14:textId="77777777" w:rsidR="00C60BF8" w:rsidRDefault="00C60BF8" w:rsidP="001C0AF1">
            <w:pPr>
              <w:spacing w:before="240"/>
            </w:pPr>
            <w:r w:rsidRPr="00592D51">
              <w:t>Roken, alcohol en drugsbeleid</w:t>
            </w:r>
          </w:p>
        </w:tc>
      </w:tr>
      <w:tr w:rsidR="00C60BF8" w:rsidRPr="00DD6637" w14:paraId="5402BF68" w14:textId="77777777" w:rsidTr="00094132">
        <w:tc>
          <w:tcPr>
            <w:tcW w:w="709" w:type="dxa"/>
          </w:tcPr>
          <w:p w14:paraId="582CB378" w14:textId="77777777" w:rsidR="00C60BF8" w:rsidRDefault="00C60BF8" w:rsidP="001C0AF1">
            <w:pPr>
              <w:spacing w:before="240"/>
            </w:pPr>
            <w:r>
              <w:sym w:font="Wingdings" w:char="F0A8"/>
            </w:r>
          </w:p>
        </w:tc>
        <w:tc>
          <w:tcPr>
            <w:tcW w:w="9072" w:type="dxa"/>
          </w:tcPr>
          <w:p w14:paraId="45EDEF51" w14:textId="77777777" w:rsidR="00C60BF8" w:rsidRDefault="00C60BF8" w:rsidP="001C0AF1">
            <w:pPr>
              <w:spacing w:before="240"/>
            </w:pPr>
            <w:r>
              <w:t>Gebruik van</w:t>
            </w:r>
            <w:r w:rsidRPr="00791655">
              <w:t xml:space="preserve"> gele/rode kaarten</w:t>
            </w:r>
          </w:p>
        </w:tc>
      </w:tr>
      <w:tr w:rsidR="00C60BF8" w14:paraId="1EE9EF4F" w14:textId="77777777" w:rsidTr="00094132">
        <w:tc>
          <w:tcPr>
            <w:tcW w:w="709" w:type="dxa"/>
          </w:tcPr>
          <w:p w14:paraId="0875CF7A" w14:textId="77777777" w:rsidR="00C60BF8" w:rsidRDefault="00C60BF8" w:rsidP="001C0AF1">
            <w:pPr>
              <w:spacing w:before="240"/>
            </w:pPr>
            <w:r>
              <w:sym w:font="Wingdings" w:char="F0A8"/>
            </w:r>
          </w:p>
        </w:tc>
        <w:tc>
          <w:tcPr>
            <w:tcW w:w="9072" w:type="dxa"/>
          </w:tcPr>
          <w:p w14:paraId="2AA534DE" w14:textId="77777777" w:rsidR="00C60BF8" w:rsidRDefault="00C60BF8" w:rsidP="001C0AF1">
            <w:pPr>
              <w:spacing w:before="240"/>
            </w:pPr>
            <w:r>
              <w:t>Calamiteiten onderweg</w:t>
            </w:r>
          </w:p>
        </w:tc>
      </w:tr>
      <w:tr w:rsidR="00C60BF8" w14:paraId="5F67BC22" w14:textId="77777777" w:rsidTr="00094132">
        <w:tc>
          <w:tcPr>
            <w:tcW w:w="709" w:type="dxa"/>
          </w:tcPr>
          <w:p w14:paraId="0F8E6831" w14:textId="77777777" w:rsidR="00C60BF8" w:rsidRDefault="00C60BF8" w:rsidP="001C0AF1">
            <w:pPr>
              <w:spacing w:before="240"/>
            </w:pPr>
            <w:r w:rsidRPr="00D57E81">
              <w:sym w:font="Wingdings" w:char="F0A8"/>
            </w:r>
          </w:p>
        </w:tc>
        <w:tc>
          <w:tcPr>
            <w:tcW w:w="9072" w:type="dxa"/>
          </w:tcPr>
          <w:p w14:paraId="653FE602" w14:textId="77777777" w:rsidR="00C60BF8" w:rsidRDefault="00C60BF8" w:rsidP="001C0AF1">
            <w:pPr>
              <w:spacing w:before="240"/>
            </w:pPr>
            <w:r>
              <w:t>Melden van incidenten</w:t>
            </w:r>
          </w:p>
        </w:tc>
      </w:tr>
      <w:tr w:rsidR="00C60BF8" w14:paraId="24E3AEEA" w14:textId="77777777" w:rsidTr="00094132">
        <w:tc>
          <w:tcPr>
            <w:tcW w:w="709" w:type="dxa"/>
          </w:tcPr>
          <w:p w14:paraId="29A9434A" w14:textId="77777777" w:rsidR="00C60BF8" w:rsidRDefault="00C60BF8" w:rsidP="001C0AF1">
            <w:pPr>
              <w:spacing w:before="240"/>
            </w:pPr>
            <w:r w:rsidRPr="00D57E81">
              <w:sym w:font="Wingdings" w:char="F0A8"/>
            </w:r>
          </w:p>
        </w:tc>
        <w:tc>
          <w:tcPr>
            <w:tcW w:w="9072" w:type="dxa"/>
          </w:tcPr>
          <w:p w14:paraId="5D8726AD" w14:textId="77777777" w:rsidR="00C60BF8" w:rsidRDefault="00C60BF8" w:rsidP="001C0AF1">
            <w:pPr>
              <w:spacing w:before="240"/>
            </w:pPr>
          </w:p>
        </w:tc>
      </w:tr>
      <w:tr w:rsidR="00C60BF8" w14:paraId="2A2E4A02" w14:textId="77777777" w:rsidTr="00094132">
        <w:tc>
          <w:tcPr>
            <w:tcW w:w="709" w:type="dxa"/>
          </w:tcPr>
          <w:p w14:paraId="4DBA0858" w14:textId="77777777" w:rsidR="00C60BF8" w:rsidRDefault="00C60BF8" w:rsidP="001C0AF1">
            <w:pPr>
              <w:spacing w:before="240"/>
            </w:pPr>
            <w:r w:rsidRPr="00D57E81">
              <w:sym w:font="Wingdings" w:char="F0A8"/>
            </w:r>
          </w:p>
        </w:tc>
        <w:tc>
          <w:tcPr>
            <w:tcW w:w="9072" w:type="dxa"/>
          </w:tcPr>
          <w:p w14:paraId="74DF00CA" w14:textId="77777777" w:rsidR="00C60BF8" w:rsidRDefault="00C60BF8" w:rsidP="001C0AF1">
            <w:pPr>
              <w:spacing w:before="240"/>
            </w:pPr>
          </w:p>
        </w:tc>
      </w:tr>
      <w:tr w:rsidR="00C60BF8" w14:paraId="51371746" w14:textId="77777777" w:rsidTr="00094132">
        <w:tc>
          <w:tcPr>
            <w:tcW w:w="709" w:type="dxa"/>
          </w:tcPr>
          <w:p w14:paraId="4CD9F5AF" w14:textId="77777777" w:rsidR="00C60BF8" w:rsidRDefault="00C60BF8" w:rsidP="001C0AF1">
            <w:pPr>
              <w:spacing w:before="240"/>
            </w:pPr>
            <w:r w:rsidRPr="00D57E81">
              <w:sym w:font="Wingdings" w:char="F0A8"/>
            </w:r>
          </w:p>
        </w:tc>
        <w:tc>
          <w:tcPr>
            <w:tcW w:w="9072" w:type="dxa"/>
          </w:tcPr>
          <w:p w14:paraId="60B314F0" w14:textId="77777777" w:rsidR="00C60BF8" w:rsidRDefault="00C60BF8" w:rsidP="001C0AF1">
            <w:pPr>
              <w:spacing w:before="240"/>
            </w:pPr>
          </w:p>
        </w:tc>
      </w:tr>
    </w:tbl>
    <w:p w14:paraId="4984BB56" w14:textId="77777777" w:rsidR="00C60BF8" w:rsidRPr="00F67017" w:rsidRDefault="00C60BF8" w:rsidP="00C60BF8"/>
    <w:p w14:paraId="0413A318" w14:textId="77777777" w:rsidR="00C60BF8" w:rsidRPr="00DD6637" w:rsidRDefault="00C60BF8" w:rsidP="00C60BF8"/>
    <w:p w14:paraId="006482D3" w14:textId="77777777" w:rsidR="00C60BF8" w:rsidRDefault="00C60BF8" w:rsidP="00C60BF8">
      <w:pPr>
        <w:pStyle w:val="Kop1"/>
        <w:numPr>
          <w:ilvl w:val="0"/>
          <w:numId w:val="0"/>
        </w:numPr>
      </w:pPr>
      <w:r>
        <w:t>Overige afspraken (in te vullen door contracteigenaar Cyclus)</w:t>
      </w:r>
    </w:p>
    <w:p w14:paraId="2AFB877C" w14:textId="77777777" w:rsidR="00C60BF8" w:rsidRDefault="00C60BF8" w:rsidP="00C60BF8">
      <w:r>
        <w:t>Afhankelijk van de werkzaamheden en van wat er al in het contract is vastgelegd, kunnen de volgende onderwerpen toegevoegd worden aan het VGM projectplan:</w:t>
      </w:r>
    </w:p>
    <w:p w14:paraId="0E8967AF" w14:textId="77777777" w:rsidR="00C60BF8" w:rsidRDefault="00C60BF8" w:rsidP="00C60BF8"/>
    <w:p w14:paraId="485B58F3" w14:textId="77777777" w:rsidR="00C60BF8" w:rsidRPr="00592D51" w:rsidRDefault="00C60BF8" w:rsidP="00C60BF8">
      <w:pPr>
        <w:pStyle w:val="Lijstalinea"/>
        <w:numPr>
          <w:ilvl w:val="0"/>
          <w:numId w:val="22"/>
        </w:numPr>
        <w:spacing w:line="276" w:lineRule="auto"/>
      </w:pPr>
      <w:r w:rsidRPr="00592D51">
        <w:t>Is de onderaannemer bekend met instructies en eisen van verwerkers? Zowel op het terrein als op gebied van zuivere afvalstromen?</w:t>
      </w:r>
    </w:p>
    <w:p w14:paraId="73703AD7" w14:textId="77777777" w:rsidR="00C60BF8" w:rsidRPr="00592D51" w:rsidRDefault="00C60BF8" w:rsidP="00C60BF8">
      <w:pPr>
        <w:pStyle w:val="Lijstalinea"/>
        <w:numPr>
          <w:ilvl w:val="0"/>
          <w:numId w:val="22"/>
        </w:numPr>
        <w:spacing w:line="276" w:lineRule="auto"/>
      </w:pPr>
      <w:r w:rsidRPr="00592D51">
        <w:t>Is de onderaannemer bekend met de afspraken tussen Cyclus en gemeenten? Zoals inzameltijden etc.</w:t>
      </w:r>
    </w:p>
    <w:p w14:paraId="338E3EC5" w14:textId="77777777" w:rsidR="00C60BF8" w:rsidRPr="00592D51" w:rsidRDefault="00C60BF8" w:rsidP="00C60BF8">
      <w:pPr>
        <w:pStyle w:val="Lijstalinea"/>
        <w:numPr>
          <w:ilvl w:val="0"/>
          <w:numId w:val="22"/>
        </w:numPr>
        <w:spacing w:line="276" w:lineRule="auto"/>
      </w:pPr>
      <w:r w:rsidRPr="00592D51">
        <w:t xml:space="preserve">Heeft de onderaannemer een BHV- en bedrijfsnoodplan beschikbaar? </w:t>
      </w:r>
    </w:p>
    <w:p w14:paraId="730ADE5C" w14:textId="77777777" w:rsidR="00C60BF8" w:rsidRPr="00592D51" w:rsidRDefault="00C60BF8" w:rsidP="00C60BF8">
      <w:pPr>
        <w:pStyle w:val="Lijstalinea"/>
        <w:numPr>
          <w:ilvl w:val="0"/>
          <w:numId w:val="22"/>
        </w:numPr>
        <w:spacing w:line="276" w:lineRule="auto"/>
      </w:pPr>
      <w:r>
        <w:t>Kennis van w</w:t>
      </w:r>
      <w:r w:rsidRPr="00592D51">
        <w:t>et- en regelgeving</w:t>
      </w:r>
    </w:p>
    <w:p w14:paraId="0301649D" w14:textId="77777777" w:rsidR="00C60BF8" w:rsidRPr="00791655" w:rsidRDefault="00C60BF8" w:rsidP="00C60BF8">
      <w:pPr>
        <w:pStyle w:val="Lijstalinea"/>
        <w:numPr>
          <w:ilvl w:val="0"/>
          <w:numId w:val="22"/>
        </w:numPr>
        <w:spacing w:line="276" w:lineRule="auto"/>
      </w:pPr>
      <w:r w:rsidRPr="00791655">
        <w:t>Kwaliteitsafspraken, zoals straat veegschoon achterlaten</w:t>
      </w:r>
    </w:p>
    <w:p w14:paraId="677D91CE" w14:textId="77777777" w:rsidR="00C60BF8" w:rsidRPr="00791655" w:rsidRDefault="00C60BF8" w:rsidP="00C60BF8">
      <w:pPr>
        <w:pStyle w:val="Lijstalinea"/>
        <w:numPr>
          <w:ilvl w:val="0"/>
          <w:numId w:val="22"/>
        </w:numPr>
        <w:spacing w:line="276" w:lineRule="auto"/>
      </w:pPr>
      <w:r w:rsidRPr="00791655">
        <w:t>Afspraken over het narijden van meldingen en klachten</w:t>
      </w:r>
    </w:p>
    <w:p w14:paraId="574F8393" w14:textId="77777777" w:rsidR="00C60BF8" w:rsidRPr="00791655" w:rsidRDefault="00C60BF8" w:rsidP="00C60BF8">
      <w:pPr>
        <w:pStyle w:val="Lijstalinea"/>
        <w:numPr>
          <w:ilvl w:val="0"/>
          <w:numId w:val="22"/>
        </w:numPr>
        <w:spacing w:line="276" w:lineRule="auto"/>
      </w:pPr>
      <w:r w:rsidRPr="00791655">
        <w:t xml:space="preserve">Eisen aan medewerkers: </w:t>
      </w:r>
      <w:proofErr w:type="spellStart"/>
      <w:r w:rsidRPr="00791655">
        <w:t>mdw</w:t>
      </w:r>
      <w:proofErr w:type="spellEnd"/>
      <w:r w:rsidRPr="00791655">
        <w:t xml:space="preserve"> in bezit van VCA-diploma</w:t>
      </w:r>
      <w:r>
        <w:t>, vakdiploma’s</w:t>
      </w:r>
      <w:r w:rsidRPr="00791655">
        <w:t xml:space="preserve">, </w:t>
      </w:r>
      <w:proofErr w:type="spellStart"/>
      <w:r>
        <w:t>mdw</w:t>
      </w:r>
      <w:proofErr w:type="spellEnd"/>
      <w:r w:rsidRPr="00791655">
        <w:t xml:space="preserve"> spreken Nederlands</w:t>
      </w:r>
    </w:p>
    <w:p w14:paraId="207772EC" w14:textId="77777777" w:rsidR="00C60BF8" w:rsidRDefault="00C60BF8" w:rsidP="00C60BF8">
      <w:pPr>
        <w:pStyle w:val="Lijstalinea"/>
        <w:numPr>
          <w:ilvl w:val="0"/>
          <w:numId w:val="22"/>
        </w:numPr>
        <w:spacing w:line="276" w:lineRule="auto"/>
      </w:pPr>
      <w:r>
        <w:t>L</w:t>
      </w:r>
      <w:r w:rsidRPr="00791655">
        <w:t xml:space="preserve">ogo </w:t>
      </w:r>
      <w:r>
        <w:t>van C</w:t>
      </w:r>
      <w:r w:rsidRPr="00791655">
        <w:t>yclus op de auto?</w:t>
      </w:r>
    </w:p>
    <w:p w14:paraId="21809D61" w14:textId="77777777" w:rsidR="00C60BF8" w:rsidRPr="00791655" w:rsidRDefault="00C60BF8" w:rsidP="00C60BF8">
      <w:pPr>
        <w:pStyle w:val="Lijstalinea"/>
        <w:numPr>
          <w:ilvl w:val="0"/>
          <w:numId w:val="22"/>
        </w:numPr>
        <w:spacing w:line="276" w:lineRule="auto"/>
      </w:pPr>
      <w:r w:rsidRPr="00791655">
        <w:t>Vertrouwelijkheid van informatieverwerking.</w:t>
      </w:r>
    </w:p>
    <w:p w14:paraId="5E225D51" w14:textId="77777777" w:rsidR="00C60BF8" w:rsidRDefault="00C60BF8" w:rsidP="00C60BF8"/>
    <w:p w14:paraId="6762C66A" w14:textId="77777777" w:rsidR="00C60BF8" w:rsidRDefault="00C60BF8" w:rsidP="00C60BF8">
      <w:pPr>
        <w:pStyle w:val="Kop1"/>
        <w:numPr>
          <w:ilvl w:val="0"/>
          <w:numId w:val="0"/>
        </w:numPr>
      </w:pPr>
      <w:r>
        <w:t>Gebruik faciliteiten Cyclus</w:t>
      </w:r>
    </w:p>
    <w:p w14:paraId="5362B01E" w14:textId="77777777" w:rsidR="00C60BF8" w:rsidRDefault="00C60BF8" w:rsidP="00C60BF8">
      <w:r>
        <w:t xml:space="preserve">Gebruik kantine </w:t>
      </w:r>
      <w:proofErr w:type="spellStart"/>
      <w:r>
        <w:t>etc</w:t>
      </w:r>
      <w:proofErr w:type="spellEnd"/>
    </w:p>
    <w:p w14:paraId="0C0B400D" w14:textId="77777777" w:rsidR="00C60BF8" w:rsidRDefault="00C60BF8" w:rsidP="00C60BF8">
      <w:r>
        <w:t>Stallen voertuigen, opslaan materieel</w:t>
      </w:r>
    </w:p>
    <w:p w14:paraId="26A4DB56" w14:textId="77777777" w:rsidR="00C60BF8" w:rsidRDefault="00C60BF8" w:rsidP="00C60BF8"/>
    <w:p w14:paraId="1D7F36F4" w14:textId="77777777" w:rsidR="00C60BF8" w:rsidRDefault="00C60BF8" w:rsidP="00C60BF8"/>
    <w:p w14:paraId="346BF7C6" w14:textId="77777777" w:rsidR="00C60BF8" w:rsidRDefault="00C60BF8" w:rsidP="00C60BF8">
      <w:r>
        <w:br w:type="page"/>
      </w:r>
    </w:p>
    <w:p w14:paraId="2D0D2532" w14:textId="77777777" w:rsidR="00C60BF8" w:rsidRPr="00797338" w:rsidRDefault="00C60BF8" w:rsidP="00094132">
      <w:pPr>
        <w:pStyle w:val="Kop1"/>
        <w:numPr>
          <w:ilvl w:val="0"/>
          <w:numId w:val="0"/>
        </w:numPr>
      </w:pPr>
      <w:r w:rsidRPr="00797338">
        <w:lastRenderedPageBreak/>
        <w:t>Voorlichting &amp; instructie</w:t>
      </w:r>
    </w:p>
    <w:p w14:paraId="6C58C6D4" w14:textId="77777777" w:rsidR="00C60BF8" w:rsidRPr="00797338" w:rsidRDefault="00C60BF8" w:rsidP="00C60BF8">
      <w:r w:rsidRPr="00797338">
        <w:t>U dient ervoor zorg te dragen dat alle op dit project werkzame personen (eigen werknemers</w:t>
      </w:r>
      <w:r>
        <w:t xml:space="preserve"> en</w:t>
      </w:r>
      <w:r w:rsidRPr="00797338">
        <w:t xml:space="preserve"> </w:t>
      </w:r>
      <w:proofErr w:type="spellStart"/>
      <w:r w:rsidRPr="00797338">
        <w:t>ingeleenden</w:t>
      </w:r>
      <w:proofErr w:type="spellEnd"/>
      <w:r w:rsidRPr="00797338">
        <w:t>) een aantoonbare voorlichting en instructie hebben gehad aangaande de</w:t>
      </w:r>
    </w:p>
    <w:p w14:paraId="24D0A0CA" w14:textId="77777777" w:rsidR="00C60BF8" w:rsidRDefault="00C60BF8" w:rsidP="00C60BF8">
      <w:r w:rsidRPr="00797338">
        <w:t xml:space="preserve">uit te voeren werkzaamheden, de daarbij behorende risico’s. </w:t>
      </w:r>
    </w:p>
    <w:tbl>
      <w:tblPr>
        <w:tblStyle w:val="Tabel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7087"/>
      </w:tblGrid>
      <w:tr w:rsidR="00C60BF8" w:rsidRPr="00DD6637" w14:paraId="345DD3B4" w14:textId="77777777" w:rsidTr="00094132">
        <w:tc>
          <w:tcPr>
            <w:tcW w:w="2694" w:type="dxa"/>
          </w:tcPr>
          <w:p w14:paraId="72B51CE7" w14:textId="77777777" w:rsidR="00C60BF8" w:rsidRDefault="00C60BF8" w:rsidP="001C0AF1">
            <w:pPr>
              <w:spacing w:before="240"/>
            </w:pPr>
            <w:r>
              <w:t>VGM-instructie</w:t>
            </w:r>
          </w:p>
        </w:tc>
        <w:tc>
          <w:tcPr>
            <w:tcW w:w="7087" w:type="dxa"/>
          </w:tcPr>
          <w:p w14:paraId="2922BA9D" w14:textId="77777777" w:rsidR="00C60BF8" w:rsidRDefault="00C60BF8" w:rsidP="001C0AF1">
            <w:pPr>
              <w:spacing w:before="240"/>
              <w:ind w:left="314" w:hanging="314"/>
            </w:pPr>
            <w:r>
              <w:sym w:font="Wingdings" w:char="F0A8"/>
            </w:r>
            <w:r>
              <w:t xml:space="preserve"> </w:t>
            </w:r>
            <w:r>
              <w:tab/>
              <w:t xml:space="preserve">Ja, de medewerkers zijn middels een </w:t>
            </w:r>
            <w:proofErr w:type="spellStart"/>
            <w:r>
              <w:t>toolbox</w:t>
            </w:r>
            <w:proofErr w:type="spellEnd"/>
            <w:r>
              <w:t>-instructie geïnformeerd over de risico’s van het werk.</w:t>
            </w:r>
          </w:p>
        </w:tc>
      </w:tr>
    </w:tbl>
    <w:p w14:paraId="0E8F82DA" w14:textId="77777777" w:rsidR="00C60BF8" w:rsidRDefault="00C60BF8" w:rsidP="00C60BF8">
      <w:pPr>
        <w:spacing w:before="120"/>
      </w:pPr>
      <w:proofErr w:type="spellStart"/>
      <w:r>
        <w:t>Toolbox</w:t>
      </w:r>
      <w:proofErr w:type="spellEnd"/>
      <w:r>
        <w:t>-instructie dienst als bijlage te worden toegevoegd.</w:t>
      </w:r>
    </w:p>
    <w:p w14:paraId="145FA5A1" w14:textId="05C44800" w:rsidR="00C60BF8" w:rsidRDefault="00C60BF8" w:rsidP="00C60BF8"/>
    <w:p w14:paraId="560AD82E" w14:textId="77777777" w:rsidR="00094132" w:rsidRDefault="00094132" w:rsidP="00C60BF8"/>
    <w:p w14:paraId="3461BE12" w14:textId="77777777" w:rsidR="00C60BF8" w:rsidRDefault="00C60BF8" w:rsidP="00094132">
      <w:pPr>
        <w:pStyle w:val="Kop1"/>
        <w:numPr>
          <w:ilvl w:val="0"/>
          <w:numId w:val="0"/>
        </w:numPr>
      </w:pPr>
      <w:r>
        <w:t>Overlegstructuur</w:t>
      </w:r>
    </w:p>
    <w:p w14:paraId="24C5954D" w14:textId="77777777" w:rsidR="00C60BF8" w:rsidRPr="00DD6637" w:rsidRDefault="00C60BF8" w:rsidP="00C60BF8">
      <w:r>
        <w:t>De volgende overleggen dienen door aannemer, in samenwerking met Cyclus, te worden georganiseerd.</w:t>
      </w:r>
    </w:p>
    <w:tbl>
      <w:tblPr>
        <w:tblStyle w:val="Tabel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7087"/>
      </w:tblGrid>
      <w:tr w:rsidR="00C60BF8" w:rsidRPr="00DD6637" w14:paraId="1AF81768" w14:textId="77777777" w:rsidTr="00094132">
        <w:tc>
          <w:tcPr>
            <w:tcW w:w="2694" w:type="dxa"/>
          </w:tcPr>
          <w:p w14:paraId="4AFD7FDE" w14:textId="77777777" w:rsidR="00C60BF8" w:rsidRPr="00DD6637" w:rsidRDefault="00C60BF8" w:rsidP="00C60BF8">
            <w:pPr>
              <w:pStyle w:val="Lijstalinea"/>
              <w:numPr>
                <w:ilvl w:val="0"/>
                <w:numId w:val="23"/>
              </w:numPr>
              <w:spacing w:before="240" w:line="276" w:lineRule="auto"/>
            </w:pPr>
            <w:bookmarkStart w:id="8" w:name="_Hlk22042786"/>
            <w:r w:rsidRPr="00DD6637">
              <w:t>Goedkeuren VGM projectplan</w:t>
            </w:r>
          </w:p>
        </w:tc>
        <w:tc>
          <w:tcPr>
            <w:tcW w:w="7087" w:type="dxa"/>
          </w:tcPr>
          <w:p w14:paraId="7A1F39C4" w14:textId="77777777" w:rsidR="00C60BF8" w:rsidRDefault="00C60BF8" w:rsidP="001C0AF1">
            <w:pPr>
              <w:spacing w:before="240"/>
            </w:pPr>
            <w:r>
              <w:t>Opgesteld door aannemer en goedgekeurd door beide directievoerders</w:t>
            </w:r>
          </w:p>
        </w:tc>
      </w:tr>
      <w:tr w:rsidR="00C60BF8" w:rsidRPr="00DD6637" w14:paraId="214E84EA" w14:textId="77777777" w:rsidTr="00094132">
        <w:tc>
          <w:tcPr>
            <w:tcW w:w="2694" w:type="dxa"/>
          </w:tcPr>
          <w:p w14:paraId="3AA6A65B" w14:textId="77777777" w:rsidR="00C60BF8" w:rsidRPr="00DD6637" w:rsidRDefault="00C60BF8" w:rsidP="00C60BF8">
            <w:pPr>
              <w:pStyle w:val="Lijstalinea"/>
              <w:numPr>
                <w:ilvl w:val="0"/>
                <w:numId w:val="23"/>
              </w:numPr>
              <w:spacing w:before="240" w:line="276" w:lineRule="auto"/>
            </w:pPr>
            <w:r w:rsidRPr="00DD6637">
              <w:t>Start-werkvergadering</w:t>
            </w:r>
          </w:p>
        </w:tc>
        <w:tc>
          <w:tcPr>
            <w:tcW w:w="7087" w:type="dxa"/>
          </w:tcPr>
          <w:p w14:paraId="2648C607" w14:textId="77777777" w:rsidR="00C60BF8" w:rsidRDefault="00C60BF8" w:rsidP="001C0AF1">
            <w:pPr>
              <w:spacing w:before="240"/>
            </w:pPr>
            <w:r>
              <w:t>Deze vergadering vindt plaats vóór aanvang werkzaamheden.</w:t>
            </w:r>
          </w:p>
          <w:p w14:paraId="50E1D3A2" w14:textId="77777777" w:rsidR="00C60BF8" w:rsidRDefault="00C60BF8" w:rsidP="001C0AF1">
            <w:pPr>
              <w:spacing w:before="240"/>
            </w:pPr>
            <w:r>
              <w:t xml:space="preserve">De inhoud van het VGM-plan </w:t>
            </w:r>
          </w:p>
          <w:p w14:paraId="0280C692" w14:textId="77777777" w:rsidR="00C60BF8" w:rsidRDefault="00C60BF8" w:rsidP="001C0AF1">
            <w:r>
              <w:t xml:space="preserve">Hierbij dienen aanwezig zijn: </w:t>
            </w:r>
            <w:r>
              <w:br/>
              <w:t>. Directievoerder + toezichthouder onderaannemer</w:t>
            </w:r>
            <w:r>
              <w:br/>
              <w:t>. Directievoerder + toezichthouder Cyclus</w:t>
            </w:r>
            <w:r>
              <w:br/>
              <w:t>. Alle uitvoerend medewerkers</w:t>
            </w:r>
            <w:r>
              <w:br/>
              <w:t>Alle aanwezigen tekenen voor aanwezigheid.</w:t>
            </w:r>
            <w:r>
              <w:br/>
              <w:t>Vóór aanvang werkzaamheden. Uitleg van dit VGM-plan aan alle medewerkers.</w:t>
            </w:r>
          </w:p>
        </w:tc>
      </w:tr>
      <w:bookmarkEnd w:id="8"/>
      <w:tr w:rsidR="00C60BF8" w14:paraId="027566F8" w14:textId="77777777" w:rsidTr="00094132">
        <w:tc>
          <w:tcPr>
            <w:tcW w:w="2694" w:type="dxa"/>
          </w:tcPr>
          <w:p w14:paraId="5C4DCF7D" w14:textId="77777777" w:rsidR="00C60BF8" w:rsidRPr="00DD6637" w:rsidRDefault="00C60BF8" w:rsidP="00C60BF8">
            <w:pPr>
              <w:pStyle w:val="Lijstalinea"/>
              <w:numPr>
                <w:ilvl w:val="0"/>
                <w:numId w:val="23"/>
              </w:numPr>
              <w:spacing w:before="240" w:line="276" w:lineRule="auto"/>
            </w:pPr>
            <w:r w:rsidRPr="00DD6637">
              <w:t>Voorlichting nieuwe medewerkers VGM-plan</w:t>
            </w:r>
          </w:p>
        </w:tc>
        <w:tc>
          <w:tcPr>
            <w:tcW w:w="7087" w:type="dxa"/>
          </w:tcPr>
          <w:p w14:paraId="301DCE05" w14:textId="77777777" w:rsidR="00C60BF8" w:rsidRDefault="00C60BF8" w:rsidP="001C0AF1">
            <w:pPr>
              <w:spacing w:before="240"/>
            </w:pPr>
            <w:r>
              <w:t>Door onderaannemer, indien nodig</w:t>
            </w:r>
          </w:p>
        </w:tc>
      </w:tr>
      <w:tr w:rsidR="00C60BF8" w14:paraId="0A97695E" w14:textId="77777777" w:rsidTr="00094132">
        <w:tc>
          <w:tcPr>
            <w:tcW w:w="2694" w:type="dxa"/>
          </w:tcPr>
          <w:p w14:paraId="6CFBE0B4" w14:textId="77777777" w:rsidR="00C60BF8" w:rsidRPr="000C4FC4" w:rsidRDefault="00C60BF8" w:rsidP="00C60BF8">
            <w:pPr>
              <w:pStyle w:val="Lijstalinea"/>
              <w:numPr>
                <w:ilvl w:val="0"/>
                <w:numId w:val="23"/>
              </w:numPr>
              <w:spacing w:before="240" w:line="276" w:lineRule="auto"/>
            </w:pPr>
            <w:proofErr w:type="spellStart"/>
            <w:r w:rsidRPr="000C4FC4">
              <w:t>Toolbox</w:t>
            </w:r>
            <w:proofErr w:type="spellEnd"/>
          </w:p>
        </w:tc>
        <w:tc>
          <w:tcPr>
            <w:tcW w:w="7087" w:type="dxa"/>
          </w:tcPr>
          <w:p w14:paraId="15E84478" w14:textId="77777777" w:rsidR="00C60BF8" w:rsidRDefault="00C60BF8" w:rsidP="001C0AF1">
            <w:pPr>
              <w:spacing w:before="240"/>
            </w:pPr>
            <w:r>
              <w:t>Door onderaannemer</w:t>
            </w:r>
          </w:p>
        </w:tc>
      </w:tr>
      <w:tr w:rsidR="00C60BF8" w:rsidRPr="00DD6637" w14:paraId="65688C0F" w14:textId="77777777" w:rsidTr="00094132">
        <w:tc>
          <w:tcPr>
            <w:tcW w:w="2694" w:type="dxa"/>
          </w:tcPr>
          <w:p w14:paraId="6DB1F058" w14:textId="77777777" w:rsidR="00C60BF8" w:rsidRPr="000C4FC4" w:rsidRDefault="00C60BF8" w:rsidP="00C60BF8">
            <w:pPr>
              <w:pStyle w:val="Lijstalinea"/>
              <w:numPr>
                <w:ilvl w:val="0"/>
                <w:numId w:val="23"/>
              </w:numPr>
              <w:spacing w:before="240" w:line="276" w:lineRule="auto"/>
            </w:pPr>
            <w:r w:rsidRPr="000C4FC4">
              <w:t>Bouwvergadering</w:t>
            </w:r>
            <w:r>
              <w:t xml:space="preserve"> / uitvoeringsoverleg</w:t>
            </w:r>
          </w:p>
        </w:tc>
        <w:tc>
          <w:tcPr>
            <w:tcW w:w="7087" w:type="dxa"/>
          </w:tcPr>
          <w:p w14:paraId="5E5E5ED2" w14:textId="77777777" w:rsidR="00C60BF8" w:rsidRDefault="00C60BF8" w:rsidP="001C0AF1">
            <w:pPr>
              <w:spacing w:before="240"/>
            </w:pPr>
            <w:r>
              <w:t>……  x per week/maand/jaar</w:t>
            </w:r>
          </w:p>
        </w:tc>
      </w:tr>
      <w:tr w:rsidR="00C60BF8" w:rsidRPr="00DD6637" w14:paraId="6B8FB241" w14:textId="77777777" w:rsidTr="00094132">
        <w:tc>
          <w:tcPr>
            <w:tcW w:w="2694" w:type="dxa"/>
          </w:tcPr>
          <w:p w14:paraId="76D1F942" w14:textId="77777777" w:rsidR="00C60BF8" w:rsidRDefault="00C60BF8" w:rsidP="001C0AF1">
            <w:pPr>
              <w:spacing w:before="240"/>
            </w:pPr>
          </w:p>
        </w:tc>
        <w:tc>
          <w:tcPr>
            <w:tcW w:w="7087" w:type="dxa"/>
          </w:tcPr>
          <w:p w14:paraId="705442B3" w14:textId="77777777" w:rsidR="00C60BF8" w:rsidRDefault="00C60BF8" w:rsidP="001C0AF1">
            <w:pPr>
              <w:spacing w:before="240"/>
            </w:pPr>
          </w:p>
        </w:tc>
      </w:tr>
    </w:tbl>
    <w:p w14:paraId="27443682" w14:textId="79142EAE" w:rsidR="00C60BF8" w:rsidRDefault="00C60BF8" w:rsidP="00C60BF8"/>
    <w:p w14:paraId="164FBE7A" w14:textId="77777777" w:rsidR="00094132" w:rsidRDefault="00094132" w:rsidP="00C60BF8"/>
    <w:p w14:paraId="7EEBD684" w14:textId="77777777" w:rsidR="00C60BF8" w:rsidRDefault="00C60BF8" w:rsidP="00094132">
      <w:pPr>
        <w:pStyle w:val="Kop1"/>
        <w:numPr>
          <w:ilvl w:val="0"/>
          <w:numId w:val="0"/>
        </w:numPr>
      </w:pPr>
      <w:r>
        <w:t>VGM-projectplan is doorgesproken voorafgaand aan start werkzaamheden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2410"/>
        <w:gridCol w:w="2551"/>
        <w:gridCol w:w="1549"/>
      </w:tblGrid>
      <w:tr w:rsidR="00C60BF8" w14:paraId="3EF0D656" w14:textId="77777777" w:rsidTr="001C0AF1">
        <w:tc>
          <w:tcPr>
            <w:tcW w:w="2552" w:type="dxa"/>
          </w:tcPr>
          <w:p w14:paraId="42DFD22D" w14:textId="77777777" w:rsidR="00C60BF8" w:rsidRDefault="00C60BF8" w:rsidP="001C0AF1">
            <w:pPr>
              <w:spacing w:before="240"/>
            </w:pPr>
          </w:p>
        </w:tc>
        <w:tc>
          <w:tcPr>
            <w:tcW w:w="2410" w:type="dxa"/>
          </w:tcPr>
          <w:p w14:paraId="1F8EE21D" w14:textId="77777777" w:rsidR="00C60BF8" w:rsidRDefault="00C60BF8" w:rsidP="001C0AF1">
            <w:pPr>
              <w:spacing w:before="240"/>
            </w:pPr>
            <w:r>
              <w:t>Naam</w:t>
            </w:r>
          </w:p>
        </w:tc>
        <w:tc>
          <w:tcPr>
            <w:tcW w:w="2551" w:type="dxa"/>
          </w:tcPr>
          <w:p w14:paraId="47853D3D" w14:textId="77777777" w:rsidR="00C60BF8" w:rsidRDefault="00C60BF8" w:rsidP="001C0AF1">
            <w:pPr>
              <w:spacing w:before="240"/>
            </w:pPr>
            <w:r>
              <w:t>Functie</w:t>
            </w:r>
          </w:p>
        </w:tc>
        <w:tc>
          <w:tcPr>
            <w:tcW w:w="1549" w:type="dxa"/>
          </w:tcPr>
          <w:p w14:paraId="5D8B2AAB" w14:textId="77777777" w:rsidR="00C60BF8" w:rsidRDefault="00C60BF8" w:rsidP="001C0AF1">
            <w:pPr>
              <w:spacing w:before="240"/>
            </w:pPr>
            <w:r>
              <w:t>Handtekening</w:t>
            </w:r>
          </w:p>
        </w:tc>
      </w:tr>
      <w:tr w:rsidR="00C60BF8" w14:paraId="30129ED1" w14:textId="77777777" w:rsidTr="001C0AF1">
        <w:tc>
          <w:tcPr>
            <w:tcW w:w="2552" w:type="dxa"/>
          </w:tcPr>
          <w:p w14:paraId="385B7084" w14:textId="77777777" w:rsidR="00C60BF8" w:rsidRDefault="00C60BF8" w:rsidP="001C0AF1">
            <w:pPr>
              <w:spacing w:before="240"/>
            </w:pPr>
            <w:r>
              <w:t>Namens Cyclus</w:t>
            </w:r>
          </w:p>
        </w:tc>
        <w:tc>
          <w:tcPr>
            <w:tcW w:w="2410" w:type="dxa"/>
          </w:tcPr>
          <w:p w14:paraId="26F8588A" w14:textId="77777777" w:rsidR="00C60BF8" w:rsidRDefault="00C60BF8" w:rsidP="001C0AF1">
            <w:pPr>
              <w:spacing w:before="240"/>
            </w:pPr>
            <w:r>
              <w:t>………………………….</w:t>
            </w:r>
          </w:p>
        </w:tc>
        <w:tc>
          <w:tcPr>
            <w:tcW w:w="2551" w:type="dxa"/>
          </w:tcPr>
          <w:p w14:paraId="20695EC8" w14:textId="77777777" w:rsidR="00C60BF8" w:rsidRDefault="00C60BF8" w:rsidP="001C0AF1">
            <w:pPr>
              <w:spacing w:before="240"/>
            </w:pPr>
            <w:r>
              <w:t>……………………………</w:t>
            </w:r>
          </w:p>
        </w:tc>
        <w:tc>
          <w:tcPr>
            <w:tcW w:w="1549" w:type="dxa"/>
          </w:tcPr>
          <w:p w14:paraId="0565DE6D" w14:textId="77777777" w:rsidR="00C60BF8" w:rsidRDefault="00C60BF8" w:rsidP="001C0AF1">
            <w:pPr>
              <w:spacing w:before="240"/>
            </w:pPr>
            <w:r>
              <w:t>………………..</w:t>
            </w:r>
          </w:p>
        </w:tc>
      </w:tr>
      <w:tr w:rsidR="00C60BF8" w14:paraId="0A7546E7" w14:textId="77777777" w:rsidTr="001C0AF1">
        <w:tc>
          <w:tcPr>
            <w:tcW w:w="2552" w:type="dxa"/>
          </w:tcPr>
          <w:p w14:paraId="556379A3" w14:textId="77777777" w:rsidR="00C60BF8" w:rsidRDefault="00C60BF8" w:rsidP="001C0AF1">
            <w:pPr>
              <w:spacing w:before="240"/>
            </w:pPr>
            <w:r>
              <w:t>Namens onderaannemer</w:t>
            </w:r>
          </w:p>
        </w:tc>
        <w:tc>
          <w:tcPr>
            <w:tcW w:w="2410" w:type="dxa"/>
          </w:tcPr>
          <w:p w14:paraId="643E4784" w14:textId="77777777" w:rsidR="00C60BF8" w:rsidRDefault="00C60BF8" w:rsidP="001C0AF1">
            <w:pPr>
              <w:spacing w:before="240"/>
            </w:pPr>
            <w:r>
              <w:t>………………………….</w:t>
            </w:r>
          </w:p>
        </w:tc>
        <w:tc>
          <w:tcPr>
            <w:tcW w:w="2551" w:type="dxa"/>
          </w:tcPr>
          <w:p w14:paraId="444A82F9" w14:textId="77777777" w:rsidR="00C60BF8" w:rsidRDefault="00C60BF8" w:rsidP="001C0AF1">
            <w:pPr>
              <w:spacing w:before="240"/>
            </w:pPr>
            <w:r>
              <w:t>……………………………</w:t>
            </w:r>
          </w:p>
        </w:tc>
        <w:tc>
          <w:tcPr>
            <w:tcW w:w="1549" w:type="dxa"/>
          </w:tcPr>
          <w:p w14:paraId="798F5322" w14:textId="77777777" w:rsidR="00C60BF8" w:rsidRDefault="00C60BF8" w:rsidP="001C0AF1">
            <w:pPr>
              <w:spacing w:before="240"/>
            </w:pPr>
            <w:r>
              <w:t>………………..</w:t>
            </w:r>
          </w:p>
        </w:tc>
      </w:tr>
    </w:tbl>
    <w:p w14:paraId="03B8B287" w14:textId="77777777" w:rsidR="00C60BF8" w:rsidRDefault="00C60BF8" w:rsidP="00C60BF8">
      <w:pPr>
        <w:spacing w:after="160" w:line="259" w:lineRule="auto"/>
        <w:rPr>
          <w:rFonts w:asciiTheme="majorHAnsi" w:eastAsiaTheme="majorEastAsia" w:hAnsiTheme="majorHAnsi" w:cstheme="majorBidi"/>
          <w:color w:val="2E74B5" w:themeColor="accent1" w:themeShade="BF"/>
          <w:sz w:val="26"/>
          <w:szCs w:val="26"/>
        </w:rPr>
      </w:pPr>
      <w:r>
        <w:br w:type="page"/>
      </w:r>
    </w:p>
    <w:p w14:paraId="5FA58722" w14:textId="77777777" w:rsidR="00C60BF8" w:rsidRPr="00094132" w:rsidRDefault="00C60BF8" w:rsidP="00094132">
      <w:pPr>
        <w:pStyle w:val="Kop1"/>
        <w:numPr>
          <w:ilvl w:val="0"/>
          <w:numId w:val="0"/>
        </w:numPr>
      </w:pPr>
      <w:r w:rsidRPr="00094132">
        <w:lastRenderedPageBreak/>
        <w:t>BIJLAGE 1: VCA eisen op de werkvloer (invullen indien niet VCA-gecertificeerd)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
        <w:gridCol w:w="2304"/>
        <w:gridCol w:w="586"/>
        <w:gridCol w:w="5052"/>
        <w:gridCol w:w="702"/>
      </w:tblGrid>
      <w:tr w:rsidR="00C60BF8" w14:paraId="4082299A" w14:textId="77777777" w:rsidTr="001C0AF1">
        <w:tc>
          <w:tcPr>
            <w:tcW w:w="428" w:type="dxa"/>
            <w:tcBorders>
              <w:top w:val="single" w:sz="4" w:space="0" w:color="2E74B5" w:themeColor="accent1" w:themeShade="BF"/>
            </w:tcBorders>
            <w:tcMar>
              <w:top w:w="28" w:type="dxa"/>
              <w:bottom w:w="28" w:type="dxa"/>
            </w:tcMar>
          </w:tcPr>
          <w:p w14:paraId="6C3E15FD" w14:textId="77777777" w:rsidR="00C60BF8" w:rsidRPr="00F813C5" w:rsidRDefault="00C60BF8" w:rsidP="001C0AF1">
            <w:pPr>
              <w:rPr>
                <w:sz w:val="19"/>
                <w:szCs w:val="19"/>
              </w:rPr>
            </w:pPr>
            <w:r w:rsidRPr="00F813C5">
              <w:rPr>
                <w:sz w:val="19"/>
                <w:szCs w:val="19"/>
              </w:rPr>
              <w:t>2</w:t>
            </w:r>
          </w:p>
        </w:tc>
        <w:tc>
          <w:tcPr>
            <w:tcW w:w="2304" w:type="dxa"/>
            <w:tcBorders>
              <w:top w:val="single" w:sz="4" w:space="0" w:color="2E74B5" w:themeColor="accent1" w:themeShade="BF"/>
            </w:tcBorders>
            <w:tcMar>
              <w:top w:w="28" w:type="dxa"/>
              <w:bottom w:w="28" w:type="dxa"/>
            </w:tcMar>
          </w:tcPr>
          <w:p w14:paraId="24DE87AB" w14:textId="77777777" w:rsidR="00C60BF8" w:rsidRPr="00F813C5" w:rsidRDefault="00C60BF8" w:rsidP="001C0AF1">
            <w:pPr>
              <w:rPr>
                <w:sz w:val="19"/>
                <w:szCs w:val="19"/>
              </w:rPr>
            </w:pPr>
            <w:r w:rsidRPr="00F813C5">
              <w:rPr>
                <w:sz w:val="19"/>
                <w:szCs w:val="19"/>
              </w:rPr>
              <w:t>VGM-risicobeheer</w:t>
            </w:r>
          </w:p>
        </w:tc>
        <w:tc>
          <w:tcPr>
            <w:tcW w:w="586" w:type="dxa"/>
            <w:tcBorders>
              <w:top w:val="single" w:sz="4" w:space="0" w:color="2E74B5" w:themeColor="accent1" w:themeShade="BF"/>
            </w:tcBorders>
            <w:tcMar>
              <w:top w:w="28" w:type="dxa"/>
              <w:bottom w:w="28" w:type="dxa"/>
            </w:tcMar>
          </w:tcPr>
          <w:p w14:paraId="08076F3C" w14:textId="77777777" w:rsidR="00C60BF8" w:rsidRPr="00F813C5" w:rsidRDefault="00C60BF8" w:rsidP="001C0AF1">
            <w:pPr>
              <w:rPr>
                <w:sz w:val="19"/>
                <w:szCs w:val="19"/>
              </w:rPr>
            </w:pPr>
            <w:r w:rsidRPr="00F813C5">
              <w:rPr>
                <w:sz w:val="19"/>
                <w:szCs w:val="19"/>
              </w:rPr>
              <w:t>2.1</w:t>
            </w:r>
          </w:p>
        </w:tc>
        <w:tc>
          <w:tcPr>
            <w:tcW w:w="5052" w:type="dxa"/>
            <w:tcBorders>
              <w:top w:val="single" w:sz="4" w:space="0" w:color="2E74B5" w:themeColor="accent1" w:themeShade="BF"/>
            </w:tcBorders>
            <w:tcMar>
              <w:top w:w="28" w:type="dxa"/>
              <w:bottom w:w="28" w:type="dxa"/>
            </w:tcMar>
          </w:tcPr>
          <w:p w14:paraId="2043088C" w14:textId="77777777" w:rsidR="00C60BF8" w:rsidRPr="00F813C5" w:rsidRDefault="00C60BF8" w:rsidP="001C0AF1">
            <w:pPr>
              <w:rPr>
                <w:sz w:val="19"/>
                <w:szCs w:val="19"/>
              </w:rPr>
            </w:pPr>
            <w:r w:rsidRPr="00F813C5">
              <w:rPr>
                <w:sz w:val="19"/>
                <w:szCs w:val="19"/>
              </w:rPr>
              <w:t>Heeft het bedrijf voor alle operationele activiteiten een actuele VGM-risico-inventarisatie en -evaluatie (RI&amp;E)?</w:t>
            </w:r>
          </w:p>
        </w:tc>
        <w:tc>
          <w:tcPr>
            <w:tcW w:w="702" w:type="dxa"/>
            <w:tcBorders>
              <w:top w:val="single" w:sz="4" w:space="0" w:color="2E74B5" w:themeColor="accent1" w:themeShade="BF"/>
            </w:tcBorders>
            <w:tcMar>
              <w:top w:w="28" w:type="dxa"/>
              <w:bottom w:w="28" w:type="dxa"/>
            </w:tcMar>
          </w:tcPr>
          <w:p w14:paraId="46AB9BBB" w14:textId="77777777" w:rsidR="00C60BF8" w:rsidRPr="00F813C5" w:rsidRDefault="00C60BF8" w:rsidP="001C0AF1">
            <w:pPr>
              <w:rPr>
                <w:sz w:val="19"/>
                <w:szCs w:val="19"/>
              </w:rPr>
            </w:pPr>
            <w:r w:rsidRPr="00F813C5">
              <w:rPr>
                <w:sz w:val="19"/>
                <w:szCs w:val="19"/>
              </w:rPr>
              <w:sym w:font="Wingdings" w:char="F0A8"/>
            </w:r>
            <w:r w:rsidRPr="00F813C5">
              <w:rPr>
                <w:sz w:val="19"/>
                <w:szCs w:val="19"/>
              </w:rPr>
              <w:t xml:space="preserve"> Ja</w:t>
            </w:r>
          </w:p>
        </w:tc>
      </w:tr>
      <w:tr w:rsidR="00C60BF8" w14:paraId="26D0AEED" w14:textId="77777777" w:rsidTr="001C0AF1">
        <w:tc>
          <w:tcPr>
            <w:tcW w:w="428" w:type="dxa"/>
            <w:tcMar>
              <w:top w:w="28" w:type="dxa"/>
              <w:bottom w:w="28" w:type="dxa"/>
            </w:tcMar>
          </w:tcPr>
          <w:p w14:paraId="5C82DC86" w14:textId="77777777" w:rsidR="00C60BF8" w:rsidRPr="00F813C5" w:rsidRDefault="00C60BF8" w:rsidP="001C0AF1">
            <w:pPr>
              <w:rPr>
                <w:sz w:val="19"/>
                <w:szCs w:val="19"/>
              </w:rPr>
            </w:pPr>
          </w:p>
        </w:tc>
        <w:tc>
          <w:tcPr>
            <w:tcW w:w="2304" w:type="dxa"/>
            <w:tcMar>
              <w:top w:w="28" w:type="dxa"/>
              <w:bottom w:w="28" w:type="dxa"/>
            </w:tcMar>
          </w:tcPr>
          <w:p w14:paraId="2352E9E2" w14:textId="77777777" w:rsidR="00C60BF8" w:rsidRPr="00F813C5" w:rsidRDefault="00C60BF8" w:rsidP="001C0AF1">
            <w:pPr>
              <w:rPr>
                <w:sz w:val="19"/>
                <w:szCs w:val="19"/>
              </w:rPr>
            </w:pPr>
          </w:p>
        </w:tc>
        <w:tc>
          <w:tcPr>
            <w:tcW w:w="586" w:type="dxa"/>
            <w:tcMar>
              <w:top w:w="28" w:type="dxa"/>
              <w:bottom w:w="28" w:type="dxa"/>
            </w:tcMar>
          </w:tcPr>
          <w:p w14:paraId="3EE3377A" w14:textId="77777777" w:rsidR="00C60BF8" w:rsidRPr="00F813C5" w:rsidRDefault="00C60BF8" w:rsidP="001C0AF1">
            <w:pPr>
              <w:rPr>
                <w:sz w:val="19"/>
                <w:szCs w:val="19"/>
              </w:rPr>
            </w:pPr>
            <w:r w:rsidRPr="00F813C5">
              <w:rPr>
                <w:sz w:val="19"/>
                <w:szCs w:val="19"/>
              </w:rPr>
              <w:t>2.2</w:t>
            </w:r>
          </w:p>
        </w:tc>
        <w:tc>
          <w:tcPr>
            <w:tcW w:w="5052" w:type="dxa"/>
            <w:tcMar>
              <w:top w:w="28" w:type="dxa"/>
              <w:bottom w:w="28" w:type="dxa"/>
            </w:tcMar>
          </w:tcPr>
          <w:p w14:paraId="2DD41BE3" w14:textId="77777777" w:rsidR="00C60BF8" w:rsidRPr="00F813C5" w:rsidRDefault="00C60BF8" w:rsidP="001C0AF1">
            <w:pPr>
              <w:rPr>
                <w:sz w:val="19"/>
                <w:szCs w:val="19"/>
              </w:rPr>
            </w:pPr>
            <w:r w:rsidRPr="00F813C5">
              <w:rPr>
                <w:sz w:val="19"/>
                <w:szCs w:val="19"/>
              </w:rPr>
              <w:t>Vinden taakrisicoanalyses (</w:t>
            </w:r>
            <w:proofErr w:type="spellStart"/>
            <w:r w:rsidRPr="00F813C5">
              <w:rPr>
                <w:sz w:val="19"/>
                <w:szCs w:val="19"/>
              </w:rPr>
              <w:t>TRA’s</w:t>
            </w:r>
            <w:proofErr w:type="spellEnd"/>
            <w:r w:rsidRPr="00F813C5">
              <w:rPr>
                <w:sz w:val="19"/>
                <w:szCs w:val="19"/>
              </w:rPr>
              <w:t>) plaats?</w:t>
            </w:r>
          </w:p>
        </w:tc>
        <w:tc>
          <w:tcPr>
            <w:tcW w:w="702" w:type="dxa"/>
            <w:tcMar>
              <w:top w:w="28" w:type="dxa"/>
              <w:bottom w:w="28" w:type="dxa"/>
            </w:tcMar>
          </w:tcPr>
          <w:p w14:paraId="3D3EA1C4" w14:textId="77777777" w:rsidR="00C60BF8" w:rsidRPr="00F813C5" w:rsidRDefault="00C60BF8" w:rsidP="001C0AF1">
            <w:pPr>
              <w:rPr>
                <w:sz w:val="19"/>
                <w:szCs w:val="19"/>
              </w:rPr>
            </w:pPr>
            <w:r w:rsidRPr="00F813C5">
              <w:rPr>
                <w:sz w:val="19"/>
                <w:szCs w:val="19"/>
              </w:rPr>
              <w:sym w:font="Wingdings" w:char="F0A8"/>
            </w:r>
            <w:r w:rsidRPr="00F813C5">
              <w:rPr>
                <w:sz w:val="19"/>
                <w:szCs w:val="19"/>
              </w:rPr>
              <w:t xml:space="preserve"> Ja</w:t>
            </w:r>
          </w:p>
        </w:tc>
      </w:tr>
      <w:tr w:rsidR="00C60BF8" w14:paraId="3896C8D1" w14:textId="77777777" w:rsidTr="001C0AF1">
        <w:tc>
          <w:tcPr>
            <w:tcW w:w="428" w:type="dxa"/>
            <w:tcBorders>
              <w:bottom w:val="single" w:sz="4" w:space="0" w:color="2E74B5" w:themeColor="accent1" w:themeShade="BF"/>
            </w:tcBorders>
            <w:tcMar>
              <w:top w:w="28" w:type="dxa"/>
              <w:bottom w:w="28" w:type="dxa"/>
            </w:tcMar>
          </w:tcPr>
          <w:p w14:paraId="2ED381F5" w14:textId="77777777" w:rsidR="00C60BF8" w:rsidRPr="00F813C5" w:rsidRDefault="00C60BF8" w:rsidP="001C0AF1">
            <w:pPr>
              <w:rPr>
                <w:sz w:val="19"/>
                <w:szCs w:val="19"/>
              </w:rPr>
            </w:pPr>
          </w:p>
        </w:tc>
        <w:tc>
          <w:tcPr>
            <w:tcW w:w="2304" w:type="dxa"/>
            <w:tcBorders>
              <w:bottom w:val="single" w:sz="4" w:space="0" w:color="2E74B5" w:themeColor="accent1" w:themeShade="BF"/>
            </w:tcBorders>
            <w:tcMar>
              <w:top w:w="28" w:type="dxa"/>
              <w:bottom w:w="28" w:type="dxa"/>
            </w:tcMar>
          </w:tcPr>
          <w:p w14:paraId="032D4EE7" w14:textId="77777777" w:rsidR="00C60BF8" w:rsidRPr="00F813C5" w:rsidRDefault="00C60BF8" w:rsidP="001C0AF1">
            <w:pPr>
              <w:rPr>
                <w:sz w:val="19"/>
                <w:szCs w:val="19"/>
              </w:rPr>
            </w:pPr>
          </w:p>
        </w:tc>
        <w:tc>
          <w:tcPr>
            <w:tcW w:w="586" w:type="dxa"/>
            <w:tcBorders>
              <w:bottom w:val="single" w:sz="4" w:space="0" w:color="2E74B5" w:themeColor="accent1" w:themeShade="BF"/>
            </w:tcBorders>
            <w:tcMar>
              <w:top w:w="28" w:type="dxa"/>
              <w:bottom w:w="28" w:type="dxa"/>
            </w:tcMar>
          </w:tcPr>
          <w:p w14:paraId="7C389E8C" w14:textId="77777777" w:rsidR="00C60BF8" w:rsidRPr="00F813C5" w:rsidRDefault="00C60BF8" w:rsidP="001C0AF1">
            <w:pPr>
              <w:rPr>
                <w:sz w:val="19"/>
                <w:szCs w:val="19"/>
              </w:rPr>
            </w:pPr>
            <w:r w:rsidRPr="00F813C5">
              <w:rPr>
                <w:sz w:val="19"/>
                <w:szCs w:val="19"/>
              </w:rPr>
              <w:t>2.3</w:t>
            </w:r>
          </w:p>
        </w:tc>
        <w:tc>
          <w:tcPr>
            <w:tcW w:w="5052" w:type="dxa"/>
            <w:tcBorders>
              <w:bottom w:val="single" w:sz="4" w:space="0" w:color="2E74B5" w:themeColor="accent1" w:themeShade="BF"/>
            </w:tcBorders>
            <w:tcMar>
              <w:top w:w="28" w:type="dxa"/>
              <w:bottom w:w="28" w:type="dxa"/>
            </w:tcMar>
          </w:tcPr>
          <w:p w14:paraId="23276EA1" w14:textId="77777777" w:rsidR="00C60BF8" w:rsidRPr="00F813C5" w:rsidRDefault="00C60BF8" w:rsidP="001C0AF1">
            <w:pPr>
              <w:rPr>
                <w:sz w:val="19"/>
                <w:szCs w:val="19"/>
              </w:rPr>
            </w:pPr>
            <w:r w:rsidRPr="00F813C5">
              <w:rPr>
                <w:sz w:val="19"/>
                <w:szCs w:val="19"/>
              </w:rPr>
              <w:t>Worden Laatste Minuut Risico Analyses (</w:t>
            </w:r>
            <w:proofErr w:type="spellStart"/>
            <w:r w:rsidRPr="00F813C5">
              <w:rPr>
                <w:sz w:val="19"/>
                <w:szCs w:val="19"/>
              </w:rPr>
              <w:t>LRMA’s</w:t>
            </w:r>
            <w:proofErr w:type="spellEnd"/>
            <w:r w:rsidRPr="00F813C5">
              <w:rPr>
                <w:sz w:val="19"/>
                <w:szCs w:val="19"/>
              </w:rPr>
              <w:t>) uitgevoerd voor aanvang werkzaamheden?</w:t>
            </w:r>
          </w:p>
        </w:tc>
        <w:tc>
          <w:tcPr>
            <w:tcW w:w="702" w:type="dxa"/>
            <w:tcBorders>
              <w:bottom w:val="single" w:sz="4" w:space="0" w:color="2E74B5" w:themeColor="accent1" w:themeShade="BF"/>
            </w:tcBorders>
            <w:tcMar>
              <w:top w:w="28" w:type="dxa"/>
              <w:bottom w:w="28" w:type="dxa"/>
            </w:tcMar>
          </w:tcPr>
          <w:p w14:paraId="3ACBD428" w14:textId="77777777" w:rsidR="00C60BF8" w:rsidRPr="00F813C5" w:rsidRDefault="00C60BF8" w:rsidP="001C0AF1">
            <w:pPr>
              <w:rPr>
                <w:sz w:val="19"/>
                <w:szCs w:val="19"/>
              </w:rPr>
            </w:pPr>
            <w:r w:rsidRPr="00F813C5">
              <w:rPr>
                <w:sz w:val="19"/>
                <w:szCs w:val="19"/>
              </w:rPr>
              <w:sym w:font="Wingdings" w:char="F0A8"/>
            </w:r>
            <w:r w:rsidRPr="00F813C5">
              <w:rPr>
                <w:sz w:val="19"/>
                <w:szCs w:val="19"/>
              </w:rPr>
              <w:t xml:space="preserve"> Ja</w:t>
            </w:r>
          </w:p>
        </w:tc>
      </w:tr>
      <w:tr w:rsidR="00C60BF8" w14:paraId="69153F19" w14:textId="77777777" w:rsidTr="001C0AF1">
        <w:tc>
          <w:tcPr>
            <w:tcW w:w="428" w:type="dxa"/>
            <w:tcBorders>
              <w:top w:val="single" w:sz="4" w:space="0" w:color="2E74B5" w:themeColor="accent1" w:themeShade="BF"/>
            </w:tcBorders>
            <w:tcMar>
              <w:top w:w="28" w:type="dxa"/>
              <w:bottom w:w="28" w:type="dxa"/>
            </w:tcMar>
          </w:tcPr>
          <w:p w14:paraId="0BA2BBF1" w14:textId="77777777" w:rsidR="00C60BF8" w:rsidRPr="00F813C5" w:rsidRDefault="00C60BF8" w:rsidP="001C0AF1">
            <w:pPr>
              <w:rPr>
                <w:sz w:val="19"/>
                <w:szCs w:val="19"/>
              </w:rPr>
            </w:pPr>
            <w:r w:rsidRPr="00F813C5">
              <w:rPr>
                <w:sz w:val="19"/>
                <w:szCs w:val="19"/>
              </w:rPr>
              <w:t>3</w:t>
            </w:r>
          </w:p>
        </w:tc>
        <w:tc>
          <w:tcPr>
            <w:tcW w:w="2304" w:type="dxa"/>
            <w:tcBorders>
              <w:top w:val="single" w:sz="4" w:space="0" w:color="2E74B5" w:themeColor="accent1" w:themeShade="BF"/>
            </w:tcBorders>
            <w:tcMar>
              <w:top w:w="28" w:type="dxa"/>
              <w:bottom w:w="28" w:type="dxa"/>
            </w:tcMar>
          </w:tcPr>
          <w:p w14:paraId="7D10C0FF" w14:textId="77777777" w:rsidR="00C60BF8" w:rsidRPr="00F813C5" w:rsidRDefault="00C60BF8" w:rsidP="001C0AF1">
            <w:pPr>
              <w:rPr>
                <w:sz w:val="19"/>
                <w:szCs w:val="19"/>
              </w:rPr>
            </w:pPr>
            <w:r w:rsidRPr="00F813C5">
              <w:rPr>
                <w:sz w:val="19"/>
                <w:szCs w:val="19"/>
              </w:rPr>
              <w:t>Opleiding, voorlichting en instructie</w:t>
            </w:r>
          </w:p>
        </w:tc>
        <w:tc>
          <w:tcPr>
            <w:tcW w:w="586" w:type="dxa"/>
            <w:tcBorders>
              <w:top w:val="single" w:sz="4" w:space="0" w:color="2E74B5" w:themeColor="accent1" w:themeShade="BF"/>
            </w:tcBorders>
            <w:tcMar>
              <w:top w:w="28" w:type="dxa"/>
              <w:bottom w:w="28" w:type="dxa"/>
            </w:tcMar>
          </w:tcPr>
          <w:p w14:paraId="06C8FC8A" w14:textId="77777777" w:rsidR="00C60BF8" w:rsidRPr="00F813C5" w:rsidRDefault="00C60BF8" w:rsidP="001C0AF1">
            <w:pPr>
              <w:rPr>
                <w:sz w:val="19"/>
                <w:szCs w:val="19"/>
              </w:rPr>
            </w:pPr>
            <w:r w:rsidRPr="00F813C5">
              <w:rPr>
                <w:sz w:val="19"/>
                <w:szCs w:val="19"/>
              </w:rPr>
              <w:t>3.2</w:t>
            </w:r>
          </w:p>
        </w:tc>
        <w:tc>
          <w:tcPr>
            <w:tcW w:w="5052" w:type="dxa"/>
            <w:tcBorders>
              <w:top w:val="single" w:sz="4" w:space="0" w:color="2E74B5" w:themeColor="accent1" w:themeShade="BF"/>
            </w:tcBorders>
            <w:tcMar>
              <w:top w:w="28" w:type="dxa"/>
              <w:bottom w:w="28" w:type="dxa"/>
            </w:tcMar>
          </w:tcPr>
          <w:p w14:paraId="678CDE05" w14:textId="77777777" w:rsidR="00C60BF8" w:rsidRPr="00F813C5" w:rsidRDefault="00C60BF8" w:rsidP="001C0AF1">
            <w:pPr>
              <w:rPr>
                <w:sz w:val="19"/>
                <w:szCs w:val="19"/>
              </w:rPr>
            </w:pPr>
            <w:r w:rsidRPr="00F813C5">
              <w:rPr>
                <w:sz w:val="19"/>
                <w:szCs w:val="19"/>
              </w:rPr>
              <w:t>Hebben alle operationele medewerkers een diploma Basisveiligheid VCA?</w:t>
            </w:r>
          </w:p>
        </w:tc>
        <w:tc>
          <w:tcPr>
            <w:tcW w:w="702" w:type="dxa"/>
            <w:tcBorders>
              <w:top w:val="single" w:sz="4" w:space="0" w:color="2E74B5" w:themeColor="accent1" w:themeShade="BF"/>
            </w:tcBorders>
            <w:tcMar>
              <w:top w:w="28" w:type="dxa"/>
              <w:bottom w:w="28" w:type="dxa"/>
            </w:tcMar>
          </w:tcPr>
          <w:p w14:paraId="222E663F" w14:textId="77777777" w:rsidR="00C60BF8" w:rsidRPr="00F813C5" w:rsidRDefault="00C60BF8" w:rsidP="001C0AF1">
            <w:pPr>
              <w:rPr>
                <w:sz w:val="19"/>
                <w:szCs w:val="19"/>
              </w:rPr>
            </w:pPr>
            <w:r w:rsidRPr="00F813C5">
              <w:rPr>
                <w:sz w:val="19"/>
                <w:szCs w:val="19"/>
              </w:rPr>
              <w:sym w:font="Wingdings" w:char="F0A8"/>
            </w:r>
            <w:r w:rsidRPr="00F813C5">
              <w:rPr>
                <w:sz w:val="19"/>
                <w:szCs w:val="19"/>
              </w:rPr>
              <w:t xml:space="preserve"> Ja</w:t>
            </w:r>
          </w:p>
        </w:tc>
      </w:tr>
      <w:tr w:rsidR="00C60BF8" w14:paraId="2D3584C8" w14:textId="77777777" w:rsidTr="001C0AF1">
        <w:tc>
          <w:tcPr>
            <w:tcW w:w="428" w:type="dxa"/>
            <w:tcMar>
              <w:top w:w="28" w:type="dxa"/>
              <w:bottom w:w="28" w:type="dxa"/>
            </w:tcMar>
          </w:tcPr>
          <w:p w14:paraId="6F229578" w14:textId="77777777" w:rsidR="00C60BF8" w:rsidRPr="00F813C5" w:rsidRDefault="00C60BF8" w:rsidP="001C0AF1">
            <w:pPr>
              <w:rPr>
                <w:sz w:val="19"/>
                <w:szCs w:val="19"/>
              </w:rPr>
            </w:pPr>
          </w:p>
        </w:tc>
        <w:tc>
          <w:tcPr>
            <w:tcW w:w="2304" w:type="dxa"/>
            <w:tcMar>
              <w:top w:w="28" w:type="dxa"/>
              <w:bottom w:w="28" w:type="dxa"/>
            </w:tcMar>
          </w:tcPr>
          <w:p w14:paraId="1CCD124F" w14:textId="77777777" w:rsidR="00C60BF8" w:rsidRPr="00F813C5" w:rsidRDefault="00C60BF8" w:rsidP="001C0AF1">
            <w:pPr>
              <w:rPr>
                <w:sz w:val="19"/>
                <w:szCs w:val="19"/>
              </w:rPr>
            </w:pPr>
          </w:p>
        </w:tc>
        <w:tc>
          <w:tcPr>
            <w:tcW w:w="586" w:type="dxa"/>
            <w:tcMar>
              <w:top w:w="28" w:type="dxa"/>
              <w:bottom w:w="28" w:type="dxa"/>
            </w:tcMar>
          </w:tcPr>
          <w:p w14:paraId="024421F7" w14:textId="77777777" w:rsidR="00C60BF8" w:rsidRPr="00F813C5" w:rsidRDefault="00C60BF8" w:rsidP="001C0AF1">
            <w:pPr>
              <w:rPr>
                <w:sz w:val="19"/>
                <w:szCs w:val="19"/>
              </w:rPr>
            </w:pPr>
            <w:r w:rsidRPr="00F813C5">
              <w:rPr>
                <w:sz w:val="19"/>
                <w:szCs w:val="19"/>
              </w:rPr>
              <w:t>3.3</w:t>
            </w:r>
          </w:p>
        </w:tc>
        <w:tc>
          <w:tcPr>
            <w:tcW w:w="5052" w:type="dxa"/>
            <w:tcMar>
              <w:top w:w="28" w:type="dxa"/>
              <w:bottom w:w="28" w:type="dxa"/>
            </w:tcMar>
          </w:tcPr>
          <w:p w14:paraId="0AD7BC3A" w14:textId="77777777" w:rsidR="00C60BF8" w:rsidRPr="00F813C5" w:rsidRDefault="00C60BF8" w:rsidP="001C0AF1">
            <w:pPr>
              <w:rPr>
                <w:sz w:val="19"/>
                <w:szCs w:val="19"/>
              </w:rPr>
            </w:pPr>
            <w:r w:rsidRPr="00F813C5">
              <w:rPr>
                <w:sz w:val="19"/>
                <w:szCs w:val="19"/>
              </w:rPr>
              <w:t>Hebben alle operationeel leidinggevenden een diploma VOL-VCA?</w:t>
            </w:r>
          </w:p>
        </w:tc>
        <w:tc>
          <w:tcPr>
            <w:tcW w:w="702" w:type="dxa"/>
            <w:tcMar>
              <w:top w:w="28" w:type="dxa"/>
              <w:bottom w:w="28" w:type="dxa"/>
            </w:tcMar>
          </w:tcPr>
          <w:p w14:paraId="115CB918" w14:textId="77777777" w:rsidR="00C60BF8" w:rsidRPr="00F813C5" w:rsidRDefault="00C60BF8" w:rsidP="001C0AF1">
            <w:pPr>
              <w:rPr>
                <w:sz w:val="19"/>
                <w:szCs w:val="19"/>
              </w:rPr>
            </w:pPr>
            <w:r w:rsidRPr="00F813C5">
              <w:rPr>
                <w:sz w:val="19"/>
                <w:szCs w:val="19"/>
              </w:rPr>
              <w:sym w:font="Wingdings" w:char="F0A8"/>
            </w:r>
            <w:r w:rsidRPr="00F813C5">
              <w:rPr>
                <w:sz w:val="19"/>
                <w:szCs w:val="19"/>
              </w:rPr>
              <w:t xml:space="preserve"> Ja</w:t>
            </w:r>
          </w:p>
        </w:tc>
      </w:tr>
      <w:tr w:rsidR="00C60BF8" w14:paraId="3533A5FD" w14:textId="77777777" w:rsidTr="001C0AF1">
        <w:tc>
          <w:tcPr>
            <w:tcW w:w="428" w:type="dxa"/>
            <w:tcMar>
              <w:top w:w="28" w:type="dxa"/>
              <w:bottom w:w="28" w:type="dxa"/>
            </w:tcMar>
          </w:tcPr>
          <w:p w14:paraId="7933CAA7" w14:textId="77777777" w:rsidR="00C60BF8" w:rsidRPr="00F813C5" w:rsidRDefault="00C60BF8" w:rsidP="001C0AF1">
            <w:pPr>
              <w:rPr>
                <w:sz w:val="19"/>
                <w:szCs w:val="19"/>
              </w:rPr>
            </w:pPr>
            <w:bookmarkStart w:id="9" w:name="_Hlk22043953"/>
          </w:p>
        </w:tc>
        <w:tc>
          <w:tcPr>
            <w:tcW w:w="2304" w:type="dxa"/>
            <w:tcMar>
              <w:top w:w="28" w:type="dxa"/>
              <w:bottom w:w="28" w:type="dxa"/>
            </w:tcMar>
          </w:tcPr>
          <w:p w14:paraId="52F250A1" w14:textId="77777777" w:rsidR="00C60BF8" w:rsidRPr="00F813C5" w:rsidRDefault="00C60BF8" w:rsidP="001C0AF1">
            <w:pPr>
              <w:rPr>
                <w:sz w:val="19"/>
                <w:szCs w:val="19"/>
              </w:rPr>
            </w:pPr>
          </w:p>
        </w:tc>
        <w:tc>
          <w:tcPr>
            <w:tcW w:w="586" w:type="dxa"/>
            <w:tcMar>
              <w:top w:w="28" w:type="dxa"/>
              <w:bottom w:w="28" w:type="dxa"/>
            </w:tcMar>
          </w:tcPr>
          <w:p w14:paraId="350C1E8F" w14:textId="77777777" w:rsidR="00C60BF8" w:rsidRPr="00F813C5" w:rsidRDefault="00C60BF8" w:rsidP="001C0AF1">
            <w:pPr>
              <w:rPr>
                <w:sz w:val="19"/>
                <w:szCs w:val="19"/>
              </w:rPr>
            </w:pPr>
            <w:r w:rsidRPr="00F813C5">
              <w:rPr>
                <w:sz w:val="19"/>
                <w:szCs w:val="19"/>
              </w:rPr>
              <w:t>3.4</w:t>
            </w:r>
          </w:p>
        </w:tc>
        <w:tc>
          <w:tcPr>
            <w:tcW w:w="5052" w:type="dxa"/>
            <w:tcMar>
              <w:top w:w="28" w:type="dxa"/>
              <w:bottom w:w="28" w:type="dxa"/>
            </w:tcMar>
          </w:tcPr>
          <w:p w14:paraId="2CFD2745" w14:textId="77777777" w:rsidR="00C60BF8" w:rsidRPr="00F813C5" w:rsidRDefault="00C60BF8" w:rsidP="001C0AF1">
            <w:pPr>
              <w:rPr>
                <w:sz w:val="19"/>
                <w:szCs w:val="19"/>
              </w:rPr>
            </w:pPr>
            <w:r w:rsidRPr="00F813C5">
              <w:rPr>
                <w:sz w:val="19"/>
                <w:szCs w:val="19"/>
              </w:rPr>
              <w:t>Hebben alle medewerkers specifieke kennis en kunde gerelateerd aan door hen binnen het bedrijf uit te voeren specifieke risicovolle taken of werkzaamheden in een risicovolle omgeving?</w:t>
            </w:r>
          </w:p>
        </w:tc>
        <w:tc>
          <w:tcPr>
            <w:tcW w:w="702" w:type="dxa"/>
            <w:tcMar>
              <w:top w:w="28" w:type="dxa"/>
              <w:bottom w:w="28" w:type="dxa"/>
            </w:tcMar>
          </w:tcPr>
          <w:p w14:paraId="06D85B4F" w14:textId="77777777" w:rsidR="00C60BF8" w:rsidRPr="00F813C5" w:rsidRDefault="00C60BF8" w:rsidP="001C0AF1">
            <w:pPr>
              <w:rPr>
                <w:sz w:val="19"/>
                <w:szCs w:val="19"/>
              </w:rPr>
            </w:pPr>
            <w:r w:rsidRPr="00F813C5">
              <w:rPr>
                <w:sz w:val="19"/>
                <w:szCs w:val="19"/>
              </w:rPr>
              <w:sym w:font="Wingdings" w:char="F0A8"/>
            </w:r>
            <w:r w:rsidRPr="00F813C5">
              <w:rPr>
                <w:sz w:val="19"/>
                <w:szCs w:val="19"/>
              </w:rPr>
              <w:t xml:space="preserve"> Ja</w:t>
            </w:r>
          </w:p>
        </w:tc>
      </w:tr>
      <w:tr w:rsidR="00C60BF8" w14:paraId="718EE80D" w14:textId="77777777" w:rsidTr="001C0AF1">
        <w:tc>
          <w:tcPr>
            <w:tcW w:w="428" w:type="dxa"/>
            <w:tcMar>
              <w:top w:w="28" w:type="dxa"/>
              <w:bottom w:w="28" w:type="dxa"/>
            </w:tcMar>
          </w:tcPr>
          <w:p w14:paraId="1973AEE8" w14:textId="77777777" w:rsidR="00C60BF8" w:rsidRPr="00F813C5" w:rsidRDefault="00C60BF8" w:rsidP="001C0AF1">
            <w:pPr>
              <w:rPr>
                <w:sz w:val="19"/>
                <w:szCs w:val="19"/>
              </w:rPr>
            </w:pPr>
          </w:p>
        </w:tc>
        <w:tc>
          <w:tcPr>
            <w:tcW w:w="2304" w:type="dxa"/>
            <w:tcMar>
              <w:top w:w="28" w:type="dxa"/>
              <w:bottom w:w="28" w:type="dxa"/>
            </w:tcMar>
          </w:tcPr>
          <w:p w14:paraId="0609C583" w14:textId="77777777" w:rsidR="00C60BF8" w:rsidRPr="00F813C5" w:rsidRDefault="00C60BF8" w:rsidP="001C0AF1">
            <w:pPr>
              <w:rPr>
                <w:sz w:val="19"/>
                <w:szCs w:val="19"/>
              </w:rPr>
            </w:pPr>
          </w:p>
        </w:tc>
        <w:tc>
          <w:tcPr>
            <w:tcW w:w="586" w:type="dxa"/>
            <w:tcMar>
              <w:top w:w="28" w:type="dxa"/>
              <w:bottom w:w="28" w:type="dxa"/>
            </w:tcMar>
          </w:tcPr>
          <w:p w14:paraId="3FEAF427" w14:textId="77777777" w:rsidR="00C60BF8" w:rsidRPr="00F813C5" w:rsidRDefault="00C60BF8" w:rsidP="001C0AF1">
            <w:pPr>
              <w:rPr>
                <w:sz w:val="19"/>
                <w:szCs w:val="19"/>
              </w:rPr>
            </w:pPr>
            <w:r w:rsidRPr="00F813C5">
              <w:rPr>
                <w:sz w:val="19"/>
                <w:szCs w:val="19"/>
              </w:rPr>
              <w:t>3.6</w:t>
            </w:r>
          </w:p>
        </w:tc>
        <w:tc>
          <w:tcPr>
            <w:tcW w:w="5052" w:type="dxa"/>
            <w:tcMar>
              <w:top w:w="28" w:type="dxa"/>
              <w:bottom w:w="28" w:type="dxa"/>
            </w:tcMar>
          </w:tcPr>
          <w:p w14:paraId="33A55389" w14:textId="77777777" w:rsidR="00C60BF8" w:rsidRPr="00F813C5" w:rsidRDefault="00C60BF8" w:rsidP="001C0AF1">
            <w:pPr>
              <w:rPr>
                <w:sz w:val="19"/>
                <w:szCs w:val="19"/>
              </w:rPr>
            </w:pPr>
            <w:r w:rsidRPr="00F813C5">
              <w:rPr>
                <w:sz w:val="19"/>
                <w:szCs w:val="19"/>
              </w:rPr>
              <w:t>Worden de eigen en tijdelijke medewerkers en medewerkers van onderaannemers geïnstrueerd over de interne regels en procedures bij opdrachtgevers en over de inhoud van het VGM-projectplan?</w:t>
            </w:r>
          </w:p>
        </w:tc>
        <w:tc>
          <w:tcPr>
            <w:tcW w:w="702" w:type="dxa"/>
            <w:tcMar>
              <w:top w:w="28" w:type="dxa"/>
              <w:bottom w:w="28" w:type="dxa"/>
            </w:tcMar>
          </w:tcPr>
          <w:p w14:paraId="688280AA" w14:textId="77777777" w:rsidR="00C60BF8" w:rsidRPr="00F813C5" w:rsidRDefault="00C60BF8" w:rsidP="001C0AF1">
            <w:pPr>
              <w:rPr>
                <w:sz w:val="19"/>
                <w:szCs w:val="19"/>
              </w:rPr>
            </w:pPr>
            <w:r w:rsidRPr="00F813C5">
              <w:rPr>
                <w:sz w:val="19"/>
                <w:szCs w:val="19"/>
              </w:rPr>
              <w:sym w:font="Wingdings" w:char="F0A8"/>
            </w:r>
            <w:r w:rsidRPr="00F813C5">
              <w:rPr>
                <w:sz w:val="19"/>
                <w:szCs w:val="19"/>
              </w:rPr>
              <w:t xml:space="preserve"> Ja</w:t>
            </w:r>
          </w:p>
        </w:tc>
      </w:tr>
      <w:bookmarkEnd w:id="9"/>
      <w:tr w:rsidR="00C60BF8" w14:paraId="70F0C3B8" w14:textId="77777777" w:rsidTr="001C0AF1">
        <w:tc>
          <w:tcPr>
            <w:tcW w:w="428" w:type="dxa"/>
            <w:tcBorders>
              <w:bottom w:val="single" w:sz="4" w:space="0" w:color="2E74B5" w:themeColor="accent1" w:themeShade="BF"/>
            </w:tcBorders>
            <w:tcMar>
              <w:top w:w="28" w:type="dxa"/>
              <w:bottom w:w="28" w:type="dxa"/>
            </w:tcMar>
          </w:tcPr>
          <w:p w14:paraId="126922F3" w14:textId="77777777" w:rsidR="00C60BF8" w:rsidRPr="00F813C5" w:rsidRDefault="00C60BF8" w:rsidP="001C0AF1">
            <w:pPr>
              <w:rPr>
                <w:sz w:val="19"/>
                <w:szCs w:val="19"/>
              </w:rPr>
            </w:pPr>
          </w:p>
        </w:tc>
        <w:tc>
          <w:tcPr>
            <w:tcW w:w="2304" w:type="dxa"/>
            <w:tcBorders>
              <w:bottom w:val="single" w:sz="4" w:space="0" w:color="2E74B5" w:themeColor="accent1" w:themeShade="BF"/>
            </w:tcBorders>
            <w:tcMar>
              <w:top w:w="28" w:type="dxa"/>
              <w:bottom w:w="28" w:type="dxa"/>
            </w:tcMar>
          </w:tcPr>
          <w:p w14:paraId="666E913A" w14:textId="77777777" w:rsidR="00C60BF8" w:rsidRPr="00F813C5" w:rsidRDefault="00C60BF8" w:rsidP="001C0AF1">
            <w:pPr>
              <w:rPr>
                <w:sz w:val="19"/>
                <w:szCs w:val="19"/>
              </w:rPr>
            </w:pPr>
          </w:p>
        </w:tc>
        <w:tc>
          <w:tcPr>
            <w:tcW w:w="586" w:type="dxa"/>
            <w:tcBorders>
              <w:bottom w:val="single" w:sz="4" w:space="0" w:color="2E74B5" w:themeColor="accent1" w:themeShade="BF"/>
            </w:tcBorders>
            <w:tcMar>
              <w:top w:w="28" w:type="dxa"/>
              <w:bottom w:w="28" w:type="dxa"/>
            </w:tcMar>
          </w:tcPr>
          <w:p w14:paraId="3AC64CD1" w14:textId="77777777" w:rsidR="00C60BF8" w:rsidRPr="00F813C5" w:rsidRDefault="00C60BF8" w:rsidP="001C0AF1">
            <w:pPr>
              <w:rPr>
                <w:sz w:val="19"/>
                <w:szCs w:val="19"/>
              </w:rPr>
            </w:pPr>
            <w:r w:rsidRPr="00F813C5">
              <w:rPr>
                <w:sz w:val="19"/>
                <w:szCs w:val="19"/>
              </w:rPr>
              <w:t>3.7</w:t>
            </w:r>
          </w:p>
        </w:tc>
        <w:tc>
          <w:tcPr>
            <w:tcW w:w="5052" w:type="dxa"/>
            <w:tcBorders>
              <w:bottom w:val="single" w:sz="4" w:space="0" w:color="2E74B5" w:themeColor="accent1" w:themeShade="BF"/>
            </w:tcBorders>
            <w:tcMar>
              <w:top w:w="28" w:type="dxa"/>
              <w:bottom w:w="28" w:type="dxa"/>
            </w:tcMar>
          </w:tcPr>
          <w:p w14:paraId="647DB33C" w14:textId="77777777" w:rsidR="00C60BF8" w:rsidRPr="00F813C5" w:rsidRDefault="00C60BF8" w:rsidP="001C0AF1">
            <w:pPr>
              <w:rPr>
                <w:sz w:val="19"/>
                <w:szCs w:val="19"/>
              </w:rPr>
            </w:pPr>
            <w:r w:rsidRPr="00F813C5">
              <w:rPr>
                <w:sz w:val="19"/>
                <w:szCs w:val="19"/>
              </w:rPr>
              <w:t>Vindt communicatie over VGM-zaken plaats zonder taalbelemmeringen?</w:t>
            </w:r>
          </w:p>
        </w:tc>
        <w:tc>
          <w:tcPr>
            <w:tcW w:w="702" w:type="dxa"/>
            <w:tcBorders>
              <w:bottom w:val="single" w:sz="4" w:space="0" w:color="2E74B5" w:themeColor="accent1" w:themeShade="BF"/>
            </w:tcBorders>
            <w:tcMar>
              <w:top w:w="28" w:type="dxa"/>
              <w:bottom w:w="28" w:type="dxa"/>
            </w:tcMar>
          </w:tcPr>
          <w:p w14:paraId="4551DF4F" w14:textId="77777777" w:rsidR="00C60BF8" w:rsidRPr="00F813C5" w:rsidRDefault="00C60BF8" w:rsidP="001C0AF1">
            <w:pPr>
              <w:rPr>
                <w:sz w:val="19"/>
                <w:szCs w:val="19"/>
              </w:rPr>
            </w:pPr>
            <w:r w:rsidRPr="00F813C5">
              <w:rPr>
                <w:sz w:val="19"/>
                <w:szCs w:val="19"/>
              </w:rPr>
              <w:sym w:font="Wingdings" w:char="F0A8"/>
            </w:r>
            <w:r w:rsidRPr="00F813C5">
              <w:rPr>
                <w:sz w:val="19"/>
                <w:szCs w:val="19"/>
              </w:rPr>
              <w:t xml:space="preserve"> Ja</w:t>
            </w:r>
          </w:p>
        </w:tc>
      </w:tr>
      <w:tr w:rsidR="00C60BF8" w14:paraId="2DC5D15D" w14:textId="77777777" w:rsidTr="001C0AF1">
        <w:tc>
          <w:tcPr>
            <w:tcW w:w="428" w:type="dxa"/>
            <w:tcBorders>
              <w:top w:val="single" w:sz="4" w:space="0" w:color="2E74B5" w:themeColor="accent1" w:themeShade="BF"/>
              <w:bottom w:val="single" w:sz="4" w:space="0" w:color="2E74B5" w:themeColor="accent1" w:themeShade="BF"/>
            </w:tcBorders>
            <w:tcMar>
              <w:top w:w="28" w:type="dxa"/>
              <w:bottom w:w="28" w:type="dxa"/>
            </w:tcMar>
          </w:tcPr>
          <w:p w14:paraId="5F916ADE" w14:textId="77777777" w:rsidR="00C60BF8" w:rsidRPr="00F813C5" w:rsidRDefault="00C60BF8" w:rsidP="001C0AF1">
            <w:pPr>
              <w:rPr>
                <w:sz w:val="19"/>
                <w:szCs w:val="19"/>
              </w:rPr>
            </w:pPr>
            <w:r w:rsidRPr="00F813C5">
              <w:rPr>
                <w:sz w:val="19"/>
                <w:szCs w:val="19"/>
              </w:rPr>
              <w:t>4</w:t>
            </w:r>
          </w:p>
        </w:tc>
        <w:tc>
          <w:tcPr>
            <w:tcW w:w="2304" w:type="dxa"/>
            <w:tcBorders>
              <w:top w:val="single" w:sz="4" w:space="0" w:color="2E74B5" w:themeColor="accent1" w:themeShade="BF"/>
              <w:bottom w:val="single" w:sz="4" w:space="0" w:color="2E74B5" w:themeColor="accent1" w:themeShade="BF"/>
            </w:tcBorders>
            <w:tcMar>
              <w:top w:w="28" w:type="dxa"/>
              <w:bottom w:w="28" w:type="dxa"/>
            </w:tcMar>
          </w:tcPr>
          <w:p w14:paraId="68BDBEC2" w14:textId="77777777" w:rsidR="00C60BF8" w:rsidRPr="00F813C5" w:rsidRDefault="00C60BF8" w:rsidP="001C0AF1">
            <w:pPr>
              <w:rPr>
                <w:sz w:val="19"/>
                <w:szCs w:val="19"/>
              </w:rPr>
            </w:pPr>
            <w:r w:rsidRPr="00F813C5">
              <w:rPr>
                <w:sz w:val="19"/>
                <w:szCs w:val="19"/>
              </w:rPr>
              <w:t>VGM-bewustzijn</w:t>
            </w:r>
          </w:p>
        </w:tc>
        <w:tc>
          <w:tcPr>
            <w:tcW w:w="586" w:type="dxa"/>
            <w:tcBorders>
              <w:top w:val="single" w:sz="4" w:space="0" w:color="2E74B5" w:themeColor="accent1" w:themeShade="BF"/>
              <w:bottom w:val="single" w:sz="4" w:space="0" w:color="2E74B5" w:themeColor="accent1" w:themeShade="BF"/>
            </w:tcBorders>
            <w:tcMar>
              <w:top w:w="28" w:type="dxa"/>
              <w:bottom w:w="28" w:type="dxa"/>
            </w:tcMar>
          </w:tcPr>
          <w:p w14:paraId="524BF8D5" w14:textId="77777777" w:rsidR="00C60BF8" w:rsidRPr="00F813C5" w:rsidRDefault="00C60BF8" w:rsidP="001C0AF1">
            <w:pPr>
              <w:rPr>
                <w:sz w:val="19"/>
                <w:szCs w:val="19"/>
              </w:rPr>
            </w:pPr>
            <w:r w:rsidRPr="00F813C5">
              <w:rPr>
                <w:sz w:val="19"/>
                <w:szCs w:val="19"/>
              </w:rPr>
              <w:t>4.1</w:t>
            </w:r>
          </w:p>
        </w:tc>
        <w:tc>
          <w:tcPr>
            <w:tcW w:w="5052" w:type="dxa"/>
            <w:tcBorders>
              <w:top w:val="single" w:sz="4" w:space="0" w:color="2E74B5" w:themeColor="accent1" w:themeShade="BF"/>
              <w:bottom w:val="single" w:sz="4" w:space="0" w:color="2E74B5" w:themeColor="accent1" w:themeShade="BF"/>
            </w:tcBorders>
            <w:tcMar>
              <w:top w:w="28" w:type="dxa"/>
              <w:bottom w:w="28" w:type="dxa"/>
            </w:tcMar>
          </w:tcPr>
          <w:p w14:paraId="4795F3D9" w14:textId="77777777" w:rsidR="00C60BF8" w:rsidRPr="00F813C5" w:rsidRDefault="00C60BF8" w:rsidP="001C0AF1">
            <w:pPr>
              <w:rPr>
                <w:sz w:val="19"/>
                <w:szCs w:val="19"/>
              </w:rPr>
            </w:pPr>
            <w:r w:rsidRPr="00F813C5">
              <w:rPr>
                <w:sz w:val="19"/>
                <w:szCs w:val="19"/>
              </w:rPr>
              <w:t xml:space="preserve">Is er VGM-overleg binnen het bedrijf? </w:t>
            </w:r>
          </w:p>
          <w:p w14:paraId="5EB897F5" w14:textId="77777777" w:rsidR="00C60BF8" w:rsidRPr="00F813C5" w:rsidRDefault="00C60BF8" w:rsidP="001C0AF1">
            <w:pPr>
              <w:rPr>
                <w:sz w:val="19"/>
                <w:szCs w:val="19"/>
              </w:rPr>
            </w:pPr>
            <w:r w:rsidRPr="00F813C5">
              <w:rPr>
                <w:sz w:val="19"/>
                <w:szCs w:val="19"/>
              </w:rPr>
              <w:t xml:space="preserve">Minimaal 4 </w:t>
            </w:r>
            <w:proofErr w:type="spellStart"/>
            <w:r w:rsidRPr="00F813C5">
              <w:rPr>
                <w:sz w:val="19"/>
                <w:szCs w:val="19"/>
              </w:rPr>
              <w:t>toolboxmeetings</w:t>
            </w:r>
            <w:proofErr w:type="spellEnd"/>
            <w:r w:rsidRPr="00F813C5">
              <w:rPr>
                <w:sz w:val="19"/>
                <w:szCs w:val="19"/>
              </w:rPr>
              <w:t xml:space="preserve"> met alle (eigen en tijdelijke) operationele medewerkers, verspreid over het jaar, waarin de navolgende zaken regelmatig worden besproken:</w:t>
            </w:r>
          </w:p>
          <w:p w14:paraId="6AAA80D2" w14:textId="77777777" w:rsidR="00C60BF8" w:rsidRPr="00F813C5" w:rsidRDefault="00C60BF8" w:rsidP="001C0AF1">
            <w:pPr>
              <w:rPr>
                <w:sz w:val="19"/>
                <w:szCs w:val="19"/>
              </w:rPr>
            </w:pPr>
            <w:r w:rsidRPr="00F813C5">
              <w:rPr>
                <w:sz w:val="19"/>
                <w:szCs w:val="19"/>
              </w:rPr>
              <w:t>&gt; relevante VGM-onderwerpen</w:t>
            </w:r>
          </w:p>
          <w:p w14:paraId="2A1CEAEE" w14:textId="77777777" w:rsidR="00C60BF8" w:rsidRPr="00F813C5" w:rsidRDefault="00C60BF8" w:rsidP="001C0AF1">
            <w:pPr>
              <w:rPr>
                <w:sz w:val="19"/>
                <w:szCs w:val="19"/>
              </w:rPr>
            </w:pPr>
            <w:r w:rsidRPr="00F813C5">
              <w:rPr>
                <w:sz w:val="19"/>
                <w:szCs w:val="19"/>
              </w:rPr>
              <w:t>&gt; wijzigingen in veiligheidsregels en voorschriften</w:t>
            </w:r>
          </w:p>
          <w:p w14:paraId="326D82DB" w14:textId="77777777" w:rsidR="00C60BF8" w:rsidRPr="00F813C5" w:rsidRDefault="00C60BF8" w:rsidP="001C0AF1">
            <w:pPr>
              <w:ind w:left="176" w:hanging="176"/>
              <w:rPr>
                <w:sz w:val="19"/>
                <w:szCs w:val="19"/>
              </w:rPr>
            </w:pPr>
            <w:r w:rsidRPr="00F813C5">
              <w:rPr>
                <w:sz w:val="19"/>
                <w:szCs w:val="19"/>
              </w:rPr>
              <w:t>&gt; relevante aandachtspunten uit onderzoeken van VGM-incidentmeldingen en inspecties.</w:t>
            </w:r>
          </w:p>
        </w:tc>
        <w:tc>
          <w:tcPr>
            <w:tcW w:w="702" w:type="dxa"/>
            <w:tcBorders>
              <w:top w:val="single" w:sz="4" w:space="0" w:color="2E74B5" w:themeColor="accent1" w:themeShade="BF"/>
              <w:bottom w:val="single" w:sz="4" w:space="0" w:color="2E74B5" w:themeColor="accent1" w:themeShade="BF"/>
            </w:tcBorders>
            <w:tcMar>
              <w:top w:w="28" w:type="dxa"/>
              <w:bottom w:w="28" w:type="dxa"/>
            </w:tcMar>
          </w:tcPr>
          <w:p w14:paraId="2E41CF98" w14:textId="77777777" w:rsidR="00C60BF8" w:rsidRPr="00F813C5" w:rsidRDefault="00C60BF8" w:rsidP="001C0AF1">
            <w:pPr>
              <w:rPr>
                <w:sz w:val="19"/>
                <w:szCs w:val="19"/>
              </w:rPr>
            </w:pPr>
            <w:r w:rsidRPr="00F813C5">
              <w:rPr>
                <w:sz w:val="19"/>
                <w:szCs w:val="19"/>
              </w:rPr>
              <w:sym w:font="Wingdings" w:char="F0A8"/>
            </w:r>
            <w:r w:rsidRPr="00F813C5">
              <w:rPr>
                <w:sz w:val="19"/>
                <w:szCs w:val="19"/>
              </w:rPr>
              <w:t xml:space="preserve"> Ja</w:t>
            </w:r>
          </w:p>
        </w:tc>
      </w:tr>
      <w:tr w:rsidR="00C60BF8" w14:paraId="3150E827" w14:textId="77777777" w:rsidTr="001C0AF1">
        <w:tc>
          <w:tcPr>
            <w:tcW w:w="428" w:type="dxa"/>
            <w:tcBorders>
              <w:top w:val="single" w:sz="4" w:space="0" w:color="2E74B5" w:themeColor="accent1" w:themeShade="BF"/>
              <w:bottom w:val="single" w:sz="4" w:space="0" w:color="2E74B5" w:themeColor="accent1" w:themeShade="BF"/>
            </w:tcBorders>
            <w:tcMar>
              <w:top w:w="28" w:type="dxa"/>
              <w:bottom w:w="28" w:type="dxa"/>
            </w:tcMar>
          </w:tcPr>
          <w:p w14:paraId="18FD99C8" w14:textId="77777777" w:rsidR="00C60BF8" w:rsidRPr="00F813C5" w:rsidRDefault="00C60BF8" w:rsidP="001C0AF1">
            <w:pPr>
              <w:rPr>
                <w:sz w:val="19"/>
                <w:szCs w:val="19"/>
              </w:rPr>
            </w:pPr>
            <w:r w:rsidRPr="00F813C5">
              <w:rPr>
                <w:sz w:val="19"/>
                <w:szCs w:val="19"/>
              </w:rPr>
              <w:t>7</w:t>
            </w:r>
          </w:p>
        </w:tc>
        <w:tc>
          <w:tcPr>
            <w:tcW w:w="2304" w:type="dxa"/>
            <w:tcBorders>
              <w:top w:val="single" w:sz="4" w:space="0" w:color="2E74B5" w:themeColor="accent1" w:themeShade="BF"/>
              <w:bottom w:val="single" w:sz="4" w:space="0" w:color="2E74B5" w:themeColor="accent1" w:themeShade="BF"/>
            </w:tcBorders>
            <w:tcMar>
              <w:top w:w="28" w:type="dxa"/>
              <w:bottom w:w="28" w:type="dxa"/>
            </w:tcMar>
          </w:tcPr>
          <w:p w14:paraId="54013B96" w14:textId="77777777" w:rsidR="00C60BF8" w:rsidRPr="00F813C5" w:rsidRDefault="00C60BF8" w:rsidP="001C0AF1">
            <w:pPr>
              <w:rPr>
                <w:sz w:val="19"/>
                <w:szCs w:val="19"/>
              </w:rPr>
            </w:pPr>
            <w:r w:rsidRPr="00F813C5">
              <w:rPr>
                <w:sz w:val="19"/>
                <w:szCs w:val="19"/>
              </w:rPr>
              <w:t>VGM-inspecties</w:t>
            </w:r>
          </w:p>
        </w:tc>
        <w:tc>
          <w:tcPr>
            <w:tcW w:w="586" w:type="dxa"/>
            <w:tcBorders>
              <w:top w:val="single" w:sz="4" w:space="0" w:color="2E74B5" w:themeColor="accent1" w:themeShade="BF"/>
              <w:bottom w:val="single" w:sz="4" w:space="0" w:color="2E74B5" w:themeColor="accent1" w:themeShade="BF"/>
            </w:tcBorders>
            <w:tcMar>
              <w:top w:w="28" w:type="dxa"/>
              <w:bottom w:w="28" w:type="dxa"/>
            </w:tcMar>
          </w:tcPr>
          <w:p w14:paraId="4E57D098" w14:textId="77777777" w:rsidR="00C60BF8" w:rsidRPr="00F813C5" w:rsidRDefault="00C60BF8" w:rsidP="001C0AF1">
            <w:pPr>
              <w:rPr>
                <w:sz w:val="19"/>
                <w:szCs w:val="19"/>
              </w:rPr>
            </w:pPr>
            <w:r w:rsidRPr="00F813C5">
              <w:rPr>
                <w:sz w:val="19"/>
                <w:szCs w:val="19"/>
              </w:rPr>
              <w:t>7.1</w:t>
            </w:r>
          </w:p>
        </w:tc>
        <w:tc>
          <w:tcPr>
            <w:tcW w:w="5052" w:type="dxa"/>
            <w:tcBorders>
              <w:top w:val="single" w:sz="4" w:space="0" w:color="2E74B5" w:themeColor="accent1" w:themeShade="BF"/>
              <w:bottom w:val="single" w:sz="4" w:space="0" w:color="2E74B5" w:themeColor="accent1" w:themeShade="BF"/>
            </w:tcBorders>
            <w:tcMar>
              <w:top w:w="28" w:type="dxa"/>
              <w:bottom w:w="28" w:type="dxa"/>
            </w:tcMar>
          </w:tcPr>
          <w:p w14:paraId="19EA2EAA" w14:textId="77777777" w:rsidR="00C60BF8" w:rsidRPr="00F813C5" w:rsidRDefault="00C60BF8" w:rsidP="001C0AF1">
            <w:pPr>
              <w:rPr>
                <w:sz w:val="19"/>
                <w:szCs w:val="19"/>
              </w:rPr>
            </w:pPr>
            <w:r w:rsidRPr="00F813C5">
              <w:rPr>
                <w:sz w:val="19"/>
                <w:szCs w:val="19"/>
              </w:rPr>
              <w:t>Worden periodiek werkplekinspecties uitgevoerd door operationeel leidinggevenden?</w:t>
            </w:r>
          </w:p>
        </w:tc>
        <w:tc>
          <w:tcPr>
            <w:tcW w:w="702" w:type="dxa"/>
            <w:tcBorders>
              <w:top w:val="single" w:sz="4" w:space="0" w:color="2E74B5" w:themeColor="accent1" w:themeShade="BF"/>
              <w:bottom w:val="single" w:sz="4" w:space="0" w:color="2E74B5" w:themeColor="accent1" w:themeShade="BF"/>
            </w:tcBorders>
            <w:tcMar>
              <w:top w:w="28" w:type="dxa"/>
              <w:bottom w:w="28" w:type="dxa"/>
            </w:tcMar>
          </w:tcPr>
          <w:p w14:paraId="480CE242" w14:textId="77777777" w:rsidR="00C60BF8" w:rsidRPr="00F813C5" w:rsidRDefault="00C60BF8" w:rsidP="001C0AF1">
            <w:pPr>
              <w:rPr>
                <w:sz w:val="19"/>
                <w:szCs w:val="19"/>
              </w:rPr>
            </w:pPr>
            <w:r w:rsidRPr="00F813C5">
              <w:rPr>
                <w:sz w:val="19"/>
                <w:szCs w:val="19"/>
              </w:rPr>
              <w:sym w:font="Wingdings" w:char="F0A8"/>
            </w:r>
            <w:r w:rsidRPr="00F813C5">
              <w:rPr>
                <w:sz w:val="19"/>
                <w:szCs w:val="19"/>
              </w:rPr>
              <w:t xml:space="preserve"> Ja</w:t>
            </w:r>
          </w:p>
        </w:tc>
      </w:tr>
      <w:tr w:rsidR="00C60BF8" w14:paraId="27556D33" w14:textId="77777777" w:rsidTr="001C0AF1">
        <w:tc>
          <w:tcPr>
            <w:tcW w:w="428" w:type="dxa"/>
            <w:tcBorders>
              <w:top w:val="single" w:sz="4" w:space="0" w:color="2E74B5" w:themeColor="accent1" w:themeShade="BF"/>
              <w:bottom w:val="single" w:sz="4" w:space="0" w:color="2E74B5" w:themeColor="accent1" w:themeShade="BF"/>
            </w:tcBorders>
            <w:tcMar>
              <w:top w:w="28" w:type="dxa"/>
              <w:bottom w:w="28" w:type="dxa"/>
            </w:tcMar>
          </w:tcPr>
          <w:p w14:paraId="07E6E269" w14:textId="77777777" w:rsidR="00C60BF8" w:rsidRPr="00F813C5" w:rsidRDefault="00C60BF8" w:rsidP="001C0AF1">
            <w:pPr>
              <w:rPr>
                <w:sz w:val="19"/>
                <w:szCs w:val="19"/>
              </w:rPr>
            </w:pPr>
            <w:r w:rsidRPr="00F813C5">
              <w:rPr>
                <w:sz w:val="19"/>
                <w:szCs w:val="19"/>
              </w:rPr>
              <w:t>8</w:t>
            </w:r>
          </w:p>
        </w:tc>
        <w:tc>
          <w:tcPr>
            <w:tcW w:w="2304" w:type="dxa"/>
            <w:tcBorders>
              <w:top w:val="single" w:sz="4" w:space="0" w:color="2E74B5" w:themeColor="accent1" w:themeShade="BF"/>
              <w:bottom w:val="single" w:sz="4" w:space="0" w:color="2E74B5" w:themeColor="accent1" w:themeShade="BF"/>
            </w:tcBorders>
            <w:tcMar>
              <w:top w:w="28" w:type="dxa"/>
              <w:bottom w:w="28" w:type="dxa"/>
            </w:tcMar>
          </w:tcPr>
          <w:p w14:paraId="3F887923" w14:textId="77777777" w:rsidR="00C60BF8" w:rsidRPr="00F813C5" w:rsidRDefault="00C60BF8" w:rsidP="001C0AF1">
            <w:pPr>
              <w:rPr>
                <w:sz w:val="19"/>
                <w:szCs w:val="19"/>
              </w:rPr>
            </w:pPr>
            <w:r w:rsidRPr="00F813C5">
              <w:rPr>
                <w:sz w:val="19"/>
                <w:szCs w:val="19"/>
              </w:rPr>
              <w:t>Bedrijfsgezondheidszorg</w:t>
            </w:r>
          </w:p>
        </w:tc>
        <w:tc>
          <w:tcPr>
            <w:tcW w:w="586" w:type="dxa"/>
            <w:tcBorders>
              <w:top w:val="single" w:sz="4" w:space="0" w:color="2E74B5" w:themeColor="accent1" w:themeShade="BF"/>
              <w:bottom w:val="single" w:sz="4" w:space="0" w:color="2E74B5" w:themeColor="accent1" w:themeShade="BF"/>
            </w:tcBorders>
            <w:tcMar>
              <w:top w:w="28" w:type="dxa"/>
              <w:bottom w:w="28" w:type="dxa"/>
            </w:tcMar>
          </w:tcPr>
          <w:p w14:paraId="719C06E2" w14:textId="77777777" w:rsidR="00C60BF8" w:rsidRPr="00F813C5" w:rsidRDefault="00C60BF8" w:rsidP="001C0AF1">
            <w:pPr>
              <w:rPr>
                <w:sz w:val="19"/>
                <w:szCs w:val="19"/>
              </w:rPr>
            </w:pPr>
            <w:r w:rsidRPr="00F813C5">
              <w:rPr>
                <w:sz w:val="19"/>
                <w:szCs w:val="19"/>
              </w:rPr>
              <w:t>8.2</w:t>
            </w:r>
          </w:p>
        </w:tc>
        <w:tc>
          <w:tcPr>
            <w:tcW w:w="5052" w:type="dxa"/>
            <w:tcBorders>
              <w:top w:val="single" w:sz="4" w:space="0" w:color="2E74B5" w:themeColor="accent1" w:themeShade="BF"/>
              <w:bottom w:val="single" w:sz="4" w:space="0" w:color="2E74B5" w:themeColor="accent1" w:themeShade="BF"/>
            </w:tcBorders>
            <w:tcMar>
              <w:top w:w="28" w:type="dxa"/>
              <w:bottom w:w="28" w:type="dxa"/>
            </w:tcMar>
          </w:tcPr>
          <w:p w14:paraId="09C0FDC5" w14:textId="77777777" w:rsidR="00C60BF8" w:rsidRPr="00F813C5" w:rsidRDefault="00C60BF8" w:rsidP="001C0AF1">
            <w:pPr>
              <w:rPr>
                <w:sz w:val="19"/>
                <w:szCs w:val="19"/>
              </w:rPr>
            </w:pPr>
            <w:r w:rsidRPr="00F813C5">
              <w:rPr>
                <w:sz w:val="19"/>
                <w:szCs w:val="19"/>
              </w:rPr>
              <w:t>Ligt voor wat betreft blootstelling aan risico’s vast voor welke functies, taken of bij tewerkstelling op specifieke werkplekken medewerkers periodiek een medisch onderzoek aangeboden moeten krijgen?</w:t>
            </w:r>
          </w:p>
        </w:tc>
        <w:tc>
          <w:tcPr>
            <w:tcW w:w="702" w:type="dxa"/>
            <w:tcBorders>
              <w:top w:val="single" w:sz="4" w:space="0" w:color="2E74B5" w:themeColor="accent1" w:themeShade="BF"/>
              <w:bottom w:val="single" w:sz="4" w:space="0" w:color="2E74B5" w:themeColor="accent1" w:themeShade="BF"/>
            </w:tcBorders>
            <w:tcMar>
              <w:top w:w="28" w:type="dxa"/>
              <w:bottom w:w="28" w:type="dxa"/>
            </w:tcMar>
          </w:tcPr>
          <w:p w14:paraId="4BD4372C" w14:textId="77777777" w:rsidR="00C60BF8" w:rsidRPr="00F813C5" w:rsidRDefault="00C60BF8" w:rsidP="001C0AF1">
            <w:pPr>
              <w:rPr>
                <w:sz w:val="19"/>
                <w:szCs w:val="19"/>
              </w:rPr>
            </w:pPr>
            <w:r w:rsidRPr="00F813C5">
              <w:rPr>
                <w:sz w:val="19"/>
                <w:szCs w:val="19"/>
              </w:rPr>
              <w:sym w:font="Wingdings" w:char="F0A8"/>
            </w:r>
            <w:r w:rsidRPr="00F813C5">
              <w:rPr>
                <w:sz w:val="19"/>
                <w:szCs w:val="19"/>
              </w:rPr>
              <w:t xml:space="preserve"> Ja</w:t>
            </w:r>
          </w:p>
        </w:tc>
      </w:tr>
      <w:tr w:rsidR="00C60BF8" w14:paraId="009CD9A1" w14:textId="77777777" w:rsidTr="001C0AF1">
        <w:tc>
          <w:tcPr>
            <w:tcW w:w="428" w:type="dxa"/>
            <w:tcBorders>
              <w:top w:val="single" w:sz="4" w:space="0" w:color="2E74B5" w:themeColor="accent1" w:themeShade="BF"/>
              <w:bottom w:val="single" w:sz="4" w:space="0" w:color="2E74B5" w:themeColor="accent1" w:themeShade="BF"/>
            </w:tcBorders>
            <w:tcMar>
              <w:top w:w="28" w:type="dxa"/>
              <w:bottom w:w="28" w:type="dxa"/>
            </w:tcMar>
          </w:tcPr>
          <w:p w14:paraId="134B0BAE" w14:textId="77777777" w:rsidR="00C60BF8" w:rsidRPr="00F813C5" w:rsidRDefault="00C60BF8" w:rsidP="001C0AF1">
            <w:pPr>
              <w:rPr>
                <w:sz w:val="19"/>
                <w:szCs w:val="19"/>
              </w:rPr>
            </w:pPr>
            <w:r w:rsidRPr="00F813C5">
              <w:rPr>
                <w:sz w:val="19"/>
                <w:szCs w:val="19"/>
              </w:rPr>
              <w:t>9</w:t>
            </w:r>
          </w:p>
        </w:tc>
        <w:tc>
          <w:tcPr>
            <w:tcW w:w="2304" w:type="dxa"/>
            <w:tcBorders>
              <w:top w:val="single" w:sz="4" w:space="0" w:color="2E74B5" w:themeColor="accent1" w:themeShade="BF"/>
              <w:bottom w:val="single" w:sz="4" w:space="0" w:color="2E74B5" w:themeColor="accent1" w:themeShade="BF"/>
            </w:tcBorders>
            <w:tcMar>
              <w:top w:w="28" w:type="dxa"/>
              <w:bottom w:w="28" w:type="dxa"/>
            </w:tcMar>
          </w:tcPr>
          <w:p w14:paraId="410BD6FF" w14:textId="77777777" w:rsidR="00C60BF8" w:rsidRPr="00F813C5" w:rsidRDefault="00C60BF8" w:rsidP="001C0AF1">
            <w:pPr>
              <w:rPr>
                <w:sz w:val="19"/>
                <w:szCs w:val="19"/>
              </w:rPr>
            </w:pPr>
            <w:r w:rsidRPr="00F813C5">
              <w:rPr>
                <w:sz w:val="19"/>
                <w:szCs w:val="19"/>
              </w:rPr>
              <w:t>Aanschaf en keuring van materialen, arbeids-middelen en PBM</w:t>
            </w:r>
          </w:p>
        </w:tc>
        <w:tc>
          <w:tcPr>
            <w:tcW w:w="586" w:type="dxa"/>
            <w:tcBorders>
              <w:top w:val="single" w:sz="4" w:space="0" w:color="2E74B5" w:themeColor="accent1" w:themeShade="BF"/>
              <w:bottom w:val="single" w:sz="4" w:space="0" w:color="2E74B5" w:themeColor="accent1" w:themeShade="BF"/>
            </w:tcBorders>
            <w:tcMar>
              <w:top w:w="28" w:type="dxa"/>
              <w:bottom w:w="28" w:type="dxa"/>
            </w:tcMar>
          </w:tcPr>
          <w:p w14:paraId="7E43C4BB" w14:textId="77777777" w:rsidR="00C60BF8" w:rsidRPr="00F813C5" w:rsidRDefault="00C60BF8" w:rsidP="001C0AF1">
            <w:pPr>
              <w:rPr>
                <w:sz w:val="19"/>
                <w:szCs w:val="19"/>
              </w:rPr>
            </w:pPr>
            <w:r w:rsidRPr="00F813C5">
              <w:rPr>
                <w:sz w:val="19"/>
                <w:szCs w:val="19"/>
              </w:rPr>
              <w:t>9.2</w:t>
            </w:r>
          </w:p>
        </w:tc>
        <w:tc>
          <w:tcPr>
            <w:tcW w:w="5052" w:type="dxa"/>
            <w:tcBorders>
              <w:top w:val="single" w:sz="4" w:space="0" w:color="2E74B5" w:themeColor="accent1" w:themeShade="BF"/>
              <w:bottom w:val="single" w:sz="4" w:space="0" w:color="2E74B5" w:themeColor="accent1" w:themeShade="BF"/>
            </w:tcBorders>
            <w:tcMar>
              <w:top w:w="28" w:type="dxa"/>
              <w:bottom w:w="28" w:type="dxa"/>
            </w:tcMar>
          </w:tcPr>
          <w:p w14:paraId="08DF40CF" w14:textId="77777777" w:rsidR="00C60BF8" w:rsidRPr="00F813C5" w:rsidRDefault="00C60BF8" w:rsidP="001C0AF1">
            <w:pPr>
              <w:rPr>
                <w:sz w:val="19"/>
                <w:szCs w:val="19"/>
              </w:rPr>
            </w:pPr>
            <w:r w:rsidRPr="00F813C5">
              <w:rPr>
                <w:sz w:val="19"/>
                <w:szCs w:val="19"/>
              </w:rPr>
              <w:t>Worden arbeidsmiddelen en PBM periodiek gekeurd?</w:t>
            </w:r>
          </w:p>
        </w:tc>
        <w:tc>
          <w:tcPr>
            <w:tcW w:w="702" w:type="dxa"/>
            <w:tcBorders>
              <w:top w:val="single" w:sz="4" w:space="0" w:color="2E74B5" w:themeColor="accent1" w:themeShade="BF"/>
              <w:bottom w:val="single" w:sz="4" w:space="0" w:color="2E74B5" w:themeColor="accent1" w:themeShade="BF"/>
            </w:tcBorders>
            <w:tcMar>
              <w:top w:w="28" w:type="dxa"/>
              <w:bottom w:w="28" w:type="dxa"/>
            </w:tcMar>
          </w:tcPr>
          <w:p w14:paraId="77C5F6E0" w14:textId="77777777" w:rsidR="00C60BF8" w:rsidRPr="00F813C5" w:rsidRDefault="00C60BF8" w:rsidP="001C0AF1">
            <w:pPr>
              <w:rPr>
                <w:sz w:val="19"/>
                <w:szCs w:val="19"/>
              </w:rPr>
            </w:pPr>
            <w:r w:rsidRPr="00F813C5">
              <w:rPr>
                <w:sz w:val="19"/>
                <w:szCs w:val="19"/>
              </w:rPr>
              <w:sym w:font="Wingdings" w:char="F0A8"/>
            </w:r>
            <w:r w:rsidRPr="00F813C5">
              <w:rPr>
                <w:sz w:val="19"/>
                <w:szCs w:val="19"/>
              </w:rPr>
              <w:t xml:space="preserve"> Ja</w:t>
            </w:r>
          </w:p>
        </w:tc>
      </w:tr>
      <w:tr w:rsidR="00C60BF8" w14:paraId="1202CD52" w14:textId="77777777" w:rsidTr="001C0AF1">
        <w:tc>
          <w:tcPr>
            <w:tcW w:w="428" w:type="dxa"/>
            <w:tcBorders>
              <w:top w:val="single" w:sz="4" w:space="0" w:color="2E74B5" w:themeColor="accent1" w:themeShade="BF"/>
              <w:bottom w:val="single" w:sz="4" w:space="0" w:color="2E74B5" w:themeColor="accent1" w:themeShade="BF"/>
            </w:tcBorders>
            <w:tcMar>
              <w:top w:w="28" w:type="dxa"/>
              <w:bottom w:w="28" w:type="dxa"/>
            </w:tcMar>
          </w:tcPr>
          <w:p w14:paraId="1C55987B" w14:textId="77777777" w:rsidR="00C60BF8" w:rsidRPr="00F813C5" w:rsidRDefault="00C60BF8" w:rsidP="001C0AF1">
            <w:pPr>
              <w:rPr>
                <w:sz w:val="19"/>
                <w:szCs w:val="19"/>
              </w:rPr>
            </w:pPr>
            <w:r w:rsidRPr="00F813C5">
              <w:rPr>
                <w:sz w:val="19"/>
                <w:szCs w:val="19"/>
              </w:rPr>
              <w:t>10</w:t>
            </w:r>
          </w:p>
        </w:tc>
        <w:tc>
          <w:tcPr>
            <w:tcW w:w="2304" w:type="dxa"/>
            <w:tcBorders>
              <w:top w:val="single" w:sz="4" w:space="0" w:color="2E74B5" w:themeColor="accent1" w:themeShade="BF"/>
              <w:bottom w:val="single" w:sz="4" w:space="0" w:color="2E74B5" w:themeColor="accent1" w:themeShade="BF"/>
            </w:tcBorders>
            <w:tcMar>
              <w:top w:w="28" w:type="dxa"/>
              <w:bottom w:w="28" w:type="dxa"/>
            </w:tcMar>
          </w:tcPr>
          <w:p w14:paraId="1AC779DC" w14:textId="77777777" w:rsidR="00C60BF8" w:rsidRPr="00F813C5" w:rsidRDefault="00C60BF8" w:rsidP="001C0AF1">
            <w:pPr>
              <w:rPr>
                <w:sz w:val="19"/>
                <w:szCs w:val="19"/>
              </w:rPr>
            </w:pPr>
            <w:r w:rsidRPr="00F813C5">
              <w:rPr>
                <w:sz w:val="19"/>
                <w:szCs w:val="19"/>
              </w:rPr>
              <w:t>Inkoop van diensten</w:t>
            </w:r>
          </w:p>
        </w:tc>
        <w:tc>
          <w:tcPr>
            <w:tcW w:w="586" w:type="dxa"/>
            <w:tcBorders>
              <w:top w:val="single" w:sz="4" w:space="0" w:color="2E74B5" w:themeColor="accent1" w:themeShade="BF"/>
              <w:bottom w:val="single" w:sz="4" w:space="0" w:color="2E74B5" w:themeColor="accent1" w:themeShade="BF"/>
            </w:tcBorders>
            <w:tcMar>
              <w:top w:w="28" w:type="dxa"/>
              <w:bottom w:w="28" w:type="dxa"/>
            </w:tcMar>
          </w:tcPr>
          <w:p w14:paraId="719A9D5C" w14:textId="77777777" w:rsidR="00C60BF8" w:rsidRPr="00F813C5" w:rsidRDefault="00C60BF8" w:rsidP="001C0AF1">
            <w:pPr>
              <w:rPr>
                <w:sz w:val="19"/>
                <w:szCs w:val="19"/>
              </w:rPr>
            </w:pPr>
            <w:r w:rsidRPr="00F813C5">
              <w:rPr>
                <w:sz w:val="19"/>
                <w:szCs w:val="19"/>
              </w:rPr>
              <w:t>10.2</w:t>
            </w:r>
          </w:p>
        </w:tc>
        <w:tc>
          <w:tcPr>
            <w:tcW w:w="5052" w:type="dxa"/>
            <w:tcBorders>
              <w:top w:val="single" w:sz="4" w:space="0" w:color="2E74B5" w:themeColor="accent1" w:themeShade="BF"/>
              <w:bottom w:val="single" w:sz="4" w:space="0" w:color="2E74B5" w:themeColor="accent1" w:themeShade="BF"/>
            </w:tcBorders>
            <w:tcMar>
              <w:top w:w="28" w:type="dxa"/>
              <w:bottom w:w="28" w:type="dxa"/>
            </w:tcMar>
          </w:tcPr>
          <w:p w14:paraId="5393CFF7" w14:textId="77777777" w:rsidR="00C60BF8" w:rsidRPr="00F813C5" w:rsidRDefault="00C60BF8" w:rsidP="001C0AF1">
            <w:pPr>
              <w:rPr>
                <w:sz w:val="19"/>
                <w:szCs w:val="19"/>
              </w:rPr>
            </w:pPr>
            <w:r w:rsidRPr="00F813C5">
              <w:rPr>
                <w:sz w:val="19"/>
                <w:szCs w:val="19"/>
              </w:rPr>
              <w:t>Indien van toepassing: vindt gestructureerde beoordeling plaats van regelmatig ingeschakelde (onder)aannemers op basis van de VGM-prestaties?</w:t>
            </w:r>
          </w:p>
        </w:tc>
        <w:tc>
          <w:tcPr>
            <w:tcW w:w="702" w:type="dxa"/>
            <w:tcBorders>
              <w:top w:val="single" w:sz="4" w:space="0" w:color="2E74B5" w:themeColor="accent1" w:themeShade="BF"/>
              <w:bottom w:val="single" w:sz="4" w:space="0" w:color="2E74B5" w:themeColor="accent1" w:themeShade="BF"/>
            </w:tcBorders>
            <w:tcMar>
              <w:top w:w="28" w:type="dxa"/>
              <w:bottom w:w="28" w:type="dxa"/>
            </w:tcMar>
          </w:tcPr>
          <w:p w14:paraId="689E0A6C" w14:textId="77777777" w:rsidR="00C60BF8" w:rsidRPr="00F813C5" w:rsidRDefault="00C60BF8" w:rsidP="001C0AF1">
            <w:pPr>
              <w:rPr>
                <w:sz w:val="19"/>
                <w:szCs w:val="19"/>
              </w:rPr>
            </w:pPr>
            <w:r w:rsidRPr="00F813C5">
              <w:rPr>
                <w:sz w:val="19"/>
                <w:szCs w:val="19"/>
              </w:rPr>
              <w:sym w:font="Wingdings" w:char="F0A8"/>
            </w:r>
            <w:r w:rsidRPr="00F813C5">
              <w:rPr>
                <w:sz w:val="19"/>
                <w:szCs w:val="19"/>
              </w:rPr>
              <w:t xml:space="preserve"> Ja</w:t>
            </w:r>
          </w:p>
        </w:tc>
      </w:tr>
      <w:tr w:rsidR="00C60BF8" w14:paraId="55FF33C3" w14:textId="77777777" w:rsidTr="001C0AF1">
        <w:tc>
          <w:tcPr>
            <w:tcW w:w="428" w:type="dxa"/>
            <w:tcBorders>
              <w:top w:val="single" w:sz="4" w:space="0" w:color="2E74B5" w:themeColor="accent1" w:themeShade="BF"/>
            </w:tcBorders>
            <w:tcMar>
              <w:top w:w="28" w:type="dxa"/>
              <w:bottom w:w="28" w:type="dxa"/>
            </w:tcMar>
          </w:tcPr>
          <w:p w14:paraId="108B6E7A" w14:textId="77777777" w:rsidR="00C60BF8" w:rsidRPr="00F813C5" w:rsidRDefault="00C60BF8" w:rsidP="001C0AF1">
            <w:pPr>
              <w:rPr>
                <w:sz w:val="19"/>
                <w:szCs w:val="19"/>
              </w:rPr>
            </w:pPr>
            <w:r w:rsidRPr="00F813C5">
              <w:rPr>
                <w:sz w:val="19"/>
                <w:szCs w:val="19"/>
              </w:rPr>
              <w:t>11</w:t>
            </w:r>
          </w:p>
        </w:tc>
        <w:tc>
          <w:tcPr>
            <w:tcW w:w="2304" w:type="dxa"/>
            <w:tcBorders>
              <w:top w:val="single" w:sz="4" w:space="0" w:color="2E74B5" w:themeColor="accent1" w:themeShade="BF"/>
            </w:tcBorders>
            <w:tcMar>
              <w:top w:w="28" w:type="dxa"/>
              <w:bottom w:w="28" w:type="dxa"/>
            </w:tcMar>
          </w:tcPr>
          <w:p w14:paraId="5019EDD3" w14:textId="77777777" w:rsidR="00C60BF8" w:rsidRPr="00F813C5" w:rsidRDefault="00C60BF8" w:rsidP="001C0AF1">
            <w:pPr>
              <w:rPr>
                <w:sz w:val="19"/>
                <w:szCs w:val="19"/>
              </w:rPr>
            </w:pPr>
            <w:r w:rsidRPr="00F813C5">
              <w:rPr>
                <w:sz w:val="19"/>
                <w:szCs w:val="19"/>
              </w:rPr>
              <w:t>Melding, registratie en onderzoek van incidenten</w:t>
            </w:r>
          </w:p>
        </w:tc>
        <w:tc>
          <w:tcPr>
            <w:tcW w:w="586" w:type="dxa"/>
            <w:tcBorders>
              <w:top w:val="single" w:sz="4" w:space="0" w:color="2E74B5" w:themeColor="accent1" w:themeShade="BF"/>
            </w:tcBorders>
            <w:tcMar>
              <w:top w:w="28" w:type="dxa"/>
              <w:bottom w:w="28" w:type="dxa"/>
            </w:tcMar>
          </w:tcPr>
          <w:p w14:paraId="0DC597A4" w14:textId="77777777" w:rsidR="00C60BF8" w:rsidRPr="00F813C5" w:rsidRDefault="00C60BF8" w:rsidP="001C0AF1">
            <w:pPr>
              <w:rPr>
                <w:sz w:val="19"/>
                <w:szCs w:val="19"/>
              </w:rPr>
            </w:pPr>
            <w:r w:rsidRPr="00F813C5">
              <w:rPr>
                <w:sz w:val="19"/>
                <w:szCs w:val="19"/>
              </w:rPr>
              <w:t>11.1</w:t>
            </w:r>
          </w:p>
        </w:tc>
        <w:tc>
          <w:tcPr>
            <w:tcW w:w="5052" w:type="dxa"/>
            <w:tcBorders>
              <w:top w:val="single" w:sz="4" w:space="0" w:color="2E74B5" w:themeColor="accent1" w:themeShade="BF"/>
            </w:tcBorders>
            <w:tcMar>
              <w:top w:w="28" w:type="dxa"/>
              <w:bottom w:w="28" w:type="dxa"/>
            </w:tcMar>
          </w:tcPr>
          <w:p w14:paraId="705715D7" w14:textId="77777777" w:rsidR="00C60BF8" w:rsidRPr="00F813C5" w:rsidRDefault="00C60BF8" w:rsidP="001C0AF1">
            <w:pPr>
              <w:rPr>
                <w:sz w:val="19"/>
                <w:szCs w:val="19"/>
              </w:rPr>
            </w:pPr>
            <w:r w:rsidRPr="00F813C5">
              <w:rPr>
                <w:sz w:val="19"/>
                <w:szCs w:val="19"/>
              </w:rPr>
              <w:t>Heeft het bedrijf een procedure voor het melden en registreren van ongevallen van medewerkers met en zonder verzuim/werkverlet, bijna-ongevallen en overige VGM-incidenten?</w:t>
            </w:r>
          </w:p>
        </w:tc>
        <w:tc>
          <w:tcPr>
            <w:tcW w:w="702" w:type="dxa"/>
            <w:tcBorders>
              <w:top w:val="single" w:sz="4" w:space="0" w:color="2E74B5" w:themeColor="accent1" w:themeShade="BF"/>
            </w:tcBorders>
            <w:tcMar>
              <w:top w:w="28" w:type="dxa"/>
              <w:bottom w:w="28" w:type="dxa"/>
            </w:tcMar>
          </w:tcPr>
          <w:p w14:paraId="57EDB9D6" w14:textId="77777777" w:rsidR="00C60BF8" w:rsidRPr="00F813C5" w:rsidRDefault="00C60BF8" w:rsidP="001C0AF1">
            <w:pPr>
              <w:rPr>
                <w:sz w:val="19"/>
                <w:szCs w:val="19"/>
              </w:rPr>
            </w:pPr>
            <w:r w:rsidRPr="00F813C5">
              <w:rPr>
                <w:sz w:val="19"/>
                <w:szCs w:val="19"/>
              </w:rPr>
              <w:sym w:font="Wingdings" w:char="F0A8"/>
            </w:r>
            <w:r w:rsidRPr="00F813C5">
              <w:rPr>
                <w:sz w:val="19"/>
                <w:szCs w:val="19"/>
              </w:rPr>
              <w:t xml:space="preserve"> Ja</w:t>
            </w:r>
          </w:p>
        </w:tc>
      </w:tr>
      <w:tr w:rsidR="00C60BF8" w14:paraId="1A624E49" w14:textId="77777777" w:rsidTr="001C0AF1">
        <w:tc>
          <w:tcPr>
            <w:tcW w:w="428" w:type="dxa"/>
            <w:tcBorders>
              <w:bottom w:val="single" w:sz="4" w:space="0" w:color="2E74B5" w:themeColor="accent1" w:themeShade="BF"/>
            </w:tcBorders>
            <w:tcMar>
              <w:top w:w="28" w:type="dxa"/>
              <w:bottom w:w="28" w:type="dxa"/>
            </w:tcMar>
          </w:tcPr>
          <w:p w14:paraId="3A71A4B2" w14:textId="77777777" w:rsidR="00C60BF8" w:rsidRPr="00F813C5" w:rsidRDefault="00C60BF8" w:rsidP="001C0AF1">
            <w:pPr>
              <w:rPr>
                <w:sz w:val="19"/>
                <w:szCs w:val="19"/>
              </w:rPr>
            </w:pPr>
          </w:p>
        </w:tc>
        <w:tc>
          <w:tcPr>
            <w:tcW w:w="2304" w:type="dxa"/>
            <w:tcBorders>
              <w:bottom w:val="single" w:sz="4" w:space="0" w:color="2E74B5" w:themeColor="accent1" w:themeShade="BF"/>
            </w:tcBorders>
            <w:tcMar>
              <w:top w:w="28" w:type="dxa"/>
              <w:bottom w:w="28" w:type="dxa"/>
            </w:tcMar>
          </w:tcPr>
          <w:p w14:paraId="34C806DF" w14:textId="77777777" w:rsidR="00C60BF8" w:rsidRPr="00F813C5" w:rsidRDefault="00C60BF8" w:rsidP="001C0AF1">
            <w:pPr>
              <w:rPr>
                <w:sz w:val="19"/>
                <w:szCs w:val="19"/>
              </w:rPr>
            </w:pPr>
          </w:p>
        </w:tc>
        <w:tc>
          <w:tcPr>
            <w:tcW w:w="586" w:type="dxa"/>
            <w:tcBorders>
              <w:bottom w:val="single" w:sz="4" w:space="0" w:color="2E74B5" w:themeColor="accent1" w:themeShade="BF"/>
            </w:tcBorders>
            <w:tcMar>
              <w:top w:w="28" w:type="dxa"/>
              <w:bottom w:w="28" w:type="dxa"/>
            </w:tcMar>
          </w:tcPr>
          <w:p w14:paraId="78BC7A6A" w14:textId="77777777" w:rsidR="00C60BF8" w:rsidRPr="00F813C5" w:rsidRDefault="00C60BF8" w:rsidP="001C0AF1">
            <w:pPr>
              <w:rPr>
                <w:sz w:val="19"/>
                <w:szCs w:val="19"/>
              </w:rPr>
            </w:pPr>
            <w:r w:rsidRPr="00F813C5">
              <w:rPr>
                <w:sz w:val="19"/>
                <w:szCs w:val="19"/>
              </w:rPr>
              <w:t>11.2</w:t>
            </w:r>
          </w:p>
        </w:tc>
        <w:tc>
          <w:tcPr>
            <w:tcW w:w="5052" w:type="dxa"/>
            <w:tcBorders>
              <w:bottom w:val="single" w:sz="4" w:space="0" w:color="2E74B5" w:themeColor="accent1" w:themeShade="BF"/>
            </w:tcBorders>
            <w:tcMar>
              <w:top w:w="28" w:type="dxa"/>
              <w:bottom w:w="28" w:type="dxa"/>
            </w:tcMar>
          </w:tcPr>
          <w:p w14:paraId="71B139CD" w14:textId="77777777" w:rsidR="00C60BF8" w:rsidRPr="00F813C5" w:rsidRDefault="00C60BF8" w:rsidP="001C0AF1">
            <w:pPr>
              <w:rPr>
                <w:sz w:val="19"/>
                <w:szCs w:val="19"/>
              </w:rPr>
            </w:pPr>
            <w:r w:rsidRPr="00F813C5">
              <w:rPr>
                <w:sz w:val="19"/>
                <w:szCs w:val="19"/>
              </w:rPr>
              <w:t>Vindt er onderzoek plaats naar ongevallen met en zonder verzuim/werkverlet, bijna-ongevallen en overige VGM-incidenten?</w:t>
            </w:r>
          </w:p>
        </w:tc>
        <w:tc>
          <w:tcPr>
            <w:tcW w:w="702" w:type="dxa"/>
            <w:tcBorders>
              <w:bottom w:val="single" w:sz="4" w:space="0" w:color="2E74B5" w:themeColor="accent1" w:themeShade="BF"/>
            </w:tcBorders>
            <w:tcMar>
              <w:top w:w="28" w:type="dxa"/>
              <w:bottom w:w="28" w:type="dxa"/>
            </w:tcMar>
          </w:tcPr>
          <w:p w14:paraId="37037312" w14:textId="77777777" w:rsidR="00C60BF8" w:rsidRPr="00F813C5" w:rsidRDefault="00C60BF8" w:rsidP="001C0AF1">
            <w:pPr>
              <w:rPr>
                <w:sz w:val="19"/>
                <w:szCs w:val="19"/>
              </w:rPr>
            </w:pPr>
            <w:r w:rsidRPr="00F813C5">
              <w:rPr>
                <w:sz w:val="19"/>
                <w:szCs w:val="19"/>
              </w:rPr>
              <w:sym w:font="Wingdings" w:char="F0A8"/>
            </w:r>
            <w:r w:rsidRPr="00F813C5">
              <w:rPr>
                <w:sz w:val="19"/>
                <w:szCs w:val="19"/>
              </w:rPr>
              <w:t xml:space="preserve"> Ja</w:t>
            </w:r>
          </w:p>
        </w:tc>
      </w:tr>
    </w:tbl>
    <w:p w14:paraId="48620AB4" w14:textId="77777777" w:rsidR="00C60BF8" w:rsidRDefault="00C60BF8" w:rsidP="00C60BF8"/>
    <w:p w14:paraId="1EFB45BD" w14:textId="77777777" w:rsidR="00442BFF" w:rsidRDefault="00442BFF" w:rsidP="00E81A39"/>
    <w:sectPr w:rsidR="00442BFF" w:rsidSect="00094132">
      <w:headerReference w:type="even" r:id="rId10"/>
      <w:headerReference w:type="default" r:id="rId11"/>
      <w:footerReference w:type="even" r:id="rId12"/>
      <w:footerReference w:type="default" r:id="rId13"/>
      <w:headerReference w:type="first" r:id="rId14"/>
      <w:footerReference w:type="first" r:id="rId15"/>
      <w:pgSz w:w="11905" w:h="16837" w:code="9"/>
      <w:pgMar w:top="1418" w:right="1132" w:bottom="1134" w:left="1134" w:header="851" w:footer="374"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796240" w14:textId="77777777" w:rsidR="00DF12EC" w:rsidRDefault="00DF12EC" w:rsidP="006B4552">
      <w:pPr>
        <w:spacing w:line="240" w:lineRule="auto"/>
      </w:pPr>
      <w:r>
        <w:separator/>
      </w:r>
    </w:p>
  </w:endnote>
  <w:endnote w:type="continuationSeparator" w:id="0">
    <w:p w14:paraId="78BAEBC4" w14:textId="77777777" w:rsidR="00DF12EC" w:rsidRDefault="00DF12EC" w:rsidP="006B45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aBook-Roman">
    <w:panose1 w:val="020B0502040000020004"/>
    <w:charset w:val="00"/>
    <w:family w:val="swiss"/>
    <w:pitch w:val="variable"/>
    <w:sig w:usb0="80000027"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MetaBold-Roman">
    <w:panose1 w:val="020B0802030000020004"/>
    <w:charset w:val="00"/>
    <w:family w:val="swiss"/>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8CECF" w14:textId="77777777" w:rsidR="008F4DD3" w:rsidRDefault="008F4DD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156418" w14:textId="77777777" w:rsidR="008F4DD3" w:rsidRDefault="008F4DD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524848" w14:textId="77777777" w:rsidR="008F4DD3" w:rsidRDefault="008F4DD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1705E7" w14:textId="77777777" w:rsidR="00DF12EC" w:rsidRDefault="00DF12EC" w:rsidP="006B4552">
      <w:pPr>
        <w:spacing w:line="240" w:lineRule="auto"/>
      </w:pPr>
      <w:r>
        <w:separator/>
      </w:r>
    </w:p>
  </w:footnote>
  <w:footnote w:type="continuationSeparator" w:id="0">
    <w:p w14:paraId="054A610A" w14:textId="77777777" w:rsidR="00DF12EC" w:rsidRDefault="00DF12EC" w:rsidP="006B455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065BC" w14:textId="77777777" w:rsidR="008F4DD3" w:rsidRDefault="008F4DD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Onopgemaaktetabel2"/>
      <w:tblW w:w="9923" w:type="dxa"/>
      <w:tblInd w:w="-142" w:type="dxa"/>
      <w:tblBorders>
        <w:top w:val="none" w:sz="0" w:space="0" w:color="auto"/>
        <w:bottom w:val="single" w:sz="4" w:space="0" w:color="auto"/>
      </w:tblBorders>
      <w:tblLayout w:type="fixed"/>
      <w:tblLook w:val="0000" w:firstRow="0" w:lastRow="0" w:firstColumn="0" w:lastColumn="0" w:noHBand="0" w:noVBand="0"/>
    </w:tblPr>
    <w:tblGrid>
      <w:gridCol w:w="1843"/>
      <w:gridCol w:w="1418"/>
      <w:gridCol w:w="2551"/>
      <w:gridCol w:w="1276"/>
      <w:gridCol w:w="1559"/>
      <w:gridCol w:w="1276"/>
    </w:tblGrid>
    <w:tr w:rsidR="00E81A39" w:rsidRPr="00C60BF8" w14:paraId="6F6E7CEF" w14:textId="77777777" w:rsidTr="00C60BF8">
      <w:trPr>
        <w:cnfStyle w:val="000000100000" w:firstRow="0" w:lastRow="0" w:firstColumn="0" w:lastColumn="0" w:oddVBand="0" w:evenVBand="0" w:oddHBand="1" w:evenHBand="0" w:firstRowFirstColumn="0" w:firstRowLastColumn="0" w:lastRowFirstColumn="0" w:lastRowLastColumn="0"/>
        <w:trHeight w:val="849"/>
      </w:trPr>
      <w:tc>
        <w:tcPr>
          <w:cnfStyle w:val="000010000000" w:firstRow="0" w:lastRow="0" w:firstColumn="0" w:lastColumn="0" w:oddVBand="1" w:evenVBand="0" w:oddHBand="0" w:evenHBand="0" w:firstRowFirstColumn="0" w:firstRowLastColumn="0" w:lastRowFirstColumn="0" w:lastRowLastColumn="0"/>
          <w:tcW w:w="1843" w:type="dxa"/>
          <w:tcBorders>
            <w:top w:val="none" w:sz="0" w:space="0" w:color="auto"/>
            <w:left w:val="none" w:sz="0" w:space="0" w:color="auto"/>
            <w:bottom w:val="single" w:sz="4" w:space="0" w:color="auto"/>
            <w:right w:val="none" w:sz="0" w:space="0" w:color="auto"/>
          </w:tcBorders>
          <w:vAlign w:val="center"/>
        </w:tcPr>
        <w:p w14:paraId="2EDC5B21" w14:textId="72C0F0A4" w:rsidR="00E81A39" w:rsidRPr="00C60BF8" w:rsidRDefault="00C60BF8" w:rsidP="00C60BF8">
          <w:pPr>
            <w:pStyle w:val="Koptekst"/>
            <w:tabs>
              <w:tab w:val="clear" w:pos="9072"/>
            </w:tabs>
            <w:jc w:val="center"/>
            <w:rPr>
              <w:rFonts w:cs="Arial"/>
              <w:b/>
              <w:bCs/>
              <w:szCs w:val="21"/>
            </w:rPr>
          </w:pPr>
          <w:bookmarkStart w:id="10" w:name="OLE_LINK1"/>
          <w:r w:rsidRPr="00C60BF8">
            <w:rPr>
              <w:rFonts w:cs="Arial"/>
              <w:b/>
              <w:bCs/>
              <w:noProof/>
            </w:rPr>
            <w:drawing>
              <wp:inline distT="0" distB="0" distL="0" distR="0" wp14:anchorId="6EDCAE6C" wp14:editId="3E7BDAE8">
                <wp:extent cx="982277" cy="305337"/>
                <wp:effectExtent l="0" t="0" r="0" b="0"/>
                <wp:docPr id="11" name="Afbeelding 11" descr="Afbeelding me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yclus S.JPG"/>
                        <pic:cNvPicPr/>
                      </pic:nvPicPr>
                      <pic:blipFill>
                        <a:blip r:embed="rId1">
                          <a:extLst>
                            <a:ext uri="{28A0092B-C50C-407E-A947-70E740481C1C}">
                              <a14:useLocalDpi xmlns:a14="http://schemas.microsoft.com/office/drawing/2010/main" val="0"/>
                            </a:ext>
                          </a:extLst>
                        </a:blip>
                        <a:stretch>
                          <a:fillRect/>
                        </a:stretch>
                      </pic:blipFill>
                      <pic:spPr>
                        <a:xfrm>
                          <a:off x="0" y="0"/>
                          <a:ext cx="1001201" cy="311219"/>
                        </a:xfrm>
                        <a:prstGeom prst="rect">
                          <a:avLst/>
                        </a:prstGeom>
                      </pic:spPr>
                    </pic:pic>
                  </a:graphicData>
                </a:graphic>
              </wp:inline>
            </w:drawing>
          </w:r>
        </w:p>
      </w:tc>
      <w:tc>
        <w:tcPr>
          <w:cnfStyle w:val="000001000000" w:firstRow="0" w:lastRow="0" w:firstColumn="0" w:lastColumn="0" w:oddVBand="0" w:evenVBand="1" w:oddHBand="0" w:evenHBand="0" w:firstRowFirstColumn="0" w:firstRowLastColumn="0" w:lastRowFirstColumn="0" w:lastRowLastColumn="0"/>
          <w:tcW w:w="8080" w:type="dxa"/>
          <w:gridSpan w:val="5"/>
          <w:tcBorders>
            <w:top w:val="none" w:sz="0" w:space="0" w:color="auto"/>
            <w:left w:val="none" w:sz="0" w:space="0" w:color="auto"/>
            <w:bottom w:val="single" w:sz="4" w:space="0" w:color="auto"/>
            <w:right w:val="none" w:sz="0" w:space="0" w:color="auto"/>
          </w:tcBorders>
          <w:vAlign w:val="center"/>
        </w:tcPr>
        <w:p w14:paraId="56A0BC8E" w14:textId="050C54B0" w:rsidR="00E81A39" w:rsidRPr="00C60BF8" w:rsidRDefault="00C60BF8" w:rsidP="006B4552">
          <w:pPr>
            <w:rPr>
              <w:rFonts w:cs="Arial"/>
              <w:b/>
              <w:bCs/>
              <w:sz w:val="26"/>
              <w:szCs w:val="26"/>
            </w:rPr>
          </w:pPr>
          <w:r w:rsidRPr="00C60BF8">
            <w:rPr>
              <w:rFonts w:cs="Arial"/>
              <w:b/>
              <w:bCs/>
              <w:sz w:val="26"/>
              <w:szCs w:val="26"/>
            </w:rPr>
            <w:t>V</w:t>
          </w:r>
          <w:r w:rsidR="00E81A39" w:rsidRPr="00C60BF8">
            <w:rPr>
              <w:rFonts w:cs="Arial"/>
              <w:b/>
              <w:bCs/>
              <w:sz w:val="26"/>
              <w:szCs w:val="26"/>
            </w:rPr>
            <w:t>GM projectplan</w:t>
          </w:r>
        </w:p>
      </w:tc>
    </w:tr>
    <w:tr w:rsidR="00E81A39" w:rsidRPr="0025362D" w14:paraId="3DFA9794" w14:textId="77777777" w:rsidTr="00C60BF8">
      <w:trPr>
        <w:trHeight w:hRule="exact" w:val="454"/>
      </w:trPr>
      <w:tc>
        <w:tcPr>
          <w:cnfStyle w:val="000010000000" w:firstRow="0" w:lastRow="0" w:firstColumn="0" w:lastColumn="0" w:oddVBand="1" w:evenVBand="0" w:oddHBand="0" w:evenHBand="0" w:firstRowFirstColumn="0" w:firstRowLastColumn="0" w:lastRowFirstColumn="0" w:lastRowLastColumn="0"/>
          <w:tcW w:w="1843" w:type="dxa"/>
          <w:tcBorders>
            <w:top w:val="single" w:sz="4" w:space="0" w:color="auto"/>
            <w:left w:val="nil"/>
            <w:bottom w:val="single" w:sz="4" w:space="0" w:color="auto"/>
            <w:right w:val="nil"/>
          </w:tcBorders>
          <w:vAlign w:val="center"/>
        </w:tcPr>
        <w:p w14:paraId="7CBBC57F" w14:textId="77777777" w:rsidR="00E81A39" w:rsidRPr="0025362D" w:rsidRDefault="00E81A39" w:rsidP="00DE2E6E">
          <w:pPr>
            <w:pStyle w:val="Koptekst"/>
            <w:tabs>
              <w:tab w:val="clear" w:pos="9072"/>
            </w:tabs>
            <w:rPr>
              <w:noProof/>
              <w:szCs w:val="21"/>
            </w:rPr>
          </w:pPr>
        </w:p>
      </w:tc>
      <w:tc>
        <w:tcPr>
          <w:cnfStyle w:val="000001000000" w:firstRow="0" w:lastRow="0" w:firstColumn="0" w:lastColumn="0" w:oddVBand="0" w:evenVBand="1" w:oddHBand="0" w:evenHBand="0" w:firstRowFirstColumn="0" w:firstRowLastColumn="0" w:lastRowFirstColumn="0" w:lastRowLastColumn="0"/>
          <w:tcW w:w="1418" w:type="dxa"/>
          <w:tcBorders>
            <w:top w:val="single" w:sz="4" w:space="0" w:color="auto"/>
            <w:left w:val="nil"/>
            <w:bottom w:val="single" w:sz="4" w:space="0" w:color="auto"/>
            <w:right w:val="nil"/>
          </w:tcBorders>
          <w:vAlign w:val="center"/>
        </w:tcPr>
        <w:p w14:paraId="4A948FE6" w14:textId="77777777" w:rsidR="00E81A39" w:rsidRPr="008501D7" w:rsidRDefault="00E81A39" w:rsidP="00E81A39">
          <w:pPr>
            <w:pStyle w:val="Koptekst"/>
            <w:tabs>
              <w:tab w:val="left" w:pos="2291"/>
              <w:tab w:val="right" w:pos="3058"/>
            </w:tabs>
            <w:rPr>
              <w:sz w:val="14"/>
              <w:szCs w:val="14"/>
            </w:rPr>
          </w:pPr>
          <w:r>
            <w:rPr>
              <w:sz w:val="14"/>
              <w:szCs w:val="14"/>
            </w:rPr>
            <w:t>Formulier</w:t>
          </w:r>
        </w:p>
      </w:tc>
      <w:tc>
        <w:tcPr>
          <w:cnfStyle w:val="000010000000" w:firstRow="0" w:lastRow="0" w:firstColumn="0" w:lastColumn="0" w:oddVBand="1" w:evenVBand="0" w:oddHBand="0" w:evenHBand="0" w:firstRowFirstColumn="0" w:firstRowLastColumn="0" w:lastRowFirstColumn="0" w:lastRowLastColumn="0"/>
          <w:tcW w:w="2551" w:type="dxa"/>
          <w:tcBorders>
            <w:top w:val="single" w:sz="4" w:space="0" w:color="auto"/>
            <w:left w:val="nil"/>
            <w:bottom w:val="single" w:sz="4" w:space="0" w:color="auto"/>
            <w:right w:val="nil"/>
          </w:tcBorders>
          <w:vAlign w:val="center"/>
        </w:tcPr>
        <w:p w14:paraId="406140A6" w14:textId="1B907D7C" w:rsidR="00E81A39" w:rsidRPr="00C60BF8" w:rsidRDefault="008F4DD3" w:rsidP="00DE2E6E">
          <w:pPr>
            <w:pStyle w:val="Koptekst"/>
            <w:tabs>
              <w:tab w:val="left" w:pos="2291"/>
              <w:tab w:val="right" w:pos="3058"/>
            </w:tabs>
            <w:rPr>
              <w:rFonts w:cs="Arial"/>
              <w:sz w:val="14"/>
              <w:szCs w:val="14"/>
            </w:rPr>
          </w:pPr>
          <w:r>
            <w:rPr>
              <w:rFonts w:cs="Arial"/>
              <w:sz w:val="14"/>
              <w:szCs w:val="14"/>
            </w:rPr>
            <w:t>Uitvoering/Inzameling</w:t>
          </w:r>
        </w:p>
      </w:tc>
      <w:tc>
        <w:tcPr>
          <w:cnfStyle w:val="000001000000" w:firstRow="0" w:lastRow="0" w:firstColumn="0" w:lastColumn="0" w:oddVBand="0" w:evenVBand="1" w:oddHBand="0" w:evenHBand="0" w:firstRowFirstColumn="0" w:firstRowLastColumn="0" w:lastRowFirstColumn="0" w:lastRowLastColumn="0"/>
          <w:tcW w:w="1276" w:type="dxa"/>
          <w:tcBorders>
            <w:top w:val="single" w:sz="4" w:space="0" w:color="auto"/>
            <w:left w:val="nil"/>
            <w:bottom w:val="single" w:sz="4" w:space="0" w:color="auto"/>
            <w:right w:val="nil"/>
          </w:tcBorders>
          <w:vAlign w:val="center"/>
        </w:tcPr>
        <w:p w14:paraId="6DF9EED4" w14:textId="339E42A2" w:rsidR="00E81A39" w:rsidRPr="00C60BF8" w:rsidRDefault="00BC0B8D" w:rsidP="00DE2E6E">
          <w:pPr>
            <w:pStyle w:val="Koptekst"/>
            <w:jc w:val="right"/>
            <w:rPr>
              <w:color w:val="BFBFBF" w:themeColor="background1" w:themeShade="BF"/>
              <w:sz w:val="14"/>
              <w:szCs w:val="14"/>
            </w:rPr>
          </w:pPr>
          <w:r w:rsidRPr="00C60BF8">
            <w:rPr>
              <w:color w:val="BFBFBF" w:themeColor="background1" w:themeShade="BF"/>
              <w:sz w:val="14"/>
              <w:szCs w:val="14"/>
            </w:rPr>
            <w:t xml:space="preserve">Versie: </w:t>
          </w:r>
          <w:sdt>
            <w:sdtPr>
              <w:rPr>
                <w:color w:val="BFBFBF" w:themeColor="background1" w:themeShade="BF"/>
                <w:sz w:val="14"/>
                <w:szCs w:val="14"/>
              </w:rPr>
              <w:alias w:val="Current Version"/>
              <w:tag w:val="Current_x0020_Version"/>
              <w:id w:val="-1018778474"/>
              <w:placeholder>
                <w:docPart w:val="4B84780101954522B25439A51093DC6D"/>
              </w:placeholder>
              <w:dataBinding w:prefixMappings="xmlns:ns0='http://schemas.microsoft.com/office/2006/metadata/properties' xmlns:ns1='http://www.w3.org/2001/XMLSchema-instance' xmlns:ns2='http://schemas.microsoft.com/office/infopath/2007/PartnerControls' xmlns:ns3='ffa2994a-6997-449f-a2ce-e084783ef4c6' xmlns:ns4='51390dee-ffb3-4a3d-ba8d-0b8581edc72d' " w:xpath="/ns0:properties[1]/documentManagement[1]/ns3:Current_x0020_Version[1]" w:storeItemID="{EE434820-482D-45B1-A579-7D19F4B8969C}"/>
              <w:text/>
            </w:sdtPr>
            <w:sdtEndPr/>
            <w:sdtContent>
              <w:r w:rsidR="008F4DD3">
                <w:rPr>
                  <w:color w:val="BFBFBF" w:themeColor="background1" w:themeShade="BF"/>
                  <w:sz w:val="14"/>
                  <w:szCs w:val="14"/>
                </w:rPr>
                <w:t>3</w:t>
              </w:r>
              <w:r w:rsidR="005C75E8">
                <w:rPr>
                  <w:color w:val="BFBFBF" w:themeColor="background1" w:themeShade="BF"/>
                  <w:sz w:val="14"/>
                  <w:szCs w:val="14"/>
                </w:rPr>
                <w:t>.0</w:t>
              </w:r>
            </w:sdtContent>
          </w:sdt>
        </w:p>
      </w:tc>
      <w:tc>
        <w:tcPr>
          <w:cnfStyle w:val="000010000000" w:firstRow="0" w:lastRow="0" w:firstColumn="0" w:lastColumn="0" w:oddVBand="1" w:evenVBand="0" w:oddHBand="0" w:evenHBand="0" w:firstRowFirstColumn="0" w:firstRowLastColumn="0" w:lastRowFirstColumn="0" w:lastRowLastColumn="0"/>
          <w:tcW w:w="1559" w:type="dxa"/>
          <w:tcBorders>
            <w:top w:val="single" w:sz="4" w:space="0" w:color="auto"/>
            <w:left w:val="nil"/>
            <w:bottom w:val="single" w:sz="4" w:space="0" w:color="auto"/>
            <w:right w:val="nil"/>
          </w:tcBorders>
          <w:vAlign w:val="center"/>
        </w:tcPr>
        <w:p w14:paraId="284C22A5" w14:textId="46801C1A" w:rsidR="00E81A39" w:rsidRPr="00C60BF8" w:rsidRDefault="00E81A39" w:rsidP="00DE2E6E">
          <w:pPr>
            <w:pStyle w:val="Koptekst"/>
            <w:jc w:val="right"/>
            <w:rPr>
              <w:rFonts w:ascii="MetaBold-Roman" w:hAnsi="MetaBold-Roman"/>
              <w:color w:val="BFBFBF" w:themeColor="background1" w:themeShade="BF"/>
              <w:sz w:val="14"/>
              <w:szCs w:val="14"/>
            </w:rPr>
          </w:pPr>
          <w:r w:rsidRPr="00C60BF8">
            <w:rPr>
              <w:color w:val="BFBFBF" w:themeColor="background1" w:themeShade="BF"/>
              <w:sz w:val="14"/>
              <w:szCs w:val="14"/>
            </w:rPr>
            <w:t xml:space="preserve">Datum: </w:t>
          </w:r>
          <w:sdt>
            <w:sdtPr>
              <w:rPr>
                <w:color w:val="BFBFBF" w:themeColor="background1" w:themeShade="BF"/>
                <w:sz w:val="14"/>
                <w:szCs w:val="14"/>
              </w:rPr>
              <w:alias w:val="Approval Date"/>
              <w:tag w:val="Approval_x0020_Date"/>
              <w:id w:val="1502317231"/>
              <w:placeholder>
                <w:docPart w:val="6569C7B1220845AD87452D13A857859C"/>
              </w:placeholder>
              <w:dataBinding w:prefixMappings="xmlns:ns0='http://schemas.microsoft.com/office/2006/metadata/properties' xmlns:ns1='http://www.w3.org/2001/XMLSchema-instance' xmlns:ns2='http://schemas.microsoft.com/office/infopath/2007/PartnerControls' xmlns:ns3='ffa2994a-6997-449f-a2ce-e084783ef4c6' xmlns:ns4='51390dee-ffb3-4a3d-ba8d-0b8581edc72d' " w:xpath="/ns0:properties[1]/documentManagement[1]/ns3:Approval_x0020_Date[1]" w:storeItemID="{EE434820-482D-45B1-A579-7D19F4B8969C}"/>
              <w:text/>
            </w:sdtPr>
            <w:sdtEndPr/>
            <w:sdtContent>
              <w:r w:rsidR="008F4DD3">
                <w:rPr>
                  <w:color w:val="BFBFBF" w:themeColor="background1" w:themeShade="BF"/>
                  <w:sz w:val="14"/>
                  <w:szCs w:val="14"/>
                </w:rPr>
                <w:t>29-01-2020</w:t>
              </w:r>
              <w:r w:rsidR="005C75E8">
                <w:rPr>
                  <w:color w:val="BFBFBF" w:themeColor="background1" w:themeShade="BF"/>
                  <w:sz w:val="14"/>
                  <w:szCs w:val="14"/>
                </w:rPr>
                <w:t xml:space="preserve"> 08:02:16</w:t>
              </w:r>
            </w:sdtContent>
          </w:sdt>
        </w:p>
      </w:tc>
      <w:tc>
        <w:tcPr>
          <w:cnfStyle w:val="000001000000" w:firstRow="0" w:lastRow="0" w:firstColumn="0" w:lastColumn="0" w:oddVBand="0" w:evenVBand="1" w:oddHBand="0" w:evenHBand="0" w:firstRowFirstColumn="0" w:firstRowLastColumn="0" w:lastRowFirstColumn="0" w:lastRowLastColumn="0"/>
          <w:tcW w:w="1276" w:type="dxa"/>
          <w:tcBorders>
            <w:top w:val="single" w:sz="4" w:space="0" w:color="auto"/>
            <w:left w:val="nil"/>
            <w:bottom w:val="single" w:sz="4" w:space="0" w:color="auto"/>
            <w:right w:val="nil"/>
          </w:tcBorders>
          <w:vAlign w:val="center"/>
        </w:tcPr>
        <w:p w14:paraId="0BD9CF83" w14:textId="017F4FFD" w:rsidR="00E81A39" w:rsidRPr="009E0315" w:rsidRDefault="00E81A39" w:rsidP="00DE2E6E">
          <w:pPr>
            <w:pStyle w:val="Koptekst"/>
            <w:jc w:val="right"/>
            <w:rPr>
              <w:rFonts w:ascii="MetaBold-Roman" w:hAnsi="MetaBold-Roman"/>
              <w:sz w:val="14"/>
              <w:szCs w:val="14"/>
            </w:rPr>
          </w:pPr>
          <w:bookmarkStart w:id="11" w:name="_GoBack"/>
          <w:r w:rsidRPr="006B4552">
            <w:rPr>
              <w:rFonts w:ascii="MetaBold-Roman" w:hAnsi="MetaBold-Roman"/>
              <w:sz w:val="14"/>
              <w:szCs w:val="14"/>
            </w:rPr>
            <w:t xml:space="preserve">Pagina </w:t>
          </w:r>
          <w:bookmarkEnd w:id="11"/>
          <w:r w:rsidRPr="00442BFF">
            <w:rPr>
              <w:rFonts w:ascii="MetaBold-Roman" w:hAnsi="MetaBold-Roman"/>
              <w:b/>
              <w:bCs/>
              <w:sz w:val="14"/>
              <w:szCs w:val="14"/>
            </w:rPr>
            <w:fldChar w:fldCharType="begin"/>
          </w:r>
          <w:r w:rsidRPr="00442BFF">
            <w:rPr>
              <w:rFonts w:ascii="MetaBold-Roman" w:hAnsi="MetaBold-Roman"/>
              <w:b/>
              <w:bCs/>
              <w:sz w:val="14"/>
              <w:szCs w:val="14"/>
            </w:rPr>
            <w:instrText>PAGE  \* Arabic  \* MERGEFORMAT</w:instrText>
          </w:r>
          <w:r w:rsidRPr="00442BFF">
            <w:rPr>
              <w:rFonts w:ascii="MetaBold-Roman" w:hAnsi="MetaBold-Roman"/>
              <w:b/>
              <w:bCs/>
              <w:sz w:val="14"/>
              <w:szCs w:val="14"/>
            </w:rPr>
            <w:fldChar w:fldCharType="separate"/>
          </w:r>
          <w:r w:rsidR="00311548">
            <w:rPr>
              <w:rFonts w:ascii="MetaBold-Roman" w:hAnsi="MetaBold-Roman"/>
              <w:b/>
              <w:bCs/>
              <w:noProof/>
              <w:sz w:val="14"/>
              <w:szCs w:val="14"/>
            </w:rPr>
            <w:t>11</w:t>
          </w:r>
          <w:r w:rsidRPr="00442BFF">
            <w:rPr>
              <w:rFonts w:ascii="MetaBold-Roman" w:hAnsi="MetaBold-Roman"/>
              <w:b/>
              <w:bCs/>
              <w:sz w:val="14"/>
              <w:szCs w:val="14"/>
            </w:rPr>
            <w:fldChar w:fldCharType="end"/>
          </w:r>
          <w:r w:rsidRPr="006B4552">
            <w:rPr>
              <w:rFonts w:ascii="MetaBold-Roman" w:hAnsi="MetaBold-Roman"/>
              <w:sz w:val="14"/>
              <w:szCs w:val="14"/>
            </w:rPr>
            <w:t xml:space="preserve"> van </w:t>
          </w:r>
          <w:r w:rsidRPr="00442BFF">
            <w:rPr>
              <w:rFonts w:ascii="MetaBold-Roman" w:hAnsi="MetaBold-Roman"/>
              <w:b/>
              <w:bCs/>
              <w:sz w:val="14"/>
              <w:szCs w:val="14"/>
            </w:rPr>
            <w:fldChar w:fldCharType="begin"/>
          </w:r>
          <w:r w:rsidRPr="00442BFF">
            <w:rPr>
              <w:rFonts w:ascii="MetaBold-Roman" w:hAnsi="MetaBold-Roman"/>
              <w:b/>
              <w:bCs/>
              <w:sz w:val="14"/>
              <w:szCs w:val="14"/>
            </w:rPr>
            <w:instrText>NUMPAGES  \* Arabic  \* MERGEFORMAT</w:instrText>
          </w:r>
          <w:r w:rsidRPr="00442BFF">
            <w:rPr>
              <w:rFonts w:ascii="MetaBold-Roman" w:hAnsi="MetaBold-Roman"/>
              <w:b/>
              <w:bCs/>
              <w:sz w:val="14"/>
              <w:szCs w:val="14"/>
            </w:rPr>
            <w:fldChar w:fldCharType="separate"/>
          </w:r>
          <w:r w:rsidR="00311548">
            <w:rPr>
              <w:rFonts w:ascii="MetaBold-Roman" w:hAnsi="MetaBold-Roman"/>
              <w:b/>
              <w:bCs/>
              <w:noProof/>
              <w:sz w:val="14"/>
              <w:szCs w:val="14"/>
            </w:rPr>
            <w:t>11</w:t>
          </w:r>
          <w:r w:rsidRPr="00442BFF">
            <w:rPr>
              <w:rFonts w:ascii="MetaBold-Roman" w:hAnsi="MetaBold-Roman"/>
              <w:b/>
              <w:bCs/>
              <w:sz w:val="14"/>
              <w:szCs w:val="14"/>
            </w:rPr>
            <w:fldChar w:fldCharType="end"/>
          </w:r>
        </w:p>
      </w:tc>
    </w:tr>
    <w:bookmarkEnd w:id="10"/>
  </w:tbl>
  <w:p w14:paraId="21159605" w14:textId="77777777" w:rsidR="00094132" w:rsidRDefault="00094132" w:rsidP="00094132">
    <w:pPr>
      <w:pStyle w:val="Koptekst"/>
      <w:spacing w:before="1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3F6BB" w14:textId="77777777" w:rsidR="008F4DD3" w:rsidRDefault="008F4D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06962"/>
    <w:multiLevelType w:val="hybridMultilevel"/>
    <w:tmpl w:val="27D0B54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6684BEF"/>
    <w:multiLevelType w:val="hybridMultilevel"/>
    <w:tmpl w:val="B5ECD4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C6804BB"/>
    <w:multiLevelType w:val="hybridMultilevel"/>
    <w:tmpl w:val="19F67B38"/>
    <w:lvl w:ilvl="0" w:tplc="087CC2CA">
      <w:start w:val="1"/>
      <w:numFmt w:val="decimal"/>
      <w:lvlText w:val="%1."/>
      <w:lvlJc w:val="left"/>
      <w:pPr>
        <w:ind w:left="360" w:hanging="360"/>
      </w:pPr>
      <w:rPr>
        <w:rFonts w:hint="default"/>
        <w:color w:val="5B9BD5" w:themeColor="accent1"/>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226D5B92"/>
    <w:multiLevelType w:val="hybridMultilevel"/>
    <w:tmpl w:val="95EE42F2"/>
    <w:lvl w:ilvl="0" w:tplc="E62A7342">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3ED686E"/>
    <w:multiLevelType w:val="hybridMultilevel"/>
    <w:tmpl w:val="102A9CB0"/>
    <w:lvl w:ilvl="0" w:tplc="E62A7342">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64B54CA"/>
    <w:multiLevelType w:val="multilevel"/>
    <w:tmpl w:val="102A9CB0"/>
    <w:numStyleLink w:val="Stijl1"/>
  </w:abstractNum>
  <w:abstractNum w:abstractNumId="6" w15:restartNumberingAfterBreak="0">
    <w:nsid w:val="29212290"/>
    <w:multiLevelType w:val="multilevel"/>
    <w:tmpl w:val="102A9CB0"/>
    <w:numStyleLink w:val="Stijl1"/>
  </w:abstractNum>
  <w:abstractNum w:abstractNumId="7" w15:restartNumberingAfterBreak="0">
    <w:nsid w:val="33A85F76"/>
    <w:multiLevelType w:val="hybridMultilevel"/>
    <w:tmpl w:val="032AC040"/>
    <w:lvl w:ilvl="0" w:tplc="BDDE9E5A">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E3B1563"/>
    <w:multiLevelType w:val="multilevel"/>
    <w:tmpl w:val="2AAA3668"/>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48FC216B"/>
    <w:multiLevelType w:val="multilevel"/>
    <w:tmpl w:val="102A9CB0"/>
    <w:styleLink w:val="Stijl1"/>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4BFC4093"/>
    <w:multiLevelType w:val="hybridMultilevel"/>
    <w:tmpl w:val="BC24614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52DB7380"/>
    <w:multiLevelType w:val="hybridMultilevel"/>
    <w:tmpl w:val="94947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A471806"/>
    <w:multiLevelType w:val="multilevel"/>
    <w:tmpl w:val="16C62AA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5DA30A19"/>
    <w:multiLevelType w:val="singleLevel"/>
    <w:tmpl w:val="04130001"/>
    <w:lvl w:ilvl="0">
      <w:start w:val="1"/>
      <w:numFmt w:val="bullet"/>
      <w:lvlText w:val=""/>
      <w:lvlJc w:val="left"/>
      <w:pPr>
        <w:ind w:left="720" w:hanging="360"/>
      </w:pPr>
      <w:rPr>
        <w:rFonts w:ascii="Symbol" w:hAnsi="Symbol" w:hint="default"/>
      </w:rPr>
    </w:lvl>
  </w:abstractNum>
  <w:abstractNum w:abstractNumId="14" w15:restartNumberingAfterBreak="0">
    <w:nsid w:val="5E9700CC"/>
    <w:multiLevelType w:val="multilevel"/>
    <w:tmpl w:val="EA763FE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666E56A8"/>
    <w:multiLevelType w:val="multilevel"/>
    <w:tmpl w:val="102A9CB0"/>
    <w:numStyleLink w:val="Stijl1"/>
  </w:abstractNum>
  <w:abstractNum w:abstractNumId="16" w15:restartNumberingAfterBreak="0">
    <w:nsid w:val="69F11206"/>
    <w:multiLevelType w:val="hybridMultilevel"/>
    <w:tmpl w:val="2D06B8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70FC4CF3"/>
    <w:multiLevelType w:val="multilevel"/>
    <w:tmpl w:val="102A9CB0"/>
    <w:styleLink w:val="Cyclusopsomming"/>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71A64D39"/>
    <w:multiLevelType w:val="hybridMultilevel"/>
    <w:tmpl w:val="64C69EC0"/>
    <w:lvl w:ilvl="0" w:tplc="5DC4BDF8">
      <w:numFmt w:val="bullet"/>
      <w:lvlText w:val="-"/>
      <w:lvlJc w:val="left"/>
      <w:pPr>
        <w:ind w:left="720" w:hanging="360"/>
      </w:pPr>
      <w:rPr>
        <w:rFonts w:ascii="MetaBook-Roman" w:eastAsiaTheme="minorHAnsi" w:hAnsi="MetaBook-Roman"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53D7406"/>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0" w15:restartNumberingAfterBreak="0">
    <w:nsid w:val="77320253"/>
    <w:multiLevelType w:val="hybridMultilevel"/>
    <w:tmpl w:val="0BC8522A"/>
    <w:lvl w:ilvl="0" w:tplc="C7BC1222">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D68625C"/>
    <w:multiLevelType w:val="hybridMultilevel"/>
    <w:tmpl w:val="E1728A86"/>
    <w:lvl w:ilvl="0" w:tplc="956E140A">
      <w:start w:val="1"/>
      <w:numFmt w:val="bullet"/>
      <w:lvlText w:val=""/>
      <w:lvlJc w:val="left"/>
      <w:pPr>
        <w:ind w:left="360" w:hanging="360"/>
      </w:pPr>
      <w:rPr>
        <w:rFonts w:ascii="Symbol" w:hAnsi="Symbol" w:hint="default"/>
        <w:color w:val="5B9BD5" w:themeColor="accent1"/>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9"/>
  </w:num>
  <w:num w:numId="2">
    <w:abstractNumId w:val="14"/>
  </w:num>
  <w:num w:numId="3">
    <w:abstractNumId w:val="12"/>
  </w:num>
  <w:num w:numId="4">
    <w:abstractNumId w:val="18"/>
  </w:num>
  <w:num w:numId="5">
    <w:abstractNumId w:val="3"/>
  </w:num>
  <w:num w:numId="6">
    <w:abstractNumId w:val="4"/>
  </w:num>
  <w:num w:numId="7">
    <w:abstractNumId w:val="7"/>
  </w:num>
  <w:num w:numId="8">
    <w:abstractNumId w:val="9"/>
  </w:num>
  <w:num w:numId="9">
    <w:abstractNumId w:val="6"/>
  </w:num>
  <w:num w:numId="10">
    <w:abstractNumId w:val="15"/>
  </w:num>
  <w:num w:numId="11">
    <w:abstractNumId w:val="5"/>
  </w:num>
  <w:num w:numId="12">
    <w:abstractNumId w:val="17"/>
  </w:num>
  <w:num w:numId="13">
    <w:abstractNumId w:val="17"/>
  </w:num>
  <w:num w:numId="14">
    <w:abstractNumId w:val="13"/>
  </w:num>
  <w:num w:numId="15">
    <w:abstractNumId w:val="10"/>
  </w:num>
  <w:num w:numId="16">
    <w:abstractNumId w:val="11"/>
  </w:num>
  <w:num w:numId="17">
    <w:abstractNumId w:val="8"/>
  </w:num>
  <w:num w:numId="18">
    <w:abstractNumId w:val="16"/>
  </w:num>
  <w:num w:numId="19">
    <w:abstractNumId w:val="1"/>
  </w:num>
  <w:num w:numId="20">
    <w:abstractNumId w:val="0"/>
  </w:num>
  <w:num w:numId="21">
    <w:abstractNumId w:val="20"/>
  </w:num>
  <w:num w:numId="22">
    <w:abstractNumId w:val="21"/>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attachedTemplate r:id="rId1"/>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588"/>
    <w:rsid w:val="00094132"/>
    <w:rsid w:val="001E4E7A"/>
    <w:rsid w:val="00274588"/>
    <w:rsid w:val="002C4FCB"/>
    <w:rsid w:val="00311548"/>
    <w:rsid w:val="003517A5"/>
    <w:rsid w:val="00442BFF"/>
    <w:rsid w:val="005C75E8"/>
    <w:rsid w:val="006B4552"/>
    <w:rsid w:val="006D7034"/>
    <w:rsid w:val="008D12DE"/>
    <w:rsid w:val="008F4DD3"/>
    <w:rsid w:val="00AC599C"/>
    <w:rsid w:val="00AE4ABF"/>
    <w:rsid w:val="00B30F93"/>
    <w:rsid w:val="00BC0B8D"/>
    <w:rsid w:val="00BC6514"/>
    <w:rsid w:val="00C55969"/>
    <w:rsid w:val="00C60BF8"/>
    <w:rsid w:val="00CE39C5"/>
    <w:rsid w:val="00D11E55"/>
    <w:rsid w:val="00D43B81"/>
    <w:rsid w:val="00DE2E6E"/>
    <w:rsid w:val="00DF12EC"/>
    <w:rsid w:val="00E7520C"/>
    <w:rsid w:val="00E81A39"/>
    <w:rsid w:val="00ED7D81"/>
    <w:rsid w:val="00F362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8CED528"/>
  <w15:chartTrackingRefBased/>
  <w15:docId w15:val="{53BAE96D-13C1-4564-BB6C-FD441C318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0BF8"/>
    <w:pPr>
      <w:spacing w:after="0" w:line="264" w:lineRule="auto"/>
    </w:pPr>
    <w:rPr>
      <w:rFonts w:ascii="Arial" w:hAnsi="Arial"/>
      <w:sz w:val="20"/>
    </w:rPr>
  </w:style>
  <w:style w:type="paragraph" w:styleId="Kop1">
    <w:name w:val="heading 1"/>
    <w:basedOn w:val="Standaard"/>
    <w:next w:val="Standaard"/>
    <w:link w:val="Kop1Char"/>
    <w:uiPriority w:val="9"/>
    <w:qFormat/>
    <w:rsid w:val="00094132"/>
    <w:pPr>
      <w:keepNext/>
      <w:keepLines/>
      <w:numPr>
        <w:numId w:val="1"/>
      </w:numPr>
      <w:spacing w:before="120" w:after="120"/>
      <w:outlineLvl w:val="0"/>
    </w:pPr>
    <w:rPr>
      <w:rFonts w:eastAsiaTheme="majorEastAsia" w:cstheme="majorBidi"/>
      <w:color w:val="2E74B5" w:themeColor="accent1" w:themeShade="BF"/>
      <w:sz w:val="24"/>
      <w:szCs w:val="32"/>
    </w:rPr>
  </w:style>
  <w:style w:type="paragraph" w:styleId="Kop2">
    <w:name w:val="heading 2"/>
    <w:basedOn w:val="Standaard"/>
    <w:next w:val="Standaard"/>
    <w:link w:val="Kop2Char"/>
    <w:uiPriority w:val="9"/>
    <w:unhideWhenUsed/>
    <w:qFormat/>
    <w:rsid w:val="00B30F93"/>
    <w:pPr>
      <w:keepNext/>
      <w:keepLines/>
      <w:numPr>
        <w:ilvl w:val="1"/>
        <w:numId w:val="1"/>
      </w:numPr>
      <w:spacing w:before="40" w:after="40"/>
      <w:outlineLvl w:val="1"/>
    </w:pPr>
    <w:rPr>
      <w:rFonts w:eastAsiaTheme="majorEastAsia" w:cstheme="majorBidi"/>
      <w:sz w:val="22"/>
      <w:szCs w:val="26"/>
      <w:u w:val="single"/>
    </w:rPr>
  </w:style>
  <w:style w:type="paragraph" w:styleId="Kop3">
    <w:name w:val="heading 3"/>
    <w:basedOn w:val="Standaard"/>
    <w:next w:val="Standaard"/>
    <w:link w:val="Kop3Char"/>
    <w:uiPriority w:val="9"/>
    <w:unhideWhenUsed/>
    <w:qFormat/>
    <w:rsid w:val="00B30F93"/>
    <w:pPr>
      <w:keepNext/>
      <w:keepLines/>
      <w:numPr>
        <w:ilvl w:val="2"/>
        <w:numId w:val="1"/>
      </w:numPr>
      <w:spacing w:before="40" w:after="40"/>
      <w:outlineLvl w:val="2"/>
    </w:pPr>
    <w:rPr>
      <w:rFonts w:eastAsiaTheme="majorEastAsia" w:cstheme="majorBidi"/>
      <w:i/>
      <w:sz w:val="22"/>
      <w:szCs w:val="24"/>
    </w:rPr>
  </w:style>
  <w:style w:type="paragraph" w:styleId="Kop4">
    <w:name w:val="heading 4"/>
    <w:basedOn w:val="Standaard"/>
    <w:next w:val="Standaard"/>
    <w:link w:val="Kop4Char"/>
    <w:uiPriority w:val="9"/>
    <w:semiHidden/>
    <w:unhideWhenUsed/>
    <w:qFormat/>
    <w:rsid w:val="00442BFF"/>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442BFF"/>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442BFF"/>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442BFF"/>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442BFF"/>
    <w:pPr>
      <w:keepNext/>
      <w:keepLines/>
      <w:numPr>
        <w:ilvl w:val="7"/>
        <w:numId w:val="1"/>
      </w:numPr>
      <w:spacing w:before="40"/>
      <w:outlineLvl w:val="7"/>
    </w:pPr>
    <w:rPr>
      <w:rFonts w:asciiTheme="majorHAnsi" w:eastAsiaTheme="majorEastAsia" w:hAnsiTheme="majorHAnsi" w:cstheme="majorBidi"/>
      <w:color w:val="272727" w:themeColor="text1" w:themeTint="D8"/>
      <w:szCs w:val="21"/>
    </w:rPr>
  </w:style>
  <w:style w:type="paragraph" w:styleId="Kop9">
    <w:name w:val="heading 9"/>
    <w:basedOn w:val="Standaard"/>
    <w:next w:val="Standaard"/>
    <w:link w:val="Kop9Char"/>
    <w:uiPriority w:val="9"/>
    <w:semiHidden/>
    <w:unhideWhenUsed/>
    <w:qFormat/>
    <w:rsid w:val="00442BFF"/>
    <w:pPr>
      <w:keepNext/>
      <w:keepLines/>
      <w:numPr>
        <w:ilvl w:val="8"/>
        <w:numId w:val="1"/>
      </w:numPr>
      <w:spacing w:before="40"/>
      <w:outlineLvl w:val="8"/>
    </w:pPr>
    <w:rPr>
      <w:rFonts w:asciiTheme="majorHAnsi" w:eastAsiaTheme="majorEastAsia" w:hAnsiTheme="majorHAnsi" w:cstheme="majorBidi"/>
      <w:i/>
      <w:iCs/>
      <w:color w:val="272727" w:themeColor="text1" w:themeTint="D8"/>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6B4552"/>
    <w:pPr>
      <w:tabs>
        <w:tab w:val="center" w:pos="4536"/>
        <w:tab w:val="right" w:pos="9072"/>
      </w:tabs>
      <w:spacing w:line="240" w:lineRule="auto"/>
    </w:pPr>
  </w:style>
  <w:style w:type="character" w:customStyle="1" w:styleId="KoptekstChar">
    <w:name w:val="Koptekst Char"/>
    <w:basedOn w:val="Standaardalinea-lettertype"/>
    <w:link w:val="Koptekst"/>
    <w:rsid w:val="006B4552"/>
  </w:style>
  <w:style w:type="paragraph" w:styleId="Voettekst">
    <w:name w:val="footer"/>
    <w:basedOn w:val="Standaard"/>
    <w:link w:val="VoettekstChar"/>
    <w:uiPriority w:val="99"/>
    <w:unhideWhenUsed/>
    <w:rsid w:val="006B455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B4552"/>
  </w:style>
  <w:style w:type="table" w:styleId="Onopgemaaktetabel2">
    <w:name w:val="Plain Table 2"/>
    <w:basedOn w:val="Standaardtabel"/>
    <w:uiPriority w:val="42"/>
    <w:rsid w:val="006B4552"/>
    <w:pPr>
      <w:spacing w:after="0" w:line="240" w:lineRule="auto"/>
    </w:pPr>
    <w:rPr>
      <w:rFonts w:ascii="Arial" w:eastAsia="Times New Roman" w:hAnsi="Arial" w:cs="Times New Roman"/>
      <w:sz w:val="20"/>
      <w:szCs w:val="20"/>
      <w:lang w:eastAsia="nl-N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Kop1Char">
    <w:name w:val="Kop 1 Char"/>
    <w:basedOn w:val="Standaardalinea-lettertype"/>
    <w:link w:val="Kop1"/>
    <w:uiPriority w:val="9"/>
    <w:rsid w:val="00094132"/>
    <w:rPr>
      <w:rFonts w:ascii="Arial" w:eastAsiaTheme="majorEastAsia" w:hAnsi="Arial" w:cstheme="majorBidi"/>
      <w:color w:val="2E74B5" w:themeColor="accent1" w:themeShade="BF"/>
      <w:sz w:val="24"/>
      <w:szCs w:val="32"/>
    </w:rPr>
  </w:style>
  <w:style w:type="character" w:customStyle="1" w:styleId="Kop2Char">
    <w:name w:val="Kop 2 Char"/>
    <w:basedOn w:val="Standaardalinea-lettertype"/>
    <w:link w:val="Kop2"/>
    <w:uiPriority w:val="9"/>
    <w:rsid w:val="00B30F93"/>
    <w:rPr>
      <w:rFonts w:ascii="MetaBook-Roman" w:eastAsiaTheme="majorEastAsia" w:hAnsi="MetaBook-Roman" w:cstheme="majorBidi"/>
      <w:szCs w:val="26"/>
      <w:u w:val="single"/>
    </w:rPr>
  </w:style>
  <w:style w:type="character" w:customStyle="1" w:styleId="Kop3Char">
    <w:name w:val="Kop 3 Char"/>
    <w:basedOn w:val="Standaardalinea-lettertype"/>
    <w:link w:val="Kop3"/>
    <w:uiPriority w:val="9"/>
    <w:rsid w:val="00B30F93"/>
    <w:rPr>
      <w:rFonts w:ascii="MetaBook-Roman" w:eastAsiaTheme="majorEastAsia" w:hAnsi="MetaBook-Roman" w:cstheme="majorBidi"/>
      <w:i/>
      <w:szCs w:val="24"/>
    </w:rPr>
  </w:style>
  <w:style w:type="paragraph" w:styleId="Ballontekst">
    <w:name w:val="Balloon Text"/>
    <w:basedOn w:val="Standaard"/>
    <w:link w:val="BallontekstChar"/>
    <w:uiPriority w:val="99"/>
    <w:semiHidden/>
    <w:unhideWhenUsed/>
    <w:rsid w:val="006B4552"/>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B4552"/>
    <w:rPr>
      <w:rFonts w:ascii="Segoe UI" w:hAnsi="Segoe UI" w:cs="Segoe UI"/>
      <w:sz w:val="18"/>
      <w:szCs w:val="18"/>
    </w:rPr>
  </w:style>
  <w:style w:type="character" w:customStyle="1" w:styleId="Kop4Char">
    <w:name w:val="Kop 4 Char"/>
    <w:basedOn w:val="Standaardalinea-lettertype"/>
    <w:link w:val="Kop4"/>
    <w:uiPriority w:val="9"/>
    <w:semiHidden/>
    <w:rsid w:val="00442BFF"/>
    <w:rPr>
      <w:rFonts w:asciiTheme="majorHAnsi" w:eastAsiaTheme="majorEastAsia" w:hAnsiTheme="majorHAnsi" w:cstheme="majorBidi"/>
      <w:i/>
      <w:iCs/>
      <w:color w:val="2E74B5" w:themeColor="accent1" w:themeShade="BF"/>
      <w:sz w:val="21"/>
    </w:rPr>
  </w:style>
  <w:style w:type="character" w:customStyle="1" w:styleId="Kop5Char">
    <w:name w:val="Kop 5 Char"/>
    <w:basedOn w:val="Standaardalinea-lettertype"/>
    <w:link w:val="Kop5"/>
    <w:uiPriority w:val="9"/>
    <w:semiHidden/>
    <w:rsid w:val="00442BFF"/>
    <w:rPr>
      <w:rFonts w:asciiTheme="majorHAnsi" w:eastAsiaTheme="majorEastAsia" w:hAnsiTheme="majorHAnsi" w:cstheme="majorBidi"/>
      <w:color w:val="2E74B5" w:themeColor="accent1" w:themeShade="BF"/>
      <w:sz w:val="21"/>
    </w:rPr>
  </w:style>
  <w:style w:type="character" w:customStyle="1" w:styleId="Kop6Char">
    <w:name w:val="Kop 6 Char"/>
    <w:basedOn w:val="Standaardalinea-lettertype"/>
    <w:link w:val="Kop6"/>
    <w:uiPriority w:val="9"/>
    <w:semiHidden/>
    <w:rsid w:val="00442BFF"/>
    <w:rPr>
      <w:rFonts w:asciiTheme="majorHAnsi" w:eastAsiaTheme="majorEastAsia" w:hAnsiTheme="majorHAnsi" w:cstheme="majorBidi"/>
      <w:color w:val="1F4D78" w:themeColor="accent1" w:themeShade="7F"/>
      <w:sz w:val="21"/>
    </w:rPr>
  </w:style>
  <w:style w:type="character" w:customStyle="1" w:styleId="Kop7Char">
    <w:name w:val="Kop 7 Char"/>
    <w:basedOn w:val="Standaardalinea-lettertype"/>
    <w:link w:val="Kop7"/>
    <w:uiPriority w:val="9"/>
    <w:semiHidden/>
    <w:rsid w:val="00442BFF"/>
    <w:rPr>
      <w:rFonts w:asciiTheme="majorHAnsi" w:eastAsiaTheme="majorEastAsia" w:hAnsiTheme="majorHAnsi" w:cstheme="majorBidi"/>
      <w:i/>
      <w:iCs/>
      <w:color w:val="1F4D78" w:themeColor="accent1" w:themeShade="7F"/>
      <w:sz w:val="21"/>
    </w:rPr>
  </w:style>
  <w:style w:type="character" w:customStyle="1" w:styleId="Kop8Char">
    <w:name w:val="Kop 8 Char"/>
    <w:basedOn w:val="Standaardalinea-lettertype"/>
    <w:link w:val="Kop8"/>
    <w:uiPriority w:val="9"/>
    <w:semiHidden/>
    <w:rsid w:val="00442BFF"/>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442BFF"/>
    <w:rPr>
      <w:rFonts w:asciiTheme="majorHAnsi" w:eastAsiaTheme="majorEastAsia" w:hAnsiTheme="majorHAnsi" w:cstheme="majorBidi"/>
      <w:i/>
      <w:iCs/>
      <w:color w:val="272727" w:themeColor="text1" w:themeTint="D8"/>
      <w:sz w:val="21"/>
      <w:szCs w:val="21"/>
    </w:rPr>
  </w:style>
  <w:style w:type="paragraph" w:styleId="Lijstalinea">
    <w:name w:val="List Paragraph"/>
    <w:basedOn w:val="Standaard"/>
    <w:uiPriority w:val="34"/>
    <w:qFormat/>
    <w:rsid w:val="00442BFF"/>
    <w:pPr>
      <w:ind w:left="720"/>
      <w:contextualSpacing/>
    </w:pPr>
  </w:style>
  <w:style w:type="numbering" w:customStyle="1" w:styleId="Stijl1">
    <w:name w:val="Stijl1"/>
    <w:uiPriority w:val="99"/>
    <w:rsid w:val="00B30F93"/>
    <w:pPr>
      <w:numPr>
        <w:numId w:val="8"/>
      </w:numPr>
    </w:pPr>
  </w:style>
  <w:style w:type="numbering" w:customStyle="1" w:styleId="Cyclusopsomming">
    <w:name w:val="Cyclus opsomming"/>
    <w:uiPriority w:val="99"/>
    <w:rsid w:val="00D43B81"/>
    <w:pPr>
      <w:numPr>
        <w:numId w:val="12"/>
      </w:numPr>
    </w:pPr>
  </w:style>
  <w:style w:type="table" w:styleId="Tabelraster">
    <w:name w:val="Table Grid"/>
    <w:basedOn w:val="Standaardtabel"/>
    <w:uiPriority w:val="39"/>
    <w:rsid w:val="00E81A39"/>
    <w:pPr>
      <w:spacing w:after="0" w:line="240" w:lineRule="auto"/>
    </w:pPr>
    <w:rPr>
      <w:rFonts w:ascii="Times New Roman" w:eastAsia="Times New Roman" w:hAnsi="Times New Roman" w:cs="Times New Roman"/>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Inhopg1">
    <w:name w:val="toc 1"/>
    <w:basedOn w:val="Standaard"/>
    <w:next w:val="Standaard"/>
    <w:autoRedefine/>
    <w:uiPriority w:val="39"/>
    <w:unhideWhenUsed/>
    <w:rsid w:val="00ED7D81"/>
    <w:pPr>
      <w:spacing w:after="100"/>
    </w:pPr>
  </w:style>
  <w:style w:type="paragraph" w:styleId="Inhopg2">
    <w:name w:val="toc 2"/>
    <w:basedOn w:val="Standaard"/>
    <w:next w:val="Standaard"/>
    <w:autoRedefine/>
    <w:uiPriority w:val="39"/>
    <w:unhideWhenUsed/>
    <w:rsid w:val="00ED7D81"/>
    <w:pPr>
      <w:spacing w:after="100"/>
      <w:ind w:left="210"/>
    </w:pPr>
  </w:style>
  <w:style w:type="paragraph" w:styleId="Inhopg3">
    <w:name w:val="toc 3"/>
    <w:basedOn w:val="Standaard"/>
    <w:next w:val="Standaard"/>
    <w:autoRedefine/>
    <w:uiPriority w:val="39"/>
    <w:unhideWhenUsed/>
    <w:rsid w:val="00ED7D81"/>
    <w:pPr>
      <w:spacing w:after="100"/>
      <w:ind w:left="420"/>
    </w:pPr>
  </w:style>
  <w:style w:type="character" w:styleId="Hyperlink">
    <w:name w:val="Hyperlink"/>
    <w:basedOn w:val="Standaardalinea-lettertype"/>
    <w:uiPriority w:val="99"/>
    <w:unhideWhenUsed/>
    <w:rsid w:val="00ED7D81"/>
    <w:rPr>
      <w:color w:val="0563C1" w:themeColor="hyperlink"/>
      <w:u w:val="single"/>
    </w:rPr>
  </w:style>
  <w:style w:type="character" w:styleId="Tekstvantijdelijkeaanduiding">
    <w:name w:val="Placeholder Text"/>
    <w:basedOn w:val="Standaardalinea-lettertype"/>
    <w:uiPriority w:val="99"/>
    <w:semiHidden/>
    <w:rsid w:val="00F3620F"/>
    <w:rPr>
      <w:color w:val="808080"/>
    </w:rPr>
  </w:style>
  <w:style w:type="paragraph" w:styleId="Titel">
    <w:name w:val="Title"/>
    <w:basedOn w:val="Standaard"/>
    <w:next w:val="Standaard"/>
    <w:link w:val="TitelChar"/>
    <w:uiPriority w:val="10"/>
    <w:qFormat/>
    <w:rsid w:val="00C60BF8"/>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60BF8"/>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dWind\Desktop\Standaard_WI_PRC%20def%20(V201602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69C7B1220845AD87452D13A857859C"/>
        <w:category>
          <w:name w:val="Algemeen"/>
          <w:gallery w:val="placeholder"/>
        </w:category>
        <w:types>
          <w:type w:val="bbPlcHdr"/>
        </w:types>
        <w:behaviors>
          <w:behavior w:val="content"/>
        </w:behaviors>
        <w:guid w:val="{14F0B08C-EAB5-43E6-9BCD-4FFD22DD3879}"/>
      </w:docPartPr>
      <w:docPartBody>
        <w:p w:rsidR="00401686" w:rsidRDefault="00215EB4">
          <w:r w:rsidRPr="00B363F7">
            <w:rPr>
              <w:rStyle w:val="Tekstvantijdelijkeaanduiding"/>
            </w:rPr>
            <w:t>[Approval Date]</w:t>
          </w:r>
        </w:p>
      </w:docPartBody>
    </w:docPart>
    <w:docPart>
      <w:docPartPr>
        <w:name w:val="4B84780101954522B25439A51093DC6D"/>
        <w:category>
          <w:name w:val="Algemeen"/>
          <w:gallery w:val="placeholder"/>
        </w:category>
        <w:types>
          <w:type w:val="bbPlcHdr"/>
        </w:types>
        <w:behaviors>
          <w:behavior w:val="content"/>
        </w:behaviors>
        <w:guid w:val="{E4090E50-5D82-42D3-BC6D-64484CCE3369}"/>
      </w:docPartPr>
      <w:docPartBody>
        <w:p w:rsidR="00E67012" w:rsidRDefault="00401686">
          <w:r w:rsidRPr="002610FB">
            <w:rPr>
              <w:rStyle w:val="Tekstvantijdelijkeaanduiding"/>
            </w:rPr>
            <w:t>[Current 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taBook-Roman">
    <w:panose1 w:val="020B0502040000020004"/>
    <w:charset w:val="00"/>
    <w:family w:val="swiss"/>
    <w:pitch w:val="variable"/>
    <w:sig w:usb0="80000027"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MetaBold-Roman">
    <w:panose1 w:val="020B0802030000020004"/>
    <w:charset w:val="00"/>
    <w:family w:val="swiss"/>
    <w:pitch w:val="variable"/>
    <w:sig w:usb0="80000027"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317D"/>
    <w:rsid w:val="00215EB4"/>
    <w:rsid w:val="00401686"/>
    <w:rsid w:val="009F317D"/>
    <w:rsid w:val="00E670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F317D"/>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0168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pproved_x0020_By xmlns="ffa2994a-6997-449f-a2ce-e084783ef4c6">
      <UserInfo>
        <DisplayName>Ronald van der Wolf</DisplayName>
        <AccountId>326</AccountId>
        <AccountType/>
      </UserInfo>
    </Approved_x0020_By>
    <Current_x0020_Version xmlns="ffa2994a-6997-449f-a2ce-e084783ef4c6">3.0</Current_x0020_Version>
    <Approved_x0020_Version xmlns="ffa2994a-6997-449f-a2ce-e084783ef4c6">2.0</Approved_x0020_Version>
    <LastSubmittedBy xmlns="51390dee-ffb3-4a3d-ba8d-0b8581edc72d">
      <UserInfo>
        <DisplayName/>
        <AccountId xsi:nil="true"/>
        <AccountType/>
      </UserInfo>
    </LastSubmittedBy>
    <Approval_x0020_Date xmlns="ffa2994a-6997-449f-a2ce-e084783ef4c6">29-01-2020 08:02:16</Approval_x0020_Date>
    <Documenttype xmlns="51390dee-ffb3-4a3d-ba8d-0b8581edc72d">Formulier</Documenttype>
    <Proces xmlns="51390dee-ffb3-4a3d-ba8d-0b8581edc72d">3</Proces>
    <Handboek xmlns="51390dee-ffb3-4a3d-ba8d-0b8581edc72d">
      <Value>&lt;KAM&gt;</Value>
    </Handboek>
    <IsArchived xmlns="51390dee-ffb3-4a3d-ba8d-0b8581edc72d">false</IsArchive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2CC9024BD640E47867BC3BAA72E1099" ma:contentTypeVersion="17" ma:contentTypeDescription="Een nieuw document maken." ma:contentTypeScope="" ma:versionID="21267559b7ceb5d370d7b16ff27ec54d">
  <xsd:schema xmlns:xsd="http://www.w3.org/2001/XMLSchema" xmlns:xs="http://www.w3.org/2001/XMLSchema" xmlns:p="http://schemas.microsoft.com/office/2006/metadata/properties" xmlns:ns2="51390dee-ffb3-4a3d-ba8d-0b8581edc72d" xmlns:ns3="ffa2994a-6997-449f-a2ce-e084783ef4c6" targetNamespace="http://schemas.microsoft.com/office/2006/metadata/properties" ma:root="true" ma:fieldsID="09d62b7f7b2edf11919108ba26481704" ns2:_="" ns3:_="">
    <xsd:import namespace="51390dee-ffb3-4a3d-ba8d-0b8581edc72d"/>
    <xsd:import namespace="ffa2994a-6997-449f-a2ce-e084783ef4c6"/>
    <xsd:element name="properties">
      <xsd:complexType>
        <xsd:sequence>
          <xsd:element name="documentManagement">
            <xsd:complexType>
              <xsd:all>
                <xsd:element ref="ns2:Proces"/>
                <xsd:element ref="ns2:Documenttype"/>
                <xsd:element ref="ns2:Handboek" minOccurs="0"/>
                <xsd:element ref="ns2:LastSubmittedBy" minOccurs="0"/>
                <xsd:element ref="ns3:Approval_x0020_Date" minOccurs="0"/>
                <xsd:element ref="ns3:Approved_x0020_By" minOccurs="0"/>
                <xsd:element ref="ns3:Approved_x0020_Version" minOccurs="0"/>
                <xsd:element ref="ns3:Current_x0020_Version" minOccurs="0"/>
                <xsd:element ref="ns2: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390dee-ffb3-4a3d-ba8d-0b8581edc72d" elementFormDefault="qualified">
    <xsd:import namespace="http://schemas.microsoft.com/office/2006/documentManagement/types"/>
    <xsd:import namespace="http://schemas.microsoft.com/office/infopath/2007/PartnerControls"/>
    <xsd:element name="Proces" ma:index="2" ma:displayName="Proces" ma:indexed="true" ma:list="{6aaa5efe-2acf-4aee-a6d2-35ffdf3c55f7}" ma:internalName="Proces" ma:showField="Title">
      <xsd:simpleType>
        <xsd:restriction base="dms:Lookup"/>
      </xsd:simpleType>
    </xsd:element>
    <xsd:element name="Documenttype" ma:index="3" ma:displayName="Documenttype" ma:format="Dropdown" ma:indexed="true" ma:internalName="Documenttype">
      <xsd:simpleType>
        <xsd:restriction base="dms:Choice">
          <xsd:enumeration value="Procedure"/>
          <xsd:enumeration value="Werkinstructie"/>
          <xsd:enumeration value="Formulier"/>
        </xsd:restriction>
      </xsd:simpleType>
    </xsd:element>
    <xsd:element name="Handboek" ma:index="4" nillable="true" ma:displayName="Handboek" ma:internalName="Handboek" ma:requiredMultiChoice="true">
      <xsd:complexType>
        <xsd:complexContent>
          <xsd:extension base="dms:MultiChoice">
            <xsd:sequence>
              <xsd:element name="Value" maxOccurs="unbounded" minOccurs="0" nillable="true">
                <xsd:simpleType>
                  <xsd:restriction base="dms:Choice">
                    <xsd:enumeration value="&lt;KAM&gt;"/>
                    <xsd:enumeration value="&lt;P&amp;O&gt;"/>
                    <xsd:enumeration value="Belader"/>
                    <xsd:enumeration value="Chauffeur"/>
                    <xsd:enumeration value="ABS"/>
                    <xsd:enumeration value="BOR"/>
                    <xsd:enumeration value="Brugwachter"/>
                    <xsd:enumeration value="Gladheidbestrijding"/>
                    <xsd:enumeration value="Reiniging"/>
                  </xsd:restriction>
                </xsd:simpleType>
              </xsd:element>
            </xsd:sequence>
          </xsd:extension>
        </xsd:complexContent>
      </xsd:complexType>
    </xsd:element>
    <xsd:element name="LastSubmittedBy" ma:index="10" nillable="true" ma:displayName="Laatst ingediend door" ma:hidden="true" ma:list="UserInfo" ma:SharePointGroup="0" ma:internalName="LastSubmitt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sArchived" ma:index="17" nillable="true" ma:displayName="Archiveren" ma:default="0" ma:internalName="IsArchiv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fa2994a-6997-449f-a2ce-e084783ef4c6" elementFormDefault="qualified">
    <xsd:import namespace="http://schemas.microsoft.com/office/2006/documentManagement/types"/>
    <xsd:import namespace="http://schemas.microsoft.com/office/infopath/2007/PartnerControls"/>
    <xsd:element name="Approval_x0020_Date" ma:index="13" nillable="true" ma:displayName="Approval Date" ma:description="Date and time the file was last approved in SharePoint." ma:internalName="Approval_x0020_Date">
      <xsd:simpleType>
        <xsd:restriction base="dms:Text">
          <xsd:maxLength value="255"/>
        </xsd:restriction>
      </xsd:simpleType>
    </xsd:element>
    <xsd:element name="Approved_x0020_By" ma:index="14" nillable="true" ma:displayName="Approved By" ma:description="The person who last approved the file in SharePoint." ma:SearchPeopleOnly="false" ma:SharePointGroup="0" ma:internalName="Approved_x0020_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d_x0020_Version" ma:index="15" nillable="true" ma:displayName="Approved Version" ma:description="The latest approved version number of the file in SharePoint." ma:internalName="Approved_x0020_Version">
      <xsd:simpleType>
        <xsd:restriction base="dms:Text">
          <xsd:maxLength value="255"/>
        </xsd:restriction>
      </xsd:simpleType>
    </xsd:element>
    <xsd:element name="Current_x0020_Version" ma:index="16" nillable="true" ma:displayName="Current Version" ma:description="The current version number of the file in SharePoint." ma:internalName="Current_x0020_Vers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434820-482D-45B1-A579-7D19F4B8969C}">
  <ds:schemaRefs>
    <ds:schemaRef ds:uri="http://schemas.microsoft.com/office/2006/documentManagement/types"/>
    <ds:schemaRef ds:uri="ffa2994a-6997-449f-a2ce-e084783ef4c6"/>
    <ds:schemaRef ds:uri="http://purl.org/dc/elements/1.1/"/>
    <ds:schemaRef ds:uri="http://schemas.microsoft.com/office/2006/metadata/properties"/>
    <ds:schemaRef ds:uri="http://purl.org/dc/terms/"/>
    <ds:schemaRef ds:uri="51390dee-ffb3-4a3d-ba8d-0b8581edc72d"/>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D6D88674-BBCB-4495-A641-8205CE3B40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390dee-ffb3-4a3d-ba8d-0b8581edc72d"/>
    <ds:schemaRef ds:uri="ffa2994a-6997-449f-a2ce-e084783ef4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3D0AB24-30E0-44C7-A409-FCBA9DE3ED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Standaard_WI_PRC def (V20160223)</Template>
  <TotalTime>8</TotalTime>
  <Pages>7</Pages>
  <Words>1443</Words>
  <Characters>7939</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Format VGM projectplan</vt:lpstr>
    </vt:vector>
  </TitlesOfParts>
  <Company>Cyclus NV</Company>
  <LinksUpToDate>false</LinksUpToDate>
  <CharactersWithSpaces>9364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VGM projectplan</dc:title>
  <dc:subject/>
  <dc:creator>Johan van der Wind</dc:creator>
  <cp:keywords/>
  <dc:description/>
  <cp:lastModifiedBy>Patrice van der Maas</cp:lastModifiedBy>
  <cp:revision>3</cp:revision>
  <cp:lastPrinted>2016-02-08T12:29:00Z</cp:lastPrinted>
  <dcterms:created xsi:type="dcterms:W3CDTF">2020-01-29T09:43:00Z</dcterms:created>
  <dcterms:modified xsi:type="dcterms:W3CDTF">2020-01-29T09:44:00Z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0x01010082CC9024BD640E47867BC3BAA72E1099</vt:lpwstr>
  </property>
</Properties>
</file>