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CBE36" w14:textId="15AE7A42" w:rsidR="00687570" w:rsidRPr="004B75FB" w:rsidRDefault="00491021" w:rsidP="00687570">
      <w:pPr>
        <w:spacing w:after="240"/>
        <w:rPr>
          <w:rFonts w:ascii="Verdana" w:hAnsi="Verdana" w:cs="Arial"/>
          <w:b/>
          <w:color w:val="F79646" w:themeColor="accent6"/>
        </w:rPr>
      </w:pPr>
      <w:bookmarkStart w:id="0" w:name="_Toc360627496"/>
      <w:bookmarkStart w:id="1" w:name="_Toc361043737"/>
      <w:r w:rsidRPr="004B75FB">
        <w:rPr>
          <w:rFonts w:ascii="Verdana" w:hAnsi="Verdana" w:cs="Arial"/>
          <w:b/>
          <w:color w:val="F79646" w:themeColor="accent6"/>
        </w:rPr>
        <w:t xml:space="preserve">BIJLAGE </w:t>
      </w:r>
      <w:r w:rsidR="004A048D">
        <w:rPr>
          <w:rFonts w:ascii="Verdana" w:hAnsi="Verdana" w:cs="Arial"/>
          <w:b/>
          <w:color w:val="F79646" w:themeColor="accent6"/>
        </w:rPr>
        <w:t>6</w:t>
      </w:r>
      <w:r w:rsidRPr="004B75FB">
        <w:rPr>
          <w:rFonts w:ascii="Verdana" w:hAnsi="Verdana" w:cs="Arial"/>
          <w:b/>
          <w:color w:val="F79646" w:themeColor="accent6"/>
        </w:rPr>
        <w:t>:</w:t>
      </w:r>
      <w:r w:rsidRPr="004B75FB">
        <w:rPr>
          <w:rFonts w:ascii="Verdana" w:hAnsi="Verdana" w:cs="Arial"/>
          <w:b/>
          <w:color w:val="F79646" w:themeColor="accent6"/>
        </w:rPr>
        <w:tab/>
      </w:r>
      <w:bookmarkEnd w:id="0"/>
      <w:bookmarkEnd w:id="1"/>
      <w:r w:rsidR="00196A9C">
        <w:rPr>
          <w:rFonts w:ascii="Verdana" w:hAnsi="Verdana" w:cs="Arial"/>
          <w:b/>
          <w:color w:val="F79646" w:themeColor="accent6"/>
        </w:rPr>
        <w:t>Sleutelfunctionarissendocument</w:t>
      </w:r>
    </w:p>
    <w:p w14:paraId="5644432C" w14:textId="77777777" w:rsidR="002C7190" w:rsidRPr="002C7190" w:rsidRDefault="002C7190" w:rsidP="002C7190">
      <w:pPr>
        <w:rPr>
          <w:rFonts w:ascii="Verdana" w:hAnsi="Verdana" w:cs="Tahoma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94"/>
        <w:gridCol w:w="5103"/>
      </w:tblGrid>
      <w:tr w:rsidR="00196A9C" w:rsidRPr="006602D3" w14:paraId="5D620489" w14:textId="77777777" w:rsidTr="00196A9C">
        <w:tc>
          <w:tcPr>
            <w:tcW w:w="8897" w:type="dxa"/>
            <w:gridSpan w:val="2"/>
            <w:shd w:val="clear" w:color="auto" w:fill="BFBFBF" w:themeFill="background1" w:themeFillShade="BF"/>
          </w:tcPr>
          <w:p w14:paraId="3EE474CF" w14:textId="758C4878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FFFFFF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2"/>
              </w:rPr>
              <w:t xml:space="preserve">Sleutelfunctionaris </w:t>
            </w:r>
            <w:r w:rsidRPr="006602D3">
              <w:rPr>
                <w:rFonts w:asciiTheme="minorHAnsi" w:hAnsiTheme="minorHAnsi" w:cstheme="minorHAnsi"/>
                <w:b/>
                <w:color w:val="FFFFFF"/>
                <w:sz w:val="22"/>
              </w:rPr>
              <w:t xml:space="preserve"> </w:t>
            </w:r>
          </w:p>
        </w:tc>
      </w:tr>
      <w:tr w:rsidR="00196A9C" w:rsidRPr="006602D3" w14:paraId="76AB5ED9" w14:textId="77777777" w:rsidTr="00017CE2">
        <w:tc>
          <w:tcPr>
            <w:tcW w:w="3794" w:type="dxa"/>
          </w:tcPr>
          <w:p w14:paraId="1454E5B9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  <w:r w:rsidRPr="006602D3">
              <w:rPr>
                <w:rFonts w:asciiTheme="minorHAnsi" w:hAnsiTheme="minorHAnsi" w:cstheme="minorHAnsi"/>
                <w:sz w:val="22"/>
              </w:rPr>
              <w:t>Naam</w:t>
            </w:r>
          </w:p>
        </w:tc>
        <w:tc>
          <w:tcPr>
            <w:tcW w:w="5103" w:type="dxa"/>
          </w:tcPr>
          <w:p w14:paraId="17FD978B" w14:textId="77777777" w:rsidR="00196A9C" w:rsidRPr="006602D3" w:rsidRDefault="00196A9C" w:rsidP="00017CE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</w:rPr>
            </w:pPr>
            <w:r w:rsidRPr="006602D3">
              <w:rPr>
                <w:rFonts w:asciiTheme="minorHAnsi" w:hAnsiTheme="minorHAnsi" w:cstheme="minorHAnsi"/>
                <w:sz w:val="22"/>
              </w:rPr>
              <w:t>&lt;invullen&gt;</w:t>
            </w:r>
          </w:p>
        </w:tc>
      </w:tr>
      <w:tr w:rsidR="00196A9C" w:rsidRPr="006602D3" w14:paraId="16B1572F" w14:textId="77777777" w:rsidTr="00017CE2">
        <w:tc>
          <w:tcPr>
            <w:tcW w:w="3794" w:type="dxa"/>
          </w:tcPr>
          <w:p w14:paraId="2762A33E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  <w:r w:rsidRPr="006602D3">
              <w:rPr>
                <w:rFonts w:asciiTheme="minorHAnsi" w:hAnsiTheme="minorHAnsi" w:cstheme="minorHAnsi"/>
                <w:sz w:val="22"/>
              </w:rPr>
              <w:t>Functie</w:t>
            </w:r>
          </w:p>
        </w:tc>
        <w:tc>
          <w:tcPr>
            <w:tcW w:w="5103" w:type="dxa"/>
          </w:tcPr>
          <w:p w14:paraId="0E1D5778" w14:textId="41E9920E" w:rsidR="00196A9C" w:rsidRPr="006602D3" w:rsidRDefault="00196A9C" w:rsidP="00017CE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</w:rPr>
            </w:pPr>
            <w:r w:rsidRPr="006602D3">
              <w:rPr>
                <w:rFonts w:asciiTheme="minorHAnsi" w:hAnsiTheme="minorHAnsi" w:cstheme="minorHAnsi"/>
                <w:sz w:val="22"/>
              </w:rPr>
              <w:t>&lt;invullen&gt;</w:t>
            </w:r>
          </w:p>
        </w:tc>
      </w:tr>
      <w:tr w:rsidR="00196A9C" w:rsidRPr="006602D3" w14:paraId="6F82916F" w14:textId="77777777" w:rsidTr="00017CE2">
        <w:tc>
          <w:tcPr>
            <w:tcW w:w="3794" w:type="dxa"/>
          </w:tcPr>
          <w:p w14:paraId="2C6A6F95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  <w:r w:rsidRPr="006602D3">
              <w:rPr>
                <w:rFonts w:asciiTheme="minorHAnsi" w:hAnsiTheme="minorHAnsi" w:cstheme="minorHAnsi"/>
                <w:sz w:val="22"/>
              </w:rPr>
              <w:t>Werkzaam in huidige functie</w:t>
            </w:r>
          </w:p>
        </w:tc>
        <w:tc>
          <w:tcPr>
            <w:tcW w:w="5103" w:type="dxa"/>
          </w:tcPr>
          <w:p w14:paraId="0A4761E0" w14:textId="77777777" w:rsidR="00196A9C" w:rsidRPr="006602D3" w:rsidRDefault="00196A9C" w:rsidP="00017CE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</w:rPr>
            </w:pPr>
            <w:r w:rsidRPr="006602D3">
              <w:rPr>
                <w:rFonts w:asciiTheme="minorHAnsi" w:hAnsiTheme="minorHAnsi" w:cstheme="minorHAnsi"/>
                <w:sz w:val="22"/>
              </w:rPr>
              <w:t>&lt;periode&gt;</w:t>
            </w:r>
          </w:p>
        </w:tc>
      </w:tr>
      <w:tr w:rsidR="00196A9C" w:rsidRPr="006602D3" w14:paraId="69E483F1" w14:textId="77777777" w:rsidTr="00196A9C">
        <w:tc>
          <w:tcPr>
            <w:tcW w:w="8897" w:type="dxa"/>
            <w:gridSpan w:val="2"/>
            <w:shd w:val="clear" w:color="auto" w:fill="BFBFBF" w:themeFill="background1" w:themeFillShade="BF"/>
          </w:tcPr>
          <w:p w14:paraId="663DBF65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color w:val="FFFFFF"/>
                <w:sz w:val="22"/>
              </w:rPr>
            </w:pPr>
            <w:r w:rsidRPr="006602D3">
              <w:rPr>
                <w:rFonts w:asciiTheme="minorHAnsi" w:hAnsiTheme="minorHAnsi" w:cstheme="minorHAnsi"/>
                <w:b/>
                <w:color w:val="FFFFFF"/>
                <w:sz w:val="22"/>
              </w:rPr>
              <w:t>Profielschets</w:t>
            </w:r>
          </w:p>
        </w:tc>
      </w:tr>
      <w:tr w:rsidR="00196A9C" w:rsidRPr="006602D3" w14:paraId="68E85C72" w14:textId="77777777" w:rsidTr="00017CE2">
        <w:tc>
          <w:tcPr>
            <w:tcW w:w="8897" w:type="dxa"/>
            <w:gridSpan w:val="2"/>
          </w:tcPr>
          <w:p w14:paraId="7EA6B739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  <w:p w14:paraId="5CCFFD84" w14:textId="77777777" w:rsidR="00196A9C" w:rsidRPr="006602D3" w:rsidRDefault="00196A9C" w:rsidP="00017CE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</w:rPr>
            </w:pPr>
            <w:r w:rsidRPr="006602D3">
              <w:rPr>
                <w:rFonts w:asciiTheme="minorHAnsi" w:hAnsiTheme="minorHAnsi" w:cstheme="minorHAnsi"/>
                <w:sz w:val="22"/>
              </w:rPr>
              <w:t>Welke voorgaande functies heeft deze sleutelfunctionaris vervuld welke relevant zijn voor de uitvoering van dit project? Benoem relevante werkervaring en de rol in de betreffende opdracht.</w:t>
            </w:r>
          </w:p>
          <w:p w14:paraId="323D9BE1" w14:textId="77777777" w:rsidR="00196A9C" w:rsidRPr="006602D3" w:rsidRDefault="00196A9C" w:rsidP="00017CE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  <w:p w14:paraId="0091C1F0" w14:textId="0882F204" w:rsidR="00196A9C" w:rsidRPr="006602D3" w:rsidRDefault="00196A9C" w:rsidP="00017CE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(Maximaal halve</w:t>
            </w:r>
            <w:r w:rsidRPr="006602D3">
              <w:rPr>
                <w:rFonts w:asciiTheme="minorHAnsi" w:hAnsiTheme="minorHAnsi" w:cstheme="minorHAnsi"/>
                <w:sz w:val="22"/>
              </w:rPr>
              <w:t xml:space="preserve"> A4 pagina)</w:t>
            </w:r>
          </w:p>
          <w:p w14:paraId="72C9B454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  <w:p w14:paraId="3F17F7CC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  <w:p w14:paraId="158A271A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  <w:p w14:paraId="700AC9B0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</w:tc>
      </w:tr>
      <w:tr w:rsidR="00196A9C" w:rsidRPr="006602D3" w14:paraId="7A067C71" w14:textId="77777777" w:rsidTr="00196A9C">
        <w:tc>
          <w:tcPr>
            <w:tcW w:w="8897" w:type="dxa"/>
            <w:gridSpan w:val="2"/>
            <w:shd w:val="clear" w:color="auto" w:fill="BFBFBF" w:themeFill="background1" w:themeFillShade="BF"/>
          </w:tcPr>
          <w:p w14:paraId="7F123EF7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color w:val="FFFFFF"/>
                <w:sz w:val="22"/>
              </w:rPr>
            </w:pPr>
            <w:r w:rsidRPr="006602D3">
              <w:rPr>
                <w:rFonts w:asciiTheme="minorHAnsi" w:hAnsiTheme="minorHAnsi" w:cstheme="minorHAnsi"/>
                <w:b/>
                <w:color w:val="FFFFFF"/>
                <w:sz w:val="22"/>
              </w:rPr>
              <w:t>Motivering</w:t>
            </w:r>
          </w:p>
        </w:tc>
      </w:tr>
      <w:tr w:rsidR="00196A9C" w:rsidRPr="006602D3" w14:paraId="3A730534" w14:textId="77777777" w:rsidTr="00017CE2">
        <w:tc>
          <w:tcPr>
            <w:tcW w:w="8897" w:type="dxa"/>
            <w:gridSpan w:val="2"/>
          </w:tcPr>
          <w:p w14:paraId="65E0FED9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  <w:p w14:paraId="039DB828" w14:textId="77777777" w:rsidR="00196A9C" w:rsidRPr="006602D3" w:rsidRDefault="00196A9C" w:rsidP="00017CE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</w:rPr>
            </w:pPr>
            <w:r w:rsidRPr="006602D3">
              <w:rPr>
                <w:rFonts w:asciiTheme="minorHAnsi" w:hAnsiTheme="minorHAnsi" w:cstheme="minorHAnsi"/>
                <w:sz w:val="22"/>
              </w:rPr>
              <w:t>Waarom wordt deze persoon voorgedragen als sleutelfunctionaris?</w:t>
            </w:r>
          </w:p>
          <w:p w14:paraId="54AE8A88" w14:textId="77777777" w:rsidR="00196A9C" w:rsidRPr="006602D3" w:rsidRDefault="00196A9C" w:rsidP="00017CE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  <w:p w14:paraId="47055F7E" w14:textId="501DAD46" w:rsidR="00196A9C" w:rsidRPr="006602D3" w:rsidRDefault="00196A9C" w:rsidP="00017CE2">
            <w:pPr>
              <w:shd w:val="clear" w:color="auto" w:fill="FFFFFF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(Maximaal halve</w:t>
            </w:r>
            <w:r w:rsidRPr="006602D3">
              <w:rPr>
                <w:rFonts w:asciiTheme="minorHAnsi" w:hAnsiTheme="minorHAnsi" w:cstheme="minorHAnsi"/>
                <w:sz w:val="22"/>
              </w:rPr>
              <w:t xml:space="preserve"> A4 pagina)</w:t>
            </w:r>
          </w:p>
          <w:p w14:paraId="342D47AE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  <w:p w14:paraId="4823AF0F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  <w:p w14:paraId="1BFFABEB" w14:textId="77777777" w:rsidR="00196A9C" w:rsidRPr="006602D3" w:rsidRDefault="00196A9C" w:rsidP="00017CE2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15DDDF5" w14:textId="77777777" w:rsidR="002C7190" w:rsidRPr="002C7190" w:rsidRDefault="002C7190" w:rsidP="004B75FB">
      <w:pPr>
        <w:spacing w:after="240"/>
        <w:rPr>
          <w:rFonts w:ascii="Verdana" w:hAnsi="Verdana" w:cs="Arial"/>
          <w:b/>
          <w:color w:val="F79646" w:themeColor="accent6"/>
          <w:sz w:val="22"/>
          <w:szCs w:val="22"/>
        </w:rPr>
      </w:pPr>
      <w:bookmarkStart w:id="2" w:name="_GoBack"/>
      <w:bookmarkEnd w:id="2"/>
    </w:p>
    <w:sectPr w:rsidR="002C7190" w:rsidRPr="002C7190" w:rsidSect="00AC03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18D27" w16cex:dateUtc="2021-01-07T12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ED147EB" w16cid:durableId="23A18D2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11C1A" w14:textId="77777777" w:rsidR="003655AA" w:rsidRDefault="003655AA" w:rsidP="003655AA">
      <w:r>
        <w:separator/>
      </w:r>
    </w:p>
  </w:endnote>
  <w:endnote w:type="continuationSeparator" w:id="0">
    <w:p w14:paraId="7983771E" w14:textId="77777777" w:rsidR="003655AA" w:rsidRDefault="003655AA" w:rsidP="0036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B0896" w14:textId="77777777" w:rsidR="00860162" w:rsidRDefault="00860162" w:rsidP="00860162">
    <w:pPr>
      <w:pStyle w:val="Voettekst"/>
      <w:jc w:val="right"/>
      <w:rPr>
        <w:rFonts w:ascii="Verdana" w:hAnsi="Verdana"/>
        <w:noProof/>
        <w:sz w:val="16"/>
        <w:szCs w:val="16"/>
      </w:rPr>
    </w:pPr>
    <w:r>
      <w:rPr>
        <w:rFonts w:ascii="Verdana" w:eastAsia="Verdana" w:hAnsi="Verdana"/>
        <w:noProof/>
        <w:sz w:val="18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A47F30D" wp14:editId="75441F06">
              <wp:simplePos x="0" y="0"/>
              <wp:positionH relativeFrom="column">
                <wp:posOffset>4445</wp:posOffset>
              </wp:positionH>
              <wp:positionV relativeFrom="paragraph">
                <wp:posOffset>634</wp:posOffset>
              </wp:positionV>
              <wp:extent cx="6099175" cy="0"/>
              <wp:effectExtent l="0" t="0" r="15875" b="19050"/>
              <wp:wrapNone/>
              <wp:docPr id="3" name="Rechte verbindingslijn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99175" cy="0"/>
                      </a:xfrm>
                      <a:prstGeom prst="line">
                        <a:avLst/>
                      </a:prstGeom>
                      <a:noFill/>
                      <a:ln w="6350" cap="flat" cmpd="sng" algn="in">
                        <a:solidFill>
                          <a:srgbClr val="FD9025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A74CB9" id="Rechte verbindingslijn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35pt,.05pt" to="480.6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" strokecolor="#fd9025" strokeweight=".5pt" insetpen="t">
              <o:lock v:ext="edit" shapetype="f"/>
            </v:line>
          </w:pict>
        </mc:Fallback>
      </mc:AlternateContent>
    </w:r>
  </w:p>
  <w:p w14:paraId="0FB55343" w14:textId="5EF0EFC6" w:rsidR="00860162" w:rsidRPr="001658C8" w:rsidRDefault="00860162" w:rsidP="00860162">
    <w:pPr>
      <w:pStyle w:val="Voettekst"/>
      <w:tabs>
        <w:tab w:val="clear" w:pos="4536"/>
        <w:tab w:val="center" w:pos="5812"/>
      </w:tabs>
      <w:rPr>
        <w:rFonts w:ascii="Verdana" w:hAnsi="Verdana"/>
        <w:color w:val="FD9025"/>
        <w:sz w:val="16"/>
        <w:szCs w:val="16"/>
      </w:rPr>
    </w:pPr>
    <w:r>
      <w:rPr>
        <w:rFonts w:ascii="Verdana" w:hAnsi="Verdana"/>
        <w:noProof/>
        <w:sz w:val="16"/>
        <w:szCs w:val="16"/>
      </w:rPr>
      <w:drawing>
        <wp:inline distT="0" distB="0" distL="0" distR="0" wp14:anchorId="51671932" wp14:editId="7B3E8248">
          <wp:extent cx="1061085" cy="121920"/>
          <wp:effectExtent l="0" t="0" r="571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121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Verdana" w:hAnsi="Verdana"/>
        <w:sz w:val="16"/>
        <w:szCs w:val="16"/>
      </w:rPr>
      <w:t xml:space="preserve">           </w:t>
    </w:r>
    <w:r>
      <w:rPr>
        <w:rFonts w:ascii="Verdana" w:hAnsi="Verdana"/>
        <w:color w:val="FD9025"/>
        <w:sz w:val="16"/>
        <w:szCs w:val="16"/>
      </w:rPr>
      <w:t xml:space="preserve">MVO – Integraal Huisvestingsplan (IHP) Gemeente Stein (Bijlage </w:t>
    </w:r>
    <w:r w:rsidR="00196A9C">
      <w:rPr>
        <w:rFonts w:ascii="Verdana" w:hAnsi="Verdana"/>
        <w:color w:val="FD9025"/>
        <w:sz w:val="16"/>
        <w:szCs w:val="16"/>
      </w:rPr>
      <w:t>7</w:t>
    </w:r>
    <w:r>
      <w:rPr>
        <w:rFonts w:ascii="Verdana" w:hAnsi="Verdana"/>
        <w:color w:val="FD9025"/>
        <w:sz w:val="16"/>
        <w:szCs w:val="16"/>
      </w:rPr>
      <w:t>)</w:t>
    </w:r>
    <w:r>
      <w:rPr>
        <w:rFonts w:ascii="Verdana" w:hAnsi="Verdana"/>
        <w:sz w:val="16"/>
        <w:szCs w:val="16"/>
      </w:rPr>
      <w:tab/>
    </w:r>
    <w:r w:rsidRPr="001658C8">
      <w:rPr>
        <w:rFonts w:ascii="Verdana" w:hAnsi="Verdana"/>
        <w:color w:val="FD9025"/>
        <w:sz w:val="16"/>
        <w:szCs w:val="16"/>
      </w:rPr>
      <w:t xml:space="preserve">Pagina </w:t>
    </w:r>
    <w:r w:rsidRPr="001658C8">
      <w:rPr>
        <w:rStyle w:val="Paginanummer"/>
        <w:rFonts w:ascii="Verdana" w:hAnsi="Verdana"/>
        <w:color w:val="FD9025"/>
        <w:szCs w:val="16"/>
      </w:rPr>
      <w:fldChar w:fldCharType="begin"/>
    </w:r>
    <w:r w:rsidRPr="001658C8">
      <w:rPr>
        <w:rStyle w:val="Paginanummer"/>
        <w:rFonts w:ascii="Verdana" w:hAnsi="Verdana"/>
        <w:color w:val="FD9025"/>
        <w:szCs w:val="16"/>
      </w:rPr>
      <w:instrText xml:space="preserve"> PAGE </w:instrText>
    </w:r>
    <w:r w:rsidRPr="001658C8">
      <w:rPr>
        <w:rStyle w:val="Paginanummer"/>
        <w:rFonts w:ascii="Verdana" w:hAnsi="Verdana"/>
        <w:color w:val="FD9025"/>
        <w:szCs w:val="16"/>
      </w:rPr>
      <w:fldChar w:fldCharType="separate"/>
    </w:r>
    <w:r w:rsidR="00196A9C">
      <w:rPr>
        <w:rStyle w:val="Paginanummer"/>
        <w:rFonts w:ascii="Verdana" w:hAnsi="Verdana"/>
        <w:noProof/>
        <w:color w:val="FD9025"/>
        <w:szCs w:val="16"/>
      </w:rPr>
      <w:t>1</w:t>
    </w:r>
    <w:r w:rsidRPr="001658C8">
      <w:rPr>
        <w:rStyle w:val="Paginanummer"/>
        <w:rFonts w:ascii="Verdana" w:hAnsi="Verdana"/>
        <w:color w:val="FD9025"/>
        <w:szCs w:val="16"/>
      </w:rPr>
      <w:fldChar w:fldCharType="end"/>
    </w:r>
    <w:r w:rsidRPr="001658C8">
      <w:rPr>
        <w:rStyle w:val="Paginanummer"/>
        <w:rFonts w:ascii="Verdana" w:hAnsi="Verdana"/>
        <w:color w:val="FD9025"/>
        <w:szCs w:val="16"/>
      </w:rPr>
      <w:t xml:space="preserve"> van </w:t>
    </w:r>
    <w:r w:rsidRPr="001658C8">
      <w:rPr>
        <w:rStyle w:val="Paginanummer"/>
        <w:rFonts w:ascii="Verdana" w:hAnsi="Verdana"/>
        <w:color w:val="FD9025"/>
        <w:szCs w:val="16"/>
      </w:rPr>
      <w:fldChar w:fldCharType="begin"/>
    </w:r>
    <w:r w:rsidRPr="001658C8">
      <w:rPr>
        <w:rStyle w:val="Paginanummer"/>
        <w:rFonts w:ascii="Verdana" w:hAnsi="Verdana"/>
        <w:color w:val="FD9025"/>
        <w:szCs w:val="16"/>
      </w:rPr>
      <w:instrText xml:space="preserve"> NUMPAGES </w:instrText>
    </w:r>
    <w:r w:rsidRPr="001658C8">
      <w:rPr>
        <w:rStyle w:val="Paginanummer"/>
        <w:rFonts w:ascii="Verdana" w:hAnsi="Verdana"/>
        <w:color w:val="FD9025"/>
        <w:szCs w:val="16"/>
      </w:rPr>
      <w:fldChar w:fldCharType="separate"/>
    </w:r>
    <w:r w:rsidR="00196A9C">
      <w:rPr>
        <w:rStyle w:val="Paginanummer"/>
        <w:rFonts w:ascii="Verdana" w:hAnsi="Verdana"/>
        <w:noProof/>
        <w:color w:val="FD9025"/>
        <w:szCs w:val="16"/>
      </w:rPr>
      <w:t>1</w:t>
    </w:r>
    <w:r w:rsidRPr="001658C8">
      <w:rPr>
        <w:rStyle w:val="Paginanummer"/>
        <w:rFonts w:ascii="Verdana" w:hAnsi="Verdana"/>
        <w:color w:val="FD9025"/>
        <w:szCs w:val="16"/>
      </w:rPr>
      <w:fldChar w:fldCharType="end"/>
    </w:r>
  </w:p>
  <w:p w14:paraId="61E0B6A7" w14:textId="77777777" w:rsidR="00860162" w:rsidRDefault="00860162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066ED" w14:textId="77777777" w:rsidR="003655AA" w:rsidRDefault="003655AA" w:rsidP="003655AA">
      <w:r>
        <w:separator/>
      </w:r>
    </w:p>
  </w:footnote>
  <w:footnote w:type="continuationSeparator" w:id="0">
    <w:p w14:paraId="403A6368" w14:textId="77777777" w:rsidR="003655AA" w:rsidRDefault="003655AA" w:rsidP="00365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A3779" w14:textId="77777777" w:rsidR="003655AA" w:rsidRDefault="00E1375B" w:rsidP="003655AA">
    <w:pPr>
      <w:pStyle w:val="Koptekst"/>
      <w:ind w:firstLine="6237"/>
    </w:pPr>
    <w:r w:rsidRPr="00E1375B">
      <w:rPr>
        <w:noProof/>
      </w:rPr>
      <w:drawing>
        <wp:inline distT="0" distB="0" distL="0" distR="0" wp14:anchorId="305C51F8" wp14:editId="60C15475">
          <wp:extent cx="2524125" cy="723900"/>
          <wp:effectExtent l="0" t="0" r="0" b="0"/>
          <wp:docPr id="2" name="Afbeelding 2" descr="C:\Users\mommed1\AppData\Local\Microsoft\Windows\Temporary Internet Files\Content.Outlook\ZGKHOUPF\Gemeente Stein logo 2017 ZWART transparante achtergro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mmed1\AppData\Local\Microsoft\Windows\Temporary Internet Files\Content.Outlook\ZGKHOUPF\Gemeente Stein logo 2017 ZWART transparante achtergro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560CFC"/>
    <w:multiLevelType w:val="hybridMultilevel"/>
    <w:tmpl w:val="C46CE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>
      <w:start w:val="1"/>
      <w:numFmt w:val="lowerLetter"/>
      <w:lvlText w:val="%2."/>
      <w:lvlJc w:val="left"/>
      <w:pPr>
        <w:ind w:left="1364" w:hanging="360"/>
      </w:pPr>
    </w:lvl>
    <w:lvl w:ilvl="2" w:tplc="0413001B">
      <w:start w:val="1"/>
      <w:numFmt w:val="lowerRoman"/>
      <w:lvlText w:val="%3."/>
      <w:lvlJc w:val="right"/>
      <w:pPr>
        <w:ind w:left="2084" w:hanging="180"/>
      </w:pPr>
    </w:lvl>
    <w:lvl w:ilvl="3" w:tplc="0413000F">
      <w:start w:val="1"/>
      <w:numFmt w:val="decimal"/>
      <w:lvlText w:val="%4."/>
      <w:lvlJc w:val="left"/>
      <w:pPr>
        <w:ind w:left="2804" w:hanging="360"/>
      </w:pPr>
    </w:lvl>
    <w:lvl w:ilvl="4" w:tplc="04130019">
      <w:start w:val="1"/>
      <w:numFmt w:val="lowerLetter"/>
      <w:lvlText w:val="%5."/>
      <w:lvlJc w:val="left"/>
      <w:pPr>
        <w:ind w:left="3524" w:hanging="360"/>
      </w:pPr>
    </w:lvl>
    <w:lvl w:ilvl="5" w:tplc="0413001B">
      <w:start w:val="1"/>
      <w:numFmt w:val="lowerRoman"/>
      <w:lvlText w:val="%6."/>
      <w:lvlJc w:val="right"/>
      <w:pPr>
        <w:ind w:left="4244" w:hanging="180"/>
      </w:pPr>
    </w:lvl>
    <w:lvl w:ilvl="6" w:tplc="0413000F">
      <w:start w:val="1"/>
      <w:numFmt w:val="decimal"/>
      <w:lvlText w:val="%7."/>
      <w:lvlJc w:val="left"/>
      <w:pPr>
        <w:ind w:left="4964" w:hanging="360"/>
      </w:pPr>
    </w:lvl>
    <w:lvl w:ilvl="7" w:tplc="04130019">
      <w:start w:val="1"/>
      <w:numFmt w:val="lowerLetter"/>
      <w:lvlText w:val="%8."/>
      <w:lvlJc w:val="left"/>
      <w:pPr>
        <w:ind w:left="5684" w:hanging="360"/>
      </w:pPr>
    </w:lvl>
    <w:lvl w:ilvl="8" w:tplc="0413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A690490"/>
    <w:multiLevelType w:val="hybridMultilevel"/>
    <w:tmpl w:val="87240CC2"/>
    <w:lvl w:ilvl="0" w:tplc="F016246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21"/>
    <w:rsid w:val="0002622F"/>
    <w:rsid w:val="0008232A"/>
    <w:rsid w:val="00107187"/>
    <w:rsid w:val="00192189"/>
    <w:rsid w:val="00196A9C"/>
    <w:rsid w:val="001E2905"/>
    <w:rsid w:val="00262A2C"/>
    <w:rsid w:val="00270306"/>
    <w:rsid w:val="00276532"/>
    <w:rsid w:val="002C7190"/>
    <w:rsid w:val="003655AA"/>
    <w:rsid w:val="0042798D"/>
    <w:rsid w:val="00491021"/>
    <w:rsid w:val="004A048D"/>
    <w:rsid w:val="004B75FB"/>
    <w:rsid w:val="00687570"/>
    <w:rsid w:val="006F7D79"/>
    <w:rsid w:val="00777C3B"/>
    <w:rsid w:val="007B28D0"/>
    <w:rsid w:val="00822783"/>
    <w:rsid w:val="00860162"/>
    <w:rsid w:val="00863B36"/>
    <w:rsid w:val="0089221E"/>
    <w:rsid w:val="00922FCC"/>
    <w:rsid w:val="00927361"/>
    <w:rsid w:val="00A621C5"/>
    <w:rsid w:val="00AC0386"/>
    <w:rsid w:val="00B44947"/>
    <w:rsid w:val="00B72910"/>
    <w:rsid w:val="00C970CB"/>
    <w:rsid w:val="00D14E8B"/>
    <w:rsid w:val="00D40C2A"/>
    <w:rsid w:val="00D55379"/>
    <w:rsid w:val="00D60631"/>
    <w:rsid w:val="00DC4407"/>
    <w:rsid w:val="00E04652"/>
    <w:rsid w:val="00E1375B"/>
    <w:rsid w:val="00E154EE"/>
    <w:rsid w:val="00EE0E9C"/>
    <w:rsid w:val="00F81D40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AE27D13"/>
  <w15:docId w15:val="{1841BD2A-ABEA-45B3-961D-6A2502A7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9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91021"/>
    <w:pPr>
      <w:spacing w:line="260" w:lineRule="atLeast"/>
    </w:pPr>
    <w:rPr>
      <w:rFonts w:ascii="Arial" w:hAnsi="Arial"/>
      <w:sz w:val="21"/>
      <w:szCs w:val="20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rsid w:val="00491021"/>
    <w:rPr>
      <w:rFonts w:ascii="Arial" w:eastAsia="Times New Roman" w:hAnsi="Arial" w:cs="Times New Roman"/>
      <w:sz w:val="21"/>
      <w:szCs w:val="20"/>
      <w:lang w:val="en-GB"/>
    </w:rPr>
  </w:style>
  <w:style w:type="character" w:styleId="Verwijzingopmerking">
    <w:name w:val="annotation reference"/>
    <w:rsid w:val="0049102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10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102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Default">
    <w:name w:val="Default"/>
    <w:rsid w:val="004910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91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021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rsid w:val="00B72910"/>
    <w:rPr>
      <w:rFonts w:ascii="Futura Book" w:hAnsi="Futura Book"/>
      <w:sz w:val="16"/>
    </w:rPr>
  </w:style>
  <w:style w:type="paragraph" w:styleId="Lijstalinea">
    <w:name w:val="List Paragraph"/>
    <w:basedOn w:val="Standaard"/>
    <w:uiPriority w:val="34"/>
    <w:qFormat/>
    <w:rsid w:val="00D55379"/>
    <w:pPr>
      <w:tabs>
        <w:tab w:val="left" w:pos="397"/>
      </w:tabs>
      <w:spacing w:line="284" w:lineRule="exact"/>
      <w:ind w:left="720"/>
      <w:contextualSpacing/>
    </w:pPr>
    <w:rPr>
      <w:rFonts w:ascii="Futura Book" w:hAnsi="Futura Book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3655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A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A2C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customStyle="1" w:styleId="urtxtstd">
    <w:name w:val="urtxtstd"/>
    <w:basedOn w:val="Standaardalinea-lettertype"/>
    <w:rsid w:val="00F81D40"/>
  </w:style>
  <w:style w:type="table" w:styleId="Tabelraster">
    <w:name w:val="Table Grid"/>
    <w:basedOn w:val="Standaardtabel"/>
    <w:uiPriority w:val="59"/>
    <w:rsid w:val="00196A9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6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5A13740.dotm</Template>
  <TotalTime>0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Mommers</dc:creator>
  <cp:lastModifiedBy>Jordy Kerstges</cp:lastModifiedBy>
  <cp:revision>3</cp:revision>
  <cp:lastPrinted>2021-01-15T12:06:00Z</cp:lastPrinted>
  <dcterms:created xsi:type="dcterms:W3CDTF">2021-01-15T12:48:00Z</dcterms:created>
  <dcterms:modified xsi:type="dcterms:W3CDTF">2021-01-15T12:56:00Z</dcterms:modified>
</cp:coreProperties>
</file>