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64" w:type="dxa"/>
        <w:tblInd w:w="-141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142"/>
        <w:gridCol w:w="5245"/>
        <w:gridCol w:w="1695"/>
        <w:gridCol w:w="140"/>
        <w:gridCol w:w="2366"/>
      </w:tblGrid>
      <w:tr w:rsidR="00C90E5A" w:rsidRPr="00983FE9" w14:paraId="7F6AC9E9" w14:textId="77777777" w:rsidTr="0006259A">
        <w:trPr>
          <w:gridBefore w:val="2"/>
          <w:wBefore w:w="1418" w:type="dxa"/>
          <w:cantSplit/>
          <w:trHeight w:val="60"/>
        </w:trPr>
        <w:tc>
          <w:tcPr>
            <w:tcW w:w="5245" w:type="dxa"/>
            <w:shd w:val="clear" w:color="auto" w:fill="auto"/>
          </w:tcPr>
          <w:p w14:paraId="3D4E5B44" w14:textId="77777777" w:rsidR="00C90E5A" w:rsidRPr="00983FE9" w:rsidRDefault="00C90E5A" w:rsidP="00774E9E">
            <w:pPr>
              <w:pStyle w:val="Kopjes"/>
              <w:spacing w:line="260" w:lineRule="atLeast"/>
              <w:rPr>
                <w:rFonts w:ascii="Arial" w:hAnsi="Arial"/>
              </w:rPr>
            </w:pPr>
          </w:p>
        </w:tc>
        <w:tc>
          <w:tcPr>
            <w:tcW w:w="1695" w:type="dxa"/>
            <w:vAlign w:val="bottom"/>
          </w:tcPr>
          <w:p w14:paraId="02101965" w14:textId="77777777" w:rsidR="00C90E5A" w:rsidRPr="00983FE9" w:rsidRDefault="00C90E5A" w:rsidP="00774E9E">
            <w:pPr>
              <w:spacing w:line="260" w:lineRule="atLeast"/>
              <w:jc w:val="right"/>
              <w:rPr>
                <w:b/>
                <w:sz w:val="28"/>
                <w:szCs w:val="28"/>
              </w:rPr>
            </w:pPr>
          </w:p>
        </w:tc>
        <w:tc>
          <w:tcPr>
            <w:tcW w:w="140" w:type="dxa"/>
          </w:tcPr>
          <w:p w14:paraId="3EAAFB6D" w14:textId="77777777" w:rsidR="00C90E5A" w:rsidRPr="00983FE9" w:rsidRDefault="00C90E5A" w:rsidP="00774E9E">
            <w:pPr>
              <w:spacing w:line="260" w:lineRule="atLeast"/>
              <w:jc w:val="right"/>
            </w:pPr>
          </w:p>
        </w:tc>
        <w:tc>
          <w:tcPr>
            <w:tcW w:w="2366" w:type="dxa"/>
            <w:vAlign w:val="bottom"/>
          </w:tcPr>
          <w:p w14:paraId="407C663B" w14:textId="77777777" w:rsidR="00C90E5A" w:rsidRPr="00FE3F8B" w:rsidRDefault="00C52BDC" w:rsidP="00D05450">
            <w:pPr>
              <w:spacing w:line="260" w:lineRule="atLeast"/>
              <w:rPr>
                <w:sz w:val="24"/>
                <w:szCs w:val="24"/>
              </w:rPr>
            </w:pPr>
            <w:r w:rsidRPr="00FE3F8B">
              <w:rPr>
                <w:b/>
                <w:sz w:val="24"/>
                <w:szCs w:val="24"/>
              </w:rPr>
              <w:t xml:space="preserve">Bijlage </w:t>
            </w:r>
            <w:r w:rsidR="00960A15" w:rsidRPr="00FE3F8B">
              <w:rPr>
                <w:b/>
                <w:sz w:val="24"/>
                <w:szCs w:val="24"/>
              </w:rPr>
              <w:t>Plant</w:t>
            </w:r>
            <w:r w:rsidR="00D05450" w:rsidRPr="00FE3F8B">
              <w:rPr>
                <w:b/>
                <w:sz w:val="24"/>
                <w:szCs w:val="24"/>
              </w:rPr>
              <w:t>lijst</w:t>
            </w:r>
          </w:p>
        </w:tc>
      </w:tr>
      <w:tr w:rsidR="00D05450" w:rsidRPr="00983FE9" w14:paraId="2F496D87" w14:textId="77777777" w:rsidTr="0006259A">
        <w:trPr>
          <w:cantSplit/>
          <w:trHeight w:hRule="exact" w:val="280"/>
        </w:trPr>
        <w:tc>
          <w:tcPr>
            <w:tcW w:w="1276" w:type="dxa"/>
          </w:tcPr>
          <w:p w14:paraId="3ED0DFBD" w14:textId="26CD12BF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  <w:r w:rsidRPr="00983FE9">
              <w:rPr>
                <w:rFonts w:ascii="Arial" w:hAnsi="Arial"/>
                <w:sz w:val="16"/>
              </w:rPr>
              <w:t>Project</w:t>
            </w:r>
            <w:r w:rsidR="00FE3F8B">
              <w:rPr>
                <w:rFonts w:ascii="Arial" w:hAnsi="Arial"/>
                <w:sz w:val="16"/>
              </w:rPr>
              <w:t>naam</w:t>
            </w:r>
          </w:p>
        </w:tc>
        <w:tc>
          <w:tcPr>
            <w:tcW w:w="142" w:type="dxa"/>
          </w:tcPr>
          <w:p w14:paraId="6E24254E" w14:textId="77777777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45" w:type="dxa"/>
            <w:shd w:val="clear" w:color="auto" w:fill="auto"/>
          </w:tcPr>
          <w:p w14:paraId="7BB824C2" w14:textId="1545668F" w:rsidR="00D05450" w:rsidRPr="00983FE9" w:rsidRDefault="00CA4C4F" w:rsidP="00DB7E92">
            <w:pPr>
              <w:pStyle w:val="Kopjes"/>
              <w:spacing w:line="260" w:lineRule="atLeast"/>
              <w:rPr>
                <w:rFonts w:ascii="Arial" w:hAnsi="Arial"/>
                <w:sz w:val="20"/>
                <w:szCs w:val="20"/>
              </w:rPr>
            </w:pPr>
            <w:r w:rsidRPr="00F548BF">
              <w:rPr>
                <w:rFonts w:ascii="Arial" w:hAnsi="Arial"/>
                <w:sz w:val="20"/>
                <w:szCs w:val="20"/>
              </w:rPr>
              <w:t>Herinrichting en rioolaanleg Houtkwartier-Oost</w:t>
            </w:r>
          </w:p>
        </w:tc>
        <w:tc>
          <w:tcPr>
            <w:tcW w:w="1695" w:type="dxa"/>
          </w:tcPr>
          <w:p w14:paraId="62671764" w14:textId="3E0B6B75" w:rsidR="00D05450" w:rsidRPr="00983FE9" w:rsidRDefault="00FE3F8B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Projectcode</w:t>
            </w:r>
          </w:p>
        </w:tc>
        <w:tc>
          <w:tcPr>
            <w:tcW w:w="140" w:type="dxa"/>
          </w:tcPr>
          <w:p w14:paraId="27F94D58" w14:textId="77777777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366" w:type="dxa"/>
          </w:tcPr>
          <w:p w14:paraId="2218DFAB" w14:textId="3397E5F8" w:rsidR="00D05450" w:rsidRPr="00983FE9" w:rsidRDefault="00CA4C4F" w:rsidP="00FF4A51">
            <w:pPr>
              <w:pStyle w:val="Kopjes"/>
              <w:spacing w:line="260" w:lineRule="atLeas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21-02</w:t>
            </w:r>
          </w:p>
        </w:tc>
      </w:tr>
      <w:tr w:rsidR="00D05450" w:rsidRPr="00983FE9" w14:paraId="32703825" w14:textId="77777777" w:rsidTr="0006259A">
        <w:trPr>
          <w:cantSplit/>
          <w:trHeight w:val="278"/>
        </w:trPr>
        <w:tc>
          <w:tcPr>
            <w:tcW w:w="1276" w:type="dxa"/>
          </w:tcPr>
          <w:p w14:paraId="4D7700C8" w14:textId="77777777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  <w:r w:rsidRPr="00983FE9">
              <w:rPr>
                <w:rFonts w:ascii="Arial" w:hAnsi="Arial"/>
                <w:sz w:val="16"/>
              </w:rPr>
              <w:t>Onderwerp</w:t>
            </w:r>
          </w:p>
        </w:tc>
        <w:tc>
          <w:tcPr>
            <w:tcW w:w="142" w:type="dxa"/>
          </w:tcPr>
          <w:p w14:paraId="6965DEDB" w14:textId="77777777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5245" w:type="dxa"/>
            <w:shd w:val="clear" w:color="auto" w:fill="auto"/>
          </w:tcPr>
          <w:p w14:paraId="04236E79" w14:textId="34926EC9" w:rsidR="00D05450" w:rsidRPr="00983FE9" w:rsidRDefault="00F548BF" w:rsidP="001E42DD">
            <w:pPr>
              <w:pStyle w:val="Kopjes"/>
              <w:spacing w:line="260" w:lineRule="atLea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Plantlijst</w:t>
            </w:r>
          </w:p>
        </w:tc>
        <w:tc>
          <w:tcPr>
            <w:tcW w:w="1695" w:type="dxa"/>
          </w:tcPr>
          <w:p w14:paraId="5E51D58C" w14:textId="63AA4DD5" w:rsidR="00D05450" w:rsidRPr="00983FE9" w:rsidRDefault="00FE3F8B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  <w:r w:rsidRPr="00983FE9">
              <w:rPr>
                <w:rFonts w:ascii="Arial" w:hAnsi="Arial"/>
                <w:sz w:val="16"/>
              </w:rPr>
              <w:t>Datum</w:t>
            </w:r>
          </w:p>
        </w:tc>
        <w:tc>
          <w:tcPr>
            <w:tcW w:w="140" w:type="dxa"/>
          </w:tcPr>
          <w:p w14:paraId="047A418B" w14:textId="77777777" w:rsidR="00D05450" w:rsidRPr="00983FE9" w:rsidRDefault="00D05450" w:rsidP="00774E9E">
            <w:pPr>
              <w:pStyle w:val="Kopjes"/>
              <w:spacing w:line="260" w:lineRule="atLeast"/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2366" w:type="dxa"/>
          </w:tcPr>
          <w:p w14:paraId="61311144" w14:textId="70B0ECAF" w:rsidR="00D05450" w:rsidRPr="00983FE9" w:rsidRDefault="00F548BF" w:rsidP="000C3857">
            <w:pPr>
              <w:pStyle w:val="Kopjes"/>
              <w:spacing w:line="260" w:lineRule="atLeas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12-03-2021</w:t>
            </w:r>
          </w:p>
        </w:tc>
      </w:tr>
    </w:tbl>
    <w:p w14:paraId="1626A023" w14:textId="77777777" w:rsidR="00C90E5A" w:rsidRPr="00983FE9" w:rsidRDefault="00C90E5A" w:rsidP="00C90E5A">
      <w:pPr>
        <w:spacing w:line="260" w:lineRule="atLeast"/>
        <w:sectPr w:rsidR="00C90E5A" w:rsidRPr="00983FE9" w:rsidSect="00C90E5A">
          <w:headerReference w:type="first" r:id="rId9"/>
          <w:pgSz w:w="11907" w:h="16839" w:code="9"/>
          <w:pgMar w:top="2235" w:right="1729" w:bottom="1021" w:left="1985" w:header="993" w:footer="420" w:gutter="0"/>
          <w:cols w:space="708"/>
          <w:titlePg/>
        </w:sectPr>
      </w:pPr>
    </w:p>
    <w:p w14:paraId="62DA1722" w14:textId="77777777" w:rsidR="00C90E5A" w:rsidRPr="00983FE9" w:rsidRDefault="00C90E5A" w:rsidP="00C90E5A">
      <w:pPr>
        <w:spacing w:line="220" w:lineRule="atLeast"/>
        <w:ind w:left="284"/>
      </w:pPr>
    </w:p>
    <w:tbl>
      <w:tblPr>
        <w:tblW w:w="9601" w:type="dxa"/>
        <w:tblInd w:w="-11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3544"/>
        <w:gridCol w:w="1913"/>
        <w:gridCol w:w="1914"/>
        <w:gridCol w:w="1379"/>
      </w:tblGrid>
      <w:tr w:rsidR="00AA79AD" w:rsidRPr="00983FE9" w14:paraId="0CFB5F6E" w14:textId="77777777" w:rsidTr="00205DC3">
        <w:trPr>
          <w:cantSplit/>
          <w:trHeight w:hRule="exact" w:val="331"/>
        </w:trPr>
        <w:tc>
          <w:tcPr>
            <w:tcW w:w="851" w:type="dxa"/>
            <w:tcBorders>
              <w:top w:val="single" w:sz="4" w:space="0" w:color="auto"/>
            </w:tcBorders>
            <w:vAlign w:val="center"/>
          </w:tcPr>
          <w:p w14:paraId="68314F21" w14:textId="77777777" w:rsidR="00AA79AD" w:rsidRPr="00983FE9" w:rsidRDefault="00AA79AD" w:rsidP="00621B40">
            <w:pPr>
              <w:pStyle w:val="Kopjes"/>
              <w:spacing w:line="260" w:lineRule="atLeast"/>
              <w:rPr>
                <w:rFonts w:ascii="Arial" w:hAnsi="Arial"/>
                <w:b/>
                <w:sz w:val="20"/>
                <w:szCs w:val="20"/>
              </w:rPr>
            </w:pPr>
            <w:r w:rsidRPr="00983FE9">
              <w:rPr>
                <w:rFonts w:ascii="Arial" w:hAnsi="Arial"/>
                <w:b/>
                <w:sz w:val="20"/>
                <w:szCs w:val="20"/>
              </w:rPr>
              <w:t>Aantal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6B58BF1" w14:textId="77777777" w:rsidR="00AA79AD" w:rsidRPr="00983FE9" w:rsidRDefault="00AA79AD" w:rsidP="00621B40">
            <w:pPr>
              <w:pStyle w:val="Kopjes"/>
              <w:spacing w:line="260" w:lineRule="atLeast"/>
              <w:rPr>
                <w:rFonts w:ascii="Arial" w:hAnsi="Arial"/>
                <w:b/>
                <w:sz w:val="20"/>
                <w:szCs w:val="20"/>
              </w:rPr>
            </w:pPr>
            <w:r w:rsidRPr="00983FE9">
              <w:rPr>
                <w:rFonts w:ascii="Arial" w:hAnsi="Arial"/>
                <w:b/>
                <w:sz w:val="20"/>
                <w:szCs w:val="20"/>
              </w:rPr>
              <w:t>Soort</w:t>
            </w:r>
          </w:p>
        </w:tc>
        <w:tc>
          <w:tcPr>
            <w:tcW w:w="1913" w:type="dxa"/>
            <w:tcBorders>
              <w:top w:val="single" w:sz="4" w:space="0" w:color="auto"/>
            </w:tcBorders>
            <w:vAlign w:val="center"/>
          </w:tcPr>
          <w:p w14:paraId="3DC6660E" w14:textId="33559530" w:rsidR="00AA79AD" w:rsidRPr="00983FE9" w:rsidRDefault="00AA79AD" w:rsidP="00621B40">
            <w:pPr>
              <w:pStyle w:val="Kopjes"/>
              <w:spacing w:line="240" w:lineRule="auto"/>
              <w:rPr>
                <w:rFonts w:ascii="Arial" w:hAnsi="Arial"/>
                <w:b/>
                <w:sz w:val="20"/>
                <w:szCs w:val="20"/>
              </w:rPr>
            </w:pPr>
            <w:r w:rsidRPr="00983FE9">
              <w:rPr>
                <w:rFonts w:ascii="Arial" w:hAnsi="Arial"/>
                <w:b/>
                <w:sz w:val="20"/>
                <w:szCs w:val="20"/>
              </w:rPr>
              <w:t>Maat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460831" w14:textId="77777777" w:rsidR="00AA79AD" w:rsidRPr="00983FE9" w:rsidRDefault="00AA79AD" w:rsidP="00621B40">
            <w:pPr>
              <w:pStyle w:val="Kopjes"/>
              <w:spacing w:line="260" w:lineRule="atLeast"/>
              <w:rPr>
                <w:rFonts w:ascii="Arial" w:hAnsi="Arial"/>
                <w:b/>
                <w:sz w:val="20"/>
                <w:szCs w:val="20"/>
              </w:rPr>
            </w:pPr>
            <w:r w:rsidRPr="00983FE9">
              <w:rPr>
                <w:rFonts w:ascii="Arial" w:hAnsi="Arial"/>
                <w:b/>
                <w:sz w:val="20"/>
                <w:szCs w:val="20"/>
              </w:rPr>
              <w:t>Kwaliteit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</w:tcBorders>
            <w:shd w:val="clear" w:color="auto" w:fill="auto"/>
            <w:vAlign w:val="center"/>
          </w:tcPr>
          <w:p w14:paraId="3CB5293A" w14:textId="77777777" w:rsidR="00AA79AD" w:rsidRPr="00983FE9" w:rsidRDefault="00AA79AD" w:rsidP="00621B40">
            <w:pPr>
              <w:pStyle w:val="Kopjes"/>
              <w:spacing w:line="260" w:lineRule="atLeast"/>
              <w:rPr>
                <w:rFonts w:ascii="Arial" w:hAnsi="Arial"/>
                <w:b/>
                <w:sz w:val="20"/>
                <w:szCs w:val="20"/>
              </w:rPr>
            </w:pPr>
            <w:r w:rsidRPr="00983FE9">
              <w:rPr>
                <w:rFonts w:ascii="Arial" w:hAnsi="Arial"/>
                <w:b/>
                <w:sz w:val="20"/>
                <w:szCs w:val="20"/>
              </w:rPr>
              <w:t>Prijs per stuk</w:t>
            </w:r>
          </w:p>
        </w:tc>
      </w:tr>
      <w:tr w:rsidR="00AA79AD" w:rsidRPr="00664D77" w14:paraId="4626672D" w14:textId="77777777" w:rsidTr="00205DC3">
        <w:trPr>
          <w:cantSplit/>
          <w:trHeight w:val="284"/>
        </w:trPr>
        <w:tc>
          <w:tcPr>
            <w:tcW w:w="851" w:type="dxa"/>
          </w:tcPr>
          <w:p w14:paraId="70326FDE" w14:textId="77777777" w:rsidR="00AA79AD" w:rsidRPr="00664D77" w:rsidRDefault="00AA79AD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59FA868B" w14:textId="49A853AD" w:rsidR="00AA79AD" w:rsidRPr="00664D77" w:rsidRDefault="00AA79AD" w:rsidP="00621B40">
            <w:pPr>
              <w:pStyle w:val="Kopjes"/>
              <w:spacing w:line="260" w:lineRule="atLeast"/>
              <w:rPr>
                <w:rFonts w:ascii="Arial" w:hAnsi="Arial"/>
                <w:b/>
                <w:sz w:val="18"/>
                <w:szCs w:val="18"/>
              </w:rPr>
            </w:pPr>
            <w:r w:rsidRPr="00664D77">
              <w:rPr>
                <w:rFonts w:ascii="Arial" w:hAnsi="Arial"/>
                <w:b/>
                <w:sz w:val="18"/>
                <w:szCs w:val="18"/>
              </w:rPr>
              <w:t>Bomen</w:t>
            </w:r>
            <w:r w:rsidR="00C72336" w:rsidRPr="00C72336">
              <w:rPr>
                <w:rFonts w:ascii="Arial" w:hAnsi="Arial"/>
                <w:b/>
                <w:sz w:val="18"/>
                <w:szCs w:val="18"/>
              </w:rPr>
              <w:t xml:space="preserve"> (hoogstam)</w:t>
            </w:r>
          </w:p>
        </w:tc>
        <w:tc>
          <w:tcPr>
            <w:tcW w:w="1913" w:type="dxa"/>
          </w:tcPr>
          <w:p w14:paraId="7B0855BD" w14:textId="079770B9" w:rsidR="00AA79AD" w:rsidRPr="00664D77" w:rsidRDefault="00195DE7" w:rsidP="00621B40">
            <w:pPr>
              <w:pStyle w:val="Kopjes"/>
              <w:spacing w:line="260" w:lineRule="atLeast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stamomtrek</w:t>
            </w:r>
          </w:p>
        </w:tc>
        <w:tc>
          <w:tcPr>
            <w:tcW w:w="1914" w:type="dxa"/>
            <w:shd w:val="clear" w:color="auto" w:fill="auto"/>
          </w:tcPr>
          <w:p w14:paraId="09CE2C4C" w14:textId="77777777" w:rsidR="00AA79AD" w:rsidRPr="00664D77" w:rsidRDefault="00AA79AD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586242B" w14:textId="77777777" w:rsidR="00AA79AD" w:rsidRPr="00664D77" w:rsidRDefault="00AA79AD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</w:tr>
      <w:tr w:rsidR="00AA79AD" w:rsidRPr="00664D77" w14:paraId="0BEB8336" w14:textId="77777777" w:rsidTr="00205DC3">
        <w:trPr>
          <w:cantSplit/>
          <w:trHeight w:val="284"/>
        </w:trPr>
        <w:tc>
          <w:tcPr>
            <w:tcW w:w="851" w:type="dxa"/>
          </w:tcPr>
          <w:p w14:paraId="49B5EC25" w14:textId="590EB87C" w:rsidR="00AA79AD" w:rsidRPr="00664D77" w:rsidRDefault="0006259A" w:rsidP="00621B4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3544" w:type="dxa"/>
            <w:shd w:val="clear" w:color="auto" w:fill="auto"/>
          </w:tcPr>
          <w:p w14:paraId="63312314" w14:textId="339F8FF4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r w:rsidRPr="0006259A">
              <w:rPr>
                <w:i/>
                <w:color w:val="000000"/>
                <w:sz w:val="18"/>
                <w:szCs w:val="18"/>
              </w:rPr>
              <w:t xml:space="preserve">Acer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pseudoplatanus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(gewone esdoorn)</w:t>
            </w:r>
          </w:p>
        </w:tc>
        <w:tc>
          <w:tcPr>
            <w:tcW w:w="1913" w:type="dxa"/>
          </w:tcPr>
          <w:p w14:paraId="6F1B95B9" w14:textId="483064F9" w:rsidR="00AA79AD" w:rsidRPr="00664D77" w:rsidRDefault="00195DE7" w:rsidP="00621B4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20-25</w:t>
            </w:r>
          </w:p>
        </w:tc>
        <w:tc>
          <w:tcPr>
            <w:tcW w:w="1914" w:type="dxa"/>
            <w:shd w:val="clear" w:color="auto" w:fill="auto"/>
          </w:tcPr>
          <w:p w14:paraId="104BC3C9" w14:textId="3270581F" w:rsidR="00AA79AD" w:rsidRPr="00664D77" w:rsidRDefault="00195DE7" w:rsidP="00621B40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5A2A6F3" w14:textId="5440C660" w:rsidR="00AA79AD" w:rsidRPr="00664D77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6B8BAA53" w14:textId="77777777" w:rsidTr="00205DC3">
        <w:trPr>
          <w:cantSplit/>
          <w:trHeight w:val="284"/>
        </w:trPr>
        <w:tc>
          <w:tcPr>
            <w:tcW w:w="851" w:type="dxa"/>
          </w:tcPr>
          <w:p w14:paraId="345D07DA" w14:textId="1B3EC342" w:rsidR="00AA79AD" w:rsidRPr="00664D77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7002F6B5" w14:textId="52D6F340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r w:rsidRPr="0006259A">
              <w:rPr>
                <w:i/>
                <w:color w:val="000000"/>
                <w:sz w:val="18"/>
                <w:szCs w:val="18"/>
              </w:rPr>
              <w:t xml:space="preserve">Acer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campestre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(veldesdoorn)</w:t>
            </w:r>
          </w:p>
        </w:tc>
        <w:tc>
          <w:tcPr>
            <w:tcW w:w="1913" w:type="dxa"/>
          </w:tcPr>
          <w:p w14:paraId="3CBF66A7" w14:textId="6D881045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20-25</w:t>
            </w:r>
          </w:p>
        </w:tc>
        <w:tc>
          <w:tcPr>
            <w:tcW w:w="1914" w:type="dxa"/>
            <w:shd w:val="clear" w:color="auto" w:fill="auto"/>
          </w:tcPr>
          <w:p w14:paraId="15D1F9E6" w14:textId="055A0124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36CAF3E" w14:textId="03FF7DD8" w:rsidR="00AA79AD" w:rsidRPr="00664D77" w:rsidRDefault="00AA79AD" w:rsidP="00621B40">
            <w:pPr>
              <w:rPr>
                <w:sz w:val="18"/>
                <w:szCs w:val="18"/>
                <w:lang w:val="en-US"/>
              </w:rPr>
            </w:pPr>
          </w:p>
        </w:tc>
      </w:tr>
      <w:tr w:rsidR="00AA79AD" w:rsidRPr="00226C47" w14:paraId="58D4626A" w14:textId="77777777" w:rsidTr="00205DC3">
        <w:trPr>
          <w:cantSplit/>
          <w:trHeight w:val="284"/>
        </w:trPr>
        <w:tc>
          <w:tcPr>
            <w:tcW w:w="851" w:type="dxa"/>
          </w:tcPr>
          <w:p w14:paraId="186E34EC" w14:textId="3FC44E5C" w:rsidR="00AA79AD" w:rsidRPr="00664D77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9</w:t>
            </w:r>
          </w:p>
        </w:tc>
        <w:tc>
          <w:tcPr>
            <w:tcW w:w="3544" w:type="dxa"/>
            <w:shd w:val="clear" w:color="auto" w:fill="auto"/>
          </w:tcPr>
          <w:p w14:paraId="56F0F522" w14:textId="2C973476" w:rsidR="00AA79AD" w:rsidRPr="00226C47" w:rsidRDefault="0006259A" w:rsidP="00621B40">
            <w:pPr>
              <w:rPr>
                <w:i/>
                <w:color w:val="000000"/>
                <w:sz w:val="18"/>
                <w:szCs w:val="18"/>
                <w:lang w:val="en-US"/>
              </w:rPr>
            </w:pPr>
            <w:r w:rsidRPr="00226C47">
              <w:rPr>
                <w:i/>
                <w:color w:val="000000"/>
                <w:sz w:val="18"/>
                <w:szCs w:val="18"/>
                <w:lang w:val="en-US"/>
              </w:rPr>
              <w:t>Acer campestre 'Red Shine' (veldesdoorn)</w:t>
            </w:r>
          </w:p>
        </w:tc>
        <w:tc>
          <w:tcPr>
            <w:tcW w:w="1913" w:type="dxa"/>
          </w:tcPr>
          <w:p w14:paraId="74F90A6A" w14:textId="320DED2E" w:rsidR="00AA79AD" w:rsidRPr="0006259A" w:rsidRDefault="00195DE7" w:rsidP="00621B4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11118863" w14:textId="732C4C8F" w:rsidR="00AA79AD" w:rsidRPr="0006259A" w:rsidRDefault="00195DE7" w:rsidP="00621B4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8A9E573" w14:textId="4B15DADF" w:rsidR="00AA79AD" w:rsidRPr="00664D77" w:rsidRDefault="00AA79AD" w:rsidP="00621B40">
            <w:pPr>
              <w:rPr>
                <w:sz w:val="18"/>
                <w:szCs w:val="18"/>
                <w:lang w:val="en-US"/>
              </w:rPr>
            </w:pPr>
          </w:p>
        </w:tc>
      </w:tr>
      <w:tr w:rsidR="00AA79AD" w:rsidRPr="00664D77" w14:paraId="3E40B358" w14:textId="77777777" w:rsidTr="00205DC3">
        <w:trPr>
          <w:cantSplit/>
          <w:trHeight w:val="284"/>
        </w:trPr>
        <w:tc>
          <w:tcPr>
            <w:tcW w:w="851" w:type="dxa"/>
          </w:tcPr>
          <w:p w14:paraId="3C85F434" w14:textId="24192907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79F638EB" w14:textId="6764E103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Alnus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glutinosa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(zwarte els)</w:t>
            </w:r>
          </w:p>
        </w:tc>
        <w:tc>
          <w:tcPr>
            <w:tcW w:w="1913" w:type="dxa"/>
          </w:tcPr>
          <w:p w14:paraId="75F27AE4" w14:textId="17E51716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72616FD7" w14:textId="00A56D9B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F0C846B" w14:textId="6EAA2048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520E1D10" w14:textId="77777777" w:rsidTr="00205DC3">
        <w:trPr>
          <w:cantSplit/>
          <w:trHeight w:val="284"/>
        </w:trPr>
        <w:tc>
          <w:tcPr>
            <w:tcW w:w="851" w:type="dxa"/>
          </w:tcPr>
          <w:p w14:paraId="03384362" w14:textId="7447AB76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207DBD74" w14:textId="7DAEAB67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Betula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pendula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(ruwe berk)</w:t>
            </w:r>
          </w:p>
        </w:tc>
        <w:tc>
          <w:tcPr>
            <w:tcW w:w="1913" w:type="dxa"/>
          </w:tcPr>
          <w:p w14:paraId="12D9BD20" w14:textId="1C6F6BB2" w:rsidR="00AA79AD" w:rsidRPr="00664D77" w:rsidRDefault="00AA79AD" w:rsidP="00621B40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6391EA9" w14:textId="5355C4E5" w:rsidR="00AA79AD" w:rsidRPr="00664D77" w:rsidRDefault="00AA79AD" w:rsidP="00621B40">
            <w:pPr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85A0F6A" w14:textId="218DADEB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4CCCC397" w14:textId="77777777" w:rsidTr="00205DC3">
        <w:trPr>
          <w:cantSplit/>
          <w:trHeight w:val="284"/>
        </w:trPr>
        <w:tc>
          <w:tcPr>
            <w:tcW w:w="851" w:type="dxa"/>
          </w:tcPr>
          <w:p w14:paraId="3136816F" w14:textId="7C89B75D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14:paraId="13103EDE" w14:textId="5F1FCFF2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Crataegus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monogyna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eenstijlige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meidoorn)</w:t>
            </w:r>
          </w:p>
        </w:tc>
        <w:tc>
          <w:tcPr>
            <w:tcW w:w="1913" w:type="dxa"/>
          </w:tcPr>
          <w:p w14:paraId="71489653" w14:textId="195A236E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08BBD987" w14:textId="2BAB4997" w:rsidR="00AA79AD" w:rsidRPr="00664D77" w:rsidRDefault="00AA79AD" w:rsidP="00621B40">
            <w:pPr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994CEC2" w14:textId="47914906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743D98BE" w14:textId="77777777" w:rsidTr="00205DC3">
        <w:trPr>
          <w:cantSplit/>
          <w:trHeight w:val="284"/>
        </w:trPr>
        <w:tc>
          <w:tcPr>
            <w:tcW w:w="851" w:type="dxa"/>
          </w:tcPr>
          <w:p w14:paraId="302AF39D" w14:textId="4A4C6165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7AD0A2A0" w14:textId="1884968D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Cornus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mas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(gele kornoelje)</w:t>
            </w:r>
          </w:p>
        </w:tc>
        <w:tc>
          <w:tcPr>
            <w:tcW w:w="1913" w:type="dxa"/>
          </w:tcPr>
          <w:p w14:paraId="30FBD71A" w14:textId="6B965F76" w:rsidR="00AA79AD" w:rsidRPr="00664D77" w:rsidRDefault="00195DE7" w:rsidP="00195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20-25</w:t>
            </w:r>
          </w:p>
        </w:tc>
        <w:tc>
          <w:tcPr>
            <w:tcW w:w="1914" w:type="dxa"/>
            <w:shd w:val="clear" w:color="auto" w:fill="auto"/>
          </w:tcPr>
          <w:p w14:paraId="4877C767" w14:textId="68EA6A9D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62994C8" w14:textId="5F5FFC5D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1E6F4676" w14:textId="77777777" w:rsidTr="00205DC3">
        <w:trPr>
          <w:cantSplit/>
          <w:trHeight w:val="284"/>
        </w:trPr>
        <w:tc>
          <w:tcPr>
            <w:tcW w:w="851" w:type="dxa"/>
          </w:tcPr>
          <w:p w14:paraId="138BA074" w14:textId="6F414E35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6E974E57" w14:textId="1353F7A5" w:rsidR="00AA79AD" w:rsidRPr="0006259A" w:rsidRDefault="0006259A" w:rsidP="0006259A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Gleditsia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triacanthos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(valse Christusdoorn)</w:t>
            </w:r>
          </w:p>
        </w:tc>
        <w:tc>
          <w:tcPr>
            <w:tcW w:w="1913" w:type="dxa"/>
          </w:tcPr>
          <w:p w14:paraId="3DA55565" w14:textId="65DA1095" w:rsidR="00AA79AD" w:rsidRPr="00664D77" w:rsidRDefault="00195DE7" w:rsidP="00195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0AC9CBDA" w14:textId="0408ED25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A9E1A99" w14:textId="5F9EE344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3D8AEE86" w14:textId="77777777" w:rsidTr="00205DC3">
        <w:trPr>
          <w:cantSplit/>
          <w:trHeight w:val="284"/>
        </w:trPr>
        <w:tc>
          <w:tcPr>
            <w:tcW w:w="851" w:type="dxa"/>
          </w:tcPr>
          <w:p w14:paraId="5040B289" w14:textId="37624463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5D0E0A7C" w14:textId="35E97547" w:rsidR="00AA79AD" w:rsidRPr="0006259A" w:rsidRDefault="0006259A" w:rsidP="0006259A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Ilex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aquifolium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(hulst)</w:t>
            </w:r>
          </w:p>
        </w:tc>
        <w:tc>
          <w:tcPr>
            <w:tcW w:w="1913" w:type="dxa"/>
          </w:tcPr>
          <w:p w14:paraId="7EB51348" w14:textId="1D9DE5D3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03B1A201" w14:textId="61BF0DA7" w:rsidR="00AA79AD" w:rsidRPr="00664D77" w:rsidRDefault="00195DE7" w:rsidP="00205D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0A0A29B" w14:textId="447F180A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4A877466" w14:textId="0AC6350A" w:rsidTr="00205DC3">
        <w:trPr>
          <w:cantSplit/>
          <w:trHeight w:val="284"/>
        </w:trPr>
        <w:tc>
          <w:tcPr>
            <w:tcW w:w="851" w:type="dxa"/>
          </w:tcPr>
          <w:p w14:paraId="010E6CF6" w14:textId="4FE64A7A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18</w:t>
            </w:r>
          </w:p>
        </w:tc>
        <w:tc>
          <w:tcPr>
            <w:tcW w:w="3544" w:type="dxa"/>
            <w:shd w:val="clear" w:color="auto" w:fill="auto"/>
          </w:tcPr>
          <w:p w14:paraId="2176B791" w14:textId="4F67A32F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r w:rsidRPr="0006259A">
              <w:rPr>
                <w:i/>
                <w:color w:val="000000"/>
                <w:sz w:val="18"/>
                <w:szCs w:val="18"/>
              </w:rPr>
              <w:t xml:space="preserve">Malus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toringo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(sierappel)</w:t>
            </w:r>
          </w:p>
        </w:tc>
        <w:tc>
          <w:tcPr>
            <w:tcW w:w="1913" w:type="dxa"/>
          </w:tcPr>
          <w:p w14:paraId="626CF0DE" w14:textId="48A5D9B6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16-18</w:t>
            </w:r>
          </w:p>
        </w:tc>
        <w:tc>
          <w:tcPr>
            <w:tcW w:w="1914" w:type="dxa"/>
            <w:shd w:val="clear" w:color="auto" w:fill="auto"/>
          </w:tcPr>
          <w:p w14:paraId="08616D06" w14:textId="797BB839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CA03E6C" w14:textId="69B9FD2C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6D329819" w14:textId="60A046F0" w:rsidTr="00205DC3">
        <w:trPr>
          <w:cantSplit/>
          <w:trHeight w:val="284"/>
        </w:trPr>
        <w:tc>
          <w:tcPr>
            <w:tcW w:w="851" w:type="dxa"/>
          </w:tcPr>
          <w:p w14:paraId="3326A8B8" w14:textId="50C41338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6D2356C9" w14:textId="2FDA4E91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r w:rsidRPr="0006259A">
              <w:rPr>
                <w:i/>
                <w:color w:val="000000"/>
                <w:sz w:val="18"/>
                <w:szCs w:val="18"/>
              </w:rPr>
              <w:t>Prunus avium (zoete kers)</w:t>
            </w:r>
          </w:p>
        </w:tc>
        <w:tc>
          <w:tcPr>
            <w:tcW w:w="1913" w:type="dxa"/>
          </w:tcPr>
          <w:p w14:paraId="7FC542D8" w14:textId="7EE8EBAA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4DA252FA" w14:textId="1A576CE1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7561A0F" w14:textId="6142EE48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61BB9CA9" w14:textId="77777777" w:rsidTr="00205DC3">
        <w:trPr>
          <w:cantSplit/>
          <w:trHeight w:val="284"/>
        </w:trPr>
        <w:tc>
          <w:tcPr>
            <w:tcW w:w="851" w:type="dxa"/>
          </w:tcPr>
          <w:p w14:paraId="1B34ED69" w14:textId="0D223093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4</w:t>
            </w:r>
          </w:p>
        </w:tc>
        <w:tc>
          <w:tcPr>
            <w:tcW w:w="3544" w:type="dxa"/>
            <w:shd w:val="clear" w:color="auto" w:fill="auto"/>
          </w:tcPr>
          <w:p w14:paraId="5884883F" w14:textId="7FBC364E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Sorbus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discolor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(lijsterbessoort)</w:t>
            </w:r>
          </w:p>
        </w:tc>
        <w:tc>
          <w:tcPr>
            <w:tcW w:w="1913" w:type="dxa"/>
          </w:tcPr>
          <w:p w14:paraId="6F6BAE14" w14:textId="4CD412FA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11022343" w14:textId="26F8A51E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A0F8DB2" w14:textId="2F125F6F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607698BE" w14:textId="77777777" w:rsidTr="00205DC3">
        <w:trPr>
          <w:cantSplit/>
          <w:trHeight w:val="284"/>
        </w:trPr>
        <w:tc>
          <w:tcPr>
            <w:tcW w:w="851" w:type="dxa"/>
          </w:tcPr>
          <w:p w14:paraId="46F8CF00" w14:textId="73AE3A16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</w:t>
            </w:r>
          </w:p>
        </w:tc>
        <w:tc>
          <w:tcPr>
            <w:tcW w:w="3544" w:type="dxa"/>
            <w:shd w:val="clear" w:color="auto" w:fill="auto"/>
          </w:tcPr>
          <w:p w14:paraId="522A12D5" w14:textId="6BB1071C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Sorbus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aucuparia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(lijsterbes)</w:t>
            </w:r>
          </w:p>
        </w:tc>
        <w:tc>
          <w:tcPr>
            <w:tcW w:w="1913" w:type="dxa"/>
          </w:tcPr>
          <w:p w14:paraId="33215B6F" w14:textId="57CC1F27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18-20</w:t>
            </w:r>
          </w:p>
        </w:tc>
        <w:tc>
          <w:tcPr>
            <w:tcW w:w="1914" w:type="dxa"/>
            <w:shd w:val="clear" w:color="auto" w:fill="auto"/>
          </w:tcPr>
          <w:p w14:paraId="21BD73F0" w14:textId="2BE33E46" w:rsidR="00AA79AD" w:rsidRPr="00664D77" w:rsidRDefault="00195DE7" w:rsidP="00205D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 xml:space="preserve">3xverplant </w:t>
            </w:r>
            <w:proofErr w:type="spellStart"/>
            <w:r>
              <w:rPr>
                <w:sz w:val="18"/>
                <w:szCs w:val="18"/>
                <w:lang w:val="en-US"/>
              </w:rPr>
              <w:t>draadkluit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C158404" w14:textId="0DD140E5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75855CF5" w14:textId="77777777" w:rsidTr="00205DC3">
        <w:trPr>
          <w:cantSplit/>
          <w:trHeight w:val="284"/>
        </w:trPr>
        <w:tc>
          <w:tcPr>
            <w:tcW w:w="851" w:type="dxa"/>
          </w:tcPr>
          <w:p w14:paraId="528EE578" w14:textId="7DF75127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2</w:t>
            </w:r>
          </w:p>
        </w:tc>
        <w:tc>
          <w:tcPr>
            <w:tcW w:w="3544" w:type="dxa"/>
            <w:shd w:val="clear" w:color="auto" w:fill="auto"/>
          </w:tcPr>
          <w:p w14:paraId="4F0607C8" w14:textId="1E9735BB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Ulmus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soort 1e grootte (iep)</w:t>
            </w:r>
          </w:p>
        </w:tc>
        <w:tc>
          <w:tcPr>
            <w:tcW w:w="1913" w:type="dxa"/>
          </w:tcPr>
          <w:p w14:paraId="35655FAB" w14:textId="3A9151FC" w:rsidR="00AA79AD" w:rsidRPr="00664D77" w:rsidRDefault="00195DE7" w:rsidP="00195DE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0D13FF10" w14:textId="657E4B54" w:rsidR="00AA79AD" w:rsidRPr="00664D77" w:rsidRDefault="00195DE7" w:rsidP="00205DC3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32CB76B" w14:textId="13819E35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781B4BD9" w14:textId="77777777" w:rsidTr="00205DC3">
        <w:trPr>
          <w:cantSplit/>
          <w:trHeight w:val="284"/>
        </w:trPr>
        <w:tc>
          <w:tcPr>
            <w:tcW w:w="851" w:type="dxa"/>
          </w:tcPr>
          <w:p w14:paraId="353E0129" w14:textId="13F14C6B" w:rsidR="00AA79AD" w:rsidRPr="0006259A" w:rsidRDefault="0006259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8</w:t>
            </w:r>
          </w:p>
        </w:tc>
        <w:tc>
          <w:tcPr>
            <w:tcW w:w="3544" w:type="dxa"/>
            <w:shd w:val="clear" w:color="auto" w:fill="auto"/>
          </w:tcPr>
          <w:p w14:paraId="26BF4555" w14:textId="3A7DA079" w:rsidR="00AA79AD" w:rsidRPr="0006259A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06259A">
              <w:rPr>
                <w:i/>
                <w:color w:val="000000"/>
                <w:sz w:val="18"/>
                <w:szCs w:val="18"/>
              </w:rPr>
              <w:t>Ulmus</w:t>
            </w:r>
            <w:proofErr w:type="spellEnd"/>
            <w:r w:rsidRPr="0006259A">
              <w:rPr>
                <w:i/>
                <w:color w:val="000000"/>
                <w:sz w:val="18"/>
                <w:szCs w:val="18"/>
              </w:rPr>
              <w:t xml:space="preserve"> 'Frontier' (iepen cultivar kleinere soort)</w:t>
            </w:r>
          </w:p>
        </w:tc>
        <w:tc>
          <w:tcPr>
            <w:tcW w:w="1913" w:type="dxa"/>
          </w:tcPr>
          <w:p w14:paraId="12D393A4" w14:textId="740301FE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20-25</w:t>
            </w:r>
          </w:p>
        </w:tc>
        <w:tc>
          <w:tcPr>
            <w:tcW w:w="1914" w:type="dxa"/>
            <w:shd w:val="clear" w:color="auto" w:fill="auto"/>
          </w:tcPr>
          <w:p w14:paraId="59D3B22C" w14:textId="391CB9C5" w:rsidR="00AA79AD" w:rsidRPr="00664D77" w:rsidRDefault="00195DE7" w:rsidP="00621B40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4xverplant draadkluit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96739A6" w14:textId="236FA09E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4DB3430C" w14:textId="77777777" w:rsidTr="00205DC3">
        <w:trPr>
          <w:cantSplit/>
          <w:trHeight w:val="284"/>
        </w:trPr>
        <w:tc>
          <w:tcPr>
            <w:tcW w:w="851" w:type="dxa"/>
          </w:tcPr>
          <w:p w14:paraId="4D266413" w14:textId="77777777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54DA1E58" w14:textId="77777777" w:rsidR="003B283A" w:rsidRDefault="003B283A" w:rsidP="00621B40">
            <w:pPr>
              <w:rPr>
                <w:b/>
                <w:sz w:val="18"/>
                <w:szCs w:val="18"/>
              </w:rPr>
            </w:pPr>
          </w:p>
        </w:tc>
        <w:tc>
          <w:tcPr>
            <w:tcW w:w="1913" w:type="dxa"/>
          </w:tcPr>
          <w:p w14:paraId="4ECAEFF5" w14:textId="77777777" w:rsidR="003B283A" w:rsidRPr="00664D77" w:rsidRDefault="003B283A" w:rsidP="00621B40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A64699C" w14:textId="77777777" w:rsidR="003B283A" w:rsidRPr="00664D77" w:rsidRDefault="003B283A" w:rsidP="00621B40">
            <w:pPr>
              <w:rPr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9347D2E" w14:textId="77777777" w:rsidR="003B283A" w:rsidRPr="0006259A" w:rsidRDefault="003B283A" w:rsidP="00621B40">
            <w:pPr>
              <w:rPr>
                <w:sz w:val="18"/>
                <w:szCs w:val="18"/>
              </w:rPr>
            </w:pPr>
          </w:p>
        </w:tc>
      </w:tr>
      <w:tr w:rsidR="00AA79AD" w:rsidRPr="00664D77" w14:paraId="5002CDB5" w14:textId="77777777" w:rsidTr="00205DC3">
        <w:trPr>
          <w:cantSplit/>
          <w:trHeight w:val="284"/>
        </w:trPr>
        <w:tc>
          <w:tcPr>
            <w:tcW w:w="851" w:type="dxa"/>
          </w:tcPr>
          <w:p w14:paraId="1515B822" w14:textId="0F2BE1E7" w:rsidR="00AA79AD" w:rsidRPr="0006259A" w:rsidRDefault="00AA79AD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7D45B2A9" w14:textId="030E8281" w:rsidR="00AA79AD" w:rsidRPr="00B95251" w:rsidRDefault="0006259A" w:rsidP="00621B40">
            <w:pPr>
              <w:rPr>
                <w:i/>
                <w:color w:val="000000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Heesters</w:t>
            </w:r>
          </w:p>
        </w:tc>
        <w:tc>
          <w:tcPr>
            <w:tcW w:w="1913" w:type="dxa"/>
          </w:tcPr>
          <w:p w14:paraId="75E3F414" w14:textId="15CF61A0" w:rsidR="00AA79AD" w:rsidRPr="00195DE7" w:rsidRDefault="00326398" w:rsidP="00621B40">
            <w:pPr>
              <w:rPr>
                <w:b/>
                <w:sz w:val="18"/>
                <w:szCs w:val="18"/>
              </w:rPr>
            </w:pPr>
            <w:r w:rsidRPr="00195DE7">
              <w:rPr>
                <w:b/>
                <w:sz w:val="18"/>
                <w:szCs w:val="18"/>
              </w:rPr>
              <w:t>H</w:t>
            </w:r>
            <w:r w:rsidR="00195DE7" w:rsidRPr="00195DE7">
              <w:rPr>
                <w:b/>
                <w:sz w:val="18"/>
                <w:szCs w:val="18"/>
              </w:rPr>
              <w:t>oogte</w:t>
            </w:r>
          </w:p>
        </w:tc>
        <w:tc>
          <w:tcPr>
            <w:tcW w:w="1914" w:type="dxa"/>
            <w:shd w:val="clear" w:color="auto" w:fill="auto"/>
          </w:tcPr>
          <w:p w14:paraId="451798AE" w14:textId="1F13768C" w:rsidR="00AA79AD" w:rsidRPr="00326398" w:rsidRDefault="00326398" w:rsidP="00621B40">
            <w:pPr>
              <w:rPr>
                <w:b/>
                <w:sz w:val="18"/>
                <w:szCs w:val="18"/>
              </w:rPr>
            </w:pPr>
            <w:r w:rsidRPr="00326398">
              <w:rPr>
                <w:b/>
                <w:sz w:val="18"/>
                <w:szCs w:val="18"/>
              </w:rPr>
              <w:t>Kwaliteit/pot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54916F7" w14:textId="4A1448D6" w:rsidR="00AA79AD" w:rsidRPr="0006259A" w:rsidRDefault="00AA79AD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389A479C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F3936BC" w14:textId="247B9657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1525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0F59FF1" w14:textId="73AB0D04" w:rsidR="003B283A" w:rsidRPr="00B95251" w:rsidRDefault="003B283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Cornus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sericea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Kelseyi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3A05ABA1" w14:textId="1168B843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50-60</w:t>
            </w:r>
          </w:p>
        </w:tc>
        <w:tc>
          <w:tcPr>
            <w:tcW w:w="1914" w:type="dxa"/>
            <w:shd w:val="clear" w:color="auto" w:fill="auto"/>
          </w:tcPr>
          <w:p w14:paraId="0696197B" w14:textId="48B79494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75C3CEE" w14:textId="21861CEF" w:rsidR="003B283A" w:rsidRPr="0006259A" w:rsidRDefault="003B283A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2ED1F73B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5B12F50" w14:textId="179F485B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755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970D4C5" w14:textId="4911D8D0" w:rsidR="003B283A" w:rsidRPr="00B95251" w:rsidRDefault="003B283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Cotoneaster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dammeri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'Gelre'</w:t>
            </w:r>
          </w:p>
        </w:tc>
        <w:tc>
          <w:tcPr>
            <w:tcW w:w="1913" w:type="dxa"/>
          </w:tcPr>
          <w:p w14:paraId="289F7910" w14:textId="39C191C6" w:rsidR="003B283A" w:rsidRPr="00664D77" w:rsidRDefault="003B283A" w:rsidP="00621B40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08F41915" w14:textId="45CBC2B0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772EBEF" w14:textId="242E285C" w:rsidR="003B283A" w:rsidRPr="0006259A" w:rsidRDefault="003B283A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63E7DBA0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4102F95" w14:textId="3BBEDC23" w:rsidR="003B283A" w:rsidRPr="0006259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130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BFE3820" w14:textId="5F3FB7C1" w:rsidR="003B283A" w:rsidRPr="003B283A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Deutzia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gracilis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Nikko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12BC0B07" w14:textId="34F8BA5F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52FFD87E" w14:textId="45129F96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C214885" w14:textId="77777777" w:rsidR="003B283A" w:rsidRPr="0006259A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3B283A" w14:paraId="263F23B6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D24FB6A" w14:textId="139A43A2" w:rsidR="003B283A" w:rsidRPr="00664D77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1350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ECDD445" w14:textId="63686925" w:rsidR="003B283A" w:rsidRPr="003B283A" w:rsidRDefault="003B283A" w:rsidP="003B283A">
            <w:pPr>
              <w:rPr>
                <w:i/>
                <w:color w:val="000000"/>
                <w:sz w:val="18"/>
                <w:szCs w:val="18"/>
              </w:rPr>
            </w:pPr>
            <w:r w:rsidRPr="003B283A">
              <w:rPr>
                <w:i/>
                <w:color w:val="000000"/>
                <w:sz w:val="18"/>
                <w:szCs w:val="18"/>
              </w:rPr>
              <w:t xml:space="preserve">Hedera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colchica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Fall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Favourite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29552ED7" w14:textId="7A3AAD42" w:rsidR="003B283A" w:rsidRPr="00326398" w:rsidRDefault="00326398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 w:rsidRPr="00326398">
              <w:rPr>
                <w:rFonts w:ascii="Arial" w:hAnsi="Arial"/>
                <w:sz w:val="18"/>
                <w:szCs w:val="18"/>
                <w:lang w:val="en-US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43F2A46E" w14:textId="3815BBC2" w:rsidR="003B283A" w:rsidRPr="003B283A" w:rsidRDefault="00326398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E9ADDE3" w14:textId="77777777" w:rsidR="003B283A" w:rsidRPr="003B283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</w:tr>
      <w:tr w:rsidR="003B283A" w:rsidRPr="00664D77" w14:paraId="1AF09FFD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E60E1B5" w14:textId="3C840F4C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5BF9FE4" w14:textId="0A617E57" w:rsidR="003B283A" w:rsidRPr="003B283A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r w:rsidRPr="003B283A">
              <w:rPr>
                <w:i/>
                <w:color w:val="000000"/>
                <w:sz w:val="18"/>
                <w:szCs w:val="18"/>
              </w:rPr>
              <w:t xml:space="preserve">Hedera helix </w:t>
            </w:r>
          </w:p>
        </w:tc>
        <w:tc>
          <w:tcPr>
            <w:tcW w:w="1913" w:type="dxa"/>
          </w:tcPr>
          <w:p w14:paraId="4365BE14" w14:textId="34D0C1D7" w:rsidR="003B283A" w:rsidRPr="00664D77" w:rsidRDefault="00326398" w:rsidP="00B26C5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3139CD59" w14:textId="47A93011" w:rsidR="003B283A" w:rsidRPr="00664D77" w:rsidRDefault="00326398" w:rsidP="00B26C5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1879F22" w14:textId="0A283681" w:rsidR="003B283A" w:rsidRPr="00664D77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664D77" w14:paraId="76B0698E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C5CA290" w14:textId="3CF13DA7" w:rsidR="003B283A" w:rsidRPr="0006259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190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8D52A41" w14:textId="7AF34F7F" w:rsidR="003B283A" w:rsidRPr="003B283A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Hypericum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dummeri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'Peter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Dummer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24C2FC72" w14:textId="40A5E9A5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675B6C6A" w14:textId="3801473E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95B17E4" w14:textId="3A27713D" w:rsidR="003B283A" w:rsidRPr="0006259A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3B283A" w14:paraId="53CFB9D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38F2CF7" w14:textId="0C10835C" w:rsidR="003B283A" w:rsidRPr="0006259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980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6BCE82F" w14:textId="203EA573" w:rsidR="003B283A" w:rsidRPr="003B283A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Itea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virginica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'Henry's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Garnet</w:t>
            </w:r>
            <w:proofErr w:type="spellEnd"/>
          </w:p>
        </w:tc>
        <w:tc>
          <w:tcPr>
            <w:tcW w:w="1913" w:type="dxa"/>
          </w:tcPr>
          <w:p w14:paraId="18240E7F" w14:textId="2416E95F" w:rsidR="003B283A" w:rsidRPr="003B283A" w:rsidRDefault="00326398" w:rsidP="00B26C5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40-50</w:t>
            </w:r>
          </w:p>
        </w:tc>
        <w:tc>
          <w:tcPr>
            <w:tcW w:w="1914" w:type="dxa"/>
            <w:shd w:val="clear" w:color="auto" w:fill="auto"/>
          </w:tcPr>
          <w:p w14:paraId="3A4CD330" w14:textId="1E039ECE" w:rsidR="003B283A" w:rsidRPr="003B283A" w:rsidRDefault="00326398" w:rsidP="00B26C51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C3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04EA2FE" w14:textId="69257951" w:rsidR="003B283A" w:rsidRPr="003B283A" w:rsidRDefault="003B283A" w:rsidP="00B26C51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664D77" w14:paraId="378F3773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F49B337" w14:textId="4BB5AFC4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990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96D245E" w14:textId="18C9CA7A" w:rsidR="003B283A" w:rsidRPr="00B65BC9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Ligustrum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vulgare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Lodense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5B18E664" w14:textId="0BF00EA5" w:rsidR="003B283A" w:rsidRPr="00664D77" w:rsidRDefault="00326398" w:rsidP="00B26C5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654B65AA" w14:textId="136E8033" w:rsidR="003B283A" w:rsidRPr="00664D77" w:rsidRDefault="00326398" w:rsidP="00B26C5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C3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88814B6" w14:textId="6351675B" w:rsidR="003B283A" w:rsidRPr="00664D77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3B283A" w14:paraId="316ACF3D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EDEF1CF" w14:textId="62DCD1DB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810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9EF5003" w14:textId="4135D874" w:rsidR="003B283A" w:rsidRPr="003B283A" w:rsidRDefault="003B283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Lonicera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japonica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Dart's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Acumen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1CDD7DAD" w14:textId="1138D71B" w:rsidR="003B283A" w:rsidRPr="00326398" w:rsidRDefault="00326398" w:rsidP="00621B40">
            <w:pPr>
              <w:rPr>
                <w:sz w:val="18"/>
                <w:szCs w:val="18"/>
                <w:lang w:val="en-US"/>
              </w:rPr>
            </w:pPr>
            <w:r w:rsidRPr="00326398">
              <w:rPr>
                <w:sz w:val="18"/>
                <w:szCs w:val="18"/>
                <w:lang w:val="en-US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782B0F9D" w14:textId="4CA0F196" w:rsidR="003B283A" w:rsidRPr="003B283A" w:rsidRDefault="00326398" w:rsidP="00621B40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702FBF6" w14:textId="77777777" w:rsidR="003B283A" w:rsidRPr="003B283A" w:rsidRDefault="003B283A" w:rsidP="00621B40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664D77" w14:paraId="711A309A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9FD639B" w14:textId="598B32A7" w:rsidR="003B283A" w:rsidRPr="0006259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685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8E30980" w14:textId="4179F5D3" w:rsidR="003B283A" w:rsidRPr="00B65BC9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Pachysandra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terminalis</w:t>
            </w:r>
            <w:proofErr w:type="spellEnd"/>
          </w:p>
        </w:tc>
        <w:tc>
          <w:tcPr>
            <w:tcW w:w="1913" w:type="dxa"/>
          </w:tcPr>
          <w:p w14:paraId="48F04552" w14:textId="1191EB4F" w:rsidR="003B283A" w:rsidRPr="00664D77" w:rsidRDefault="003B283A" w:rsidP="00B26C51">
            <w:pPr>
              <w:rPr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4A0421D" w14:textId="5560EBF8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3153EE1" w14:textId="5AB13B07" w:rsidR="003B283A" w:rsidRPr="0006259A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664D77" w14:paraId="10E92F01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B1F4ED9" w14:textId="795697E0" w:rsidR="003B283A" w:rsidRPr="0006259A" w:rsidRDefault="003B283A" w:rsidP="00B26C5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170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B20A503" w14:textId="214E5FDB" w:rsidR="003B283A" w:rsidRPr="003B283A" w:rsidRDefault="003B283A" w:rsidP="00B26C51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Philadelphus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Manteau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d'Hermine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4E67372F" w14:textId="02497931" w:rsidR="003B283A" w:rsidRPr="00664D77" w:rsidRDefault="00326398" w:rsidP="00205DC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68BCF0C5" w14:textId="57BAF616" w:rsidR="003B283A" w:rsidRPr="00664D77" w:rsidRDefault="00326398" w:rsidP="00B26C5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36DA895" w14:textId="5E74E951" w:rsidR="003B283A" w:rsidRPr="0006259A" w:rsidRDefault="003B283A" w:rsidP="00B26C51">
            <w:pPr>
              <w:rPr>
                <w:sz w:val="18"/>
                <w:szCs w:val="18"/>
              </w:rPr>
            </w:pPr>
          </w:p>
        </w:tc>
      </w:tr>
      <w:tr w:rsidR="003B283A" w:rsidRPr="00664D77" w14:paraId="6E9C70AD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0366117" w14:textId="3F47C44F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130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1377CD4" w14:textId="021A7ABF" w:rsidR="003B283A" w:rsidRPr="003B283A" w:rsidRDefault="003B283A" w:rsidP="00621B40">
            <w:pPr>
              <w:rPr>
                <w:i/>
                <w:color w:val="000000"/>
                <w:sz w:val="18"/>
                <w:szCs w:val="18"/>
              </w:rPr>
            </w:pPr>
            <w:r w:rsidRPr="003B283A">
              <w:rPr>
                <w:i/>
                <w:color w:val="000000"/>
                <w:sz w:val="18"/>
                <w:szCs w:val="18"/>
              </w:rPr>
              <w:t>Rosa 'Fortuna'</w:t>
            </w:r>
          </w:p>
        </w:tc>
        <w:tc>
          <w:tcPr>
            <w:tcW w:w="1913" w:type="dxa"/>
          </w:tcPr>
          <w:p w14:paraId="28BCCA2D" w14:textId="3A7F870E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25-30</w:t>
            </w:r>
          </w:p>
        </w:tc>
        <w:tc>
          <w:tcPr>
            <w:tcW w:w="1914" w:type="dxa"/>
            <w:shd w:val="clear" w:color="auto" w:fill="auto"/>
          </w:tcPr>
          <w:p w14:paraId="6DA4EF2B" w14:textId="496D057E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B78481E" w14:textId="48029F33" w:rsidR="003B283A" w:rsidRPr="0006259A" w:rsidRDefault="003B283A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2C457583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3A4C6E9" w14:textId="01411699" w:rsidR="003B283A" w:rsidRPr="0006259A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36FCD9C" w14:textId="68923BA9" w:rsidR="003B283A" w:rsidRPr="003B283A" w:rsidRDefault="003B283A" w:rsidP="00621B40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Spiraea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betulifolium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'Tor'</w:t>
            </w:r>
          </w:p>
        </w:tc>
        <w:tc>
          <w:tcPr>
            <w:tcW w:w="1913" w:type="dxa"/>
          </w:tcPr>
          <w:p w14:paraId="332FA1E7" w14:textId="767891B4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20-25</w:t>
            </w:r>
          </w:p>
        </w:tc>
        <w:tc>
          <w:tcPr>
            <w:tcW w:w="1914" w:type="dxa"/>
            <w:shd w:val="clear" w:color="auto" w:fill="auto"/>
          </w:tcPr>
          <w:p w14:paraId="4562F8A7" w14:textId="0A7AABEB" w:rsidR="003B283A" w:rsidRPr="00664D77" w:rsidRDefault="00326398" w:rsidP="00621B4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C2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00EA016D" w14:textId="77777777" w:rsidR="003B283A" w:rsidRPr="0006259A" w:rsidRDefault="003B283A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3777D267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1D1113C" w14:textId="33953BC1" w:rsidR="003B283A" w:rsidRPr="00664D77" w:rsidRDefault="003B283A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510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C8F18DE" w14:textId="4DC86AB2" w:rsidR="003B283A" w:rsidRPr="003B283A" w:rsidRDefault="003B283A" w:rsidP="003B283A">
            <w:pPr>
              <w:rPr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Viburnum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opulus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i/>
                <w:color w:val="000000"/>
                <w:sz w:val="18"/>
                <w:szCs w:val="18"/>
              </w:rPr>
              <w:t>Compactum</w:t>
            </w:r>
            <w:proofErr w:type="spellEnd"/>
            <w:r w:rsidRPr="003B283A">
              <w:rPr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08B9CFF9" w14:textId="1F21FDB6" w:rsidR="003B283A" w:rsidRPr="00B84B84" w:rsidRDefault="00326398" w:rsidP="00621B40">
            <w:pPr>
              <w:pStyle w:val="Kopjes"/>
              <w:spacing w:line="260" w:lineRule="atLeast"/>
              <w:rPr>
                <w:rFonts w:ascii="Arial" w:hAnsi="Arial"/>
                <w:b/>
                <w:sz w:val="18"/>
                <w:szCs w:val="18"/>
              </w:rPr>
            </w:pPr>
            <w:r>
              <w:rPr>
                <w:rFonts w:ascii="Arial" w:hAnsi="Arial"/>
                <w:b/>
                <w:sz w:val="18"/>
                <w:szCs w:val="18"/>
              </w:rPr>
              <w:t>50-60</w:t>
            </w:r>
          </w:p>
        </w:tc>
        <w:tc>
          <w:tcPr>
            <w:tcW w:w="1914" w:type="dxa"/>
            <w:shd w:val="clear" w:color="auto" w:fill="auto"/>
          </w:tcPr>
          <w:p w14:paraId="5B6C3655" w14:textId="760EF074" w:rsidR="003B283A" w:rsidRPr="00664D77" w:rsidRDefault="00326398" w:rsidP="00621B40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C3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16D4187" w14:textId="77777777" w:rsidR="003B283A" w:rsidRPr="00664D77" w:rsidRDefault="003B283A" w:rsidP="00621B40">
            <w:pPr>
              <w:rPr>
                <w:sz w:val="18"/>
                <w:szCs w:val="18"/>
              </w:rPr>
            </w:pPr>
          </w:p>
        </w:tc>
      </w:tr>
      <w:tr w:rsidR="003B283A" w:rsidRPr="00664D77" w14:paraId="278486A6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F25C72A" w14:textId="7777777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0756489D" w14:textId="77777777" w:rsidR="003B283A" w:rsidRPr="004C29D8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13" w:type="dxa"/>
          </w:tcPr>
          <w:p w14:paraId="142C64E9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06280921" w14:textId="7777777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8F2D93B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6A2C5DB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22E5C75" w14:textId="7777777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679DB949" w14:textId="56B5E913" w:rsidR="003B283A" w:rsidRPr="004C29D8" w:rsidRDefault="003B283A" w:rsidP="003B283A">
            <w:pPr>
              <w:rPr>
                <w:i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Vaste planten</w:t>
            </w:r>
          </w:p>
        </w:tc>
        <w:tc>
          <w:tcPr>
            <w:tcW w:w="1913" w:type="dxa"/>
          </w:tcPr>
          <w:p w14:paraId="28DA1BF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2704CB1" w14:textId="362B7AF7" w:rsidR="003B283A" w:rsidRPr="00326398" w:rsidRDefault="00326398" w:rsidP="00D85631">
            <w:pPr>
              <w:pStyle w:val="Kopjes"/>
              <w:spacing w:line="260" w:lineRule="atLeast"/>
              <w:rPr>
                <w:rFonts w:ascii="Arial" w:hAnsi="Arial"/>
                <w:b/>
                <w:sz w:val="18"/>
                <w:szCs w:val="18"/>
              </w:rPr>
            </w:pPr>
            <w:proofErr w:type="spellStart"/>
            <w:r w:rsidRPr="00326398">
              <w:rPr>
                <w:rFonts w:ascii="Arial" w:hAnsi="Arial"/>
                <w:b/>
                <w:sz w:val="18"/>
                <w:szCs w:val="18"/>
              </w:rPr>
              <w:t>Potmaat</w:t>
            </w:r>
            <w:proofErr w:type="spellEnd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93AFA58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0C1DC235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4D8D2BC3" w14:textId="29E727FF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290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BD4C370" w14:textId="0B062B03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Achillea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millefoliu</w:t>
            </w:r>
            <w:r>
              <w:rPr>
                <w:rFonts w:ascii="Arial" w:hAnsi="Arial"/>
                <w:i/>
                <w:color w:val="000000"/>
                <w:sz w:val="18"/>
                <w:szCs w:val="18"/>
              </w:rPr>
              <w:t>m</w:t>
            </w:r>
            <w:proofErr w:type="spellEnd"/>
          </w:p>
        </w:tc>
        <w:tc>
          <w:tcPr>
            <w:tcW w:w="1913" w:type="dxa"/>
          </w:tcPr>
          <w:p w14:paraId="6C5A733B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5038C94" w14:textId="3D193411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434E40E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7761BBA8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CB02BEA" w14:textId="3338A3D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135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D91A6D8" w14:textId="13EBB81A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Achillea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millefolium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Alpenblute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17BA8975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A3810F0" w14:textId="0AEF3DF4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03EEB350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079284CB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B6913B0" w14:textId="495F28B9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9254A4A" w14:textId="15304CC3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Agastache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'Blue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Fortune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769FBC64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90B3B6A" w14:textId="172881F3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EF351B5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7963753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AFD12C6" w14:textId="3529B285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145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9C60427" w14:textId="56A9241C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Ajuga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reptans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3C9A3E49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04544293" w14:textId="080E059F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F8AC2E4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5C6F1833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78F5C1C" w14:textId="27A15C6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30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1CD711E" w14:textId="4CBA7D21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Allium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aflatunense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317968A9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19B0F04A" w14:textId="1CFA5D09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3FF1901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3286081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D003864" w14:textId="08BF62F0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60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C802253" w14:textId="295F385A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Allium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giganteum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5AB1CDBA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722E30E8" w14:textId="4BCFE58E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1173A66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56465F6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F0AFBAB" w14:textId="7DCD727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80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365C1E9" w14:textId="4501949C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Allium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'Mont Blanc' </w:t>
            </w:r>
          </w:p>
        </w:tc>
        <w:tc>
          <w:tcPr>
            <w:tcW w:w="1913" w:type="dxa"/>
          </w:tcPr>
          <w:p w14:paraId="31CCEBFA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1D85919E" w14:textId="01A656C6" w:rsidR="003B283A" w:rsidRPr="00664D77" w:rsidRDefault="00326398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8300BEE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A91E0C8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4C71097" w14:textId="340FB74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lastRenderedPageBreak/>
              <w:t>80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3D45BB4" w14:textId="68AEFC30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Anemone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Honorine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Jobert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44CEE2FB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FE681D0" w14:textId="6E26958F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90EDF1A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4D1600F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9FDE6C3" w14:textId="6AD3EAEB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80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C8AB787" w14:textId="1C0D9D46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Anemone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hupehensis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Prinz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Heinrich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70AFBD70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21035438" w14:textId="59447C91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7C2BCCA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68EDF9DF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0F5EEEA7" w14:textId="0E65A909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7F62FEB" w14:textId="5157461E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Anemone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'September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Charm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4A992D80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71736D40" w14:textId="336BBCFD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43323B6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6729210D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0C97CA7D" w14:textId="767A6B60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60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63FD528" w14:textId="1C29D5E0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Aster 'Apollo' </w:t>
            </w:r>
          </w:p>
        </w:tc>
        <w:tc>
          <w:tcPr>
            <w:tcW w:w="1913" w:type="dxa"/>
          </w:tcPr>
          <w:p w14:paraId="49E13EC4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131B9DF" w14:textId="473E087B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BB48397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364E4DC2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FE5F0D3" w14:textId="41224764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175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354A738" w14:textId="0BFEB836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Aster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divaricatus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019FDDA6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D06D5A9" w14:textId="31D836F8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A3FA29E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4B663F3F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509D474" w14:textId="02375590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225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5286333" w14:textId="45EDAE2F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Cimicufuga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racemosa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49725526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239606E" w14:textId="4EC18B3B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E353CB2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335348E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C9531C6" w14:textId="0FC5FA4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70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2A34341" w14:textId="4A400E40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Echinacea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angustifolia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7C581C01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B375B42" w14:textId="720726AE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5B4C76B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1210D717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D20E1D9" w14:textId="7945E75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110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184F516" w14:textId="166F8A8A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Echinacea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purpurea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34BB09C3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06723D3C" w14:textId="1763CFA8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7A3CD88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6B53DA38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B184A6C" w14:textId="7EDFE9DF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100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5DEBEC7F" w14:textId="50228914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Geranium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macrorrhizzum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Spessart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3EDCA71E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320401B7" w14:textId="6B222FD4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EC29ED2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6A42481E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0AE780D2" w14:textId="2298804D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150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E45B01C" w14:textId="57F19FE7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Geranium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pyrenaicum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02820861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1881B6C" w14:textId="1991C304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D90E230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741E3FC8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8218128" w14:textId="4F3ED388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75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5864A0C4" w14:textId="6B904060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Geranium 'Rozanne' </w:t>
            </w:r>
          </w:p>
        </w:tc>
        <w:tc>
          <w:tcPr>
            <w:tcW w:w="1913" w:type="dxa"/>
          </w:tcPr>
          <w:p w14:paraId="277852C0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E0B5788" w14:textId="07F3329E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2429D6B2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39FDF65A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4781C2AF" w14:textId="6BEE5D97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170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5816841F" w14:textId="18028C74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Geranium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Salome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72D77D37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FEB8CA8" w14:textId="17E999CA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A7FF59B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5F85E35D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EE0B9A1" w14:textId="5BD65D48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144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E3E34A5" w14:textId="34D2EF12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Helleborus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orientalis </w:t>
            </w:r>
          </w:p>
        </w:tc>
        <w:tc>
          <w:tcPr>
            <w:tcW w:w="1913" w:type="dxa"/>
          </w:tcPr>
          <w:p w14:paraId="63769201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6CC1823" w14:textId="77BD8B4F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EC6E681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3B283A" w14:paraId="00F2486F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E705468" w14:textId="391AFFF8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145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662E9A8" w14:textId="1B2A5078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Helleborus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orientalis 'Red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Hybrids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3BAA9DA2" w14:textId="77777777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14:paraId="1B6E3442" w14:textId="3D9646FE" w:rsidR="003B283A" w:rsidRPr="003B283A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DD78ABC" w14:textId="77777777" w:rsidR="003B283A" w:rsidRPr="003B283A" w:rsidRDefault="003B283A" w:rsidP="00D85631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664D77" w14:paraId="72CFD541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69D180A5" w14:textId="6D209D8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90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5412E3C" w14:textId="415DD7A5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Helleborus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'Pink Frost' </w:t>
            </w:r>
          </w:p>
        </w:tc>
        <w:tc>
          <w:tcPr>
            <w:tcW w:w="1913" w:type="dxa"/>
          </w:tcPr>
          <w:p w14:paraId="50976F24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C8F8C85" w14:textId="492E4A53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0A0EBF5C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1D090FA6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A351E98" w14:textId="71BE91C9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70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52E369FC" w14:textId="4826BCCB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Hemerocallis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Luxery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Lace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7965CE4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1A82D13" w14:textId="0FE63A02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BD6084C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04DB388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FAA0414" w14:textId="72EF5739" w:rsidR="003B283A" w:rsidRPr="00664D77" w:rsidRDefault="00EE6FE6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165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86B7CFC" w14:textId="11258826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Hemerocallis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Purple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Water' </w:t>
            </w:r>
          </w:p>
        </w:tc>
        <w:tc>
          <w:tcPr>
            <w:tcW w:w="1913" w:type="dxa"/>
          </w:tcPr>
          <w:p w14:paraId="0EA6A3D8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29E85635" w14:textId="0E4C08C4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14006B2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4909B6D6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FED2C37" w14:textId="7DB466C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75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8C62295" w14:textId="67E4C975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Persicaria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amplexicaulis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5429777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5D9A337" w14:textId="15F8F6DC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95766A6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162BAA13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14B802FE" w14:textId="4BCFF34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80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257762E" w14:textId="6CB8C9FB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Persicaria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amplexicaulis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Atrosanguinea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'</w:t>
            </w:r>
          </w:p>
        </w:tc>
        <w:tc>
          <w:tcPr>
            <w:tcW w:w="1913" w:type="dxa"/>
          </w:tcPr>
          <w:p w14:paraId="205DAD7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4D541BE" w14:textId="0B231D7B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447EBBE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48E32052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09A117E" w14:textId="706025F1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19DDE59" w14:textId="082983AB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Phlomis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russeliana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6067D26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0A006E20" w14:textId="5D2EBD11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D8D82E3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76388247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4C5BCC2B" w14:textId="14AADB7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8B47A6A" w14:textId="3BACF6BC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Phlox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paniculata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3EC92AD2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67C8CEF" w14:textId="651816A8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3379414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2C9552AE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0EAD4C7" w14:textId="68519F1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55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7BF1C136" w14:textId="75826C4D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Prunella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grandiflora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048E3C9E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FB82096" w14:textId="682A10EE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5C6F442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3B283A" w14:paraId="286516A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791BAB8" w14:textId="53B07D4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90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2CB5190F" w14:textId="2781B64B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Pulmomaria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saccharata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Mrs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Moon' </w:t>
            </w:r>
          </w:p>
        </w:tc>
        <w:tc>
          <w:tcPr>
            <w:tcW w:w="1913" w:type="dxa"/>
          </w:tcPr>
          <w:p w14:paraId="3A8F23CD" w14:textId="77777777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14:paraId="205D30AA" w14:textId="30D87BDD" w:rsidR="003B283A" w:rsidRPr="003B283A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2209E49" w14:textId="77777777" w:rsidR="003B283A" w:rsidRPr="003B283A" w:rsidRDefault="003B283A" w:rsidP="00D85631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3B283A" w14:paraId="5BFE0C40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49231774" w14:textId="2ED5630D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295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6247909C" w14:textId="363B1983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Pulmonaria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officinalis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Sissinghirst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White' </w:t>
            </w:r>
          </w:p>
        </w:tc>
        <w:tc>
          <w:tcPr>
            <w:tcW w:w="1913" w:type="dxa"/>
          </w:tcPr>
          <w:p w14:paraId="6E8397D8" w14:textId="77777777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14:paraId="49653E3E" w14:textId="7C149B5B" w:rsidR="003B283A" w:rsidRPr="003B283A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4C11A544" w14:textId="77777777" w:rsidR="003B283A" w:rsidRPr="003B283A" w:rsidRDefault="003B283A" w:rsidP="00D85631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664D77" w14:paraId="2E4BEB57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C28D854" w14:textId="4A2DADDF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65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5FFE9A2" w14:textId="144E8E42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Pulmonaria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offincinalis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45B29A88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FDF3376" w14:textId="3D98FC9A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60C630D3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3B283A" w14:paraId="54ADA26B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1903688" w14:textId="605420C4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145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488D5A7" w14:textId="24B44163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Pulmonaria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>saccharata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  <w:lang w:val="en-US"/>
              </w:rPr>
              <w:t xml:space="preserve"> 'Lewis Palmer' </w:t>
            </w:r>
          </w:p>
        </w:tc>
        <w:tc>
          <w:tcPr>
            <w:tcW w:w="1913" w:type="dxa"/>
          </w:tcPr>
          <w:p w14:paraId="10791DC5" w14:textId="77777777" w:rsidR="003B283A" w:rsidRPr="003B283A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</w:p>
        </w:tc>
        <w:tc>
          <w:tcPr>
            <w:tcW w:w="1914" w:type="dxa"/>
            <w:shd w:val="clear" w:color="auto" w:fill="auto"/>
          </w:tcPr>
          <w:p w14:paraId="1177C797" w14:textId="311F743E" w:rsidR="003B283A" w:rsidRPr="003B283A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>
              <w:rPr>
                <w:rFonts w:ascii="Arial" w:hAnsi="Arial"/>
                <w:sz w:val="18"/>
                <w:szCs w:val="18"/>
                <w:lang w:val="en-US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B30A819" w14:textId="77777777" w:rsidR="003B283A" w:rsidRPr="003B283A" w:rsidRDefault="003B283A" w:rsidP="00D85631">
            <w:pPr>
              <w:rPr>
                <w:sz w:val="18"/>
                <w:szCs w:val="18"/>
                <w:lang w:val="en-US"/>
              </w:rPr>
            </w:pPr>
          </w:p>
        </w:tc>
      </w:tr>
      <w:tr w:rsidR="003B283A" w:rsidRPr="00664D77" w14:paraId="4BC28262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243CCCD2" w14:textId="5D70F6A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115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B8A67FC" w14:textId="323D2A6A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Salvia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nemorosa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'Caradonna' </w:t>
            </w:r>
          </w:p>
        </w:tc>
        <w:tc>
          <w:tcPr>
            <w:tcW w:w="1913" w:type="dxa"/>
          </w:tcPr>
          <w:p w14:paraId="17C40445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5E476C0" w14:textId="1EBB2F44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38AC799E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11288EF9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0010B73B" w14:textId="10DD534A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135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C520CCE" w14:textId="6F90E7DE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Salvia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nemorosa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Mainacht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12C2016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37BD5165" w14:textId="0E10F4C9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74E85C44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0BD4D03E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3969278E" w14:textId="0BF06649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25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121F56B1" w14:textId="251C14CE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Sedum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Autumn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Joy' </w:t>
            </w:r>
          </w:p>
        </w:tc>
        <w:tc>
          <w:tcPr>
            <w:tcW w:w="1913" w:type="dxa"/>
          </w:tcPr>
          <w:p w14:paraId="574D918D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5D5B27A" w14:textId="3B8B7586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022CCD83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6B5599DF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E459019" w14:textId="6CD2353C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110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4DB5FB0B" w14:textId="4156DE8E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Sedum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Purple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Emperator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596CBC2C" w14:textId="7777777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3B7BC265" w14:textId="7028597D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5DD7170" w14:textId="77777777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3A39AB93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562095DE" w14:textId="5F2A9FF1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20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3B223D04" w14:textId="3CA4BE82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Verbena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bonariensis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13" w:type="dxa"/>
          </w:tcPr>
          <w:p w14:paraId="2B8B945A" w14:textId="734B78BC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24C708A1" w14:textId="56FDF902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02A2CA5B" w14:textId="7C8772C9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53477126" w14:textId="77777777" w:rsidTr="00343CA7">
        <w:trPr>
          <w:cantSplit/>
          <w:trHeight w:val="284"/>
        </w:trPr>
        <w:tc>
          <w:tcPr>
            <w:tcW w:w="851" w:type="dxa"/>
            <w:vAlign w:val="bottom"/>
          </w:tcPr>
          <w:p w14:paraId="76285931" w14:textId="11B13CC5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 w:rsidRPr="003B283A">
              <w:rPr>
                <w:rFonts w:ascii="Arial" w:hAnsi="Arial"/>
                <w:sz w:val="18"/>
                <w:szCs w:val="18"/>
              </w:rPr>
              <w:t>150</w:t>
            </w:r>
          </w:p>
        </w:tc>
        <w:tc>
          <w:tcPr>
            <w:tcW w:w="3544" w:type="dxa"/>
            <w:shd w:val="clear" w:color="auto" w:fill="auto"/>
            <w:vAlign w:val="bottom"/>
          </w:tcPr>
          <w:p w14:paraId="04F2A6A3" w14:textId="172D61A9" w:rsidR="003B283A" w:rsidRPr="003B283A" w:rsidRDefault="003B283A" w:rsidP="003B283A">
            <w:pPr>
              <w:pStyle w:val="Kopjes"/>
              <w:spacing w:line="260" w:lineRule="atLeast"/>
              <w:rPr>
                <w:rFonts w:ascii="Arial" w:hAnsi="Arial"/>
                <w:i/>
                <w:color w:val="000000"/>
                <w:sz w:val="18"/>
                <w:szCs w:val="18"/>
              </w:rPr>
            </w:pP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Veronicastrum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 'Pink </w:t>
            </w:r>
            <w:proofErr w:type="spellStart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>Glow</w:t>
            </w:r>
            <w:proofErr w:type="spellEnd"/>
            <w:r w:rsidRPr="003B283A">
              <w:rPr>
                <w:rFonts w:ascii="Arial" w:hAnsi="Arial"/>
                <w:i/>
                <w:color w:val="000000"/>
                <w:sz w:val="18"/>
                <w:szCs w:val="18"/>
              </w:rPr>
              <w:t xml:space="preserve">' </w:t>
            </w:r>
          </w:p>
        </w:tc>
        <w:tc>
          <w:tcPr>
            <w:tcW w:w="1913" w:type="dxa"/>
          </w:tcPr>
          <w:p w14:paraId="6BEF7C07" w14:textId="002EEA27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5D75F6F3" w14:textId="6846B171" w:rsidR="003B283A" w:rsidRPr="00664D77" w:rsidRDefault="00846A2B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P9</w:t>
            </w:r>
            <w:bookmarkStart w:id="0" w:name="_GoBack"/>
            <w:bookmarkEnd w:id="0"/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18FC363" w14:textId="788ACEDD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700B7DFF" w14:textId="77777777" w:rsidTr="00474EDD">
        <w:trPr>
          <w:cantSplit/>
          <w:trHeight w:val="284"/>
        </w:trPr>
        <w:tc>
          <w:tcPr>
            <w:tcW w:w="851" w:type="dxa"/>
            <w:vAlign w:val="bottom"/>
          </w:tcPr>
          <w:p w14:paraId="00051D5D" w14:textId="3F03C5CA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5F44237E" w14:textId="19C894DE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3" w:type="dxa"/>
          </w:tcPr>
          <w:p w14:paraId="54128725" w14:textId="34C2DFEB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65D76D22" w14:textId="485636E5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4829143" w14:textId="71C1D986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3B283A" w:rsidRPr="00664D77" w14:paraId="12CFE1AE" w14:textId="77777777" w:rsidTr="00474EDD">
        <w:trPr>
          <w:cantSplit/>
          <w:trHeight w:val="284"/>
        </w:trPr>
        <w:tc>
          <w:tcPr>
            <w:tcW w:w="851" w:type="dxa"/>
            <w:vAlign w:val="bottom"/>
          </w:tcPr>
          <w:p w14:paraId="4A009C21" w14:textId="1F023DE6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  <w:vAlign w:val="bottom"/>
          </w:tcPr>
          <w:p w14:paraId="14728D56" w14:textId="0EC7B89E" w:rsidR="003B283A" w:rsidRPr="0006259A" w:rsidRDefault="003B283A" w:rsidP="00D85631">
            <w:pPr>
              <w:pStyle w:val="Kopjes"/>
              <w:spacing w:line="260" w:lineRule="atLeast"/>
              <w:rPr>
                <w:rFonts w:ascii="Arial" w:hAnsi="Arial"/>
                <w:i/>
                <w:sz w:val="18"/>
                <w:szCs w:val="18"/>
              </w:rPr>
            </w:pPr>
          </w:p>
        </w:tc>
        <w:tc>
          <w:tcPr>
            <w:tcW w:w="1913" w:type="dxa"/>
          </w:tcPr>
          <w:p w14:paraId="09A4CC93" w14:textId="0B3F4A22" w:rsidR="003B283A" w:rsidRPr="00CB7356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1248DCF3" w14:textId="2E84C775" w:rsidR="003B283A" w:rsidRPr="00664D77" w:rsidRDefault="003B283A" w:rsidP="00D85631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10511CF0" w14:textId="4B54B20C" w:rsidR="003B283A" w:rsidRPr="00664D77" w:rsidRDefault="003B283A" w:rsidP="00D85631">
            <w:pPr>
              <w:rPr>
                <w:sz w:val="18"/>
                <w:szCs w:val="18"/>
              </w:rPr>
            </w:pPr>
          </w:p>
        </w:tc>
      </w:tr>
      <w:tr w:rsidR="000747F8" w:rsidRPr="00664D77" w14:paraId="43F68C9D" w14:textId="77777777" w:rsidTr="00205DC3">
        <w:trPr>
          <w:cantSplit/>
          <w:trHeight w:val="284"/>
        </w:trPr>
        <w:tc>
          <w:tcPr>
            <w:tcW w:w="851" w:type="dxa"/>
          </w:tcPr>
          <w:p w14:paraId="635C5576" w14:textId="2501AFD2" w:rsidR="000747F8" w:rsidRPr="0006259A" w:rsidRDefault="000747F8" w:rsidP="00AA79AD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544" w:type="dxa"/>
            <w:shd w:val="clear" w:color="auto" w:fill="auto"/>
          </w:tcPr>
          <w:p w14:paraId="68478A39" w14:textId="77777777" w:rsidR="003B283A" w:rsidRPr="00664D77" w:rsidRDefault="003B283A" w:rsidP="001C584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13" w:type="dxa"/>
          </w:tcPr>
          <w:p w14:paraId="1B8E9E4D" w14:textId="77777777" w:rsidR="000747F8" w:rsidRPr="0006259A" w:rsidRDefault="000747F8" w:rsidP="001C5844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914" w:type="dxa"/>
            <w:shd w:val="clear" w:color="auto" w:fill="auto"/>
          </w:tcPr>
          <w:p w14:paraId="495BB189" w14:textId="75DB3054" w:rsidR="000747F8" w:rsidRPr="00664D77" w:rsidRDefault="000747F8" w:rsidP="001C5844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 w:rsidRPr="00664D77">
              <w:rPr>
                <w:rFonts w:ascii="Arial" w:hAnsi="Arial"/>
                <w:b/>
                <w:sz w:val="18"/>
                <w:szCs w:val="18"/>
              </w:rPr>
              <w:t>Totaal</w:t>
            </w:r>
          </w:p>
        </w:tc>
        <w:tc>
          <w:tcPr>
            <w:tcW w:w="1379" w:type="dxa"/>
            <w:tcBorders>
              <w:left w:val="nil"/>
            </w:tcBorders>
            <w:shd w:val="clear" w:color="auto" w:fill="auto"/>
          </w:tcPr>
          <w:p w14:paraId="5DB6AC22" w14:textId="77777777" w:rsidR="000747F8" w:rsidRPr="00664D77" w:rsidRDefault="000747F8" w:rsidP="001C5844">
            <w:pPr>
              <w:pStyle w:val="Kopjes"/>
              <w:spacing w:line="260" w:lineRule="atLeast"/>
              <w:rPr>
                <w:rFonts w:ascii="Arial" w:hAnsi="Arial"/>
                <w:sz w:val="18"/>
                <w:szCs w:val="18"/>
                <w:lang w:val="en-US"/>
              </w:rPr>
            </w:pPr>
            <w:r w:rsidRPr="00664D77">
              <w:rPr>
                <w:rFonts w:ascii="Arial" w:hAnsi="Arial"/>
                <w:b/>
                <w:sz w:val="18"/>
                <w:szCs w:val="18"/>
              </w:rPr>
              <w:t>€  ….,..</w:t>
            </w:r>
          </w:p>
        </w:tc>
      </w:tr>
    </w:tbl>
    <w:p w14:paraId="30E62DF5" w14:textId="77777777" w:rsidR="00826E17" w:rsidRPr="00803AF9" w:rsidRDefault="00826E17" w:rsidP="00FE3F8B">
      <w:pPr>
        <w:ind w:left="284"/>
        <w:rPr>
          <w:sz w:val="18"/>
          <w:szCs w:val="18"/>
        </w:rPr>
      </w:pPr>
      <w:r w:rsidRPr="00803AF9">
        <w:rPr>
          <w:sz w:val="18"/>
          <w:szCs w:val="18"/>
        </w:rPr>
        <w:t>Plantlijst vormt onderdeel van de inschrijvingsdocumenten</w:t>
      </w:r>
    </w:p>
    <w:p w14:paraId="097DDCE2" w14:textId="77777777" w:rsidR="00A04F92" w:rsidRPr="00803AF9" w:rsidRDefault="00A04F92" w:rsidP="00FE3F8B">
      <w:pPr>
        <w:ind w:left="284"/>
        <w:rPr>
          <w:sz w:val="18"/>
          <w:szCs w:val="18"/>
        </w:rPr>
      </w:pPr>
      <w:proofErr w:type="spellStart"/>
      <w:r w:rsidRPr="00803AF9">
        <w:rPr>
          <w:sz w:val="18"/>
          <w:szCs w:val="18"/>
        </w:rPr>
        <w:t>T.b.s.</w:t>
      </w:r>
      <w:proofErr w:type="spellEnd"/>
      <w:r w:rsidRPr="00803AF9">
        <w:rPr>
          <w:sz w:val="18"/>
          <w:szCs w:val="18"/>
        </w:rPr>
        <w:t xml:space="preserve"> = Word</w:t>
      </w:r>
      <w:r w:rsidR="0016567F" w:rsidRPr="00803AF9">
        <w:rPr>
          <w:sz w:val="18"/>
          <w:szCs w:val="18"/>
        </w:rPr>
        <w:t>t</w:t>
      </w:r>
      <w:r w:rsidRPr="00803AF9">
        <w:rPr>
          <w:sz w:val="18"/>
          <w:szCs w:val="18"/>
        </w:rPr>
        <w:t xml:space="preserve"> ter beschikking gesteld.</w:t>
      </w:r>
    </w:p>
    <w:sectPr w:rsidR="00A04F92" w:rsidRPr="00803AF9" w:rsidSect="00774E9E">
      <w:headerReference w:type="default" r:id="rId10"/>
      <w:type w:val="continuous"/>
      <w:pgSz w:w="11907" w:h="16839" w:code="9"/>
      <w:pgMar w:top="2235" w:right="1559" w:bottom="1077" w:left="1701" w:header="993" w:footer="482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25EA9E" w14:textId="77777777" w:rsidR="001E3B78" w:rsidRDefault="001E3B78">
      <w:r>
        <w:separator/>
      </w:r>
    </w:p>
  </w:endnote>
  <w:endnote w:type="continuationSeparator" w:id="0">
    <w:p w14:paraId="45626F14" w14:textId="77777777" w:rsidR="001E3B78" w:rsidRDefault="001E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C5C618" w14:textId="77777777" w:rsidR="001E3B78" w:rsidRDefault="001E3B78">
      <w:r>
        <w:separator/>
      </w:r>
    </w:p>
  </w:footnote>
  <w:footnote w:type="continuationSeparator" w:id="0">
    <w:p w14:paraId="0DF45158" w14:textId="77777777" w:rsidR="001E3B78" w:rsidRDefault="001E3B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C34EFE" w14:textId="77777777" w:rsidR="00CE5926" w:rsidRDefault="0084440A" w:rsidP="00774E9E">
    <w:pPr>
      <w:pStyle w:val="Koptekst"/>
      <w:jc w:val="righ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3004270" wp14:editId="0C01845E">
          <wp:simplePos x="0" y="0"/>
          <wp:positionH relativeFrom="column">
            <wp:posOffset>3934460</wp:posOffset>
          </wp:positionH>
          <wp:positionV relativeFrom="paragraph">
            <wp:posOffset>28575</wp:posOffset>
          </wp:positionV>
          <wp:extent cx="1542415" cy="648970"/>
          <wp:effectExtent l="0" t="0" r="635" b="0"/>
          <wp:wrapSquare wrapText="bothSides"/>
          <wp:docPr id="1" name="Afbeelding 1" descr="Leiden Logo Rood + 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iden Logo Rood + Zw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648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BA3DF1" w14:textId="77777777" w:rsidR="00CE5926" w:rsidRDefault="00CE5926" w:rsidP="00774E9E">
    <w:pPr>
      <w:pStyle w:val="Koptekst"/>
      <w:jc w:val="right"/>
    </w:pPr>
  </w:p>
  <w:p w14:paraId="0DE70DF6" w14:textId="77777777" w:rsidR="00CE5926" w:rsidRDefault="00CE5926" w:rsidP="00774E9E">
    <w:pPr>
      <w:pStyle w:val="Koptekst"/>
      <w:jc w:val="right"/>
    </w:pPr>
  </w:p>
  <w:p w14:paraId="740F4DD0" w14:textId="77777777" w:rsidR="00CE5926" w:rsidRDefault="00CE5926" w:rsidP="00774E9E">
    <w:pPr>
      <w:pStyle w:val="Koptekst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857" w:type="dxa"/>
      <w:tblInd w:w="-1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54"/>
      <w:gridCol w:w="181"/>
      <w:gridCol w:w="4963"/>
      <w:gridCol w:w="1953"/>
      <w:gridCol w:w="140"/>
      <w:gridCol w:w="2366"/>
    </w:tblGrid>
    <w:tr w:rsidR="00CE5926" w:rsidRPr="00C95B7B" w14:paraId="2C5EC8DC" w14:textId="77777777">
      <w:trPr>
        <w:cantSplit/>
        <w:trHeight w:val="309"/>
      </w:trPr>
      <w:tc>
        <w:tcPr>
          <w:tcW w:w="1254" w:type="dxa"/>
        </w:tcPr>
        <w:p w14:paraId="6415EBBF" w14:textId="77777777" w:rsidR="00CE5926" w:rsidRPr="00C95B7B" w:rsidRDefault="00CE5926" w:rsidP="00774E9E">
          <w:pPr>
            <w:pStyle w:val="Kopjes"/>
            <w:spacing w:line="260" w:lineRule="atLeast"/>
            <w:ind w:right="36"/>
            <w:jc w:val="right"/>
            <w:rPr>
              <w:rFonts w:ascii="Arial" w:hAnsi="Arial"/>
              <w:sz w:val="16"/>
            </w:rPr>
          </w:pPr>
          <w:r w:rsidRPr="00C95B7B">
            <w:rPr>
              <w:rFonts w:ascii="Arial" w:hAnsi="Arial"/>
              <w:sz w:val="16"/>
            </w:rPr>
            <w:t>Datum</w:t>
          </w:r>
        </w:p>
      </w:tc>
      <w:tc>
        <w:tcPr>
          <w:tcW w:w="181" w:type="dxa"/>
        </w:tcPr>
        <w:p w14:paraId="3801E770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4963" w:type="dxa"/>
        </w:tcPr>
        <w:p w14:paraId="3C18807D" w14:textId="77777777" w:rsidR="00CE5926" w:rsidRPr="00C95B7B" w:rsidRDefault="00CE5926" w:rsidP="00774E9E">
          <w:pPr>
            <w:pStyle w:val="Kopjes"/>
            <w:spacing w:line="260" w:lineRule="atLeas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fldChar w:fldCharType="begin"/>
          </w:r>
          <w:r>
            <w:rPr>
              <w:rFonts w:ascii="Arial" w:hAnsi="Arial"/>
              <w:sz w:val="16"/>
            </w:rPr>
            <w:instrText xml:space="preserve"> REF  bldatum </w:instrText>
          </w:r>
          <w:r>
            <w:rPr>
              <w:rFonts w:ascii="Arial" w:hAnsi="Arial"/>
              <w:sz w:val="16"/>
            </w:rPr>
            <w:fldChar w:fldCharType="separate"/>
          </w:r>
          <w:r w:rsidR="00226C47">
            <w:rPr>
              <w:rFonts w:ascii="Arial" w:hAnsi="Arial"/>
              <w:b/>
              <w:bCs/>
              <w:sz w:val="16"/>
            </w:rPr>
            <w:t>Fout! Verwijzingsbron niet gevonden.</w:t>
          </w:r>
          <w:r>
            <w:rPr>
              <w:rFonts w:ascii="Arial" w:hAnsi="Arial"/>
              <w:sz w:val="16"/>
            </w:rPr>
            <w:fldChar w:fldCharType="end"/>
          </w:r>
        </w:p>
      </w:tc>
      <w:tc>
        <w:tcPr>
          <w:tcW w:w="1953" w:type="dxa"/>
        </w:tcPr>
        <w:p w14:paraId="13061C38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140" w:type="dxa"/>
        </w:tcPr>
        <w:p w14:paraId="6C755DE4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2366" w:type="dxa"/>
        </w:tcPr>
        <w:p w14:paraId="6D9FF3F4" w14:textId="77777777" w:rsidR="00CE5926" w:rsidRPr="00C95B7B" w:rsidRDefault="00CE5926" w:rsidP="00774E9E">
          <w:pPr>
            <w:pStyle w:val="Kopjes"/>
            <w:spacing w:line="260" w:lineRule="atLeas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Gemeente Leiden</w:t>
          </w:r>
        </w:p>
      </w:tc>
    </w:tr>
    <w:tr w:rsidR="00CE5926" w:rsidRPr="00C95B7B" w14:paraId="1D2C1188" w14:textId="77777777">
      <w:trPr>
        <w:cantSplit/>
        <w:trHeight w:hRule="exact" w:val="280"/>
      </w:trPr>
      <w:tc>
        <w:tcPr>
          <w:tcW w:w="1254" w:type="dxa"/>
        </w:tcPr>
        <w:p w14:paraId="4B4C6515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Pagina</w:t>
          </w:r>
        </w:p>
      </w:tc>
      <w:tc>
        <w:tcPr>
          <w:tcW w:w="181" w:type="dxa"/>
        </w:tcPr>
        <w:p w14:paraId="4CCEA335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4963" w:type="dxa"/>
        </w:tcPr>
        <w:p w14:paraId="2E57F428" w14:textId="77777777" w:rsidR="00CE5926" w:rsidRPr="00C95B7B" w:rsidRDefault="00CE5926" w:rsidP="00774E9E">
          <w:pPr>
            <w:pStyle w:val="Kopjes"/>
            <w:spacing w:line="260" w:lineRule="atLeast"/>
            <w:rPr>
              <w:rFonts w:ascii="Arial" w:hAnsi="Arial"/>
              <w:sz w:val="16"/>
            </w:rPr>
          </w:pPr>
          <w:r w:rsidRPr="00075172">
            <w:rPr>
              <w:rFonts w:ascii="Arial" w:hAnsi="Arial"/>
              <w:sz w:val="16"/>
            </w:rPr>
            <w:t xml:space="preserve">Pagina </w:t>
          </w:r>
          <w:r w:rsidRPr="00075172">
            <w:rPr>
              <w:rFonts w:ascii="Arial" w:hAnsi="Arial"/>
              <w:sz w:val="16"/>
            </w:rPr>
            <w:fldChar w:fldCharType="begin"/>
          </w:r>
          <w:r w:rsidRPr="00075172">
            <w:rPr>
              <w:rFonts w:ascii="Arial" w:hAnsi="Arial"/>
              <w:sz w:val="16"/>
            </w:rPr>
            <w:instrText xml:space="preserve"> PAGE </w:instrText>
          </w:r>
          <w:r w:rsidRPr="00075172">
            <w:rPr>
              <w:rFonts w:ascii="Arial" w:hAnsi="Arial"/>
              <w:sz w:val="16"/>
            </w:rPr>
            <w:fldChar w:fldCharType="separate"/>
          </w:r>
          <w:r w:rsidR="00846A2B">
            <w:rPr>
              <w:rFonts w:ascii="Arial" w:hAnsi="Arial"/>
              <w:noProof/>
              <w:sz w:val="16"/>
            </w:rPr>
            <w:t>2</w:t>
          </w:r>
          <w:r w:rsidRPr="00075172">
            <w:rPr>
              <w:rFonts w:ascii="Arial" w:hAnsi="Arial"/>
              <w:sz w:val="16"/>
            </w:rPr>
            <w:fldChar w:fldCharType="end"/>
          </w:r>
          <w:r w:rsidRPr="00075172">
            <w:rPr>
              <w:rFonts w:ascii="Arial" w:hAnsi="Arial"/>
              <w:sz w:val="16"/>
            </w:rPr>
            <w:t xml:space="preserve"> </w:t>
          </w:r>
          <w:r>
            <w:rPr>
              <w:rFonts w:ascii="Arial" w:hAnsi="Arial"/>
              <w:sz w:val="16"/>
            </w:rPr>
            <w:t>/</w:t>
          </w:r>
          <w:r w:rsidRPr="00075172">
            <w:rPr>
              <w:rFonts w:ascii="Arial" w:hAnsi="Arial"/>
              <w:sz w:val="16"/>
            </w:rPr>
            <w:t xml:space="preserve"> </w:t>
          </w:r>
          <w:r w:rsidRPr="00075172">
            <w:rPr>
              <w:rFonts w:ascii="Arial" w:hAnsi="Arial"/>
              <w:sz w:val="16"/>
            </w:rPr>
            <w:fldChar w:fldCharType="begin"/>
          </w:r>
          <w:r w:rsidRPr="00075172">
            <w:rPr>
              <w:rFonts w:ascii="Arial" w:hAnsi="Arial"/>
              <w:sz w:val="16"/>
            </w:rPr>
            <w:instrText xml:space="preserve"> NUMPAGES </w:instrText>
          </w:r>
          <w:r w:rsidRPr="00075172">
            <w:rPr>
              <w:rFonts w:ascii="Arial" w:hAnsi="Arial"/>
              <w:sz w:val="16"/>
            </w:rPr>
            <w:fldChar w:fldCharType="separate"/>
          </w:r>
          <w:r w:rsidR="00846A2B">
            <w:rPr>
              <w:rFonts w:ascii="Arial" w:hAnsi="Arial"/>
              <w:noProof/>
              <w:sz w:val="16"/>
            </w:rPr>
            <w:t>2</w:t>
          </w:r>
          <w:r w:rsidRPr="00075172">
            <w:rPr>
              <w:rFonts w:ascii="Arial" w:hAnsi="Arial"/>
              <w:sz w:val="16"/>
            </w:rPr>
            <w:fldChar w:fldCharType="end"/>
          </w:r>
        </w:p>
      </w:tc>
      <w:tc>
        <w:tcPr>
          <w:tcW w:w="1953" w:type="dxa"/>
        </w:tcPr>
        <w:p w14:paraId="7F3E7C71" w14:textId="77777777" w:rsidR="00CE5926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140" w:type="dxa"/>
        </w:tcPr>
        <w:p w14:paraId="1B38FA0F" w14:textId="77777777" w:rsidR="00CE5926" w:rsidRPr="00C95B7B" w:rsidRDefault="00CE5926" w:rsidP="00774E9E">
          <w:pPr>
            <w:pStyle w:val="Kopjes"/>
            <w:spacing w:line="260" w:lineRule="atLeast"/>
            <w:jc w:val="right"/>
            <w:rPr>
              <w:rFonts w:ascii="Arial" w:hAnsi="Arial"/>
              <w:sz w:val="16"/>
            </w:rPr>
          </w:pPr>
        </w:p>
      </w:tc>
      <w:tc>
        <w:tcPr>
          <w:tcW w:w="2366" w:type="dxa"/>
        </w:tcPr>
        <w:p w14:paraId="73DDC06D" w14:textId="77777777" w:rsidR="00CE5926" w:rsidRPr="00C95B7B" w:rsidRDefault="00CE5926" w:rsidP="00774E9E">
          <w:pPr>
            <w:pStyle w:val="Kopjes"/>
            <w:spacing w:line="260" w:lineRule="atLeast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Ingenieursbureau</w:t>
          </w:r>
        </w:p>
      </w:tc>
    </w:tr>
  </w:tbl>
  <w:p w14:paraId="3EA952AB" w14:textId="77777777" w:rsidR="00CE5926" w:rsidRDefault="00CE5926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922791"/>
    <w:multiLevelType w:val="hybridMultilevel"/>
    <w:tmpl w:val="04B275FC"/>
    <w:lvl w:ilvl="0" w:tplc="F3DE2F82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1271BD"/>
    <w:multiLevelType w:val="hybridMultilevel"/>
    <w:tmpl w:val="62248342"/>
    <w:lvl w:ilvl="0" w:tplc="D12E4B9E">
      <w:start w:val="40"/>
      <w:numFmt w:val="bullet"/>
      <w:lvlText w:val=""/>
      <w:lvlJc w:val="left"/>
      <w:pPr>
        <w:ind w:left="108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82"/>
    <w:rsid w:val="00000B36"/>
    <w:rsid w:val="000306F3"/>
    <w:rsid w:val="00051FA2"/>
    <w:rsid w:val="0006259A"/>
    <w:rsid w:val="00065094"/>
    <w:rsid w:val="000747F8"/>
    <w:rsid w:val="000C3857"/>
    <w:rsid w:val="000E288A"/>
    <w:rsid w:val="00126539"/>
    <w:rsid w:val="00146041"/>
    <w:rsid w:val="00160EC7"/>
    <w:rsid w:val="00160F8E"/>
    <w:rsid w:val="0016567F"/>
    <w:rsid w:val="00170E33"/>
    <w:rsid w:val="0018237E"/>
    <w:rsid w:val="00195DE7"/>
    <w:rsid w:val="00195E43"/>
    <w:rsid w:val="00197D6B"/>
    <w:rsid w:val="001B7ACF"/>
    <w:rsid w:val="001C15BB"/>
    <w:rsid w:val="001C5844"/>
    <w:rsid w:val="001E3B78"/>
    <w:rsid w:val="001E42DD"/>
    <w:rsid w:val="001E512E"/>
    <w:rsid w:val="00205DC3"/>
    <w:rsid w:val="00213B2F"/>
    <w:rsid w:val="002142B4"/>
    <w:rsid w:val="00223C0B"/>
    <w:rsid w:val="00226C47"/>
    <w:rsid w:val="00247E39"/>
    <w:rsid w:val="00257C88"/>
    <w:rsid w:val="00260ED5"/>
    <w:rsid w:val="00272CEC"/>
    <w:rsid w:val="002763BF"/>
    <w:rsid w:val="00294D41"/>
    <w:rsid w:val="002A5B31"/>
    <w:rsid w:val="002B1AA1"/>
    <w:rsid w:val="002C0F4C"/>
    <w:rsid w:val="002D2767"/>
    <w:rsid w:val="002F1C4E"/>
    <w:rsid w:val="002F5952"/>
    <w:rsid w:val="0032479B"/>
    <w:rsid w:val="00326398"/>
    <w:rsid w:val="00335CCD"/>
    <w:rsid w:val="00342762"/>
    <w:rsid w:val="00372777"/>
    <w:rsid w:val="003B2012"/>
    <w:rsid w:val="003B283A"/>
    <w:rsid w:val="003B4B04"/>
    <w:rsid w:val="003B57CC"/>
    <w:rsid w:val="003B5FE6"/>
    <w:rsid w:val="003C4C2D"/>
    <w:rsid w:val="003E157E"/>
    <w:rsid w:val="003E39D6"/>
    <w:rsid w:val="003E5031"/>
    <w:rsid w:val="003F503F"/>
    <w:rsid w:val="00407F6F"/>
    <w:rsid w:val="00412DA0"/>
    <w:rsid w:val="00414E9F"/>
    <w:rsid w:val="00420C9F"/>
    <w:rsid w:val="00424811"/>
    <w:rsid w:val="00426AD7"/>
    <w:rsid w:val="004469BE"/>
    <w:rsid w:val="00446AF5"/>
    <w:rsid w:val="00454AC0"/>
    <w:rsid w:val="004635F0"/>
    <w:rsid w:val="0049530B"/>
    <w:rsid w:val="004B058C"/>
    <w:rsid w:val="004C29D8"/>
    <w:rsid w:val="004F0554"/>
    <w:rsid w:val="00514D53"/>
    <w:rsid w:val="005302E3"/>
    <w:rsid w:val="005310FB"/>
    <w:rsid w:val="00585647"/>
    <w:rsid w:val="005B1F1C"/>
    <w:rsid w:val="00603253"/>
    <w:rsid w:val="006051F0"/>
    <w:rsid w:val="00606296"/>
    <w:rsid w:val="00607F6D"/>
    <w:rsid w:val="00621B40"/>
    <w:rsid w:val="00627CCB"/>
    <w:rsid w:val="00640FCD"/>
    <w:rsid w:val="0064465A"/>
    <w:rsid w:val="006505C0"/>
    <w:rsid w:val="00663FCF"/>
    <w:rsid w:val="00664D77"/>
    <w:rsid w:val="0066761F"/>
    <w:rsid w:val="006722D8"/>
    <w:rsid w:val="0067426F"/>
    <w:rsid w:val="0068536B"/>
    <w:rsid w:val="006B5E99"/>
    <w:rsid w:val="006C104F"/>
    <w:rsid w:val="006E02E8"/>
    <w:rsid w:val="006E6117"/>
    <w:rsid w:val="0070234F"/>
    <w:rsid w:val="007027C3"/>
    <w:rsid w:val="00715D6F"/>
    <w:rsid w:val="00746090"/>
    <w:rsid w:val="00752D8B"/>
    <w:rsid w:val="00753348"/>
    <w:rsid w:val="007577DC"/>
    <w:rsid w:val="00774E9E"/>
    <w:rsid w:val="0077604C"/>
    <w:rsid w:val="00783BFD"/>
    <w:rsid w:val="00783DF4"/>
    <w:rsid w:val="00787D8B"/>
    <w:rsid w:val="0079459F"/>
    <w:rsid w:val="00795A64"/>
    <w:rsid w:val="007C6EC1"/>
    <w:rsid w:val="007D2B4D"/>
    <w:rsid w:val="007D370B"/>
    <w:rsid w:val="007F571F"/>
    <w:rsid w:val="00803AF9"/>
    <w:rsid w:val="00826E17"/>
    <w:rsid w:val="00832E99"/>
    <w:rsid w:val="0084440A"/>
    <w:rsid w:val="00846A2B"/>
    <w:rsid w:val="0086401D"/>
    <w:rsid w:val="00881F64"/>
    <w:rsid w:val="00884F54"/>
    <w:rsid w:val="008927B0"/>
    <w:rsid w:val="0089610D"/>
    <w:rsid w:val="008973C9"/>
    <w:rsid w:val="008A3464"/>
    <w:rsid w:val="008D199D"/>
    <w:rsid w:val="008E2337"/>
    <w:rsid w:val="008E303E"/>
    <w:rsid w:val="008E649E"/>
    <w:rsid w:val="008E64FA"/>
    <w:rsid w:val="008E71AC"/>
    <w:rsid w:val="00911240"/>
    <w:rsid w:val="00914ECC"/>
    <w:rsid w:val="0093013D"/>
    <w:rsid w:val="009304A3"/>
    <w:rsid w:val="00940F5C"/>
    <w:rsid w:val="00950267"/>
    <w:rsid w:val="00953D90"/>
    <w:rsid w:val="009569DA"/>
    <w:rsid w:val="00960A15"/>
    <w:rsid w:val="00960C34"/>
    <w:rsid w:val="00983FE9"/>
    <w:rsid w:val="00984F6C"/>
    <w:rsid w:val="0098652C"/>
    <w:rsid w:val="009A2DDB"/>
    <w:rsid w:val="009B21E5"/>
    <w:rsid w:val="009C73E9"/>
    <w:rsid w:val="009E565A"/>
    <w:rsid w:val="00A04F92"/>
    <w:rsid w:val="00A17373"/>
    <w:rsid w:val="00A320AD"/>
    <w:rsid w:val="00A443B8"/>
    <w:rsid w:val="00AA79AD"/>
    <w:rsid w:val="00AE25D7"/>
    <w:rsid w:val="00AE37D4"/>
    <w:rsid w:val="00B16B04"/>
    <w:rsid w:val="00B2522A"/>
    <w:rsid w:val="00B268C6"/>
    <w:rsid w:val="00B27F07"/>
    <w:rsid w:val="00B65BC9"/>
    <w:rsid w:val="00B84B84"/>
    <w:rsid w:val="00B95251"/>
    <w:rsid w:val="00B9584C"/>
    <w:rsid w:val="00B968D2"/>
    <w:rsid w:val="00BA5FA8"/>
    <w:rsid w:val="00BB2D56"/>
    <w:rsid w:val="00BC5671"/>
    <w:rsid w:val="00BE22E2"/>
    <w:rsid w:val="00BF211B"/>
    <w:rsid w:val="00C431B5"/>
    <w:rsid w:val="00C52BDC"/>
    <w:rsid w:val="00C70E27"/>
    <w:rsid w:val="00C72336"/>
    <w:rsid w:val="00C856C0"/>
    <w:rsid w:val="00C9021D"/>
    <w:rsid w:val="00C90E5A"/>
    <w:rsid w:val="00C924A7"/>
    <w:rsid w:val="00CA4C4F"/>
    <w:rsid w:val="00CA647C"/>
    <w:rsid w:val="00CA740D"/>
    <w:rsid w:val="00CB733E"/>
    <w:rsid w:val="00CB7356"/>
    <w:rsid w:val="00CB7DEA"/>
    <w:rsid w:val="00CC4449"/>
    <w:rsid w:val="00CD7DFB"/>
    <w:rsid w:val="00CE5926"/>
    <w:rsid w:val="00CE5CDE"/>
    <w:rsid w:val="00D03504"/>
    <w:rsid w:val="00D03BA7"/>
    <w:rsid w:val="00D05450"/>
    <w:rsid w:val="00D0709B"/>
    <w:rsid w:val="00D072D2"/>
    <w:rsid w:val="00D1655C"/>
    <w:rsid w:val="00D2142C"/>
    <w:rsid w:val="00D230F9"/>
    <w:rsid w:val="00D31C08"/>
    <w:rsid w:val="00D41A3A"/>
    <w:rsid w:val="00D67209"/>
    <w:rsid w:val="00D85631"/>
    <w:rsid w:val="00D97B05"/>
    <w:rsid w:val="00DB21B0"/>
    <w:rsid w:val="00DB7E92"/>
    <w:rsid w:val="00DC0D36"/>
    <w:rsid w:val="00DC2DD6"/>
    <w:rsid w:val="00DC5C4C"/>
    <w:rsid w:val="00DD4F07"/>
    <w:rsid w:val="00DE36C5"/>
    <w:rsid w:val="00DF02AE"/>
    <w:rsid w:val="00E13F3C"/>
    <w:rsid w:val="00E1615A"/>
    <w:rsid w:val="00E2138D"/>
    <w:rsid w:val="00E52782"/>
    <w:rsid w:val="00E71517"/>
    <w:rsid w:val="00EA0E22"/>
    <w:rsid w:val="00EA1F14"/>
    <w:rsid w:val="00EC2AB1"/>
    <w:rsid w:val="00EC6E6B"/>
    <w:rsid w:val="00EE6FE6"/>
    <w:rsid w:val="00EF0FD8"/>
    <w:rsid w:val="00F15074"/>
    <w:rsid w:val="00F16359"/>
    <w:rsid w:val="00F16F12"/>
    <w:rsid w:val="00F247A7"/>
    <w:rsid w:val="00F252FB"/>
    <w:rsid w:val="00F27A9B"/>
    <w:rsid w:val="00F548BF"/>
    <w:rsid w:val="00F839E7"/>
    <w:rsid w:val="00F917CB"/>
    <w:rsid w:val="00F92396"/>
    <w:rsid w:val="00FD2AA4"/>
    <w:rsid w:val="00FE3F8B"/>
    <w:rsid w:val="00FF4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73ACB8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90E5A"/>
    <w:pPr>
      <w:spacing w:line="280" w:lineRule="exact"/>
    </w:pPr>
    <w:rPr>
      <w:rFonts w:ascii="Arial" w:hAnsi="Arial" w:cs="Arial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jes">
    <w:name w:val="Kopjes"/>
    <w:basedOn w:val="Standaard"/>
    <w:rsid w:val="00C90E5A"/>
    <w:rPr>
      <w:rFonts w:ascii="Frutiger" w:hAnsi="Frutiger"/>
      <w:sz w:val="14"/>
    </w:rPr>
  </w:style>
  <w:style w:type="paragraph" w:styleId="Koptekst">
    <w:name w:val="header"/>
    <w:basedOn w:val="Standaard"/>
    <w:rsid w:val="00C90E5A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C90E5A"/>
    <w:pPr>
      <w:tabs>
        <w:tab w:val="center" w:pos="4153"/>
        <w:tab w:val="right" w:pos="8306"/>
      </w:tabs>
    </w:pPr>
  </w:style>
  <w:style w:type="paragraph" w:styleId="Lijstalinea">
    <w:name w:val="List Paragraph"/>
    <w:basedOn w:val="Standaard"/>
    <w:uiPriority w:val="34"/>
    <w:qFormat/>
    <w:rsid w:val="00826E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C90E5A"/>
    <w:pPr>
      <w:spacing w:line="280" w:lineRule="exact"/>
    </w:pPr>
    <w:rPr>
      <w:rFonts w:ascii="Arial" w:hAnsi="Arial" w:cs="Arial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jes">
    <w:name w:val="Kopjes"/>
    <w:basedOn w:val="Standaard"/>
    <w:rsid w:val="00C90E5A"/>
    <w:rPr>
      <w:rFonts w:ascii="Frutiger" w:hAnsi="Frutiger"/>
      <w:sz w:val="14"/>
    </w:rPr>
  </w:style>
  <w:style w:type="paragraph" w:styleId="Koptekst">
    <w:name w:val="header"/>
    <w:basedOn w:val="Standaard"/>
    <w:rsid w:val="00C90E5A"/>
    <w:pPr>
      <w:tabs>
        <w:tab w:val="center" w:pos="4320"/>
        <w:tab w:val="right" w:pos="8640"/>
      </w:tabs>
    </w:pPr>
  </w:style>
  <w:style w:type="paragraph" w:styleId="Voettekst">
    <w:name w:val="footer"/>
    <w:basedOn w:val="Standaard"/>
    <w:rsid w:val="00C90E5A"/>
    <w:pPr>
      <w:tabs>
        <w:tab w:val="center" w:pos="4153"/>
        <w:tab w:val="right" w:pos="8306"/>
      </w:tabs>
    </w:pPr>
  </w:style>
  <w:style w:type="paragraph" w:styleId="Lijstalinea">
    <w:name w:val="List Paragraph"/>
    <w:basedOn w:val="Standaard"/>
    <w:uiPriority w:val="34"/>
    <w:qFormat/>
    <w:rsid w:val="00826E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6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8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3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A43BE-4D8E-4CC8-82D4-2AF1A9085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9435F8B3.dotm</Template>
  <TotalTime>218</TotalTime>
  <Pages>2</Pages>
  <Words>422</Words>
  <Characters>2885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Retouradres: Postbus 9100, 2300 PC Leiden</vt:lpstr>
      <vt:lpstr>Retouradres: Postbus 9100, 2300 PC Leiden</vt:lpstr>
    </vt:vector>
  </TitlesOfParts>
  <Company>Gemeente Leiden</Company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Retouradres: Postbus 9100, 2300 PC Leiden</dc:title>
  <dc:creator>Edelaar, Jordi</dc:creator>
  <cp:lastModifiedBy>Moor, Wout</cp:lastModifiedBy>
  <cp:revision>6</cp:revision>
  <cp:lastPrinted>2021-03-08T12:11:00Z</cp:lastPrinted>
  <dcterms:created xsi:type="dcterms:W3CDTF">2021-03-05T09:24:00Z</dcterms:created>
  <dcterms:modified xsi:type="dcterms:W3CDTF">2021-03-29T09:27:00Z</dcterms:modified>
</cp:coreProperties>
</file>