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965F40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3CB4660A" wp14:editId="0160F6F2">
            <wp:extent cx="2062480" cy="550545"/>
            <wp:effectExtent l="0" t="0" r="0" b="1905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965F40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584FC62D" wp14:editId="523632B8">
            <wp:extent cx="2087880" cy="500380"/>
            <wp:effectExtent l="0" t="0" r="7620" b="0"/>
            <wp:docPr id="3" name="Afbeelding 3" descr="Afbeelding met tekst, illustrati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illustrati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721601" w:rsidRDefault="00385997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7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E9101E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Auteur: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E9101E">
        <w:rPr>
          <w:sz w:val="21"/>
          <w:szCs w:val="21"/>
        </w:rPr>
        <w:t>Team Inkoop gemeente Hilversum</w:t>
      </w: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B54E88">
        <w:rPr>
          <w:sz w:val="21"/>
          <w:szCs w:val="21"/>
        </w:rPr>
        <w:t>15</w:t>
      </w:r>
      <w:bookmarkStart w:id="0" w:name="_GoBack"/>
      <w:bookmarkEnd w:id="0"/>
      <w:r w:rsidR="00E9101E" w:rsidRPr="00E9101E">
        <w:rPr>
          <w:sz w:val="21"/>
          <w:szCs w:val="21"/>
        </w:rPr>
        <w:t xml:space="preserve"> juni 2021</w:t>
      </w: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E9101E">
        <w:t xml:space="preserve">Hyper en/of </w:t>
      </w:r>
      <w:proofErr w:type="spellStart"/>
      <w:r w:rsidR="00E9101E">
        <w:t>Converged</w:t>
      </w:r>
      <w:proofErr w:type="spellEnd"/>
      <w:r w:rsidR="00E9101E">
        <w:t xml:space="preserve"> Infrastructurele Componenten en additionele (systeem integratie) diensten</w:t>
      </w:r>
    </w:p>
    <w:p w:rsidR="00A2559B" w:rsidRDefault="00A2559B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E9101E" w:rsidRPr="00E9101E">
        <w:rPr>
          <w:sz w:val="21"/>
          <w:szCs w:val="21"/>
        </w:rPr>
        <w:t>768640</w:t>
      </w:r>
    </w:p>
    <w:p w:rsidR="006E24E4" w:rsidRDefault="006E24E4" w:rsidP="006E24E4">
      <w:pPr>
        <w:rPr>
          <w:rFonts w:cs="Arial"/>
        </w:rPr>
      </w:pPr>
    </w:p>
    <w:p w:rsidR="00127C39" w:rsidRDefault="00E9101E" w:rsidP="003145D5">
      <w:pPr>
        <w:rPr>
          <w:rFonts w:cs="Times New Roman"/>
        </w:rPr>
      </w:pPr>
      <w:r>
        <w:rPr>
          <w:rFonts w:cs="Times New Roman"/>
        </w:rPr>
        <w:t>I</w:t>
      </w:r>
      <w:r w:rsidR="00127C39" w:rsidRPr="00127C39">
        <w:rPr>
          <w:rFonts w:cs="Times New Roman"/>
        </w:rPr>
        <w:t xml:space="preserve">nschrijver maakt deel uit van een </w:t>
      </w:r>
      <w:r w:rsidR="00127C39">
        <w:rPr>
          <w:rFonts w:cs="Times New Roman"/>
        </w:rPr>
        <w:t>h</w:t>
      </w:r>
      <w:r w:rsidR="00127C39" w:rsidRPr="00127C39">
        <w:rPr>
          <w:rFonts w:cs="Times New Roman"/>
        </w:rPr>
        <w:t>olding</w:t>
      </w:r>
      <w:r w:rsidR="00127C39"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</w:t>
      </w:r>
      <w:r w:rsidRPr="00D43049">
        <w:rPr>
          <w:rFonts w:cs="Times New Roman"/>
          <w:u w:val="single"/>
        </w:rPr>
        <w:t>geen</w:t>
      </w:r>
      <w:r>
        <w:rPr>
          <w:rFonts w:cs="Times New Roman"/>
        </w:rPr>
        <w:t xml:space="preserve">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9A505B" w:rsidTr="00E5388F">
        <w:tc>
          <w:tcPr>
            <w:tcW w:w="3964" w:type="dxa"/>
          </w:tcPr>
          <w:p w:rsidR="009A505B" w:rsidRDefault="00F6617D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563991">
            <w:pPr>
              <w:jc w:val="right"/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76376C" w:rsidRDefault="0076376C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F6617D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6B7497">
              <w:rPr>
                <w:rFonts w:cs="Times New Roman"/>
              </w:rPr>
              <w:t>teken</w:t>
            </w:r>
            <w:r>
              <w:rPr>
                <w:rFonts w:cs="Times New Roman"/>
              </w:rPr>
              <w:t>bevoegd</w:t>
            </w:r>
            <w:r w:rsidR="00227348">
              <w:rPr>
                <w:rFonts w:cs="Times New Roman"/>
              </w:rPr>
              <w:t xml:space="preserve"> </w:t>
            </w:r>
            <w:r w:rsidR="006B7497">
              <w:rPr>
                <w:rFonts w:cs="Times New Roman"/>
              </w:rPr>
              <w:t>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F6617D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</w:t>
      </w:r>
      <w:r w:rsidR="00F37254">
        <w:rPr>
          <w:rFonts w:cs="Times New Roman"/>
          <w:b/>
        </w:rPr>
        <w:t xml:space="preserve"> </w:t>
      </w:r>
      <w:r w:rsidR="00227348" w:rsidRPr="00227348">
        <w:rPr>
          <w:rFonts w:cs="Times New Roman"/>
          <w:b/>
        </w:rPr>
        <w:t>uitvoeringsorganisaties/werkmaatschappijen toe.</w:t>
      </w:r>
    </w:p>
    <w:p w:rsidR="00F37254" w:rsidRDefault="00F37254">
      <w:pPr>
        <w:rPr>
          <w:rFonts w:cs="Times New Roman"/>
          <w:b/>
        </w:rPr>
      </w:pPr>
    </w:p>
    <w:p w:rsidR="006E24E4" w:rsidRDefault="006E24E4">
      <w:pPr>
        <w:rPr>
          <w:rFonts w:cs="Times New Roman"/>
          <w:b/>
        </w:rPr>
      </w:pPr>
    </w:p>
    <w:sectPr w:rsidR="006E24E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95" w:rsidRDefault="00052295" w:rsidP="00052295">
      <w:pPr>
        <w:spacing w:after="0" w:line="240" w:lineRule="auto"/>
      </w:pPr>
      <w:r>
        <w:separator/>
      </w:r>
    </w:p>
  </w:endnote>
  <w:end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295" w:rsidRPr="00052295" w:rsidRDefault="00E9101E" w:rsidP="00052295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Bijlage 7 Invulformulier holdingverklaring - HCI</w:t>
    </w:r>
    <w:r>
      <w:rPr>
        <w:sz w:val="16"/>
        <w:szCs w:val="16"/>
      </w:rPr>
      <w:fldChar w:fldCharType="end"/>
    </w:r>
    <w:r w:rsidR="008C366A">
      <w:rPr>
        <w:sz w:val="16"/>
        <w:szCs w:val="16"/>
      </w:rPr>
      <w:tab/>
    </w:r>
    <w:r w:rsidR="00D43049">
      <w:rPr>
        <w:sz w:val="16"/>
        <w:szCs w:val="16"/>
      </w:rPr>
      <w:tab/>
    </w:r>
    <w:r w:rsidR="00052295" w:rsidRPr="00052295">
      <w:rPr>
        <w:rFonts w:cs="Arial"/>
        <w:sz w:val="16"/>
        <w:szCs w:val="16"/>
      </w:rPr>
      <w:t xml:space="preserve">pagina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PAGE </w:instrText>
    </w:r>
    <w:r w:rsidR="00052295" w:rsidRPr="00052295">
      <w:rPr>
        <w:rFonts w:cs="Arial"/>
        <w:sz w:val="16"/>
        <w:szCs w:val="16"/>
      </w:rPr>
      <w:fldChar w:fldCharType="separate"/>
    </w:r>
    <w:r w:rsidR="00B54E88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  <w:r w:rsidR="00052295" w:rsidRPr="00052295">
      <w:rPr>
        <w:rFonts w:cs="Arial"/>
        <w:sz w:val="16"/>
        <w:szCs w:val="16"/>
      </w:rPr>
      <w:t xml:space="preserve"> van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NUMPAGES </w:instrText>
    </w:r>
    <w:r w:rsidR="00052295" w:rsidRPr="00052295">
      <w:rPr>
        <w:rFonts w:cs="Arial"/>
        <w:sz w:val="16"/>
        <w:szCs w:val="16"/>
      </w:rPr>
      <w:fldChar w:fldCharType="separate"/>
    </w:r>
    <w:r w:rsidR="00B54E88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</w:p>
  <w:p w:rsidR="00052295" w:rsidRPr="00052295" w:rsidRDefault="00052295" w:rsidP="0005229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95" w:rsidRDefault="00052295" w:rsidP="00052295">
      <w:pPr>
        <w:spacing w:after="0" w:line="240" w:lineRule="auto"/>
      </w:pPr>
      <w:r>
        <w:separator/>
      </w:r>
    </w:p>
  </w:footnote>
  <w:foot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015911"/>
    <w:rsid w:val="00052295"/>
    <w:rsid w:val="00127C39"/>
    <w:rsid w:val="00227348"/>
    <w:rsid w:val="00254EF9"/>
    <w:rsid w:val="002E311C"/>
    <w:rsid w:val="003145D5"/>
    <w:rsid w:val="00384D60"/>
    <w:rsid w:val="00385997"/>
    <w:rsid w:val="0041125F"/>
    <w:rsid w:val="00562344"/>
    <w:rsid w:val="00563991"/>
    <w:rsid w:val="005A0978"/>
    <w:rsid w:val="005B43A3"/>
    <w:rsid w:val="006B7497"/>
    <w:rsid w:val="006E24E4"/>
    <w:rsid w:val="007539A0"/>
    <w:rsid w:val="0076376C"/>
    <w:rsid w:val="00763C8F"/>
    <w:rsid w:val="00805F1B"/>
    <w:rsid w:val="00883864"/>
    <w:rsid w:val="008C366A"/>
    <w:rsid w:val="00965F40"/>
    <w:rsid w:val="00984523"/>
    <w:rsid w:val="009A505B"/>
    <w:rsid w:val="00A03622"/>
    <w:rsid w:val="00A2559B"/>
    <w:rsid w:val="00B234A7"/>
    <w:rsid w:val="00B54E88"/>
    <w:rsid w:val="00D056E1"/>
    <w:rsid w:val="00D43049"/>
    <w:rsid w:val="00D61621"/>
    <w:rsid w:val="00DE3F47"/>
    <w:rsid w:val="00E5388F"/>
    <w:rsid w:val="00E9101E"/>
    <w:rsid w:val="00ED5E66"/>
    <w:rsid w:val="00F37254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505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295"/>
  </w:style>
  <w:style w:type="paragraph" w:styleId="Voettekst">
    <w:name w:val="footer"/>
    <w:basedOn w:val="Standaard"/>
    <w:link w:val="Voet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295"/>
  </w:style>
  <w:style w:type="character" w:customStyle="1" w:styleId="Kop2Char">
    <w:name w:val="Kop 2 Char"/>
    <w:basedOn w:val="Standaardalinea-lettertype"/>
    <w:link w:val="Kop2"/>
    <w:uiPriority w:val="9"/>
    <w:rsid w:val="009A50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raster1">
    <w:name w:val="Tabelraster1"/>
    <w:basedOn w:val="Standaardtabel"/>
    <w:rsid w:val="009A5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C5F07EC7</Template>
  <TotalTime>66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Besseling, William</cp:lastModifiedBy>
  <cp:revision>34</cp:revision>
  <dcterms:created xsi:type="dcterms:W3CDTF">2016-09-13T10:25:00Z</dcterms:created>
  <dcterms:modified xsi:type="dcterms:W3CDTF">2021-06-07T11:10:00Z</dcterms:modified>
</cp:coreProperties>
</file>