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9241EC" w14:textId="0015F99D" w:rsidR="003417F4" w:rsidRPr="00C34936" w:rsidRDefault="00C34936">
      <w:pPr>
        <w:rPr>
          <w:rFonts w:ascii="Verdana" w:hAnsi="Verdana"/>
          <w:b/>
          <w:sz w:val="24"/>
          <w:szCs w:val="24"/>
        </w:rPr>
      </w:pPr>
      <w:r w:rsidRPr="00C34936">
        <w:rPr>
          <w:rFonts w:ascii="Verdana" w:hAnsi="Verdana"/>
          <w:b/>
          <w:sz w:val="24"/>
          <w:szCs w:val="24"/>
        </w:rPr>
        <w:t xml:space="preserve">Invulbijlage </w:t>
      </w:r>
      <w:r w:rsidR="00F85111">
        <w:rPr>
          <w:rFonts w:ascii="Verdana" w:hAnsi="Verdana"/>
          <w:b/>
          <w:sz w:val="24"/>
          <w:szCs w:val="24"/>
        </w:rPr>
        <w:t>7</w:t>
      </w:r>
      <w:r w:rsidR="00BD5FCF">
        <w:rPr>
          <w:rFonts w:ascii="Verdana" w:hAnsi="Verdana"/>
          <w:b/>
          <w:sz w:val="24"/>
          <w:szCs w:val="24"/>
        </w:rPr>
        <w:t>: Referentie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1632E0EE" w14:textId="275E4123" w:rsidR="001979B8" w:rsidRPr="00270151" w:rsidRDefault="00F85111" w:rsidP="001979B8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Europese Aanbesteding: Inzameling OPK uit ondergrondse containers t.b.v. Amstelveen</w:t>
      </w:r>
    </w:p>
    <w:p w14:paraId="2939EC9D" w14:textId="7FC024EC" w:rsidR="008575C7" w:rsidRPr="00F85111" w:rsidRDefault="001979B8" w:rsidP="00F85111">
      <w:pPr>
        <w:pStyle w:val="Geenafstand"/>
        <w:rPr>
          <w:rFonts w:ascii="Verdana" w:hAnsi="Verdana"/>
          <w:b/>
          <w:sz w:val="18"/>
          <w:szCs w:val="18"/>
        </w:rPr>
      </w:pPr>
      <w:r w:rsidRPr="00BD5FCF">
        <w:rPr>
          <w:rFonts w:ascii="Verdana" w:hAnsi="Verdana"/>
          <w:sz w:val="18"/>
          <w:szCs w:val="18"/>
        </w:rPr>
        <w:t xml:space="preserve">I&amp;A-nummer: </w:t>
      </w:r>
      <w:r w:rsidR="00F85111" w:rsidRPr="00F85111">
        <w:rPr>
          <w:rFonts w:ascii="Verdana" w:hAnsi="Verdana"/>
          <w:sz w:val="18"/>
          <w:szCs w:val="18"/>
        </w:rPr>
        <w:t>2020-0145</w:t>
      </w:r>
    </w:p>
    <w:p w14:paraId="338B6B77" w14:textId="77777777" w:rsidR="00E10941" w:rsidRPr="00BD5FCF" w:rsidRDefault="00E10941">
      <w:pPr>
        <w:rPr>
          <w:rFonts w:ascii="Verdana" w:hAnsi="Verdana"/>
          <w:sz w:val="18"/>
          <w:szCs w:val="18"/>
        </w:rPr>
      </w:pPr>
    </w:p>
    <w:p w14:paraId="06A6896E" w14:textId="22E8F844" w:rsidR="00E10941" w:rsidRPr="005062B2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C34936">
        <w:rPr>
          <w:rFonts w:ascii="Verdana" w:hAnsi="Verdana"/>
          <w:b/>
          <w:sz w:val="18"/>
          <w:szCs w:val="18"/>
        </w:rPr>
        <w:t xml:space="preserve"> </w:t>
      </w:r>
      <w:r w:rsidR="00784AD6">
        <w:rPr>
          <w:rFonts w:ascii="Verdana" w:hAnsi="Verdana"/>
          <w:b/>
          <w:sz w:val="18"/>
          <w:szCs w:val="18"/>
        </w:rPr>
        <w:t>uw referentie betreft gevraagde kerncompetentie bij</w:t>
      </w:r>
      <w:r w:rsidR="004041A3">
        <w:rPr>
          <w:rFonts w:ascii="Verdana" w:hAnsi="Verdana"/>
          <w:b/>
          <w:sz w:val="18"/>
          <w:szCs w:val="18"/>
        </w:rPr>
        <w:t xml:space="preserve"> paragraaf 3.4.3 van de Offerteaanvraag </w:t>
      </w:r>
      <w:r w:rsidR="00784AD6">
        <w:rPr>
          <w:rFonts w:ascii="Verdana" w:hAnsi="Verdana"/>
          <w:b/>
          <w:sz w:val="18"/>
          <w:szCs w:val="18"/>
        </w:rPr>
        <w:t xml:space="preserve">hier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84"/>
        <w:gridCol w:w="2753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7777777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155A4F21" w:rsidR="00745EC3" w:rsidRPr="005062B2" w:rsidRDefault="00E30F7D" w:rsidP="00996520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</w:t>
            </w:r>
            <w:r w:rsidR="00996520">
              <w:rPr>
                <w:rFonts w:ascii="Verdana" w:hAnsi="Verdana"/>
                <w:sz w:val="18"/>
                <w:szCs w:val="18"/>
              </w:rPr>
              <w:t>Perceel</w:t>
            </w:r>
            <w:r w:rsidRPr="005062B2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1F976302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bookmarkStart w:id="0" w:name="_GoBack"/>
      <w:bookmarkEnd w:id="0"/>
    </w:p>
    <w:sectPr w:rsidR="003B2C41" w:rsidRPr="005062B2" w:rsidSect="00B739F5">
      <w:headerReference w:type="default" r:id="rId7"/>
      <w:footerReference w:type="default" r:id="rId8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C372E" w14:textId="77777777" w:rsidR="00AF3EC4" w:rsidRDefault="00AF3EC4">
      <w:r>
        <w:separator/>
      </w:r>
    </w:p>
  </w:endnote>
  <w:endnote w:type="continuationSeparator" w:id="0">
    <w:p w14:paraId="17F379DB" w14:textId="77777777" w:rsidR="00AF3EC4" w:rsidRDefault="00AF3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8EE01" w14:textId="2F14116F" w:rsidR="003B2C41" w:rsidRPr="00BD5FCF" w:rsidRDefault="00F85111" w:rsidP="005F21C4">
    <w:pPr>
      <w:pStyle w:val="Voettekst"/>
      <w:rPr>
        <w:rFonts w:ascii="Verdana" w:hAnsi="Verdana"/>
        <w:sz w:val="16"/>
        <w:szCs w:val="16"/>
      </w:rPr>
    </w:pPr>
    <w:r w:rsidRPr="00F85111">
      <w:rPr>
        <w:rFonts w:ascii="Verdana" w:hAnsi="Verdana"/>
        <w:sz w:val="16"/>
        <w:szCs w:val="16"/>
      </w:rPr>
      <w:t>I&amp;A-nummer: 2020_0145</w:t>
    </w:r>
    <w:r w:rsidR="004041A3" w:rsidRPr="00BD5FCF">
      <w:rPr>
        <w:rFonts w:ascii="Verdana" w:hAnsi="Verdana"/>
        <w:sz w:val="16"/>
        <w:szCs w:val="16"/>
      </w:rPr>
      <w:tab/>
    </w:r>
    <w:r w:rsidR="004041A3" w:rsidRPr="00BD5FCF">
      <w:rPr>
        <w:rFonts w:ascii="Verdana" w:hAnsi="Verdana"/>
        <w:sz w:val="16"/>
        <w:szCs w:val="16"/>
      </w:rPr>
      <w:tab/>
    </w:r>
    <w:r w:rsidR="00BE149A" w:rsidRPr="00BD5FCF">
      <w:rPr>
        <w:rFonts w:ascii="Verdana" w:hAnsi="Verdana"/>
        <w:bCs/>
        <w:sz w:val="16"/>
        <w:szCs w:val="16"/>
      </w:rPr>
      <w:t xml:space="preserve">Pagina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BD5FCF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F509E8">
      <w:rPr>
        <w:rStyle w:val="Paginanummer"/>
        <w:rFonts w:ascii="Verdana" w:hAnsi="Verdana"/>
        <w:bCs/>
        <w:noProof/>
        <w:sz w:val="16"/>
        <w:szCs w:val="16"/>
      </w:rPr>
      <w:t>1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BD5FCF">
      <w:rPr>
        <w:rFonts w:ascii="Verdana" w:hAnsi="Verdana"/>
        <w:bCs/>
        <w:sz w:val="16"/>
        <w:szCs w:val="16"/>
      </w:rPr>
      <w:t xml:space="preserve"> van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BD5FCF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F509E8">
      <w:rPr>
        <w:rStyle w:val="Paginanummer"/>
        <w:rFonts w:ascii="Verdana" w:hAnsi="Verdana"/>
        <w:bCs/>
        <w:noProof/>
        <w:sz w:val="16"/>
        <w:szCs w:val="16"/>
      </w:rPr>
      <w:t>1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BD5FCF" w:rsidRDefault="00C02ADE" w:rsidP="007B38D3">
    <w:pPr>
      <w:rPr>
        <w:sz w:val="16"/>
        <w:szCs w:val="16"/>
      </w:rPr>
    </w:pPr>
  </w:p>
  <w:p w14:paraId="4F92E662" w14:textId="77777777" w:rsidR="00C02ADE" w:rsidRPr="00BD5FCF" w:rsidRDefault="00C02ADE" w:rsidP="007B38D3">
    <w:pPr>
      <w:rPr>
        <w:sz w:val="16"/>
        <w:szCs w:val="16"/>
      </w:rPr>
    </w:pPr>
  </w:p>
  <w:p w14:paraId="519D2C92" w14:textId="77777777" w:rsidR="00C02ADE" w:rsidRPr="00BD5FCF" w:rsidRDefault="00C02ADE" w:rsidP="007B38D3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56BD5" w14:textId="77777777" w:rsidR="00AF3EC4" w:rsidRDefault="00AF3EC4">
      <w:r>
        <w:separator/>
      </w:r>
    </w:p>
  </w:footnote>
  <w:footnote w:type="continuationSeparator" w:id="0">
    <w:p w14:paraId="3B32C5E1" w14:textId="77777777" w:rsidR="00AF3EC4" w:rsidRDefault="00AF3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9EB8F" w14:textId="64C5ABC0" w:rsidR="000D2840" w:rsidRDefault="00F85111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 w:rsidRPr="00087BF5">
      <w:rPr>
        <w:rFonts w:cs="Arial"/>
        <w:b/>
        <w:noProof/>
        <w:sz w:val="28"/>
        <w:szCs w:val="28"/>
      </w:rPr>
      <w:drawing>
        <wp:anchor distT="0" distB="0" distL="114300" distR="114300" simplePos="0" relativeHeight="251657216" behindDoc="1" locked="0" layoutInCell="1" allowOverlap="1" wp14:anchorId="1D5CADCE" wp14:editId="7B66EB55">
          <wp:simplePos x="0" y="0"/>
          <wp:positionH relativeFrom="page">
            <wp:posOffset>2929255</wp:posOffset>
          </wp:positionH>
          <wp:positionV relativeFrom="page">
            <wp:posOffset>437515</wp:posOffset>
          </wp:positionV>
          <wp:extent cx="1475740" cy="309245"/>
          <wp:effectExtent l="0" t="0" r="0" b="0"/>
          <wp:wrapNone/>
          <wp:docPr id="23" name="Afbeelding 23" descr="G:\sponsorlogo PM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sponsorlogo PM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309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AECB94" w14:textId="07DA824E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>
    <w:abstractNumId w:val="8"/>
  </w:num>
  <w:num w:numId="2">
    <w:abstractNumId w:val="20"/>
  </w:num>
  <w:num w:numId="3">
    <w:abstractNumId w:val="12"/>
  </w:num>
  <w:num w:numId="4">
    <w:abstractNumId w:val="13"/>
  </w:num>
  <w:num w:numId="5">
    <w:abstractNumId w:val="19"/>
  </w:num>
  <w:num w:numId="6">
    <w:abstractNumId w:val="17"/>
  </w:num>
  <w:num w:numId="7">
    <w:abstractNumId w:val="14"/>
  </w:num>
  <w:num w:numId="8">
    <w:abstractNumId w:val="10"/>
  </w:num>
  <w:num w:numId="9">
    <w:abstractNumId w:val="11"/>
  </w:num>
  <w:num w:numId="10">
    <w:abstractNumId w:val="16"/>
  </w:num>
  <w:num w:numId="11">
    <w:abstractNumId w:val="18"/>
  </w:num>
  <w:num w:numId="12">
    <w:abstractNumId w:val="15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8449F"/>
    <w:rsid w:val="00087BF5"/>
    <w:rsid w:val="000A1464"/>
    <w:rsid w:val="000D1027"/>
    <w:rsid w:val="000D2840"/>
    <w:rsid w:val="000E73AC"/>
    <w:rsid w:val="001213BB"/>
    <w:rsid w:val="00127055"/>
    <w:rsid w:val="00132422"/>
    <w:rsid w:val="00165096"/>
    <w:rsid w:val="001665F3"/>
    <w:rsid w:val="00171AC3"/>
    <w:rsid w:val="00175897"/>
    <w:rsid w:val="001979B8"/>
    <w:rsid w:val="001D66CD"/>
    <w:rsid w:val="001E0CB5"/>
    <w:rsid w:val="001F0F04"/>
    <w:rsid w:val="00235CBA"/>
    <w:rsid w:val="00236F94"/>
    <w:rsid w:val="00243E18"/>
    <w:rsid w:val="002555BC"/>
    <w:rsid w:val="00287322"/>
    <w:rsid w:val="00290E8B"/>
    <w:rsid w:val="0029588E"/>
    <w:rsid w:val="002A1EA6"/>
    <w:rsid w:val="002B0C8A"/>
    <w:rsid w:val="002D0BEC"/>
    <w:rsid w:val="0033440E"/>
    <w:rsid w:val="003417F4"/>
    <w:rsid w:val="003427D3"/>
    <w:rsid w:val="00347BB0"/>
    <w:rsid w:val="00350831"/>
    <w:rsid w:val="003B2C41"/>
    <w:rsid w:val="003C460F"/>
    <w:rsid w:val="003D43B6"/>
    <w:rsid w:val="003D727D"/>
    <w:rsid w:val="003E5A96"/>
    <w:rsid w:val="003E69A4"/>
    <w:rsid w:val="004041A3"/>
    <w:rsid w:val="0042777E"/>
    <w:rsid w:val="0048482A"/>
    <w:rsid w:val="004A519A"/>
    <w:rsid w:val="004C6E8A"/>
    <w:rsid w:val="004C7FE9"/>
    <w:rsid w:val="004F1044"/>
    <w:rsid w:val="005062B2"/>
    <w:rsid w:val="0055202A"/>
    <w:rsid w:val="00553BED"/>
    <w:rsid w:val="00553C49"/>
    <w:rsid w:val="005605F3"/>
    <w:rsid w:val="005B4EE1"/>
    <w:rsid w:val="005D401C"/>
    <w:rsid w:val="005E199B"/>
    <w:rsid w:val="005F21C4"/>
    <w:rsid w:val="005F2B23"/>
    <w:rsid w:val="005F5316"/>
    <w:rsid w:val="005F662A"/>
    <w:rsid w:val="006033E1"/>
    <w:rsid w:val="00622845"/>
    <w:rsid w:val="00623B45"/>
    <w:rsid w:val="0065595B"/>
    <w:rsid w:val="0067198A"/>
    <w:rsid w:val="006C3075"/>
    <w:rsid w:val="00702C64"/>
    <w:rsid w:val="00742387"/>
    <w:rsid w:val="00745EC3"/>
    <w:rsid w:val="007469AA"/>
    <w:rsid w:val="007508D6"/>
    <w:rsid w:val="0075516E"/>
    <w:rsid w:val="0076511C"/>
    <w:rsid w:val="00784AD6"/>
    <w:rsid w:val="007A4EB2"/>
    <w:rsid w:val="007B38D3"/>
    <w:rsid w:val="007C4DA3"/>
    <w:rsid w:val="007D6209"/>
    <w:rsid w:val="007E5BC7"/>
    <w:rsid w:val="00814A98"/>
    <w:rsid w:val="00825F5B"/>
    <w:rsid w:val="008575C7"/>
    <w:rsid w:val="0086587A"/>
    <w:rsid w:val="00875876"/>
    <w:rsid w:val="00880B23"/>
    <w:rsid w:val="008D36B3"/>
    <w:rsid w:val="009026D0"/>
    <w:rsid w:val="00941070"/>
    <w:rsid w:val="009770B3"/>
    <w:rsid w:val="009808FD"/>
    <w:rsid w:val="00981F65"/>
    <w:rsid w:val="00982A3F"/>
    <w:rsid w:val="009936B3"/>
    <w:rsid w:val="00996520"/>
    <w:rsid w:val="009A0CD5"/>
    <w:rsid w:val="009B33F2"/>
    <w:rsid w:val="009E6C0D"/>
    <w:rsid w:val="00A94509"/>
    <w:rsid w:val="00A96114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B27B0"/>
    <w:rsid w:val="00BD5FCF"/>
    <w:rsid w:val="00BE149A"/>
    <w:rsid w:val="00BE53D3"/>
    <w:rsid w:val="00C02ADE"/>
    <w:rsid w:val="00C02C8E"/>
    <w:rsid w:val="00C168C6"/>
    <w:rsid w:val="00C31AE5"/>
    <w:rsid w:val="00C34936"/>
    <w:rsid w:val="00C46693"/>
    <w:rsid w:val="00C5514C"/>
    <w:rsid w:val="00C5795D"/>
    <w:rsid w:val="00C649C3"/>
    <w:rsid w:val="00C65A4E"/>
    <w:rsid w:val="00C80466"/>
    <w:rsid w:val="00CA5AFE"/>
    <w:rsid w:val="00CD78EE"/>
    <w:rsid w:val="00D140DC"/>
    <w:rsid w:val="00D46830"/>
    <w:rsid w:val="00D54D3F"/>
    <w:rsid w:val="00D62847"/>
    <w:rsid w:val="00D91CD0"/>
    <w:rsid w:val="00DA3B68"/>
    <w:rsid w:val="00DB1EF7"/>
    <w:rsid w:val="00DB5DE2"/>
    <w:rsid w:val="00DD0AA8"/>
    <w:rsid w:val="00DD398B"/>
    <w:rsid w:val="00E10941"/>
    <w:rsid w:val="00E30F7D"/>
    <w:rsid w:val="00E349B7"/>
    <w:rsid w:val="00E354D4"/>
    <w:rsid w:val="00EC582C"/>
    <w:rsid w:val="00EC5A8E"/>
    <w:rsid w:val="00EE5490"/>
    <w:rsid w:val="00F344FC"/>
    <w:rsid w:val="00F432FC"/>
    <w:rsid w:val="00F509E8"/>
    <w:rsid w:val="00F512A3"/>
    <w:rsid w:val="00F6611D"/>
    <w:rsid w:val="00F729AC"/>
    <w:rsid w:val="00F749BF"/>
    <w:rsid w:val="00F85111"/>
    <w:rsid w:val="00F9163E"/>
    <w:rsid w:val="00F969B9"/>
    <w:rsid w:val="00FB3D2D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138829D2"/>
  <w15:docId w15:val="{403A9678-E131-43F4-9534-EC9671F6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7AB2AADC</Template>
  <TotalTime>1</TotalTime>
  <Pages>1</Pages>
  <Words>166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Cornelissen, Willem</cp:lastModifiedBy>
  <cp:revision>2</cp:revision>
  <cp:lastPrinted>2017-03-20T10:31:00Z</cp:lastPrinted>
  <dcterms:created xsi:type="dcterms:W3CDTF">2021-02-15T13:59:00Z</dcterms:created>
  <dcterms:modified xsi:type="dcterms:W3CDTF">2021-02-15T13:59:00Z</dcterms:modified>
</cp:coreProperties>
</file>