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p>
    <w:p w14:paraId="5A2928A7" w14:textId="6F1D461B"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9075DC">
        <w:rPr>
          <w:rFonts w:ascii="Verdana" w:hAnsi="Verdana"/>
          <w:b/>
          <w:sz w:val="24"/>
          <w:szCs w:val="24"/>
        </w:rPr>
        <w:t>5</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2673406E" w14:textId="73E3C95D" w:rsidR="00DD4C21" w:rsidRPr="00DD4C21" w:rsidRDefault="009075DC" w:rsidP="00DD4C21">
      <w:pPr>
        <w:pStyle w:val="Geenafstand"/>
        <w:rPr>
          <w:rFonts w:ascii="Verdana" w:hAnsi="Verdana"/>
          <w:sz w:val="18"/>
          <w:szCs w:val="18"/>
        </w:rPr>
      </w:pPr>
      <w:r>
        <w:rPr>
          <w:rFonts w:ascii="Verdana" w:hAnsi="Verdana"/>
          <w:sz w:val="18"/>
          <w:szCs w:val="18"/>
        </w:rPr>
        <w:t>Europese Aanbesteding: Inzameling OPK uit ondergrondse containers t.b.v. Amstelveen.</w:t>
      </w:r>
    </w:p>
    <w:p w14:paraId="556B33F0" w14:textId="4A4CA0BD" w:rsidR="00DD4C21" w:rsidRPr="00B51F52" w:rsidRDefault="00F52522" w:rsidP="00DD4C21">
      <w:pPr>
        <w:pStyle w:val="Geenafstand"/>
        <w:rPr>
          <w:rFonts w:ascii="Verdana" w:hAnsi="Verdana"/>
          <w:sz w:val="18"/>
          <w:szCs w:val="18"/>
        </w:rPr>
      </w:pPr>
      <w:r w:rsidRPr="00B51F52">
        <w:rPr>
          <w:rFonts w:ascii="Verdana" w:hAnsi="Verdana"/>
          <w:sz w:val="18"/>
          <w:szCs w:val="18"/>
        </w:rPr>
        <w:t xml:space="preserve">I&amp;A-nummer: </w:t>
      </w:r>
      <w:r w:rsidR="009075DC" w:rsidRPr="009075DC">
        <w:rPr>
          <w:rFonts w:ascii="Verdana" w:hAnsi="Verdana"/>
          <w:sz w:val="18"/>
          <w:szCs w:val="18"/>
        </w:rPr>
        <w:t>2020_0145</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bookmarkStart w:id="0" w:name="_GoBack"/>
      <w:bookmarkEnd w:id="0"/>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12199577" w:rsidR="001A253F" w:rsidRPr="00B51F52" w:rsidRDefault="009075DC" w:rsidP="00594401">
    <w:pPr>
      <w:pStyle w:val="Voettekst"/>
      <w:rPr>
        <w:rFonts w:ascii="Verdana" w:hAnsi="Verdana"/>
        <w:sz w:val="16"/>
        <w:szCs w:val="16"/>
      </w:rPr>
    </w:pPr>
    <w:r w:rsidRPr="009075DC">
      <w:rPr>
        <w:rFonts w:ascii="Verdana" w:hAnsi="Verdana"/>
        <w:sz w:val="16"/>
        <w:szCs w:val="16"/>
      </w:rPr>
      <w:t>I&amp;A-nummer: 2020_0145</w:t>
    </w:r>
    <w:r w:rsidR="00594401" w:rsidRPr="00B51F52">
      <w:rPr>
        <w:rFonts w:ascii="Verdana" w:hAnsi="Verdana"/>
        <w:sz w:val="16"/>
        <w:szCs w:val="16"/>
      </w:rPr>
      <w:tab/>
    </w:r>
    <w:r w:rsidR="00594401" w:rsidRPr="00B51F52">
      <w:rPr>
        <w:rFonts w:ascii="Verdana" w:hAnsi="Verdana"/>
        <w:sz w:val="16"/>
        <w:szCs w:val="16"/>
      </w:rPr>
      <w:tab/>
    </w:r>
    <w:r w:rsidR="001A253F" w:rsidRPr="00B51F52">
      <w:rPr>
        <w:rFonts w:ascii="Verdana" w:hAnsi="Verdana"/>
        <w:bCs/>
        <w:sz w:val="16"/>
        <w:szCs w:val="16"/>
      </w:rPr>
      <w:t xml:space="preserve">Pagina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PAGE </w:instrText>
    </w:r>
    <w:r w:rsidR="001A253F" w:rsidRPr="00C67998">
      <w:rPr>
        <w:rStyle w:val="Paginanummer"/>
        <w:rFonts w:ascii="Verdana" w:hAnsi="Verdana"/>
        <w:bCs/>
        <w:sz w:val="16"/>
        <w:szCs w:val="16"/>
      </w:rPr>
      <w:fldChar w:fldCharType="separate"/>
    </w:r>
    <w:r>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r w:rsidR="001A253F" w:rsidRPr="00B51F52">
      <w:rPr>
        <w:rFonts w:ascii="Verdana" w:hAnsi="Verdana"/>
        <w:bCs/>
        <w:sz w:val="16"/>
        <w:szCs w:val="16"/>
      </w:rPr>
      <w:t xml:space="preserve"> van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NUMPAGES </w:instrText>
    </w:r>
    <w:r w:rsidR="001A253F" w:rsidRPr="00C67998">
      <w:rPr>
        <w:rStyle w:val="Paginanummer"/>
        <w:rFonts w:ascii="Verdana" w:hAnsi="Verdana"/>
        <w:bCs/>
        <w:sz w:val="16"/>
        <w:szCs w:val="16"/>
      </w:rPr>
      <w:fldChar w:fldCharType="separate"/>
    </w:r>
    <w:r>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7FBE3EB" w:rsidR="001A253F" w:rsidRDefault="009075DC"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6704" behindDoc="1" locked="0" layoutInCell="1" allowOverlap="1" wp14:anchorId="3BB9FC16" wp14:editId="72A06BD4">
          <wp:simplePos x="0" y="0"/>
          <wp:positionH relativeFrom="page">
            <wp:posOffset>2964815</wp:posOffset>
          </wp:positionH>
          <wp:positionV relativeFrom="page">
            <wp:posOffset>461645</wp:posOffset>
          </wp:positionV>
          <wp:extent cx="1475740" cy="309245"/>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3F129C1D" w:rsidR="001A253F" w:rsidRPr="00D46DE4" w:rsidRDefault="001304A0" w:rsidP="009075DC">
    <w:pPr>
      <w:widowControl w:val="0"/>
      <w:tabs>
        <w:tab w:val="left" w:pos="3900"/>
      </w:tabs>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r w:rsidR="009075DC">
      <w:rPr>
        <w:b/>
        <w:noProof/>
        <w:sz w:val="28"/>
        <w:szCs w:val="28"/>
        <w:lang w:eastAsia="nl-N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94CB4"/>
    <w:rsid w:val="000E149B"/>
    <w:rsid w:val="001304A0"/>
    <w:rsid w:val="00144B78"/>
    <w:rsid w:val="00153D76"/>
    <w:rsid w:val="001A253F"/>
    <w:rsid w:val="00293C93"/>
    <w:rsid w:val="002D47F4"/>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A56D1"/>
    <w:rsid w:val="007C6F22"/>
    <w:rsid w:val="007D7A98"/>
    <w:rsid w:val="00812E79"/>
    <w:rsid w:val="009075DC"/>
    <w:rsid w:val="00953543"/>
    <w:rsid w:val="00992041"/>
    <w:rsid w:val="009A4E8A"/>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2A980-9882-403C-AFA2-708BB402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C28968F9</Template>
  <TotalTime>1</TotalTime>
  <Pages>1</Pages>
  <Words>227</Words>
  <Characters>1253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Cornelissen, Willem</cp:lastModifiedBy>
  <cp:revision>2</cp:revision>
  <cp:lastPrinted>2017-03-20T10:33:00Z</cp:lastPrinted>
  <dcterms:created xsi:type="dcterms:W3CDTF">2021-02-04T15:18:00Z</dcterms:created>
  <dcterms:modified xsi:type="dcterms:W3CDTF">2021-02-04T15:18:00Z</dcterms:modified>
</cp:coreProperties>
</file>