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50EEF" w14:textId="77777777" w:rsidR="00C42A6E" w:rsidRPr="003702BF" w:rsidRDefault="00C42A6E" w:rsidP="00407742">
      <w:pPr>
        <w:ind w:left="426"/>
        <w:jc w:val="both"/>
        <w:rPr>
          <w:rFonts w:asciiTheme="minorHAnsi" w:hAnsiTheme="minorHAnsi" w:cstheme="minorHAnsi"/>
        </w:rPr>
      </w:pPr>
      <w:bookmarkStart w:id="0" w:name="_GoBack"/>
      <w:bookmarkEnd w:id="0"/>
    </w:p>
    <w:p w14:paraId="21A655B2" w14:textId="77777777" w:rsidR="007E0376" w:rsidRPr="003702BF" w:rsidRDefault="007E0376" w:rsidP="00A737D7">
      <w:pPr>
        <w:jc w:val="both"/>
        <w:rPr>
          <w:rFonts w:asciiTheme="minorHAnsi" w:hAnsiTheme="minorHAnsi" w:cstheme="minorHAnsi"/>
          <w:sz w:val="20"/>
        </w:rPr>
      </w:pPr>
    </w:p>
    <w:p w14:paraId="22C9D200" w14:textId="4323AAC2" w:rsidR="00765543" w:rsidRDefault="00BC64D2" w:rsidP="00BC64D2">
      <w:pPr>
        <w:pStyle w:val="Kop1"/>
        <w:numPr>
          <w:ilvl w:val="0"/>
          <w:numId w:val="0"/>
        </w:numPr>
        <w:rPr>
          <w:rFonts w:asciiTheme="minorHAnsi" w:hAnsiTheme="minorHAnsi" w:cstheme="minorHAnsi"/>
        </w:rPr>
      </w:pPr>
      <w:bookmarkStart w:id="1" w:name="_Toc534990461"/>
      <w:r>
        <w:rPr>
          <w:rFonts w:asciiTheme="minorHAnsi" w:hAnsiTheme="minorHAnsi" w:cstheme="minorHAnsi"/>
        </w:rPr>
        <w:t xml:space="preserve">Bijlage </w:t>
      </w:r>
      <w:r w:rsidR="002271EC">
        <w:rPr>
          <w:rFonts w:asciiTheme="minorHAnsi" w:hAnsiTheme="minorHAnsi" w:cstheme="minorHAnsi"/>
        </w:rPr>
        <w:t>E</w:t>
      </w:r>
      <w:r w:rsidR="00765543" w:rsidRPr="003702BF">
        <w:rPr>
          <w:rFonts w:asciiTheme="minorHAnsi" w:hAnsiTheme="minorHAnsi" w:cstheme="minorHAnsi"/>
        </w:rPr>
        <w:t xml:space="preserve"> </w:t>
      </w:r>
      <w:r w:rsidR="00765543">
        <w:rPr>
          <w:rFonts w:asciiTheme="minorHAnsi" w:hAnsiTheme="minorHAnsi" w:cstheme="minorHAnsi"/>
        </w:rPr>
        <w:t>–</w:t>
      </w:r>
      <w:r w:rsidR="00765543" w:rsidRPr="003702BF">
        <w:rPr>
          <w:rFonts w:asciiTheme="minorHAnsi" w:hAnsiTheme="minorHAnsi" w:cstheme="minorHAnsi"/>
        </w:rPr>
        <w:t xml:space="preserve"> </w:t>
      </w:r>
      <w:r w:rsidR="002271EC">
        <w:rPr>
          <w:rFonts w:asciiTheme="minorHAnsi" w:hAnsiTheme="minorHAnsi" w:cstheme="minorHAnsi"/>
        </w:rPr>
        <w:t>SRoI</w:t>
      </w:r>
      <w:bookmarkEnd w:id="1"/>
    </w:p>
    <w:p w14:paraId="4EB04AB1" w14:textId="77777777" w:rsidR="00407742" w:rsidRDefault="00407742" w:rsidP="00BC64D2">
      <w:pPr>
        <w:ind w:left="0"/>
        <w:rPr>
          <w:rFonts w:asciiTheme="minorHAnsi" w:hAnsiTheme="minorHAnsi"/>
          <w:b/>
          <w:sz w:val="20"/>
          <w:lang w:eastAsia="x-none"/>
        </w:rPr>
      </w:pPr>
      <w:r w:rsidRPr="00407742">
        <w:rPr>
          <w:rFonts w:asciiTheme="minorHAnsi" w:hAnsiTheme="minorHAnsi"/>
          <w:b/>
          <w:sz w:val="20"/>
          <w:lang w:eastAsia="x-none"/>
        </w:rPr>
        <w:t xml:space="preserve">Aanbesteding </w:t>
      </w:r>
    </w:p>
    <w:sdt>
      <w:sdtPr>
        <w:rPr>
          <w:rFonts w:asciiTheme="minorHAnsi" w:hAnsiTheme="minorHAnsi"/>
          <w:b/>
          <w:sz w:val="20"/>
          <w:lang w:eastAsia="x-none"/>
        </w:rPr>
        <w:id w:val="-926957590"/>
        <w:docPartObj>
          <w:docPartGallery w:val="Page Numbers (Bottom of Page)"/>
          <w:docPartUnique/>
        </w:docPartObj>
      </w:sdtPr>
      <w:sdtEndPr>
        <w:rPr>
          <w:i/>
        </w:rPr>
      </w:sdtEndPr>
      <w:sdtContent>
        <w:p w14:paraId="4C765FBD" w14:textId="77777777" w:rsidR="00DA7455" w:rsidRPr="00DA7455" w:rsidRDefault="00DA7455" w:rsidP="00DA7455">
          <w:pPr>
            <w:ind w:left="0"/>
            <w:rPr>
              <w:rFonts w:asciiTheme="minorHAnsi" w:hAnsiTheme="minorHAnsi"/>
              <w:b/>
              <w:i/>
              <w:sz w:val="20"/>
              <w:lang w:eastAsia="x-none"/>
            </w:rPr>
          </w:pPr>
          <w:r w:rsidRPr="00DA7455">
            <w:rPr>
              <w:rFonts w:asciiTheme="minorHAnsi" w:hAnsiTheme="minorHAnsi"/>
              <w:b/>
              <w:i/>
              <w:sz w:val="20"/>
              <w:lang w:eastAsia="x-none"/>
            </w:rPr>
            <mc:AlternateContent>
              <mc:Choice Requires="wps">
                <w:drawing>
                  <wp:anchor distT="0" distB="0" distL="114300" distR="114300" simplePos="0" relativeHeight="251659264" behindDoc="0" locked="0" layoutInCell="1" allowOverlap="1" wp14:anchorId="618E6BBE" wp14:editId="2FC84126">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0B60F4B" w14:textId="77777777" w:rsidR="00DA7455" w:rsidRDefault="00DA7455" w:rsidP="00DA7455">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Pr="003E3B5C">
                                  <w:rPr>
                                    <w:noProof/>
                                    <w:color w:val="C0504D" w:themeColor="accent2"/>
                                  </w:rPr>
                                  <w:t>22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18E6BBE" id="Rechthoe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Il1RTDGAgAAwQUAAA4AAAAAAAAAAAAAAAAALgIAAGRycy9lMm9Eb2MueG1sUEsBAi0AFAAG&#10;AAgAAAAhACPlevHbAAAAAwEAAA8AAAAAAAAAAAAAAAAAIAUAAGRycy9kb3ducmV2LnhtbFBLBQYA&#10;AAAABAAEAPMAAAAoBgAAAAA=&#10;" filled="f" fillcolor="#c0504d" stroked="f" strokecolor="#5c83b4" strokeweight="2.25pt">
                    <v:textbox inset=",0,,0">
                      <w:txbxContent>
                        <w:p w14:paraId="20B60F4B" w14:textId="77777777" w:rsidR="00DA7455" w:rsidRDefault="00DA7455" w:rsidP="00DA7455">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Pr="003E3B5C">
                            <w:rPr>
                              <w:noProof/>
                              <w:color w:val="C0504D" w:themeColor="accent2"/>
                            </w:rPr>
                            <w:t>22</w:t>
                          </w:r>
                          <w:r>
                            <w:rPr>
                              <w:color w:val="C0504D" w:themeColor="accent2"/>
                            </w:rPr>
                            <w:fldChar w:fldCharType="end"/>
                          </w:r>
                        </w:p>
                      </w:txbxContent>
                    </v:textbox>
                    <w10:wrap anchorx="margin" anchory="margin"/>
                  </v:rect>
                </w:pict>
              </mc:Fallback>
            </mc:AlternateContent>
          </w:r>
          <w:r w:rsidRPr="00DA7455">
            <w:rPr>
              <w:rFonts w:asciiTheme="minorHAnsi" w:hAnsiTheme="minorHAnsi"/>
              <w:b/>
              <w:i/>
              <w:sz w:val="20"/>
              <w:lang w:eastAsia="x-none"/>
            </w:rPr>
            <w:t>210037GZD Renovatie beplanting Zwijndrecht 2021 – 2023</w:t>
          </w:r>
        </w:p>
        <w:p w14:paraId="7443A143" w14:textId="77777777" w:rsidR="00DA7455" w:rsidRPr="00DA7455" w:rsidRDefault="00DA7455" w:rsidP="00DA7455">
          <w:pPr>
            <w:ind w:left="0"/>
            <w:rPr>
              <w:rFonts w:asciiTheme="minorHAnsi" w:hAnsiTheme="minorHAnsi"/>
              <w:b/>
              <w:i/>
              <w:sz w:val="20"/>
              <w:lang w:eastAsia="x-none"/>
            </w:rPr>
          </w:pPr>
        </w:p>
      </w:sdtContent>
    </w:sdt>
    <w:p w14:paraId="0CF94593" w14:textId="77777777" w:rsidR="002271EC" w:rsidRPr="002271EC" w:rsidRDefault="002271EC" w:rsidP="002271EC">
      <w:pPr>
        <w:numPr>
          <w:ilvl w:val="0"/>
          <w:numId w:val="33"/>
        </w:numPr>
        <w:tabs>
          <w:tab w:val="num" w:pos="284"/>
        </w:tabs>
        <w:ind w:left="426" w:hanging="426"/>
        <w:rPr>
          <w:rFonts w:asciiTheme="minorHAnsi" w:hAnsiTheme="minorHAnsi"/>
          <w:b/>
          <w:sz w:val="20"/>
          <w:lang w:eastAsia="x-none"/>
        </w:rPr>
      </w:pPr>
      <w:r w:rsidRPr="002271EC">
        <w:rPr>
          <w:rFonts w:asciiTheme="minorHAnsi" w:hAnsiTheme="minorHAnsi"/>
          <w:b/>
          <w:sz w:val="20"/>
          <w:lang w:eastAsia="x-none"/>
        </w:rPr>
        <w:t>Algemeen</w:t>
      </w:r>
    </w:p>
    <w:p w14:paraId="51EED6AB" w14:textId="77777777" w:rsidR="002271EC" w:rsidRPr="002271EC" w:rsidRDefault="002271EC" w:rsidP="002271EC">
      <w:pPr>
        <w:ind w:left="0"/>
        <w:rPr>
          <w:rFonts w:asciiTheme="minorHAnsi" w:hAnsiTheme="minorHAnsi"/>
          <w:sz w:val="20"/>
          <w:lang w:eastAsia="x-none"/>
        </w:rPr>
      </w:pPr>
      <w:r w:rsidRPr="002271EC">
        <w:rPr>
          <w:rFonts w:asciiTheme="minorHAnsi" w:hAnsiTheme="minorHAnsi"/>
          <w:sz w:val="20"/>
          <w:lang w:eastAsia="x-none"/>
        </w:rPr>
        <w:t>Binnen de Drechtsteden geldt dat social return wordt toegepast bij aanbestedingen van leveringen, werken en diensten, waarbij de inschrijver een vooraf bepaald percentage van de waarde van de (geraamde) opdracht (exclusief BTW) inzet ten behoeve van de vooraf gedefinieerde doelgroepen zoals benoemd in punt 2 van deze bijlage.</w:t>
      </w:r>
    </w:p>
    <w:p w14:paraId="52AE35C9" w14:textId="77777777" w:rsidR="002271EC" w:rsidRPr="002271EC" w:rsidRDefault="002271EC" w:rsidP="002271EC">
      <w:pPr>
        <w:ind w:left="0"/>
        <w:rPr>
          <w:rFonts w:asciiTheme="minorHAnsi" w:hAnsiTheme="minorHAnsi"/>
          <w:sz w:val="20"/>
          <w:lang w:eastAsia="x-none"/>
        </w:rPr>
      </w:pPr>
      <w:r w:rsidRPr="002271EC">
        <w:rPr>
          <w:rFonts w:asciiTheme="minorHAnsi" w:hAnsiTheme="minorHAnsi"/>
          <w:sz w:val="20"/>
          <w:lang w:eastAsia="x-none"/>
        </w:rPr>
        <w:t xml:space="preserve">De ondergrens voor werken en levering bedraagt 50.000 euro en voor diensten 100.000 euro. Bij aanbestedingen beneden deze bedragen wordt geen verplichting opgelegd. </w:t>
      </w:r>
    </w:p>
    <w:p w14:paraId="00524DCB" w14:textId="4E116963" w:rsidR="002271EC" w:rsidRPr="002271EC" w:rsidRDefault="002271EC" w:rsidP="002271EC">
      <w:pPr>
        <w:ind w:left="0"/>
        <w:rPr>
          <w:rFonts w:asciiTheme="minorHAnsi" w:hAnsiTheme="minorHAnsi"/>
          <w:sz w:val="20"/>
          <w:lang w:eastAsia="x-none"/>
        </w:rPr>
      </w:pPr>
      <w:r w:rsidRPr="002271EC">
        <w:rPr>
          <w:rFonts w:asciiTheme="minorHAnsi" w:hAnsiTheme="minorHAnsi"/>
          <w:sz w:val="20"/>
          <w:lang w:eastAsia="x-none"/>
        </w:rPr>
        <w:t xml:space="preserve">De hoogte van de inzet (percentage social return)  wordt door de opdrachtgever </w:t>
      </w:r>
      <w:r w:rsidRPr="002271EC">
        <w:rPr>
          <w:rFonts w:asciiTheme="minorHAnsi" w:hAnsiTheme="minorHAnsi"/>
          <w:sz w:val="20"/>
          <w:u w:val="single"/>
          <w:lang w:eastAsia="x-none"/>
        </w:rPr>
        <w:t>vooraf</w:t>
      </w:r>
      <w:r w:rsidRPr="002271EC">
        <w:rPr>
          <w:rFonts w:asciiTheme="minorHAnsi" w:hAnsiTheme="minorHAnsi"/>
          <w:sz w:val="20"/>
          <w:lang w:eastAsia="x-none"/>
        </w:rPr>
        <w:t xml:space="preserve"> vastgesteld waarbij als uitgangspunt </w:t>
      </w:r>
      <w:r w:rsidR="00DA7455">
        <w:rPr>
          <w:rFonts w:asciiTheme="minorHAnsi" w:hAnsiTheme="minorHAnsi"/>
          <w:sz w:val="20"/>
          <w:lang w:eastAsia="x-none"/>
        </w:rPr>
        <w:t>2,1%</w:t>
      </w:r>
      <w:r w:rsidRPr="002271EC">
        <w:rPr>
          <w:rFonts w:asciiTheme="minorHAnsi" w:hAnsiTheme="minorHAnsi"/>
          <w:sz w:val="20"/>
          <w:lang w:eastAsia="x-none"/>
        </w:rPr>
        <w:t xml:space="preserve"> van de </w:t>
      </w:r>
      <w:r w:rsidR="00DA7455">
        <w:rPr>
          <w:rFonts w:asciiTheme="minorHAnsi" w:hAnsiTheme="minorHAnsi"/>
          <w:sz w:val="20"/>
          <w:lang w:eastAsia="x-none"/>
        </w:rPr>
        <w:t xml:space="preserve">opdrachtwaarde </w:t>
      </w:r>
      <w:r w:rsidRPr="002271EC">
        <w:rPr>
          <w:rFonts w:asciiTheme="minorHAnsi" w:hAnsiTheme="minorHAnsi"/>
          <w:sz w:val="20"/>
          <w:lang w:eastAsia="x-none"/>
        </w:rPr>
        <w:t xml:space="preserve">wordt aangehouden. </w:t>
      </w:r>
    </w:p>
    <w:p w14:paraId="707F1C31" w14:textId="77777777" w:rsidR="002271EC" w:rsidRPr="002271EC" w:rsidRDefault="002271EC" w:rsidP="002271EC">
      <w:pPr>
        <w:ind w:left="0"/>
        <w:rPr>
          <w:rFonts w:asciiTheme="minorHAnsi" w:hAnsiTheme="minorHAnsi"/>
          <w:sz w:val="20"/>
          <w:lang w:eastAsia="x-none"/>
        </w:rPr>
      </w:pPr>
    </w:p>
    <w:p w14:paraId="57696D86" w14:textId="77777777" w:rsidR="002271EC" w:rsidRPr="002271EC" w:rsidRDefault="002271EC" w:rsidP="002271EC">
      <w:pPr>
        <w:numPr>
          <w:ilvl w:val="0"/>
          <w:numId w:val="33"/>
        </w:numPr>
        <w:tabs>
          <w:tab w:val="num" w:pos="284"/>
        </w:tabs>
        <w:ind w:left="284"/>
        <w:rPr>
          <w:rFonts w:asciiTheme="minorHAnsi" w:hAnsiTheme="minorHAnsi"/>
          <w:sz w:val="20"/>
          <w:lang w:eastAsia="x-none"/>
        </w:rPr>
      </w:pPr>
      <w:r w:rsidRPr="002271EC">
        <w:rPr>
          <w:rFonts w:asciiTheme="minorHAnsi" w:hAnsiTheme="minorHAnsi"/>
          <w:sz w:val="20"/>
          <w:lang w:eastAsia="x-none"/>
        </w:rPr>
        <w:t>De opdrachtgever heeft diverse kandidaatgroepen  vastgesteld die voor de inzet van social return in aanmerking kunnen komen. Hierbij legt de opdrachtgever de focus op kandidaten uit de Participatiewet en andere kandidaten met een afstand tot de arbeidsmarkt. De opdrachtgever drukt dit uit in bouwblokken. De hoogte van het bouwblok is afhankelijk van de afstand tot de arbeidsmarkt van de individuele kandidaat, waardoor het voor de opdrachtnemer aantrekkelijker wordt een kandidaat met een grotere afstand in te zetten. Er kunnen meerdere kandidaten of invullingen op één opdracht worden ingezet.</w:t>
      </w:r>
    </w:p>
    <w:p w14:paraId="029BA14C" w14:textId="77777777" w:rsidR="002271EC" w:rsidRPr="002271EC" w:rsidRDefault="002271EC" w:rsidP="002271EC">
      <w:pPr>
        <w:ind w:left="284" w:hanging="284"/>
        <w:rPr>
          <w:rFonts w:asciiTheme="minorHAnsi" w:hAnsiTheme="minorHAnsi"/>
          <w:sz w:val="20"/>
          <w:lang w:eastAsia="x-none"/>
        </w:rPr>
      </w:pPr>
      <w:r w:rsidRPr="002271EC">
        <w:rPr>
          <w:rFonts w:asciiTheme="minorHAnsi" w:hAnsiTheme="minorHAnsi"/>
          <w:sz w:val="20"/>
          <w:lang w:eastAsia="x-none"/>
        </w:rPr>
        <w:tab/>
        <w:t>In principe dienen de kandidaten woonachtig te zijn in de Drechtsteden. Dit betekent in de praktijk dat er eerst gezocht wordt naar een passende invulling met kandidaten uit de Drechtsteden. Wanneer dit niet mogelijk is kunnen er ook kandidaten die niet woonachtig zijn in de Drechtsteden ingezet worden. Dit is ter beoordeling van Baanbrekend Drechtsteden.</w:t>
      </w:r>
    </w:p>
    <w:p w14:paraId="27879E81" w14:textId="77777777" w:rsidR="002271EC" w:rsidRPr="002271EC" w:rsidRDefault="002271EC" w:rsidP="002271EC">
      <w:pPr>
        <w:ind w:left="284" w:hanging="284"/>
        <w:rPr>
          <w:rFonts w:asciiTheme="minorHAnsi" w:hAnsiTheme="minorHAnsi"/>
          <w:sz w:val="20"/>
          <w:lang w:eastAsia="x-none"/>
        </w:rPr>
      </w:pPr>
      <w:r w:rsidRPr="002271EC">
        <w:rPr>
          <w:rFonts w:asciiTheme="minorHAnsi" w:hAnsiTheme="minorHAnsi"/>
          <w:sz w:val="20"/>
          <w:lang w:eastAsia="x-none"/>
        </w:rPr>
        <w:tab/>
        <w:t>De opdrachtgever onderscheidt de volgende kandidaatgroepen:</w:t>
      </w:r>
    </w:p>
    <w:p w14:paraId="18D86FB1" w14:textId="77777777" w:rsidR="002271EC" w:rsidRPr="002271EC" w:rsidRDefault="002271EC" w:rsidP="002271EC">
      <w:pPr>
        <w:numPr>
          <w:ilvl w:val="1"/>
          <w:numId w:val="34"/>
        </w:numPr>
        <w:tabs>
          <w:tab w:val="num" w:pos="284"/>
        </w:tabs>
        <w:ind w:left="709"/>
        <w:rPr>
          <w:rFonts w:asciiTheme="minorHAnsi" w:hAnsiTheme="minorHAnsi"/>
          <w:sz w:val="20"/>
          <w:lang w:eastAsia="x-none"/>
        </w:rPr>
      </w:pPr>
      <w:r w:rsidRPr="002271EC">
        <w:rPr>
          <w:rFonts w:asciiTheme="minorHAnsi" w:hAnsiTheme="minorHAnsi"/>
          <w:sz w:val="20"/>
          <w:lang w:eastAsia="x-none"/>
        </w:rPr>
        <w:t>Werkzoekenden met een WWB-uitkering (waarde 44.500 euro o.b.v. 1fte/jr) kunnen meetellen voor 27 euro per gewerkt uur.</w:t>
      </w:r>
    </w:p>
    <w:p w14:paraId="4241A5F4" w14:textId="77777777" w:rsidR="002271EC" w:rsidRPr="002271EC" w:rsidRDefault="002271EC" w:rsidP="002271EC">
      <w:pPr>
        <w:numPr>
          <w:ilvl w:val="1"/>
          <w:numId w:val="34"/>
        </w:numPr>
        <w:tabs>
          <w:tab w:val="num" w:pos="284"/>
        </w:tabs>
        <w:ind w:left="709"/>
        <w:rPr>
          <w:rFonts w:asciiTheme="minorHAnsi" w:hAnsiTheme="minorHAnsi"/>
          <w:sz w:val="20"/>
          <w:lang w:eastAsia="x-none"/>
        </w:rPr>
      </w:pPr>
      <w:r w:rsidRPr="002271EC">
        <w:rPr>
          <w:rFonts w:asciiTheme="minorHAnsi" w:hAnsiTheme="minorHAnsi"/>
          <w:sz w:val="20"/>
          <w:lang w:eastAsia="x-none"/>
        </w:rPr>
        <w:t>Werkzoekenden die deelnemen aan d'Akademie   (waarde 49.500 euro) kunnen meetellen voor 30 euro per gewerkt uur.</w:t>
      </w:r>
    </w:p>
    <w:p w14:paraId="6B885482" w14:textId="77777777" w:rsidR="002271EC" w:rsidRPr="002271EC" w:rsidRDefault="002271EC" w:rsidP="002271EC">
      <w:pPr>
        <w:numPr>
          <w:ilvl w:val="1"/>
          <w:numId w:val="34"/>
        </w:numPr>
        <w:tabs>
          <w:tab w:val="num" w:pos="284"/>
        </w:tabs>
        <w:ind w:left="709"/>
        <w:rPr>
          <w:rFonts w:asciiTheme="minorHAnsi" w:hAnsiTheme="minorHAnsi"/>
          <w:sz w:val="20"/>
          <w:lang w:eastAsia="x-none"/>
        </w:rPr>
      </w:pPr>
      <w:r w:rsidRPr="002271EC">
        <w:rPr>
          <w:rFonts w:asciiTheme="minorHAnsi" w:hAnsiTheme="minorHAnsi"/>
          <w:sz w:val="20"/>
          <w:lang w:eastAsia="x-none"/>
        </w:rPr>
        <w:t>Werkzoekenden met een Wajong uitkering  (waarde 37.800 euro o.b.v. 1fte/jr) kunnen meetellen voor 23 euro per gewerkt uur.</w:t>
      </w:r>
    </w:p>
    <w:p w14:paraId="681EFB61" w14:textId="77777777" w:rsidR="002271EC" w:rsidRPr="002271EC" w:rsidRDefault="002271EC" w:rsidP="002271EC">
      <w:pPr>
        <w:numPr>
          <w:ilvl w:val="1"/>
          <w:numId w:val="34"/>
        </w:numPr>
        <w:tabs>
          <w:tab w:val="num" w:pos="284"/>
        </w:tabs>
        <w:ind w:left="709"/>
        <w:rPr>
          <w:rFonts w:asciiTheme="minorHAnsi" w:hAnsiTheme="minorHAnsi"/>
          <w:sz w:val="20"/>
          <w:lang w:eastAsia="x-none"/>
        </w:rPr>
      </w:pPr>
      <w:r w:rsidRPr="002271EC">
        <w:rPr>
          <w:rFonts w:asciiTheme="minorHAnsi" w:hAnsiTheme="minorHAnsi"/>
          <w:sz w:val="20"/>
          <w:lang w:eastAsia="x-none"/>
        </w:rPr>
        <w:t>Werkzoekenden met een doelgroep verklaring, inclusief VSO jongeren  (waarde 37.800 euro o.b.v. 1fte/jr) kunnen meetellen voor 23 euro per gewerkt uur.</w:t>
      </w:r>
    </w:p>
    <w:p w14:paraId="079EB7B2" w14:textId="77777777" w:rsidR="002271EC" w:rsidRPr="002271EC" w:rsidRDefault="002271EC" w:rsidP="002271EC">
      <w:pPr>
        <w:numPr>
          <w:ilvl w:val="1"/>
          <w:numId w:val="34"/>
        </w:numPr>
        <w:tabs>
          <w:tab w:val="num" w:pos="284"/>
        </w:tabs>
        <w:ind w:left="709"/>
        <w:rPr>
          <w:rFonts w:asciiTheme="minorHAnsi" w:hAnsiTheme="minorHAnsi"/>
          <w:sz w:val="20"/>
          <w:lang w:eastAsia="x-none"/>
        </w:rPr>
      </w:pPr>
      <w:r w:rsidRPr="002271EC">
        <w:rPr>
          <w:rFonts w:asciiTheme="minorHAnsi" w:hAnsiTheme="minorHAnsi"/>
          <w:sz w:val="20"/>
          <w:lang w:eastAsia="x-none"/>
        </w:rPr>
        <w:t xml:space="preserve">Werkzoekenden ouder dan 50 jaar (waarde 48.600 euro o.b.v. 1fte/jr) kunnen meetellen voor 29,50 uur per gewerkt uur. </w:t>
      </w:r>
    </w:p>
    <w:p w14:paraId="6EF9DA03" w14:textId="77777777" w:rsidR="002271EC" w:rsidRPr="002271EC" w:rsidRDefault="002271EC" w:rsidP="002271EC">
      <w:pPr>
        <w:numPr>
          <w:ilvl w:val="1"/>
          <w:numId w:val="34"/>
        </w:numPr>
        <w:tabs>
          <w:tab w:val="num" w:pos="284"/>
        </w:tabs>
        <w:ind w:left="709"/>
        <w:rPr>
          <w:rFonts w:asciiTheme="minorHAnsi" w:hAnsiTheme="minorHAnsi"/>
          <w:sz w:val="20"/>
          <w:lang w:eastAsia="x-none"/>
        </w:rPr>
      </w:pPr>
      <w:r w:rsidRPr="002271EC">
        <w:rPr>
          <w:rFonts w:asciiTheme="minorHAnsi" w:hAnsiTheme="minorHAnsi"/>
          <w:sz w:val="20"/>
          <w:lang w:eastAsia="x-none"/>
        </w:rPr>
        <w:t>Werkzoekenden die door Baanbrekend Drechtsteden aangemerkt kunnen worden als "statushouder" en worden ingezet op betaald werk (waarde 54.000 euro o.b.v. 1fte/jr) kunnen meetellen voor 32,75 per gewerkt uur.</w:t>
      </w:r>
    </w:p>
    <w:p w14:paraId="022DA7B2" w14:textId="77777777" w:rsidR="002271EC" w:rsidRPr="002271EC" w:rsidRDefault="002271EC" w:rsidP="002271EC">
      <w:pPr>
        <w:numPr>
          <w:ilvl w:val="1"/>
          <w:numId w:val="34"/>
        </w:numPr>
        <w:tabs>
          <w:tab w:val="num" w:pos="284"/>
        </w:tabs>
        <w:ind w:left="709"/>
        <w:rPr>
          <w:rFonts w:asciiTheme="minorHAnsi" w:hAnsiTheme="minorHAnsi"/>
          <w:sz w:val="20"/>
          <w:lang w:eastAsia="x-none"/>
        </w:rPr>
      </w:pPr>
      <w:r w:rsidRPr="002271EC">
        <w:rPr>
          <w:rFonts w:asciiTheme="minorHAnsi" w:hAnsiTheme="minorHAnsi"/>
          <w:sz w:val="20"/>
          <w:lang w:eastAsia="x-none"/>
        </w:rPr>
        <w:t>Werkzoekenden zonder recht op een werkloosheidsuitkering (Nuggers) maar wel ingeschreven als werkzoekende bij de Drechtsteden (BBD) (waarde 16.200 euro o.b.v. 1fte/jr) kunnen meetellen voor 10 euro per gewerkt uur</w:t>
      </w:r>
    </w:p>
    <w:p w14:paraId="2C86FBDB" w14:textId="77777777" w:rsidR="002271EC" w:rsidRPr="002271EC" w:rsidRDefault="002271EC" w:rsidP="002271EC">
      <w:pPr>
        <w:ind w:left="284" w:hanging="284"/>
        <w:rPr>
          <w:rFonts w:asciiTheme="minorHAnsi" w:hAnsiTheme="minorHAnsi"/>
          <w:sz w:val="20"/>
          <w:lang w:eastAsia="x-none"/>
        </w:rPr>
      </w:pPr>
      <w:r w:rsidRPr="002271EC">
        <w:rPr>
          <w:rFonts w:asciiTheme="minorHAnsi" w:hAnsiTheme="minorHAnsi"/>
          <w:sz w:val="20"/>
          <w:lang w:eastAsia="x-none"/>
        </w:rPr>
        <w:tab/>
        <w:t>In overleg met Baanbrekend Drechtsteden worden indien mogelijk eerst kandidaten uit bovengenoemde kandidaatgroepen ingezet. Lukt dit niet, of is in overleg met Baanbrekend Drechtsteden besloten meerdere kandidaten in te zetten, dan kunnen ook kandidaten uit de volgende doelgroepen ingezet worden:</w:t>
      </w:r>
    </w:p>
    <w:p w14:paraId="5178D022" w14:textId="77777777" w:rsidR="002271EC" w:rsidRPr="002271EC" w:rsidRDefault="002271EC" w:rsidP="002271EC">
      <w:pPr>
        <w:numPr>
          <w:ilvl w:val="1"/>
          <w:numId w:val="34"/>
        </w:numPr>
        <w:tabs>
          <w:tab w:val="num" w:pos="284"/>
        </w:tabs>
        <w:ind w:left="709"/>
        <w:rPr>
          <w:rFonts w:asciiTheme="minorHAnsi" w:hAnsiTheme="minorHAnsi"/>
          <w:sz w:val="20"/>
          <w:lang w:eastAsia="x-none"/>
        </w:rPr>
      </w:pPr>
      <w:r w:rsidRPr="002271EC">
        <w:rPr>
          <w:rFonts w:asciiTheme="minorHAnsi" w:hAnsiTheme="minorHAnsi"/>
          <w:sz w:val="20"/>
          <w:lang w:eastAsia="x-none"/>
        </w:rPr>
        <w:t>Werkzoekenden met een WW-uitkering (waarde 16.200 euro o.b.v. 1fte/jr) kunnen meetellen voor 10 euro per uur.</w:t>
      </w:r>
    </w:p>
    <w:p w14:paraId="22D59573" w14:textId="77777777" w:rsidR="002271EC" w:rsidRPr="002271EC" w:rsidRDefault="002271EC" w:rsidP="002271EC">
      <w:pPr>
        <w:numPr>
          <w:ilvl w:val="1"/>
          <w:numId w:val="34"/>
        </w:numPr>
        <w:tabs>
          <w:tab w:val="num" w:pos="284"/>
        </w:tabs>
        <w:ind w:left="709"/>
        <w:rPr>
          <w:rFonts w:asciiTheme="minorHAnsi" w:hAnsiTheme="minorHAnsi"/>
          <w:sz w:val="20"/>
          <w:lang w:eastAsia="x-none"/>
        </w:rPr>
      </w:pPr>
      <w:r w:rsidRPr="002271EC">
        <w:rPr>
          <w:rFonts w:asciiTheme="minorHAnsi" w:hAnsiTheme="minorHAnsi"/>
          <w:sz w:val="20"/>
          <w:lang w:eastAsia="x-none"/>
        </w:rPr>
        <w:t>Werkzoekenden  behorend tot de WIA/WAO (32.400 euro o.b.v. 1fte/jr) kunnen meetellen voor 20 euro per gewerkt uur.</w:t>
      </w:r>
    </w:p>
    <w:p w14:paraId="76D3223C" w14:textId="77777777" w:rsidR="002271EC" w:rsidRPr="002271EC" w:rsidRDefault="002271EC" w:rsidP="002271EC">
      <w:pPr>
        <w:numPr>
          <w:ilvl w:val="1"/>
          <w:numId w:val="34"/>
        </w:numPr>
        <w:tabs>
          <w:tab w:val="num" w:pos="284"/>
        </w:tabs>
        <w:ind w:left="709"/>
        <w:rPr>
          <w:rFonts w:asciiTheme="minorHAnsi" w:hAnsiTheme="minorHAnsi"/>
          <w:sz w:val="20"/>
          <w:lang w:eastAsia="x-none"/>
        </w:rPr>
      </w:pPr>
      <w:r w:rsidRPr="002271EC">
        <w:rPr>
          <w:rFonts w:asciiTheme="minorHAnsi" w:hAnsiTheme="minorHAnsi"/>
          <w:sz w:val="20"/>
          <w:lang w:eastAsia="x-none"/>
        </w:rPr>
        <w:t xml:space="preserve">Leerlingen op een BBL-traject (waarde 10.800 euro o.b.v. 1fte/jr)  kunnen meetellen voor 6,50 euro per gewerkt uur. </w:t>
      </w:r>
    </w:p>
    <w:p w14:paraId="1CD54040" w14:textId="77777777" w:rsidR="002271EC" w:rsidRPr="002271EC" w:rsidRDefault="002271EC" w:rsidP="002271EC">
      <w:pPr>
        <w:numPr>
          <w:ilvl w:val="1"/>
          <w:numId w:val="34"/>
        </w:numPr>
        <w:tabs>
          <w:tab w:val="num" w:pos="284"/>
        </w:tabs>
        <w:ind w:left="709"/>
        <w:rPr>
          <w:rFonts w:asciiTheme="minorHAnsi" w:hAnsiTheme="minorHAnsi"/>
          <w:sz w:val="20"/>
          <w:lang w:eastAsia="x-none"/>
        </w:rPr>
      </w:pPr>
      <w:r w:rsidRPr="002271EC">
        <w:rPr>
          <w:rFonts w:asciiTheme="minorHAnsi" w:hAnsiTheme="minorHAnsi"/>
          <w:sz w:val="20"/>
          <w:lang w:eastAsia="x-none"/>
        </w:rPr>
        <w:lastRenderedPageBreak/>
        <w:t>Leerlingen op een BOL-traject of stagiaires van een erkende opleiding (waarde 5.400 euro o.b.v. 1fte/jr)  kunnen meetellen voor 3,25 per gewerkt uur.</w:t>
      </w:r>
    </w:p>
    <w:p w14:paraId="3C0E92D2" w14:textId="77777777" w:rsidR="002271EC" w:rsidRPr="002271EC" w:rsidRDefault="002271EC" w:rsidP="002271EC">
      <w:pPr>
        <w:ind w:left="0"/>
        <w:rPr>
          <w:rFonts w:asciiTheme="minorHAnsi" w:hAnsiTheme="minorHAnsi"/>
          <w:sz w:val="20"/>
          <w:lang w:eastAsia="x-none"/>
        </w:rPr>
      </w:pPr>
      <w:r w:rsidRPr="002271EC">
        <w:rPr>
          <w:rFonts w:asciiTheme="minorHAnsi" w:hAnsiTheme="minorHAnsi"/>
          <w:sz w:val="20"/>
          <w:lang w:eastAsia="x-none"/>
        </w:rPr>
        <w:t>Overige invullingen:</w:t>
      </w:r>
    </w:p>
    <w:p w14:paraId="16234547" w14:textId="77777777" w:rsidR="002271EC" w:rsidRPr="002271EC" w:rsidRDefault="002271EC" w:rsidP="002271EC">
      <w:pPr>
        <w:numPr>
          <w:ilvl w:val="0"/>
          <w:numId w:val="37"/>
        </w:numPr>
        <w:tabs>
          <w:tab w:val="num" w:pos="284"/>
        </w:tabs>
        <w:ind w:left="709"/>
        <w:rPr>
          <w:rFonts w:asciiTheme="minorHAnsi" w:hAnsiTheme="minorHAnsi"/>
          <w:sz w:val="20"/>
          <w:lang w:eastAsia="x-none"/>
        </w:rPr>
      </w:pPr>
      <w:r w:rsidRPr="002271EC">
        <w:rPr>
          <w:rFonts w:asciiTheme="minorHAnsi" w:hAnsiTheme="minorHAnsi"/>
          <w:sz w:val="20"/>
          <w:lang w:eastAsia="x-none"/>
        </w:rPr>
        <w:t>Daarnaast kan de opdrachtnemer, binnen de opdrachttermijn, opdrachten verstrekken aan het SW-bedrijf of andere organisaties die werken met de doelgroep van de WMO of sociale ondernemingen. De totale factuur mag meegerekend worden voor de invulling van social return.</w:t>
      </w:r>
    </w:p>
    <w:p w14:paraId="6225771A" w14:textId="77777777" w:rsidR="002271EC" w:rsidRPr="002271EC" w:rsidRDefault="002271EC" w:rsidP="002271EC">
      <w:pPr>
        <w:numPr>
          <w:ilvl w:val="0"/>
          <w:numId w:val="37"/>
        </w:numPr>
        <w:tabs>
          <w:tab w:val="num" w:pos="284"/>
        </w:tabs>
        <w:ind w:left="709"/>
        <w:rPr>
          <w:rFonts w:asciiTheme="minorHAnsi" w:hAnsiTheme="minorHAnsi"/>
          <w:sz w:val="20"/>
          <w:lang w:eastAsia="x-none"/>
        </w:rPr>
      </w:pPr>
      <w:r w:rsidRPr="002271EC">
        <w:rPr>
          <w:rFonts w:asciiTheme="minorHAnsi" w:hAnsiTheme="minorHAnsi"/>
          <w:sz w:val="20"/>
          <w:lang w:eastAsia="x-none"/>
        </w:rPr>
        <w:t>Scholings-en begeleidingskosten (aantoonbaar) kunnen in overleg meegerekend worden voor de invulling van social return.</w:t>
      </w:r>
    </w:p>
    <w:p w14:paraId="52571722" w14:textId="77777777" w:rsidR="002271EC" w:rsidRPr="002271EC" w:rsidRDefault="002271EC" w:rsidP="002271EC">
      <w:pPr>
        <w:numPr>
          <w:ilvl w:val="0"/>
          <w:numId w:val="37"/>
        </w:numPr>
        <w:tabs>
          <w:tab w:val="num" w:pos="284"/>
        </w:tabs>
        <w:ind w:left="709"/>
        <w:rPr>
          <w:rFonts w:asciiTheme="minorHAnsi" w:hAnsiTheme="minorHAnsi"/>
          <w:sz w:val="20"/>
          <w:lang w:eastAsia="x-none"/>
        </w:rPr>
      </w:pPr>
      <w:r w:rsidRPr="002271EC">
        <w:rPr>
          <w:rFonts w:asciiTheme="minorHAnsi" w:hAnsiTheme="minorHAnsi"/>
          <w:sz w:val="20"/>
          <w:lang w:eastAsia="x-none"/>
        </w:rPr>
        <w:t>Maatschappelijk activiteiten* gerelateerd aan de opdracht en uitgevoerd in de Drechtsteden binnen de opdrachttermijn  kunnen in overleg meegerekend worden voor de invulling van social return met een maximum van 20% van de totale social return verplichting.</w:t>
      </w:r>
    </w:p>
    <w:p w14:paraId="721F4266" w14:textId="77777777" w:rsidR="002271EC" w:rsidRPr="002271EC" w:rsidRDefault="002271EC" w:rsidP="002271EC">
      <w:pPr>
        <w:ind w:left="284" w:hanging="284"/>
        <w:rPr>
          <w:rFonts w:asciiTheme="minorHAnsi" w:hAnsiTheme="minorHAnsi"/>
          <w:sz w:val="20"/>
          <w:lang w:eastAsia="x-none"/>
        </w:rPr>
      </w:pPr>
      <w:r w:rsidRPr="002271EC">
        <w:rPr>
          <w:rFonts w:asciiTheme="minorHAnsi" w:hAnsiTheme="minorHAnsi"/>
          <w:sz w:val="20"/>
          <w:lang w:eastAsia="x-none"/>
        </w:rPr>
        <w:tab/>
        <w:t>Maatwerk** in overleg met Baanbrekend Drechtsteden.</w:t>
      </w:r>
    </w:p>
    <w:p w14:paraId="34433519" w14:textId="77777777" w:rsidR="002271EC" w:rsidRPr="002271EC" w:rsidRDefault="002271EC" w:rsidP="002271EC">
      <w:pPr>
        <w:ind w:left="284" w:hanging="284"/>
        <w:rPr>
          <w:rFonts w:asciiTheme="minorHAnsi" w:hAnsiTheme="minorHAnsi"/>
          <w:sz w:val="20"/>
          <w:lang w:eastAsia="x-none"/>
        </w:rPr>
      </w:pPr>
      <w:r w:rsidRPr="002271EC">
        <w:rPr>
          <w:rFonts w:asciiTheme="minorHAnsi" w:hAnsiTheme="minorHAnsi"/>
          <w:sz w:val="20"/>
          <w:lang w:eastAsia="x-none"/>
        </w:rPr>
        <w:tab/>
        <w:t>*onder maatschappelijke activiteiten verstaat de opdrachtgever initiatieven die vanuit de opdrachtnemer genomen worden met als doel een deel (max 20%) van de social return verplichting  om te zetten in activiteiten voor inwoners van de Drechtsteden. Deze activiteiten kunnen door de opdrachtnemer zelf aangedragen worden of door Baanbrekend Drechtsteden. Voorstellen dienen goedgekeurd te worden door Baanbrekend Drechtsteden en de opdrachtgever. Het betreft fysieke inzet van eigen personeel, waarvoor 50 euro per uur mag worden gefactureerd per activiteit, ongeacht het aantal ingezette personen.</w:t>
      </w:r>
    </w:p>
    <w:p w14:paraId="1158C53E" w14:textId="77777777" w:rsidR="002271EC" w:rsidRPr="002271EC" w:rsidRDefault="002271EC" w:rsidP="002271EC">
      <w:pPr>
        <w:ind w:left="284" w:hanging="284"/>
        <w:rPr>
          <w:rFonts w:asciiTheme="minorHAnsi" w:hAnsiTheme="minorHAnsi"/>
          <w:sz w:val="20"/>
          <w:lang w:eastAsia="x-none"/>
        </w:rPr>
      </w:pPr>
      <w:r w:rsidRPr="002271EC">
        <w:rPr>
          <w:rFonts w:asciiTheme="minorHAnsi" w:hAnsiTheme="minorHAnsi"/>
          <w:sz w:val="20"/>
          <w:lang w:eastAsia="x-none"/>
        </w:rPr>
        <w:tab/>
        <w:t xml:space="preserve">**onder maatwerk verstaat de opdrachtgever een financiële ondersteuning van een organisatie die, of een project dat daarvoor in aanmerking komt. Het kan ook  een schenking zijn gerelateerd aan de opdracht. Voorstellen dienen goedgekeurd te worden door Baanbrekend Drechtsteden en de opdrachtgever. De inzet van bovengenoemde invullingen betreft </w:t>
      </w:r>
      <w:r w:rsidRPr="002271EC">
        <w:rPr>
          <w:rFonts w:asciiTheme="minorHAnsi" w:hAnsiTheme="minorHAnsi"/>
          <w:sz w:val="20"/>
          <w:u w:val="single"/>
          <w:lang w:eastAsia="x-none"/>
        </w:rPr>
        <w:t>nieuwe inzet</w:t>
      </w:r>
      <w:r w:rsidRPr="002271EC">
        <w:rPr>
          <w:rFonts w:asciiTheme="minorHAnsi" w:hAnsiTheme="minorHAnsi"/>
          <w:sz w:val="20"/>
          <w:lang w:eastAsia="x-none"/>
        </w:rPr>
        <w:t xml:space="preserve"> na gunningsdatum.</w:t>
      </w:r>
    </w:p>
    <w:p w14:paraId="1593A81A" w14:textId="77777777" w:rsidR="002271EC" w:rsidRPr="002271EC" w:rsidRDefault="002271EC" w:rsidP="002271EC">
      <w:pPr>
        <w:ind w:left="0"/>
        <w:rPr>
          <w:rFonts w:asciiTheme="minorHAnsi" w:hAnsiTheme="minorHAnsi"/>
          <w:sz w:val="20"/>
          <w:lang w:eastAsia="x-none"/>
        </w:rPr>
      </w:pPr>
    </w:p>
    <w:p w14:paraId="5CA4B959" w14:textId="77777777" w:rsidR="002271EC" w:rsidRPr="002271EC" w:rsidRDefault="002271EC" w:rsidP="002271EC">
      <w:pPr>
        <w:numPr>
          <w:ilvl w:val="0"/>
          <w:numId w:val="33"/>
        </w:numPr>
        <w:tabs>
          <w:tab w:val="num" w:pos="284"/>
        </w:tabs>
        <w:ind w:left="284" w:hanging="284"/>
        <w:rPr>
          <w:rFonts w:asciiTheme="minorHAnsi" w:hAnsiTheme="minorHAnsi"/>
          <w:b/>
          <w:sz w:val="20"/>
          <w:lang w:eastAsia="x-none"/>
        </w:rPr>
      </w:pPr>
      <w:r w:rsidRPr="002271EC">
        <w:rPr>
          <w:rFonts w:asciiTheme="minorHAnsi" w:hAnsiTheme="minorHAnsi"/>
          <w:b/>
          <w:sz w:val="20"/>
          <w:lang w:eastAsia="x-none"/>
        </w:rPr>
        <w:t>Procedure vaststelling inzet social return</w:t>
      </w:r>
    </w:p>
    <w:p w14:paraId="3667653F" w14:textId="77777777" w:rsidR="002271EC" w:rsidRPr="002271EC" w:rsidRDefault="002271EC" w:rsidP="002271EC">
      <w:pPr>
        <w:ind w:left="0"/>
        <w:rPr>
          <w:rFonts w:asciiTheme="minorHAnsi" w:hAnsiTheme="minorHAnsi"/>
          <w:sz w:val="20"/>
          <w:lang w:eastAsia="x-none"/>
        </w:rPr>
      </w:pPr>
      <w:r w:rsidRPr="002271EC">
        <w:rPr>
          <w:rFonts w:asciiTheme="minorHAnsi" w:hAnsiTheme="minorHAnsi"/>
          <w:sz w:val="20"/>
          <w:lang w:eastAsia="x-none"/>
        </w:rPr>
        <w:t xml:space="preserve">De opdrachtgever is verplicht binnen 5 dagen na gunning melding te maken van de gegunde opdracht. Dit kan digitaal op </w:t>
      </w:r>
      <w:hyperlink r:id="rId8" w:history="1">
        <w:r w:rsidRPr="002271EC">
          <w:rPr>
            <w:rStyle w:val="Hyperlink"/>
            <w:rFonts w:asciiTheme="minorHAnsi" w:hAnsiTheme="minorHAnsi"/>
            <w:sz w:val="20"/>
            <w:lang w:eastAsia="x-none"/>
          </w:rPr>
          <w:t>http://drechtsteden.sr-monitor.nl</w:t>
        </w:r>
      </w:hyperlink>
      <w:r w:rsidRPr="002271EC">
        <w:rPr>
          <w:rFonts w:asciiTheme="minorHAnsi" w:hAnsiTheme="minorHAnsi"/>
          <w:sz w:val="20"/>
          <w:lang w:eastAsia="x-none"/>
        </w:rPr>
        <w:t xml:space="preserve"> De opdrachtgever heeft hiervoor een wachtwoord of kan dit aanvragen bij Baanbrekend Drechtsteden. De opdrachtgever kan ook gebruik maken van het meldingsformulier en dit mailen naar </w:t>
      </w:r>
      <w:hyperlink r:id="rId9" w:history="1">
        <w:r w:rsidRPr="002271EC">
          <w:rPr>
            <w:rStyle w:val="Hyperlink"/>
            <w:rFonts w:asciiTheme="minorHAnsi" w:hAnsiTheme="minorHAnsi"/>
            <w:sz w:val="20"/>
            <w:lang w:eastAsia="x-none"/>
          </w:rPr>
          <w:t>sroi@drechtsteden.nl</w:t>
        </w:r>
      </w:hyperlink>
    </w:p>
    <w:p w14:paraId="37A3FA87" w14:textId="77777777" w:rsidR="002271EC" w:rsidRPr="002271EC" w:rsidRDefault="002271EC" w:rsidP="002271EC">
      <w:pPr>
        <w:ind w:left="0"/>
        <w:rPr>
          <w:rFonts w:asciiTheme="minorHAnsi" w:hAnsiTheme="minorHAnsi"/>
          <w:sz w:val="20"/>
          <w:lang w:eastAsia="x-none"/>
        </w:rPr>
      </w:pPr>
      <w:r w:rsidRPr="002271EC">
        <w:rPr>
          <w:rFonts w:asciiTheme="minorHAnsi" w:hAnsiTheme="minorHAnsi"/>
          <w:sz w:val="20"/>
          <w:lang w:eastAsia="x-none"/>
        </w:rPr>
        <w:t>De opdrachtnemer wordt verzocht binnen één week na gunning contact op te nemen met Baanbrekend Drechtsteden om de mogelijkheden van inzet van kandidaten uit de kandidaatgroepen te bespreken.</w:t>
      </w:r>
    </w:p>
    <w:p w14:paraId="28CEE250" w14:textId="77777777" w:rsidR="002271EC" w:rsidRPr="002271EC" w:rsidRDefault="002271EC" w:rsidP="002271EC">
      <w:pPr>
        <w:ind w:left="0"/>
        <w:rPr>
          <w:rFonts w:asciiTheme="minorHAnsi" w:hAnsiTheme="minorHAnsi"/>
          <w:sz w:val="20"/>
          <w:lang w:eastAsia="x-none"/>
        </w:rPr>
      </w:pPr>
      <w:r w:rsidRPr="002271EC">
        <w:rPr>
          <w:rFonts w:asciiTheme="minorHAnsi" w:hAnsiTheme="minorHAnsi"/>
          <w:sz w:val="20"/>
          <w:lang w:eastAsia="x-none"/>
        </w:rPr>
        <w:t xml:space="preserve">De opdrachtnemer ontvangt een wachtwoord waarmee op  </w:t>
      </w:r>
      <w:hyperlink r:id="rId10" w:history="1">
        <w:r w:rsidRPr="002271EC">
          <w:rPr>
            <w:rStyle w:val="Hyperlink"/>
            <w:rFonts w:asciiTheme="minorHAnsi" w:hAnsiTheme="minorHAnsi"/>
            <w:sz w:val="20"/>
            <w:lang w:eastAsia="x-none"/>
          </w:rPr>
          <w:t>http://drechtsteden.sr-monitor.nl</w:t>
        </w:r>
      </w:hyperlink>
      <w:r w:rsidRPr="002271EC">
        <w:rPr>
          <w:rFonts w:asciiTheme="minorHAnsi" w:hAnsiTheme="minorHAnsi"/>
          <w:sz w:val="20"/>
          <w:lang w:eastAsia="x-none"/>
        </w:rPr>
        <w:t xml:space="preserve"> de inzet social return per kwartaal verantwoord kan worden. Baanbrekend Drechtsteden en de opdrachtgever hebben via de sr-monitor/klantportaal inzage in de voortgang van het project.</w:t>
      </w:r>
    </w:p>
    <w:p w14:paraId="23CCE5AA" w14:textId="77777777" w:rsidR="002271EC" w:rsidRPr="002271EC" w:rsidRDefault="002271EC" w:rsidP="002271EC">
      <w:pPr>
        <w:ind w:left="0"/>
        <w:rPr>
          <w:rFonts w:asciiTheme="minorHAnsi" w:hAnsiTheme="minorHAnsi"/>
          <w:sz w:val="20"/>
          <w:lang w:eastAsia="x-none"/>
        </w:rPr>
      </w:pPr>
      <w:r w:rsidRPr="002271EC">
        <w:rPr>
          <w:rFonts w:asciiTheme="minorHAnsi" w:hAnsiTheme="minorHAnsi"/>
          <w:sz w:val="20"/>
          <w:lang w:eastAsia="x-none"/>
        </w:rPr>
        <w:t xml:space="preserve">Gedurende het project adviseert Baanbrekend Drechtsteden aan de opdrachtgever of aan de afgesproken inzet wordt voldaan door middel van de sr-monitor. </w:t>
      </w:r>
    </w:p>
    <w:p w14:paraId="069372FE" w14:textId="77777777" w:rsidR="002271EC" w:rsidRPr="002271EC" w:rsidRDefault="002271EC" w:rsidP="002271EC">
      <w:pPr>
        <w:ind w:left="0"/>
        <w:rPr>
          <w:rFonts w:asciiTheme="minorHAnsi" w:hAnsiTheme="minorHAnsi"/>
          <w:sz w:val="20"/>
          <w:lang w:eastAsia="x-none"/>
        </w:rPr>
      </w:pPr>
      <w:r w:rsidRPr="002271EC">
        <w:rPr>
          <w:rFonts w:asciiTheme="minorHAnsi" w:hAnsiTheme="minorHAnsi"/>
          <w:sz w:val="20"/>
          <w:lang w:eastAsia="x-none"/>
        </w:rPr>
        <w:t>De opdrachtgever heeft toegang tot de sr-monitor en kan het project volgen.</w:t>
      </w:r>
    </w:p>
    <w:p w14:paraId="61AF31A5" w14:textId="77777777" w:rsidR="002271EC" w:rsidRPr="002271EC" w:rsidRDefault="002271EC" w:rsidP="002271EC">
      <w:pPr>
        <w:ind w:left="0"/>
        <w:rPr>
          <w:rFonts w:asciiTheme="minorHAnsi" w:hAnsiTheme="minorHAnsi"/>
          <w:sz w:val="20"/>
          <w:lang w:eastAsia="x-none"/>
        </w:rPr>
      </w:pPr>
      <w:r w:rsidRPr="002271EC">
        <w:rPr>
          <w:rFonts w:asciiTheme="minorHAnsi" w:hAnsiTheme="minorHAnsi"/>
          <w:sz w:val="20"/>
          <w:lang w:eastAsia="x-none"/>
        </w:rPr>
        <w:t>De opdrachtgever zal indien niet, of niet volledig aan de verplichting is voldaan, het (resterende) bedrag inhouden op de eindafrekening.</w:t>
      </w:r>
    </w:p>
    <w:p w14:paraId="191069B3" w14:textId="77777777" w:rsidR="002271EC" w:rsidRPr="002271EC" w:rsidRDefault="002271EC" w:rsidP="002271EC">
      <w:pPr>
        <w:ind w:left="0"/>
        <w:rPr>
          <w:rFonts w:asciiTheme="minorHAnsi" w:hAnsiTheme="minorHAnsi"/>
          <w:sz w:val="20"/>
          <w:lang w:eastAsia="x-none"/>
        </w:rPr>
      </w:pPr>
    </w:p>
    <w:p w14:paraId="7B176AE4" w14:textId="77777777" w:rsidR="002271EC" w:rsidRPr="002271EC" w:rsidRDefault="002271EC" w:rsidP="002271EC">
      <w:pPr>
        <w:numPr>
          <w:ilvl w:val="0"/>
          <w:numId w:val="33"/>
        </w:numPr>
        <w:tabs>
          <w:tab w:val="num" w:pos="426"/>
        </w:tabs>
        <w:ind w:left="426" w:hanging="426"/>
        <w:rPr>
          <w:rFonts w:asciiTheme="minorHAnsi" w:hAnsiTheme="minorHAnsi"/>
          <w:b/>
          <w:sz w:val="20"/>
          <w:lang w:eastAsia="x-none"/>
        </w:rPr>
      </w:pPr>
      <w:r w:rsidRPr="002271EC">
        <w:rPr>
          <w:rFonts w:asciiTheme="minorHAnsi" w:hAnsiTheme="minorHAnsi"/>
          <w:b/>
          <w:sz w:val="20"/>
          <w:lang w:eastAsia="x-none"/>
        </w:rPr>
        <w:t xml:space="preserve">Voorwaarden </w:t>
      </w:r>
    </w:p>
    <w:p w14:paraId="4C6CA7A3" w14:textId="77777777" w:rsidR="002271EC" w:rsidRPr="002271EC" w:rsidRDefault="002271EC" w:rsidP="002271EC">
      <w:pPr>
        <w:numPr>
          <w:ilvl w:val="0"/>
          <w:numId w:val="35"/>
        </w:numPr>
        <w:tabs>
          <w:tab w:val="num" w:pos="426"/>
        </w:tabs>
        <w:ind w:left="426" w:hanging="426"/>
        <w:rPr>
          <w:rFonts w:asciiTheme="minorHAnsi" w:hAnsiTheme="minorHAnsi"/>
          <w:sz w:val="20"/>
          <w:lang w:eastAsia="x-none"/>
        </w:rPr>
      </w:pPr>
      <w:r w:rsidRPr="002271EC">
        <w:rPr>
          <w:rFonts w:asciiTheme="minorHAnsi" w:hAnsiTheme="minorHAnsi"/>
          <w:sz w:val="20"/>
          <w:lang w:eastAsia="x-none"/>
        </w:rPr>
        <w:t>Het gaat om nieuwe inzet van kandidaten na de gunningsdatum. Invulling van de social return verplichting gaat in overleg met en na goedkeuring van Baanbrekend Drechtsteden waarbij gebruik gemaakt  wordt van de prioriteit en keuzemogelijkheid zoals beschreven bij punt 2 van deze bijlage.</w:t>
      </w:r>
    </w:p>
    <w:p w14:paraId="7F67E6F6" w14:textId="77777777" w:rsidR="002271EC" w:rsidRPr="002271EC" w:rsidRDefault="002271EC" w:rsidP="002271EC">
      <w:pPr>
        <w:numPr>
          <w:ilvl w:val="0"/>
          <w:numId w:val="36"/>
        </w:numPr>
        <w:tabs>
          <w:tab w:val="num" w:pos="426"/>
        </w:tabs>
        <w:ind w:left="426" w:hanging="426"/>
        <w:rPr>
          <w:rFonts w:asciiTheme="minorHAnsi" w:hAnsiTheme="minorHAnsi"/>
          <w:sz w:val="20"/>
          <w:lang w:eastAsia="x-none"/>
        </w:rPr>
      </w:pPr>
      <w:r w:rsidRPr="002271EC">
        <w:rPr>
          <w:rFonts w:asciiTheme="minorHAnsi" w:hAnsiTheme="minorHAnsi"/>
          <w:sz w:val="20"/>
          <w:lang w:eastAsia="x-none"/>
        </w:rPr>
        <w:t>Afhankelijk van de waarde van de opdracht wordt de duur van de inzet van kandidaten berekend.</w:t>
      </w:r>
    </w:p>
    <w:p w14:paraId="501467E6" w14:textId="77777777" w:rsidR="002271EC" w:rsidRPr="002271EC" w:rsidRDefault="002271EC" w:rsidP="002271EC">
      <w:pPr>
        <w:numPr>
          <w:ilvl w:val="0"/>
          <w:numId w:val="36"/>
        </w:numPr>
        <w:tabs>
          <w:tab w:val="num" w:pos="426"/>
        </w:tabs>
        <w:ind w:left="426" w:hanging="426"/>
        <w:rPr>
          <w:rFonts w:asciiTheme="minorHAnsi" w:hAnsiTheme="minorHAnsi"/>
          <w:sz w:val="20"/>
          <w:lang w:eastAsia="x-none"/>
        </w:rPr>
      </w:pPr>
      <w:r w:rsidRPr="002271EC">
        <w:rPr>
          <w:rFonts w:asciiTheme="minorHAnsi" w:hAnsiTheme="minorHAnsi"/>
          <w:sz w:val="20"/>
          <w:lang w:eastAsia="x-none"/>
        </w:rPr>
        <w:t>Kandidaten afkomstig uit de WWB kunnen gedurende 2 jaar na inzet op de opdracht meegerekend worden voor social return.</w:t>
      </w:r>
    </w:p>
    <w:p w14:paraId="39E2B833" w14:textId="77777777" w:rsidR="002271EC" w:rsidRPr="002271EC" w:rsidRDefault="002271EC" w:rsidP="002271EC">
      <w:pPr>
        <w:numPr>
          <w:ilvl w:val="0"/>
          <w:numId w:val="36"/>
        </w:numPr>
        <w:tabs>
          <w:tab w:val="num" w:pos="426"/>
        </w:tabs>
        <w:ind w:left="426" w:hanging="426"/>
        <w:rPr>
          <w:rFonts w:asciiTheme="minorHAnsi" w:hAnsiTheme="minorHAnsi"/>
          <w:sz w:val="20"/>
          <w:lang w:eastAsia="x-none"/>
        </w:rPr>
      </w:pPr>
      <w:r w:rsidRPr="002271EC">
        <w:rPr>
          <w:rFonts w:asciiTheme="minorHAnsi" w:hAnsiTheme="minorHAnsi"/>
          <w:sz w:val="20"/>
          <w:lang w:eastAsia="x-none"/>
        </w:rPr>
        <w:t>Wajong kandidaten kunnen in overleg &lt; 2jaar ingezet worden.</w:t>
      </w:r>
    </w:p>
    <w:p w14:paraId="49C1479B" w14:textId="77777777" w:rsidR="002271EC" w:rsidRPr="002271EC" w:rsidRDefault="002271EC" w:rsidP="002271EC">
      <w:pPr>
        <w:numPr>
          <w:ilvl w:val="0"/>
          <w:numId w:val="36"/>
        </w:numPr>
        <w:tabs>
          <w:tab w:val="num" w:pos="426"/>
        </w:tabs>
        <w:ind w:left="426" w:hanging="426"/>
        <w:rPr>
          <w:rFonts w:asciiTheme="minorHAnsi" w:hAnsiTheme="minorHAnsi"/>
          <w:sz w:val="20"/>
          <w:lang w:eastAsia="x-none"/>
        </w:rPr>
      </w:pPr>
      <w:r w:rsidRPr="002271EC">
        <w:rPr>
          <w:rFonts w:asciiTheme="minorHAnsi" w:hAnsiTheme="minorHAnsi"/>
          <w:sz w:val="20"/>
          <w:lang w:eastAsia="x-none"/>
        </w:rPr>
        <w:t>Voor stagiaires en BBL-leerlingen geldt de startdatum van schooljaar als nieuwe inzet en mag de inzet maximaal 2 schooljaren zijn.</w:t>
      </w:r>
    </w:p>
    <w:p w14:paraId="16E4DF4D" w14:textId="77777777" w:rsidR="002271EC" w:rsidRPr="002271EC" w:rsidRDefault="002271EC" w:rsidP="002271EC">
      <w:pPr>
        <w:numPr>
          <w:ilvl w:val="0"/>
          <w:numId w:val="35"/>
        </w:numPr>
        <w:tabs>
          <w:tab w:val="num" w:pos="426"/>
        </w:tabs>
        <w:ind w:left="426" w:hanging="426"/>
        <w:rPr>
          <w:rFonts w:asciiTheme="minorHAnsi" w:hAnsiTheme="minorHAnsi"/>
          <w:sz w:val="20"/>
          <w:lang w:eastAsia="x-none"/>
        </w:rPr>
      </w:pPr>
      <w:r w:rsidRPr="002271EC">
        <w:rPr>
          <w:rFonts w:asciiTheme="minorHAnsi" w:hAnsiTheme="minorHAnsi"/>
          <w:sz w:val="20"/>
          <w:lang w:eastAsia="x-none"/>
        </w:rPr>
        <w:t xml:space="preserve">Invulling van de social return verplichting kan desgewenst ook gerealiseerd worden in één of meerdere (bijv. later te starten) andere projecten van de opdrachtnemer. Deze afspraken worden vooraf en in overleg met Baanbrekend Drechtsteden vastgelegd. </w:t>
      </w:r>
    </w:p>
    <w:p w14:paraId="65574637" w14:textId="77777777" w:rsidR="002271EC" w:rsidRPr="002271EC" w:rsidRDefault="002271EC" w:rsidP="002271EC">
      <w:pPr>
        <w:numPr>
          <w:ilvl w:val="0"/>
          <w:numId w:val="35"/>
        </w:numPr>
        <w:tabs>
          <w:tab w:val="num" w:pos="426"/>
        </w:tabs>
        <w:ind w:left="426" w:hanging="426"/>
        <w:rPr>
          <w:rFonts w:asciiTheme="minorHAnsi" w:hAnsiTheme="minorHAnsi"/>
          <w:sz w:val="20"/>
          <w:lang w:eastAsia="x-none"/>
        </w:rPr>
      </w:pPr>
      <w:r w:rsidRPr="002271EC">
        <w:rPr>
          <w:rFonts w:asciiTheme="minorHAnsi" w:hAnsiTheme="minorHAnsi"/>
          <w:sz w:val="20"/>
          <w:lang w:eastAsia="x-none"/>
        </w:rPr>
        <w:t>De werving van kandidaten wordt uitgevoerd door Baanbrekend Drechtsteden. Baanbrekend Drechtsteden zal in i.s.m. met de opdrachtnemer een planning en profiel opstellen en passende kandidaten selecteren conform het model. De dienstverlening van Baanbrekend Drechtsteden is kosteloos.</w:t>
      </w:r>
    </w:p>
    <w:p w14:paraId="602DA37D" w14:textId="77777777" w:rsidR="002271EC" w:rsidRPr="002271EC" w:rsidRDefault="002271EC" w:rsidP="002271EC">
      <w:pPr>
        <w:numPr>
          <w:ilvl w:val="0"/>
          <w:numId w:val="35"/>
        </w:numPr>
        <w:tabs>
          <w:tab w:val="num" w:pos="426"/>
        </w:tabs>
        <w:ind w:left="426" w:hanging="426"/>
        <w:rPr>
          <w:rFonts w:asciiTheme="minorHAnsi" w:hAnsiTheme="minorHAnsi"/>
          <w:sz w:val="20"/>
          <w:lang w:eastAsia="x-none"/>
        </w:rPr>
      </w:pPr>
      <w:r w:rsidRPr="002271EC">
        <w:rPr>
          <w:rFonts w:asciiTheme="minorHAnsi" w:hAnsiTheme="minorHAnsi"/>
          <w:sz w:val="20"/>
          <w:lang w:eastAsia="x-none"/>
        </w:rPr>
        <w:lastRenderedPageBreak/>
        <w:t>Kandidaten kunnen indien nodig en mogelijk (bij)geschoold  worden. De vakbekwaamheid van de kandidaten is afhankelijk van de achtergrond van de kandidaat en de werkzaamheden die de kandidaat bij de opdrachtnemer moet verrichten. Hierover worden afzonderlijke afspraken met Baanbrekend Drechtsteden gemaakt.</w:t>
      </w:r>
    </w:p>
    <w:p w14:paraId="51E5E7BF" w14:textId="77777777" w:rsidR="002271EC" w:rsidRPr="002271EC" w:rsidRDefault="002271EC" w:rsidP="002271EC">
      <w:pPr>
        <w:numPr>
          <w:ilvl w:val="0"/>
          <w:numId w:val="35"/>
        </w:numPr>
        <w:tabs>
          <w:tab w:val="num" w:pos="426"/>
        </w:tabs>
        <w:ind w:left="426" w:hanging="426"/>
        <w:rPr>
          <w:rFonts w:asciiTheme="minorHAnsi" w:hAnsiTheme="minorHAnsi"/>
          <w:sz w:val="20"/>
          <w:lang w:eastAsia="x-none"/>
        </w:rPr>
      </w:pPr>
      <w:r w:rsidRPr="002271EC">
        <w:rPr>
          <w:rFonts w:asciiTheme="minorHAnsi" w:hAnsiTheme="minorHAnsi"/>
          <w:sz w:val="20"/>
          <w:lang w:eastAsia="x-none"/>
        </w:rPr>
        <w:t>Kandidaten kunnen bij de opdrachtnemer op basis van een (tijdelijk) dienstverband in dienst worden genomen of kunnen op detacheringsbasis worden geplaatst. De detachering wordt uitgevoerd door detacheringbedrijven die door de opdrachtnemer zijn geselecteerd. Desgewenst kan Baanbrekend Drechtsteden hierin adviseren.</w:t>
      </w:r>
    </w:p>
    <w:p w14:paraId="7BF87575" w14:textId="77777777" w:rsidR="002271EC" w:rsidRPr="002271EC" w:rsidRDefault="002271EC" w:rsidP="002271EC">
      <w:pPr>
        <w:numPr>
          <w:ilvl w:val="0"/>
          <w:numId w:val="35"/>
        </w:numPr>
        <w:tabs>
          <w:tab w:val="num" w:pos="426"/>
        </w:tabs>
        <w:ind w:left="426" w:hanging="426"/>
        <w:rPr>
          <w:rFonts w:asciiTheme="minorHAnsi" w:hAnsiTheme="minorHAnsi"/>
          <w:sz w:val="20"/>
          <w:lang w:eastAsia="x-none"/>
        </w:rPr>
      </w:pPr>
      <w:r w:rsidRPr="002271EC">
        <w:rPr>
          <w:rFonts w:asciiTheme="minorHAnsi" w:hAnsiTheme="minorHAnsi"/>
          <w:sz w:val="20"/>
          <w:lang w:eastAsia="x-none"/>
        </w:rPr>
        <w:t>In overleg met Baanbrekend Drechtsteden kan de opdrachtnemer eventueel zelf kandidaten aandragen uit de door de opdrachtgever vastgestelde doelgroepen.</w:t>
      </w:r>
    </w:p>
    <w:p w14:paraId="05BEF900" w14:textId="77777777" w:rsidR="002271EC" w:rsidRPr="002271EC" w:rsidRDefault="002271EC" w:rsidP="002271EC">
      <w:pPr>
        <w:numPr>
          <w:ilvl w:val="0"/>
          <w:numId w:val="35"/>
        </w:numPr>
        <w:tabs>
          <w:tab w:val="num" w:pos="426"/>
        </w:tabs>
        <w:ind w:left="426" w:hanging="426"/>
        <w:rPr>
          <w:rFonts w:asciiTheme="minorHAnsi" w:hAnsiTheme="minorHAnsi"/>
          <w:sz w:val="20"/>
          <w:lang w:eastAsia="x-none"/>
        </w:rPr>
      </w:pPr>
      <w:r w:rsidRPr="002271EC">
        <w:rPr>
          <w:rFonts w:asciiTheme="minorHAnsi" w:hAnsiTheme="minorHAnsi"/>
          <w:sz w:val="20"/>
          <w:lang w:eastAsia="x-none"/>
        </w:rPr>
        <w:t>De opdrachtnemer blijft primair verantwoordelijk voor de contractueel overeengekomen invulling van de social return verplichting.</w:t>
      </w:r>
    </w:p>
    <w:p w14:paraId="0A633345" w14:textId="77777777" w:rsidR="002271EC" w:rsidRPr="002271EC" w:rsidRDefault="002271EC" w:rsidP="002271EC">
      <w:pPr>
        <w:numPr>
          <w:ilvl w:val="0"/>
          <w:numId w:val="35"/>
        </w:numPr>
        <w:tabs>
          <w:tab w:val="num" w:pos="426"/>
        </w:tabs>
        <w:ind w:left="426" w:hanging="426"/>
        <w:rPr>
          <w:rFonts w:asciiTheme="minorHAnsi" w:hAnsiTheme="minorHAnsi"/>
          <w:sz w:val="20"/>
          <w:lang w:eastAsia="x-none"/>
        </w:rPr>
      </w:pPr>
      <w:r w:rsidRPr="002271EC">
        <w:rPr>
          <w:rFonts w:asciiTheme="minorHAnsi" w:hAnsiTheme="minorHAnsi"/>
          <w:sz w:val="20"/>
          <w:lang w:eastAsia="x-none"/>
        </w:rPr>
        <w:t>Indien de opdrachtnemer werkt met onderaannemers blijft de hoofdaannemer verantwoordelijk voor de nakoming en toepassing van Social Return.</w:t>
      </w:r>
    </w:p>
    <w:p w14:paraId="1AB28F5F" w14:textId="77777777" w:rsidR="002271EC" w:rsidRPr="002271EC" w:rsidRDefault="002271EC" w:rsidP="002271EC">
      <w:pPr>
        <w:numPr>
          <w:ilvl w:val="0"/>
          <w:numId w:val="35"/>
        </w:numPr>
        <w:tabs>
          <w:tab w:val="num" w:pos="426"/>
        </w:tabs>
        <w:ind w:left="426" w:hanging="426"/>
        <w:rPr>
          <w:rFonts w:asciiTheme="minorHAnsi" w:hAnsiTheme="minorHAnsi"/>
          <w:sz w:val="20"/>
          <w:lang w:eastAsia="x-none"/>
        </w:rPr>
      </w:pPr>
      <w:r w:rsidRPr="002271EC">
        <w:rPr>
          <w:rFonts w:asciiTheme="minorHAnsi" w:hAnsiTheme="minorHAnsi"/>
          <w:sz w:val="20"/>
          <w:lang w:eastAsia="x-none"/>
        </w:rPr>
        <w:t>Door het indienen van een inschrijving gaat de inschrijver akkoord met bovengenoemde bepalingen.</w:t>
      </w:r>
    </w:p>
    <w:p w14:paraId="4F32F6EB" w14:textId="38FC1B6C" w:rsidR="002271EC" w:rsidRPr="002271EC" w:rsidRDefault="002271EC" w:rsidP="002271EC">
      <w:pPr>
        <w:pStyle w:val="Lijstalinea"/>
        <w:numPr>
          <w:ilvl w:val="0"/>
          <w:numId w:val="35"/>
        </w:numPr>
        <w:tabs>
          <w:tab w:val="clear" w:pos="720"/>
          <w:tab w:val="num" w:pos="426"/>
        </w:tabs>
        <w:ind w:hanging="720"/>
        <w:rPr>
          <w:rFonts w:asciiTheme="minorHAnsi" w:hAnsiTheme="minorHAnsi"/>
          <w:sz w:val="20"/>
          <w:lang w:eastAsia="x-none"/>
        </w:rPr>
      </w:pPr>
      <w:r w:rsidRPr="002271EC">
        <w:rPr>
          <w:rFonts w:asciiTheme="minorHAnsi" w:hAnsiTheme="minorHAnsi"/>
          <w:sz w:val="20"/>
          <w:lang w:eastAsia="x-none"/>
        </w:rPr>
        <w:t xml:space="preserve">Baanbrekend Drechtsteden is gevestigd op de Spuiboulevard 298, 3311 GR te Dordrecht, </w:t>
      </w:r>
    </w:p>
    <w:p w14:paraId="60B0E251" w14:textId="77777777" w:rsidR="002271EC" w:rsidRDefault="002271EC" w:rsidP="002271EC">
      <w:pPr>
        <w:tabs>
          <w:tab w:val="num" w:pos="426"/>
        </w:tabs>
        <w:ind w:left="426"/>
        <w:rPr>
          <w:rFonts w:asciiTheme="minorHAnsi" w:hAnsiTheme="minorHAnsi"/>
          <w:sz w:val="20"/>
          <w:lang w:val="en-US" w:eastAsia="x-none"/>
        </w:rPr>
      </w:pPr>
      <w:r w:rsidRPr="002271EC">
        <w:rPr>
          <w:rFonts w:asciiTheme="minorHAnsi" w:hAnsiTheme="minorHAnsi"/>
          <w:sz w:val="20"/>
          <w:lang w:val="en-US" w:eastAsia="x-none"/>
        </w:rPr>
        <w:t xml:space="preserve">tel 078 770 8770, email </w:t>
      </w:r>
      <w:hyperlink r:id="rId11" w:history="1">
        <w:r w:rsidRPr="002271EC">
          <w:rPr>
            <w:rStyle w:val="Hyperlink"/>
            <w:rFonts w:asciiTheme="minorHAnsi" w:hAnsiTheme="minorHAnsi"/>
            <w:sz w:val="20"/>
            <w:lang w:val="en-US" w:eastAsia="x-none"/>
          </w:rPr>
          <w:t>sroi@drechtsteden.nl</w:t>
        </w:r>
      </w:hyperlink>
      <w:r w:rsidRPr="002271EC">
        <w:rPr>
          <w:rFonts w:asciiTheme="minorHAnsi" w:hAnsiTheme="minorHAnsi"/>
          <w:sz w:val="20"/>
          <w:lang w:val="en-US" w:eastAsia="x-none"/>
        </w:rPr>
        <w:t xml:space="preserve"> .</w:t>
      </w:r>
    </w:p>
    <w:p w14:paraId="7F7931FF" w14:textId="77777777" w:rsidR="002271EC" w:rsidRDefault="002271EC" w:rsidP="002271EC">
      <w:pPr>
        <w:tabs>
          <w:tab w:val="num" w:pos="426"/>
        </w:tabs>
        <w:ind w:left="426"/>
        <w:rPr>
          <w:rFonts w:asciiTheme="minorHAnsi" w:hAnsiTheme="minorHAnsi"/>
          <w:sz w:val="20"/>
          <w:lang w:val="en-US" w:eastAsia="x-none"/>
        </w:rPr>
      </w:pPr>
    </w:p>
    <w:p w14:paraId="530DA8DA" w14:textId="77777777" w:rsidR="002271EC" w:rsidRDefault="002271EC" w:rsidP="002271EC">
      <w:pPr>
        <w:tabs>
          <w:tab w:val="num" w:pos="426"/>
        </w:tabs>
        <w:ind w:left="426"/>
        <w:rPr>
          <w:rFonts w:asciiTheme="minorHAnsi" w:hAnsiTheme="minorHAnsi"/>
          <w:sz w:val="20"/>
          <w:lang w:val="en-US" w:eastAsia="x-none"/>
        </w:rPr>
      </w:pPr>
    </w:p>
    <w:tbl>
      <w:tblPr>
        <w:tblStyle w:val="Tabelraster"/>
        <w:tblW w:w="8546" w:type="dxa"/>
        <w:tblLook w:val="01E0" w:firstRow="1" w:lastRow="1" w:firstColumn="1" w:lastColumn="1" w:noHBand="0" w:noVBand="0"/>
      </w:tblPr>
      <w:tblGrid>
        <w:gridCol w:w="8546"/>
      </w:tblGrid>
      <w:tr w:rsidR="002271EC" w14:paraId="4B8EC8EE" w14:textId="77777777" w:rsidTr="006D1675">
        <w:tc>
          <w:tcPr>
            <w:tcW w:w="4273" w:type="dxa"/>
            <w:hideMark/>
          </w:tcPr>
          <w:p w14:paraId="7C88A98D" w14:textId="77777777" w:rsidR="002271EC" w:rsidRDefault="002271EC" w:rsidP="006D1675">
            <w:pPr>
              <w:ind w:left="-108"/>
              <w:rPr>
                <w:rFonts w:asciiTheme="minorHAnsi" w:hAnsiTheme="minorHAnsi"/>
                <w:sz w:val="20"/>
                <w:lang w:val="x-none" w:eastAsia="en-US"/>
              </w:rPr>
            </w:pPr>
            <w:r w:rsidRPr="00765543">
              <w:rPr>
                <w:rFonts w:asciiTheme="minorHAnsi" w:hAnsiTheme="minorHAnsi"/>
                <w:sz w:val="20"/>
                <w:lang w:val="x-none" w:eastAsia="en-US"/>
              </w:rPr>
              <w:t xml:space="preserve">Op: </w:t>
            </w:r>
            <w:r>
              <w:rPr>
                <w:rFonts w:asciiTheme="minorHAnsi" w:hAnsiTheme="minorHAnsi"/>
                <w:sz w:val="20"/>
                <w:lang w:eastAsia="en-US"/>
              </w:rPr>
              <w:t xml:space="preserve">       </w:t>
            </w:r>
            <w:r w:rsidRPr="00765543">
              <w:rPr>
                <w:rFonts w:asciiTheme="minorHAnsi" w:hAnsiTheme="minorHAnsi"/>
                <w:sz w:val="20"/>
                <w:lang w:val="x-none" w:eastAsia="en-US"/>
              </w:rPr>
              <w:t>dag maand jaar</w:t>
            </w:r>
          </w:p>
          <w:p w14:paraId="21DD8D9F" w14:textId="77777777" w:rsidR="002271EC" w:rsidRPr="00765543" w:rsidRDefault="002271EC" w:rsidP="006D1675">
            <w:pPr>
              <w:ind w:left="-108"/>
              <w:rPr>
                <w:rFonts w:asciiTheme="minorHAnsi" w:hAnsiTheme="minorHAnsi"/>
                <w:sz w:val="20"/>
                <w:lang w:val="x-none" w:eastAsia="en-US"/>
              </w:rPr>
            </w:pPr>
          </w:p>
        </w:tc>
      </w:tr>
      <w:tr w:rsidR="002271EC" w14:paraId="2301FC51" w14:textId="77777777" w:rsidTr="006D1675">
        <w:tc>
          <w:tcPr>
            <w:tcW w:w="4273" w:type="dxa"/>
            <w:hideMark/>
          </w:tcPr>
          <w:p w14:paraId="3FBF26D5" w14:textId="77777777" w:rsidR="002271EC" w:rsidRDefault="002271EC" w:rsidP="006D1675">
            <w:pPr>
              <w:ind w:left="-108"/>
              <w:rPr>
                <w:rFonts w:asciiTheme="minorHAnsi" w:hAnsiTheme="minorHAnsi"/>
                <w:sz w:val="20"/>
                <w:lang w:val="x-none" w:eastAsia="en-US"/>
              </w:rPr>
            </w:pPr>
            <w:r w:rsidRPr="00765543">
              <w:rPr>
                <w:rFonts w:asciiTheme="minorHAnsi" w:hAnsiTheme="minorHAnsi"/>
                <w:sz w:val="20"/>
                <w:lang w:val="x-none" w:eastAsia="en-US"/>
              </w:rPr>
              <w:t xml:space="preserve">Te:  </w:t>
            </w:r>
            <w:r>
              <w:rPr>
                <w:rFonts w:asciiTheme="minorHAnsi" w:hAnsiTheme="minorHAnsi"/>
                <w:sz w:val="20"/>
                <w:lang w:eastAsia="en-US"/>
              </w:rPr>
              <w:t xml:space="preserve">       </w:t>
            </w:r>
            <w:r w:rsidRPr="00765543">
              <w:rPr>
                <w:rFonts w:asciiTheme="minorHAnsi" w:hAnsiTheme="minorHAnsi"/>
                <w:sz w:val="20"/>
                <w:lang w:val="x-none" w:eastAsia="en-US"/>
              </w:rPr>
              <w:t>plaats</w:t>
            </w:r>
          </w:p>
          <w:p w14:paraId="23418116" w14:textId="77777777" w:rsidR="002271EC" w:rsidRPr="00765543" w:rsidRDefault="002271EC" w:rsidP="006D1675">
            <w:pPr>
              <w:ind w:left="-108"/>
              <w:rPr>
                <w:rFonts w:asciiTheme="minorHAnsi" w:hAnsiTheme="minorHAnsi"/>
                <w:sz w:val="20"/>
                <w:lang w:val="x-none" w:eastAsia="en-US"/>
              </w:rPr>
            </w:pPr>
          </w:p>
        </w:tc>
      </w:tr>
      <w:tr w:rsidR="002271EC" w14:paraId="4A0D701F" w14:textId="77777777" w:rsidTr="006D1675">
        <w:tc>
          <w:tcPr>
            <w:tcW w:w="4273" w:type="dxa"/>
            <w:hideMark/>
          </w:tcPr>
          <w:p w14:paraId="1E39624E" w14:textId="77777777" w:rsidR="002271EC" w:rsidRDefault="002271EC" w:rsidP="006D1675">
            <w:pPr>
              <w:ind w:left="-108"/>
              <w:rPr>
                <w:rFonts w:asciiTheme="minorHAnsi" w:hAnsiTheme="minorHAnsi"/>
                <w:sz w:val="20"/>
                <w:lang w:val="x-none" w:eastAsia="en-US"/>
              </w:rPr>
            </w:pPr>
            <w:r w:rsidRPr="00765543">
              <w:rPr>
                <w:rFonts w:asciiTheme="minorHAnsi" w:hAnsiTheme="minorHAnsi"/>
                <w:sz w:val="20"/>
                <w:lang w:val="x-none" w:eastAsia="en-US"/>
              </w:rPr>
              <w:t xml:space="preserve">Door, </w:t>
            </w:r>
            <w:r w:rsidRPr="00765543">
              <w:rPr>
                <w:rFonts w:asciiTheme="minorHAnsi" w:hAnsiTheme="minorHAnsi"/>
                <w:sz w:val="20"/>
                <w:lang w:val="x-none" w:eastAsia="en-US"/>
              </w:rPr>
              <w:fldChar w:fldCharType="begin">
                <w:ffData>
                  <w:name w:val=""/>
                  <w:enabled/>
                  <w:calcOnExit w:val="0"/>
                  <w:textInput>
                    <w:default w:val="naam en voorletters"/>
                  </w:textInput>
                </w:ffData>
              </w:fldChar>
            </w:r>
            <w:r w:rsidRPr="00765543">
              <w:rPr>
                <w:rFonts w:asciiTheme="minorHAnsi" w:hAnsiTheme="minorHAnsi"/>
                <w:sz w:val="20"/>
                <w:lang w:val="x-none" w:eastAsia="en-US"/>
              </w:rPr>
              <w:instrText xml:space="preserve"> FORMTEXT </w:instrText>
            </w:r>
            <w:r w:rsidRPr="00765543">
              <w:rPr>
                <w:rFonts w:asciiTheme="minorHAnsi" w:hAnsiTheme="minorHAnsi"/>
                <w:sz w:val="20"/>
                <w:lang w:val="x-none" w:eastAsia="en-US"/>
              </w:rPr>
            </w:r>
            <w:r w:rsidRPr="00765543">
              <w:rPr>
                <w:rFonts w:asciiTheme="minorHAnsi" w:hAnsiTheme="minorHAnsi"/>
                <w:sz w:val="20"/>
                <w:lang w:val="x-none" w:eastAsia="en-US"/>
              </w:rPr>
              <w:fldChar w:fldCharType="separate"/>
            </w:r>
            <w:r w:rsidRPr="00765543">
              <w:rPr>
                <w:rFonts w:asciiTheme="minorHAnsi" w:hAnsiTheme="minorHAnsi"/>
                <w:sz w:val="20"/>
                <w:lang w:val="x-none" w:eastAsia="en-US"/>
              </w:rPr>
              <w:t>naam en voorletters</w:t>
            </w:r>
            <w:r w:rsidRPr="00765543">
              <w:rPr>
                <w:rFonts w:asciiTheme="minorHAnsi" w:hAnsiTheme="minorHAnsi"/>
                <w:sz w:val="20"/>
                <w:lang w:val="x-none" w:eastAsia="en-US"/>
              </w:rPr>
              <w:fldChar w:fldCharType="end"/>
            </w:r>
            <w:r w:rsidRPr="00765543">
              <w:rPr>
                <w:rFonts w:asciiTheme="minorHAnsi" w:hAnsiTheme="minorHAnsi"/>
                <w:sz w:val="20"/>
                <w:lang w:val="x-none" w:eastAsia="en-US"/>
              </w:rPr>
              <w:t xml:space="preserve">, </w:t>
            </w:r>
            <w:r w:rsidRPr="00765543">
              <w:rPr>
                <w:rFonts w:asciiTheme="minorHAnsi" w:hAnsiTheme="minorHAnsi"/>
                <w:sz w:val="20"/>
                <w:lang w:val="x-none" w:eastAsia="en-US"/>
              </w:rPr>
              <w:fldChar w:fldCharType="begin">
                <w:ffData>
                  <w:name w:val=""/>
                  <w:enabled/>
                  <w:calcOnExit w:val="0"/>
                  <w:textInput>
                    <w:default w:val="functie"/>
                  </w:textInput>
                </w:ffData>
              </w:fldChar>
            </w:r>
            <w:r w:rsidRPr="00765543">
              <w:rPr>
                <w:rFonts w:asciiTheme="minorHAnsi" w:hAnsiTheme="minorHAnsi"/>
                <w:sz w:val="20"/>
                <w:lang w:val="x-none" w:eastAsia="en-US"/>
              </w:rPr>
              <w:instrText xml:space="preserve"> FORMTEXT </w:instrText>
            </w:r>
            <w:r w:rsidRPr="00765543">
              <w:rPr>
                <w:rFonts w:asciiTheme="minorHAnsi" w:hAnsiTheme="minorHAnsi"/>
                <w:sz w:val="20"/>
                <w:lang w:val="x-none" w:eastAsia="en-US"/>
              </w:rPr>
            </w:r>
            <w:r w:rsidRPr="00765543">
              <w:rPr>
                <w:rFonts w:asciiTheme="minorHAnsi" w:hAnsiTheme="minorHAnsi"/>
                <w:sz w:val="20"/>
                <w:lang w:val="x-none" w:eastAsia="en-US"/>
              </w:rPr>
              <w:fldChar w:fldCharType="separate"/>
            </w:r>
            <w:r w:rsidRPr="00765543">
              <w:rPr>
                <w:rFonts w:asciiTheme="minorHAnsi" w:hAnsiTheme="minorHAnsi"/>
                <w:sz w:val="20"/>
                <w:lang w:val="x-none" w:eastAsia="en-US"/>
              </w:rPr>
              <w:t>functie</w:t>
            </w:r>
            <w:r w:rsidRPr="00765543">
              <w:rPr>
                <w:rFonts w:asciiTheme="minorHAnsi" w:hAnsiTheme="minorHAnsi"/>
                <w:sz w:val="20"/>
                <w:lang w:val="x-none" w:eastAsia="en-US"/>
              </w:rPr>
              <w:fldChar w:fldCharType="end"/>
            </w:r>
          </w:p>
          <w:p w14:paraId="1A7D0AA1" w14:textId="77777777" w:rsidR="002271EC" w:rsidRPr="00765543" w:rsidRDefault="002271EC" w:rsidP="006D1675">
            <w:pPr>
              <w:ind w:left="-108"/>
              <w:rPr>
                <w:rFonts w:asciiTheme="minorHAnsi" w:hAnsiTheme="minorHAnsi"/>
                <w:sz w:val="20"/>
                <w:lang w:val="x-none" w:eastAsia="en-US"/>
              </w:rPr>
            </w:pPr>
          </w:p>
        </w:tc>
      </w:tr>
      <w:tr w:rsidR="002271EC" w14:paraId="19EE119D" w14:textId="77777777" w:rsidTr="006D1675">
        <w:tc>
          <w:tcPr>
            <w:tcW w:w="4273" w:type="dxa"/>
            <w:hideMark/>
          </w:tcPr>
          <w:p w14:paraId="0093207E" w14:textId="77777777" w:rsidR="002271EC" w:rsidRDefault="002271EC" w:rsidP="006D1675">
            <w:pPr>
              <w:ind w:left="-108"/>
              <w:rPr>
                <w:rFonts w:asciiTheme="minorHAnsi" w:hAnsiTheme="minorHAnsi"/>
                <w:sz w:val="20"/>
                <w:lang w:val="x-none" w:eastAsia="en-US"/>
              </w:rPr>
            </w:pPr>
            <w:r w:rsidRPr="00765543">
              <w:rPr>
                <w:rFonts w:asciiTheme="minorHAnsi" w:hAnsiTheme="minorHAnsi"/>
                <w:sz w:val="20"/>
                <w:lang w:val="x-none" w:eastAsia="en-US"/>
              </w:rPr>
              <w:t>als rechtsgeldig vertegenwoordiger van</w:t>
            </w:r>
          </w:p>
          <w:p w14:paraId="27524356" w14:textId="77777777" w:rsidR="002271EC" w:rsidRPr="00765543" w:rsidRDefault="002271EC" w:rsidP="006D1675">
            <w:pPr>
              <w:ind w:left="-108"/>
              <w:rPr>
                <w:rFonts w:asciiTheme="minorHAnsi" w:hAnsiTheme="minorHAnsi"/>
                <w:sz w:val="20"/>
                <w:lang w:val="x-none" w:eastAsia="en-US"/>
              </w:rPr>
            </w:pPr>
          </w:p>
        </w:tc>
      </w:tr>
      <w:tr w:rsidR="002271EC" w14:paraId="194B3F64" w14:textId="77777777" w:rsidTr="006D1675">
        <w:tc>
          <w:tcPr>
            <w:tcW w:w="4273" w:type="dxa"/>
          </w:tcPr>
          <w:p w14:paraId="5D266B12" w14:textId="77777777" w:rsidR="002271EC" w:rsidRPr="00765543" w:rsidRDefault="002271EC" w:rsidP="006D1675">
            <w:pPr>
              <w:ind w:left="-108"/>
              <w:rPr>
                <w:rFonts w:asciiTheme="minorHAnsi" w:hAnsiTheme="minorHAnsi"/>
                <w:sz w:val="20"/>
                <w:lang w:val="x-none" w:eastAsia="en-US"/>
              </w:rPr>
            </w:pPr>
            <w:r w:rsidRPr="00765543">
              <w:rPr>
                <w:rFonts w:asciiTheme="minorHAnsi" w:hAnsiTheme="minorHAnsi"/>
                <w:sz w:val="20"/>
                <w:lang w:val="x-none" w:eastAsia="en-US"/>
              </w:rPr>
              <w:fldChar w:fldCharType="begin">
                <w:ffData>
                  <w:name w:val=""/>
                  <w:enabled/>
                  <w:calcOnExit w:val="0"/>
                  <w:textInput>
                    <w:default w:val="onderneming"/>
                  </w:textInput>
                </w:ffData>
              </w:fldChar>
            </w:r>
            <w:r w:rsidRPr="00765543">
              <w:rPr>
                <w:rFonts w:asciiTheme="minorHAnsi" w:hAnsiTheme="minorHAnsi"/>
                <w:sz w:val="20"/>
                <w:lang w:val="x-none" w:eastAsia="en-US"/>
              </w:rPr>
              <w:instrText xml:space="preserve"> FORMTEXT </w:instrText>
            </w:r>
            <w:r w:rsidRPr="00765543">
              <w:rPr>
                <w:rFonts w:asciiTheme="minorHAnsi" w:hAnsiTheme="minorHAnsi"/>
                <w:sz w:val="20"/>
                <w:lang w:val="x-none" w:eastAsia="en-US"/>
              </w:rPr>
            </w:r>
            <w:r w:rsidRPr="00765543">
              <w:rPr>
                <w:rFonts w:asciiTheme="minorHAnsi" w:hAnsiTheme="minorHAnsi"/>
                <w:sz w:val="20"/>
                <w:lang w:val="x-none" w:eastAsia="en-US"/>
              </w:rPr>
              <w:fldChar w:fldCharType="separate"/>
            </w:r>
            <w:r w:rsidRPr="00765543">
              <w:rPr>
                <w:rFonts w:asciiTheme="minorHAnsi" w:hAnsiTheme="minorHAnsi"/>
                <w:sz w:val="20"/>
                <w:lang w:val="x-none" w:eastAsia="en-US"/>
              </w:rPr>
              <w:t>onderneming</w:t>
            </w:r>
            <w:r w:rsidRPr="00765543">
              <w:rPr>
                <w:rFonts w:asciiTheme="minorHAnsi" w:hAnsiTheme="minorHAnsi"/>
                <w:sz w:val="20"/>
                <w:lang w:val="x-none" w:eastAsia="en-US"/>
              </w:rPr>
              <w:fldChar w:fldCharType="end"/>
            </w:r>
          </w:p>
          <w:p w14:paraId="25E6681F" w14:textId="77777777" w:rsidR="002271EC" w:rsidRPr="00765543" w:rsidRDefault="002271EC" w:rsidP="006D1675">
            <w:pPr>
              <w:ind w:left="-108"/>
              <w:rPr>
                <w:rFonts w:asciiTheme="minorHAnsi" w:hAnsiTheme="minorHAnsi"/>
                <w:sz w:val="20"/>
                <w:lang w:val="x-none" w:eastAsia="en-US"/>
              </w:rPr>
            </w:pPr>
          </w:p>
          <w:p w14:paraId="13352F80" w14:textId="77777777" w:rsidR="002271EC" w:rsidRDefault="002271EC" w:rsidP="006D1675">
            <w:pPr>
              <w:ind w:left="-108"/>
              <w:rPr>
                <w:rFonts w:asciiTheme="minorHAnsi" w:hAnsiTheme="minorHAnsi"/>
                <w:sz w:val="20"/>
                <w:lang w:val="x-none" w:eastAsia="en-US"/>
              </w:rPr>
            </w:pPr>
            <w:r w:rsidRPr="00765543">
              <w:rPr>
                <w:rFonts w:asciiTheme="minorHAnsi" w:hAnsiTheme="minorHAnsi"/>
                <w:sz w:val="20"/>
                <w:lang w:val="x-none" w:eastAsia="en-US"/>
              </w:rPr>
              <w:t>Handtekening:</w:t>
            </w:r>
          </w:p>
          <w:p w14:paraId="7A6C0ADA" w14:textId="77777777" w:rsidR="002271EC" w:rsidRDefault="002271EC" w:rsidP="006D1675">
            <w:pPr>
              <w:ind w:left="-108"/>
              <w:rPr>
                <w:rFonts w:asciiTheme="minorHAnsi" w:hAnsiTheme="minorHAnsi"/>
                <w:sz w:val="20"/>
                <w:lang w:val="x-none" w:eastAsia="en-US"/>
              </w:rPr>
            </w:pPr>
          </w:p>
          <w:p w14:paraId="1DE946BB" w14:textId="77777777" w:rsidR="002271EC" w:rsidRPr="00765543" w:rsidRDefault="002271EC" w:rsidP="006D1675">
            <w:pPr>
              <w:ind w:left="-108"/>
              <w:rPr>
                <w:rFonts w:asciiTheme="minorHAnsi" w:hAnsiTheme="minorHAnsi"/>
                <w:sz w:val="20"/>
                <w:lang w:val="x-none" w:eastAsia="en-US"/>
              </w:rPr>
            </w:pPr>
          </w:p>
        </w:tc>
      </w:tr>
    </w:tbl>
    <w:p w14:paraId="233809D3" w14:textId="77777777" w:rsidR="00765543" w:rsidRPr="00765543" w:rsidRDefault="00765543" w:rsidP="002271EC"/>
    <w:sectPr w:rsidR="00765543" w:rsidRPr="00765543" w:rsidSect="00216563">
      <w:headerReference w:type="default" r:id="rId12"/>
      <w:footerReference w:type="default" r:id="rId13"/>
      <w:pgSz w:w="11907" w:h="16840"/>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A8D92" w14:textId="77777777" w:rsidR="00262BF8" w:rsidRDefault="00262BF8">
      <w:r>
        <w:separator/>
      </w:r>
    </w:p>
  </w:endnote>
  <w:endnote w:type="continuationSeparator" w:id="0">
    <w:p w14:paraId="7C72C2CA" w14:textId="77777777" w:rsidR="00262BF8" w:rsidRDefault="00262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ucida Til Sans VL">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ight">
    <w:altName w:val="Corbel"/>
    <w:charset w:val="00"/>
    <w:family w:val="auto"/>
    <w:pitch w:val="variable"/>
    <w:sig w:usb0="80000027"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Lucida Til VL">
    <w:charset w:val="00"/>
    <w:family w:val="auto"/>
    <w:pitch w:val="variable"/>
    <w:sig w:usb0="00000003" w:usb1="00000000" w:usb2="00000000" w:usb3="00000000" w:csb0="00000001" w:csb1="00000000"/>
  </w:font>
  <w:font w:name="Frutiger Lt">
    <w:panose1 w:val="00000000000000000000"/>
    <w:charset w:val="00"/>
    <w:family w:val="auto"/>
    <w:notTrueType/>
    <w:pitch w:val="default"/>
    <w:sig w:usb0="00000003" w:usb1="00000000" w:usb2="00000000" w:usb3="00000000" w:csb0="00000001" w:csb1="00000000"/>
  </w:font>
  <w:font w:name="Frutiger B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1078442"/>
      <w:docPartObj>
        <w:docPartGallery w:val="Page Numbers (Bottom of Page)"/>
        <w:docPartUnique/>
      </w:docPartObj>
    </w:sdtPr>
    <w:sdtEndPr/>
    <w:sdtContent>
      <w:p w14:paraId="1D91BA71" w14:textId="2C08B8AF" w:rsidR="006E46F8" w:rsidRDefault="006E46F8">
        <w:pPr>
          <w:pStyle w:val="Voettekst"/>
          <w:jc w:val="right"/>
        </w:pPr>
        <w:r>
          <w:fldChar w:fldCharType="begin"/>
        </w:r>
        <w:r>
          <w:instrText>PAGE   \* MERGEFORMAT</w:instrText>
        </w:r>
        <w:r>
          <w:fldChar w:fldCharType="separate"/>
        </w:r>
        <w:r w:rsidR="00DA7455">
          <w:rPr>
            <w:noProof/>
          </w:rPr>
          <w:t>1</w:t>
        </w:r>
        <w:r>
          <w:fldChar w:fldCharType="end"/>
        </w:r>
      </w:p>
    </w:sdtContent>
  </w:sdt>
  <w:p w14:paraId="14361FD7" w14:textId="77777777" w:rsidR="006E46F8" w:rsidRPr="00DB27F6" w:rsidRDefault="006E46F8" w:rsidP="00006C74">
    <w:pPr>
      <w:pStyle w:val="Voettekst"/>
      <w:tabs>
        <w:tab w:val="clear" w:pos="4536"/>
        <w:tab w:val="clear" w:pos="9072"/>
        <w:tab w:val="center" w:pos="5529"/>
        <w:tab w:val="right" w:pos="9071"/>
        <w:tab w:val="right" w:pos="14034"/>
      </w:tabs>
      <w:ind w:right="-1"/>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4B912" w14:textId="77777777" w:rsidR="00262BF8" w:rsidRDefault="00262BF8">
      <w:r>
        <w:separator/>
      </w:r>
    </w:p>
  </w:footnote>
  <w:footnote w:type="continuationSeparator" w:id="0">
    <w:p w14:paraId="679E1383" w14:textId="77777777" w:rsidR="00262BF8" w:rsidRDefault="00262B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28B2F" w14:textId="025F90E2" w:rsidR="006E46F8" w:rsidRPr="00DB27F6" w:rsidRDefault="00407742" w:rsidP="00407742">
    <w:pPr>
      <w:tabs>
        <w:tab w:val="left" w:pos="1843"/>
      </w:tabs>
      <w:ind w:left="567"/>
      <w:jc w:val="center"/>
      <w:rPr>
        <w:sz w:val="16"/>
        <w:szCs w:val="16"/>
      </w:rPr>
    </w:pPr>
    <w:r>
      <w:rPr>
        <w:noProof/>
      </w:rPr>
      <w:drawing>
        <wp:anchor distT="0" distB="0" distL="114300" distR="114300" simplePos="0" relativeHeight="251659264" behindDoc="0" locked="0" layoutInCell="1" allowOverlap="1" wp14:anchorId="1806F6DA" wp14:editId="65143898">
          <wp:simplePos x="0" y="0"/>
          <wp:positionH relativeFrom="margin">
            <wp:posOffset>4071621</wp:posOffset>
          </wp:positionH>
          <wp:positionV relativeFrom="paragraph">
            <wp:posOffset>-158636</wp:posOffset>
          </wp:positionV>
          <wp:extent cx="1562100" cy="406146"/>
          <wp:effectExtent l="0" t="0" r="0" b="0"/>
          <wp:wrapNone/>
          <wp:docPr id="15" name="Afbeelding 5" descr="Kopie van SCD_logo_kle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Kopie van SCD_logo_kleur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009" cy="409762"/>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1744AB95" wp14:editId="09A87334">
          <wp:simplePos x="0" y="0"/>
          <wp:positionH relativeFrom="margin">
            <wp:align>left</wp:align>
          </wp:positionH>
          <wp:positionV relativeFrom="paragraph">
            <wp:posOffset>-171450</wp:posOffset>
          </wp:positionV>
          <wp:extent cx="1371600" cy="609771"/>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609771"/>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0A33"/>
    <w:multiLevelType w:val="hybridMultilevel"/>
    <w:tmpl w:val="B8449570"/>
    <w:lvl w:ilvl="0" w:tplc="CF522BF2">
      <w:numFmt w:val="bullet"/>
      <w:lvlText w:val="-"/>
      <w:lvlJc w:val="left"/>
      <w:pPr>
        <w:tabs>
          <w:tab w:val="num" w:pos="1723"/>
        </w:tabs>
        <w:ind w:left="1723" w:hanging="360"/>
      </w:pPr>
      <w:rPr>
        <w:rFonts w:ascii="Lucida Til Sans VL" w:eastAsia="Times New Roman" w:hAnsi="Lucida Til Sans VL" w:cs="Times New Roman" w:hint="default"/>
        <w:sz w:val="17"/>
      </w:rPr>
    </w:lvl>
    <w:lvl w:ilvl="1" w:tplc="04090003">
      <w:start w:val="1"/>
      <w:numFmt w:val="bullet"/>
      <w:lvlText w:val="o"/>
      <w:lvlJc w:val="left"/>
      <w:pPr>
        <w:tabs>
          <w:tab w:val="num" w:pos="818"/>
        </w:tabs>
        <w:ind w:left="818" w:hanging="360"/>
      </w:pPr>
      <w:rPr>
        <w:rFonts w:ascii="Courier New" w:hAnsi="Courier New" w:cs="Courier New" w:hint="default"/>
      </w:rPr>
    </w:lvl>
    <w:lvl w:ilvl="2" w:tplc="04090005">
      <w:start w:val="1"/>
      <w:numFmt w:val="bullet"/>
      <w:lvlText w:val=""/>
      <w:lvlJc w:val="left"/>
      <w:pPr>
        <w:tabs>
          <w:tab w:val="num" w:pos="1538"/>
        </w:tabs>
        <w:ind w:left="1538" w:hanging="360"/>
      </w:pPr>
      <w:rPr>
        <w:rFonts w:ascii="Wingdings" w:hAnsi="Wingdings" w:hint="default"/>
      </w:rPr>
    </w:lvl>
    <w:lvl w:ilvl="3" w:tplc="04090001">
      <w:start w:val="1"/>
      <w:numFmt w:val="bullet"/>
      <w:lvlText w:val=""/>
      <w:lvlJc w:val="left"/>
      <w:pPr>
        <w:tabs>
          <w:tab w:val="num" w:pos="2258"/>
        </w:tabs>
        <w:ind w:left="2258" w:hanging="360"/>
      </w:pPr>
      <w:rPr>
        <w:rFonts w:ascii="Symbol" w:hAnsi="Symbol" w:hint="default"/>
      </w:rPr>
    </w:lvl>
    <w:lvl w:ilvl="4" w:tplc="04090003">
      <w:start w:val="1"/>
      <w:numFmt w:val="bullet"/>
      <w:lvlText w:val="o"/>
      <w:lvlJc w:val="left"/>
      <w:pPr>
        <w:tabs>
          <w:tab w:val="num" w:pos="2978"/>
        </w:tabs>
        <w:ind w:left="2978" w:hanging="360"/>
      </w:pPr>
      <w:rPr>
        <w:rFonts w:ascii="Courier New" w:hAnsi="Courier New" w:cs="Courier New" w:hint="default"/>
      </w:rPr>
    </w:lvl>
    <w:lvl w:ilvl="5" w:tplc="04090005" w:tentative="1">
      <w:start w:val="1"/>
      <w:numFmt w:val="bullet"/>
      <w:lvlText w:val=""/>
      <w:lvlJc w:val="left"/>
      <w:pPr>
        <w:tabs>
          <w:tab w:val="num" w:pos="3698"/>
        </w:tabs>
        <w:ind w:left="3698" w:hanging="360"/>
      </w:pPr>
      <w:rPr>
        <w:rFonts w:ascii="Wingdings" w:hAnsi="Wingdings" w:hint="default"/>
      </w:rPr>
    </w:lvl>
    <w:lvl w:ilvl="6" w:tplc="04090001" w:tentative="1">
      <w:start w:val="1"/>
      <w:numFmt w:val="bullet"/>
      <w:lvlText w:val=""/>
      <w:lvlJc w:val="left"/>
      <w:pPr>
        <w:tabs>
          <w:tab w:val="num" w:pos="4418"/>
        </w:tabs>
        <w:ind w:left="4418" w:hanging="360"/>
      </w:pPr>
      <w:rPr>
        <w:rFonts w:ascii="Symbol" w:hAnsi="Symbol" w:hint="default"/>
      </w:rPr>
    </w:lvl>
    <w:lvl w:ilvl="7" w:tplc="04090003" w:tentative="1">
      <w:start w:val="1"/>
      <w:numFmt w:val="bullet"/>
      <w:lvlText w:val="o"/>
      <w:lvlJc w:val="left"/>
      <w:pPr>
        <w:tabs>
          <w:tab w:val="num" w:pos="5138"/>
        </w:tabs>
        <w:ind w:left="5138" w:hanging="360"/>
      </w:pPr>
      <w:rPr>
        <w:rFonts w:ascii="Courier New" w:hAnsi="Courier New" w:cs="Courier New" w:hint="default"/>
      </w:rPr>
    </w:lvl>
    <w:lvl w:ilvl="8" w:tplc="04090005" w:tentative="1">
      <w:start w:val="1"/>
      <w:numFmt w:val="bullet"/>
      <w:lvlText w:val=""/>
      <w:lvlJc w:val="left"/>
      <w:pPr>
        <w:tabs>
          <w:tab w:val="num" w:pos="5858"/>
        </w:tabs>
        <w:ind w:left="5858" w:hanging="360"/>
      </w:pPr>
      <w:rPr>
        <w:rFonts w:ascii="Wingdings" w:hAnsi="Wingdings" w:hint="default"/>
      </w:rPr>
    </w:lvl>
  </w:abstractNum>
  <w:abstractNum w:abstractNumId="1" w15:restartNumberingAfterBreak="0">
    <w:nsid w:val="04F84AE6"/>
    <w:multiLevelType w:val="hybridMultilevel"/>
    <w:tmpl w:val="C2B2A910"/>
    <w:lvl w:ilvl="0" w:tplc="3CB43A98">
      <w:start w:val="1"/>
      <w:numFmt w:val="decimal"/>
      <w:lvlText w:val="%1."/>
      <w:lvlJc w:val="left"/>
      <w:pPr>
        <w:ind w:left="2345" w:hanging="360"/>
      </w:pPr>
      <w:rPr>
        <w:rFonts w:hint="default"/>
        <w:sz w:val="20"/>
        <w:szCs w:val="20"/>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2" w15:restartNumberingAfterBreak="0">
    <w:nsid w:val="051951D9"/>
    <w:multiLevelType w:val="hybridMultilevel"/>
    <w:tmpl w:val="1E54EC94"/>
    <w:lvl w:ilvl="0" w:tplc="23EEDD9E">
      <w:start w:val="3"/>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C819A6"/>
    <w:multiLevelType w:val="hybridMultilevel"/>
    <w:tmpl w:val="44C6B670"/>
    <w:lvl w:ilvl="0" w:tplc="04130001">
      <w:start w:val="1"/>
      <w:numFmt w:val="bullet"/>
      <w:lvlText w:val=""/>
      <w:lvlJc w:val="left"/>
      <w:pPr>
        <w:tabs>
          <w:tab w:val="num" w:pos="2520"/>
        </w:tabs>
        <w:ind w:left="2520" w:hanging="360"/>
      </w:pPr>
      <w:rPr>
        <w:rFonts w:ascii="Symbol" w:hAnsi="Symbol" w:hint="default"/>
        <w:sz w:val="17"/>
      </w:rPr>
    </w:lvl>
    <w:lvl w:ilvl="1" w:tplc="04090003">
      <w:start w:val="1"/>
      <w:numFmt w:val="bullet"/>
      <w:lvlText w:val="o"/>
      <w:lvlJc w:val="left"/>
      <w:pPr>
        <w:tabs>
          <w:tab w:val="num" w:pos="1615"/>
        </w:tabs>
        <w:ind w:left="1615" w:hanging="360"/>
      </w:pPr>
      <w:rPr>
        <w:rFonts w:ascii="Courier New" w:hAnsi="Courier New" w:cs="Courier New" w:hint="default"/>
      </w:rPr>
    </w:lvl>
    <w:lvl w:ilvl="2" w:tplc="04090005">
      <w:start w:val="1"/>
      <w:numFmt w:val="bullet"/>
      <w:lvlText w:val=""/>
      <w:lvlJc w:val="left"/>
      <w:pPr>
        <w:tabs>
          <w:tab w:val="num" w:pos="2335"/>
        </w:tabs>
        <w:ind w:left="2335" w:hanging="360"/>
      </w:pPr>
      <w:rPr>
        <w:rFonts w:ascii="Wingdings" w:hAnsi="Wingdings" w:hint="default"/>
      </w:rPr>
    </w:lvl>
    <w:lvl w:ilvl="3" w:tplc="04090001">
      <w:start w:val="1"/>
      <w:numFmt w:val="bullet"/>
      <w:lvlText w:val=""/>
      <w:lvlJc w:val="left"/>
      <w:pPr>
        <w:tabs>
          <w:tab w:val="num" w:pos="3055"/>
        </w:tabs>
        <w:ind w:left="3055" w:hanging="360"/>
      </w:pPr>
      <w:rPr>
        <w:rFonts w:ascii="Symbol" w:hAnsi="Symbol" w:hint="default"/>
      </w:rPr>
    </w:lvl>
    <w:lvl w:ilvl="4" w:tplc="04090003">
      <w:start w:val="1"/>
      <w:numFmt w:val="bullet"/>
      <w:lvlText w:val="o"/>
      <w:lvlJc w:val="left"/>
      <w:pPr>
        <w:tabs>
          <w:tab w:val="num" w:pos="3775"/>
        </w:tabs>
        <w:ind w:left="3775" w:hanging="360"/>
      </w:pPr>
      <w:rPr>
        <w:rFonts w:ascii="Courier New" w:hAnsi="Courier New" w:cs="Courier New" w:hint="default"/>
      </w:rPr>
    </w:lvl>
    <w:lvl w:ilvl="5" w:tplc="04090005" w:tentative="1">
      <w:start w:val="1"/>
      <w:numFmt w:val="bullet"/>
      <w:lvlText w:val=""/>
      <w:lvlJc w:val="left"/>
      <w:pPr>
        <w:tabs>
          <w:tab w:val="num" w:pos="4495"/>
        </w:tabs>
        <w:ind w:left="4495" w:hanging="360"/>
      </w:pPr>
      <w:rPr>
        <w:rFonts w:ascii="Wingdings" w:hAnsi="Wingdings" w:hint="default"/>
      </w:rPr>
    </w:lvl>
    <w:lvl w:ilvl="6" w:tplc="04090001" w:tentative="1">
      <w:start w:val="1"/>
      <w:numFmt w:val="bullet"/>
      <w:lvlText w:val=""/>
      <w:lvlJc w:val="left"/>
      <w:pPr>
        <w:tabs>
          <w:tab w:val="num" w:pos="5215"/>
        </w:tabs>
        <w:ind w:left="5215" w:hanging="360"/>
      </w:pPr>
      <w:rPr>
        <w:rFonts w:ascii="Symbol" w:hAnsi="Symbol" w:hint="default"/>
      </w:rPr>
    </w:lvl>
    <w:lvl w:ilvl="7" w:tplc="04090003" w:tentative="1">
      <w:start w:val="1"/>
      <w:numFmt w:val="bullet"/>
      <w:lvlText w:val="o"/>
      <w:lvlJc w:val="left"/>
      <w:pPr>
        <w:tabs>
          <w:tab w:val="num" w:pos="5935"/>
        </w:tabs>
        <w:ind w:left="5935" w:hanging="360"/>
      </w:pPr>
      <w:rPr>
        <w:rFonts w:ascii="Courier New" w:hAnsi="Courier New" w:cs="Courier New" w:hint="default"/>
      </w:rPr>
    </w:lvl>
    <w:lvl w:ilvl="8" w:tplc="04090005" w:tentative="1">
      <w:start w:val="1"/>
      <w:numFmt w:val="bullet"/>
      <w:lvlText w:val=""/>
      <w:lvlJc w:val="left"/>
      <w:pPr>
        <w:tabs>
          <w:tab w:val="num" w:pos="6655"/>
        </w:tabs>
        <w:ind w:left="6655" w:hanging="360"/>
      </w:pPr>
      <w:rPr>
        <w:rFonts w:ascii="Wingdings" w:hAnsi="Wingdings" w:hint="default"/>
      </w:rPr>
    </w:lvl>
  </w:abstractNum>
  <w:abstractNum w:abstractNumId="4" w15:restartNumberingAfterBreak="0">
    <w:nsid w:val="0B1421CB"/>
    <w:multiLevelType w:val="hybridMultilevel"/>
    <w:tmpl w:val="C6787BDE"/>
    <w:lvl w:ilvl="0" w:tplc="535A140A">
      <w:start w:val="1"/>
      <w:numFmt w:val="decimal"/>
      <w:lvlText w:val="%1."/>
      <w:lvlJc w:val="left"/>
      <w:pPr>
        <w:ind w:left="1440" w:hanging="360"/>
      </w:pPr>
      <w:rPr>
        <w:rFonts w:asciiTheme="minorHAnsi" w:eastAsia="Times New Roman" w:hAnsiTheme="minorHAnsi" w:cs="Times New Roman" w:hint="default"/>
        <w:sz w:val="20"/>
        <w:szCs w:val="20"/>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 w15:restartNumberingAfterBreak="0">
    <w:nsid w:val="0BBA17CA"/>
    <w:multiLevelType w:val="hybridMultilevel"/>
    <w:tmpl w:val="31C6D08A"/>
    <w:lvl w:ilvl="0" w:tplc="04130001">
      <w:start w:val="1"/>
      <w:numFmt w:val="bullet"/>
      <w:lvlText w:val=""/>
      <w:lvlJc w:val="left"/>
      <w:pPr>
        <w:ind w:left="3065" w:hanging="360"/>
      </w:pPr>
      <w:rPr>
        <w:rFonts w:ascii="Symbol" w:hAnsi="Symbol" w:hint="default"/>
      </w:rPr>
    </w:lvl>
    <w:lvl w:ilvl="1" w:tplc="04130003">
      <w:start w:val="1"/>
      <w:numFmt w:val="bullet"/>
      <w:lvlText w:val="o"/>
      <w:lvlJc w:val="left"/>
      <w:pPr>
        <w:ind w:left="3785" w:hanging="360"/>
      </w:pPr>
      <w:rPr>
        <w:rFonts w:ascii="Courier New" w:hAnsi="Courier New" w:cs="Courier New" w:hint="default"/>
      </w:rPr>
    </w:lvl>
    <w:lvl w:ilvl="2" w:tplc="04130005">
      <w:start w:val="1"/>
      <w:numFmt w:val="bullet"/>
      <w:lvlText w:val=""/>
      <w:lvlJc w:val="left"/>
      <w:pPr>
        <w:ind w:left="4505" w:hanging="360"/>
      </w:pPr>
      <w:rPr>
        <w:rFonts w:ascii="Wingdings" w:hAnsi="Wingdings" w:hint="default"/>
      </w:rPr>
    </w:lvl>
    <w:lvl w:ilvl="3" w:tplc="04130001">
      <w:start w:val="1"/>
      <w:numFmt w:val="bullet"/>
      <w:lvlText w:val=""/>
      <w:lvlJc w:val="left"/>
      <w:pPr>
        <w:ind w:left="5225" w:hanging="360"/>
      </w:pPr>
      <w:rPr>
        <w:rFonts w:ascii="Symbol" w:hAnsi="Symbol" w:hint="default"/>
      </w:rPr>
    </w:lvl>
    <w:lvl w:ilvl="4" w:tplc="04130003">
      <w:start w:val="1"/>
      <w:numFmt w:val="bullet"/>
      <w:lvlText w:val="o"/>
      <w:lvlJc w:val="left"/>
      <w:pPr>
        <w:ind w:left="5945" w:hanging="360"/>
      </w:pPr>
      <w:rPr>
        <w:rFonts w:ascii="Courier New" w:hAnsi="Courier New" w:cs="Courier New" w:hint="default"/>
      </w:rPr>
    </w:lvl>
    <w:lvl w:ilvl="5" w:tplc="04130005">
      <w:start w:val="1"/>
      <w:numFmt w:val="bullet"/>
      <w:lvlText w:val=""/>
      <w:lvlJc w:val="left"/>
      <w:pPr>
        <w:ind w:left="6665" w:hanging="360"/>
      </w:pPr>
      <w:rPr>
        <w:rFonts w:ascii="Wingdings" w:hAnsi="Wingdings" w:hint="default"/>
      </w:rPr>
    </w:lvl>
    <w:lvl w:ilvl="6" w:tplc="04130001">
      <w:start w:val="1"/>
      <w:numFmt w:val="bullet"/>
      <w:lvlText w:val=""/>
      <w:lvlJc w:val="left"/>
      <w:pPr>
        <w:ind w:left="7385" w:hanging="360"/>
      </w:pPr>
      <w:rPr>
        <w:rFonts w:ascii="Symbol" w:hAnsi="Symbol" w:hint="default"/>
      </w:rPr>
    </w:lvl>
    <w:lvl w:ilvl="7" w:tplc="04130003">
      <w:start w:val="1"/>
      <w:numFmt w:val="bullet"/>
      <w:lvlText w:val="o"/>
      <w:lvlJc w:val="left"/>
      <w:pPr>
        <w:ind w:left="8105" w:hanging="360"/>
      </w:pPr>
      <w:rPr>
        <w:rFonts w:ascii="Courier New" w:hAnsi="Courier New" w:cs="Courier New" w:hint="default"/>
      </w:rPr>
    </w:lvl>
    <w:lvl w:ilvl="8" w:tplc="04130005">
      <w:start w:val="1"/>
      <w:numFmt w:val="bullet"/>
      <w:lvlText w:val=""/>
      <w:lvlJc w:val="left"/>
      <w:pPr>
        <w:ind w:left="8825" w:hanging="360"/>
      </w:pPr>
      <w:rPr>
        <w:rFonts w:ascii="Wingdings" w:hAnsi="Wingdings" w:hint="default"/>
      </w:rPr>
    </w:lvl>
  </w:abstractNum>
  <w:abstractNum w:abstractNumId="6" w15:restartNumberingAfterBreak="0">
    <w:nsid w:val="0BF741FA"/>
    <w:multiLevelType w:val="hybridMultilevel"/>
    <w:tmpl w:val="9E5CCC0E"/>
    <w:lvl w:ilvl="0" w:tplc="CF522BF2">
      <w:numFmt w:val="bullet"/>
      <w:lvlText w:val="-"/>
      <w:lvlJc w:val="left"/>
      <w:pPr>
        <w:ind w:left="3175" w:hanging="360"/>
      </w:pPr>
      <w:rPr>
        <w:rFonts w:ascii="Lucida Til Sans VL" w:eastAsia="Times New Roman" w:hAnsi="Lucida Til Sans VL" w:cs="Times New Roman" w:hint="default"/>
        <w:sz w:val="17"/>
      </w:rPr>
    </w:lvl>
    <w:lvl w:ilvl="1" w:tplc="04130003" w:tentative="1">
      <w:start w:val="1"/>
      <w:numFmt w:val="bullet"/>
      <w:lvlText w:val="o"/>
      <w:lvlJc w:val="left"/>
      <w:pPr>
        <w:ind w:left="3895" w:hanging="360"/>
      </w:pPr>
      <w:rPr>
        <w:rFonts w:ascii="Courier New" w:hAnsi="Courier New" w:cs="Courier New" w:hint="default"/>
      </w:rPr>
    </w:lvl>
    <w:lvl w:ilvl="2" w:tplc="04130005" w:tentative="1">
      <w:start w:val="1"/>
      <w:numFmt w:val="bullet"/>
      <w:lvlText w:val=""/>
      <w:lvlJc w:val="left"/>
      <w:pPr>
        <w:ind w:left="4615" w:hanging="360"/>
      </w:pPr>
      <w:rPr>
        <w:rFonts w:ascii="Wingdings" w:hAnsi="Wingdings" w:hint="default"/>
      </w:rPr>
    </w:lvl>
    <w:lvl w:ilvl="3" w:tplc="04130001" w:tentative="1">
      <w:start w:val="1"/>
      <w:numFmt w:val="bullet"/>
      <w:lvlText w:val=""/>
      <w:lvlJc w:val="left"/>
      <w:pPr>
        <w:ind w:left="5335" w:hanging="360"/>
      </w:pPr>
      <w:rPr>
        <w:rFonts w:ascii="Symbol" w:hAnsi="Symbol" w:hint="default"/>
      </w:rPr>
    </w:lvl>
    <w:lvl w:ilvl="4" w:tplc="04130003" w:tentative="1">
      <w:start w:val="1"/>
      <w:numFmt w:val="bullet"/>
      <w:lvlText w:val="o"/>
      <w:lvlJc w:val="left"/>
      <w:pPr>
        <w:ind w:left="6055" w:hanging="360"/>
      </w:pPr>
      <w:rPr>
        <w:rFonts w:ascii="Courier New" w:hAnsi="Courier New" w:cs="Courier New" w:hint="default"/>
      </w:rPr>
    </w:lvl>
    <w:lvl w:ilvl="5" w:tplc="04130005" w:tentative="1">
      <w:start w:val="1"/>
      <w:numFmt w:val="bullet"/>
      <w:lvlText w:val=""/>
      <w:lvlJc w:val="left"/>
      <w:pPr>
        <w:ind w:left="6775" w:hanging="360"/>
      </w:pPr>
      <w:rPr>
        <w:rFonts w:ascii="Wingdings" w:hAnsi="Wingdings" w:hint="default"/>
      </w:rPr>
    </w:lvl>
    <w:lvl w:ilvl="6" w:tplc="04130001" w:tentative="1">
      <w:start w:val="1"/>
      <w:numFmt w:val="bullet"/>
      <w:lvlText w:val=""/>
      <w:lvlJc w:val="left"/>
      <w:pPr>
        <w:ind w:left="7495" w:hanging="360"/>
      </w:pPr>
      <w:rPr>
        <w:rFonts w:ascii="Symbol" w:hAnsi="Symbol" w:hint="default"/>
      </w:rPr>
    </w:lvl>
    <w:lvl w:ilvl="7" w:tplc="04130003" w:tentative="1">
      <w:start w:val="1"/>
      <w:numFmt w:val="bullet"/>
      <w:lvlText w:val="o"/>
      <w:lvlJc w:val="left"/>
      <w:pPr>
        <w:ind w:left="8215" w:hanging="360"/>
      </w:pPr>
      <w:rPr>
        <w:rFonts w:ascii="Courier New" w:hAnsi="Courier New" w:cs="Courier New" w:hint="default"/>
      </w:rPr>
    </w:lvl>
    <w:lvl w:ilvl="8" w:tplc="04130005" w:tentative="1">
      <w:start w:val="1"/>
      <w:numFmt w:val="bullet"/>
      <w:lvlText w:val=""/>
      <w:lvlJc w:val="left"/>
      <w:pPr>
        <w:ind w:left="8935" w:hanging="360"/>
      </w:pPr>
      <w:rPr>
        <w:rFonts w:ascii="Wingdings" w:hAnsi="Wingdings" w:hint="default"/>
      </w:rPr>
    </w:lvl>
  </w:abstractNum>
  <w:abstractNum w:abstractNumId="7" w15:restartNumberingAfterBreak="0">
    <w:nsid w:val="0C85081F"/>
    <w:multiLevelType w:val="hybridMultilevel"/>
    <w:tmpl w:val="953ED100"/>
    <w:lvl w:ilvl="0" w:tplc="16065ED6">
      <w:start w:val="1"/>
      <w:numFmt w:val="decimal"/>
      <w:lvlText w:val="%1."/>
      <w:lvlJc w:val="left"/>
      <w:pPr>
        <w:ind w:left="2345" w:hanging="360"/>
      </w:pPr>
      <w:rPr>
        <w:rFonts w:hint="default"/>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8" w15:restartNumberingAfterBreak="0">
    <w:nsid w:val="106F25A6"/>
    <w:multiLevelType w:val="multilevel"/>
    <w:tmpl w:val="0DDC185C"/>
    <w:name w:val="GrontmijBullets22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9" w15:restartNumberingAfterBreak="0">
    <w:nsid w:val="1441386E"/>
    <w:multiLevelType w:val="hybridMultilevel"/>
    <w:tmpl w:val="98825E60"/>
    <w:lvl w:ilvl="0" w:tplc="DFF686D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DB1749"/>
    <w:multiLevelType w:val="multilevel"/>
    <w:tmpl w:val="299CB5A8"/>
    <w:lvl w:ilvl="0">
      <w:start w:val="1"/>
      <w:numFmt w:val="decimal"/>
      <w:pStyle w:val="Kop1"/>
      <w:lvlText w:val="%1"/>
      <w:lvlJc w:val="right"/>
      <w:pPr>
        <w:tabs>
          <w:tab w:val="num" w:pos="1985"/>
        </w:tabs>
        <w:ind w:left="360" w:firstLine="1341"/>
      </w:pPr>
      <w:rPr>
        <w:rFonts w:hint="default"/>
      </w:rPr>
    </w:lvl>
    <w:lvl w:ilvl="1">
      <w:start w:val="1"/>
      <w:numFmt w:val="decimal"/>
      <w:pStyle w:val="Kop2"/>
      <w:lvlText w:val="%1.%2"/>
      <w:lvlJc w:val="right"/>
      <w:pPr>
        <w:tabs>
          <w:tab w:val="num" w:pos="1561"/>
        </w:tabs>
        <w:ind w:left="368" w:firstLine="909"/>
      </w:pPr>
      <w:rPr>
        <w:rFonts w:hint="default"/>
      </w:rPr>
    </w:lvl>
    <w:lvl w:ilvl="2">
      <w:start w:val="1"/>
      <w:numFmt w:val="decimal"/>
      <w:pStyle w:val="Kop3"/>
      <w:lvlText w:val="%1.%2.%3"/>
      <w:lvlJc w:val="right"/>
      <w:pPr>
        <w:tabs>
          <w:tab w:val="num" w:pos="1844"/>
        </w:tabs>
        <w:ind w:left="1083" w:firstLine="477"/>
      </w:pPr>
      <w:rPr>
        <w:rFonts w:hint="default"/>
      </w:rPr>
    </w:lvl>
    <w:lvl w:ilvl="3">
      <w:start w:val="1"/>
      <w:numFmt w:val="decimal"/>
      <w:lvlText w:val="%1.%2.%3.%4."/>
      <w:lvlJc w:val="right"/>
      <w:pPr>
        <w:tabs>
          <w:tab w:val="num" w:pos="1985"/>
        </w:tabs>
        <w:ind w:left="1985" w:hanging="284"/>
      </w:pPr>
      <w:rPr>
        <w:rFonts w:hint="default"/>
      </w:rPr>
    </w:lvl>
    <w:lvl w:ilvl="4">
      <w:start w:val="1"/>
      <w:numFmt w:val="decimal"/>
      <w:lvlText w:val="%1.%2.%3.%4.%5."/>
      <w:lvlJc w:val="left"/>
      <w:pPr>
        <w:tabs>
          <w:tab w:val="num" w:pos="2232"/>
        </w:tabs>
        <w:ind w:left="2232" w:hanging="792"/>
      </w:pPr>
      <w:rPr>
        <w:rFonts w:hint="default"/>
      </w:rPr>
    </w:lvl>
    <w:lvl w:ilvl="5">
      <w:start w:val="1"/>
      <w:numFmt w:val="none"/>
      <w:pStyle w:val="Kop6"/>
      <w:lvlText w:val="COLOFON"/>
      <w:lvlJc w:val="left"/>
      <w:pPr>
        <w:tabs>
          <w:tab w:val="num" w:pos="0"/>
        </w:tabs>
        <w:ind w:left="0" w:hanging="2268"/>
      </w:pPr>
      <w:rPr>
        <w:rFonts w:ascii="Frutiger Light" w:hAnsi="Frutiger Light" w:hint="default"/>
        <w:b w:val="0"/>
        <w:i w:val="0"/>
        <w:color w:val="BE8214"/>
        <w:sz w:val="28"/>
        <w:u w:val="none"/>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DD6462F"/>
    <w:multiLevelType w:val="hybridMultilevel"/>
    <w:tmpl w:val="5DDC4DC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1FA41C8D"/>
    <w:multiLevelType w:val="hybridMultilevel"/>
    <w:tmpl w:val="E1D2CCBC"/>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1D349FC"/>
    <w:multiLevelType w:val="hybridMultilevel"/>
    <w:tmpl w:val="92124B4C"/>
    <w:lvl w:ilvl="0" w:tplc="90442E52">
      <w:start w:val="1"/>
      <w:numFmt w:val="decimal"/>
      <w:lvlText w:val="%1."/>
      <w:lvlJc w:val="left"/>
      <w:pPr>
        <w:ind w:left="2345" w:hanging="360"/>
      </w:pPr>
      <w:rPr>
        <w:rFonts w:hint="default"/>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14" w15:restartNumberingAfterBreak="0">
    <w:nsid w:val="2E7F005D"/>
    <w:multiLevelType w:val="hybridMultilevel"/>
    <w:tmpl w:val="29F04CAC"/>
    <w:lvl w:ilvl="0" w:tplc="0D48F826">
      <w:start w:val="1"/>
      <w:numFmt w:val="decimal"/>
      <w:lvlText w:val="%1."/>
      <w:lvlJc w:val="left"/>
      <w:pPr>
        <w:ind w:left="2345" w:hanging="360"/>
      </w:pPr>
    </w:lvl>
    <w:lvl w:ilvl="1" w:tplc="04130019">
      <w:start w:val="1"/>
      <w:numFmt w:val="lowerLetter"/>
      <w:lvlText w:val="%2."/>
      <w:lvlJc w:val="left"/>
      <w:pPr>
        <w:ind w:left="3065" w:hanging="360"/>
      </w:pPr>
    </w:lvl>
    <w:lvl w:ilvl="2" w:tplc="0413001B">
      <w:start w:val="1"/>
      <w:numFmt w:val="lowerRoman"/>
      <w:lvlText w:val="%3."/>
      <w:lvlJc w:val="right"/>
      <w:pPr>
        <w:ind w:left="3785" w:hanging="180"/>
      </w:pPr>
    </w:lvl>
    <w:lvl w:ilvl="3" w:tplc="0413000F">
      <w:start w:val="1"/>
      <w:numFmt w:val="decimal"/>
      <w:lvlText w:val="%4."/>
      <w:lvlJc w:val="left"/>
      <w:pPr>
        <w:ind w:left="4505" w:hanging="360"/>
      </w:pPr>
    </w:lvl>
    <w:lvl w:ilvl="4" w:tplc="04130019">
      <w:start w:val="1"/>
      <w:numFmt w:val="lowerLetter"/>
      <w:lvlText w:val="%5."/>
      <w:lvlJc w:val="left"/>
      <w:pPr>
        <w:ind w:left="5225" w:hanging="360"/>
      </w:pPr>
    </w:lvl>
    <w:lvl w:ilvl="5" w:tplc="0413001B">
      <w:start w:val="1"/>
      <w:numFmt w:val="lowerRoman"/>
      <w:lvlText w:val="%6."/>
      <w:lvlJc w:val="right"/>
      <w:pPr>
        <w:ind w:left="5945" w:hanging="180"/>
      </w:pPr>
    </w:lvl>
    <w:lvl w:ilvl="6" w:tplc="0413000F">
      <w:start w:val="1"/>
      <w:numFmt w:val="decimal"/>
      <w:lvlText w:val="%7."/>
      <w:lvlJc w:val="left"/>
      <w:pPr>
        <w:ind w:left="6665" w:hanging="360"/>
      </w:pPr>
    </w:lvl>
    <w:lvl w:ilvl="7" w:tplc="04130019">
      <w:start w:val="1"/>
      <w:numFmt w:val="lowerLetter"/>
      <w:lvlText w:val="%8."/>
      <w:lvlJc w:val="left"/>
      <w:pPr>
        <w:ind w:left="7385" w:hanging="360"/>
      </w:pPr>
    </w:lvl>
    <w:lvl w:ilvl="8" w:tplc="0413001B">
      <w:start w:val="1"/>
      <w:numFmt w:val="lowerRoman"/>
      <w:lvlText w:val="%9."/>
      <w:lvlJc w:val="right"/>
      <w:pPr>
        <w:ind w:left="8105" w:hanging="180"/>
      </w:pPr>
    </w:lvl>
  </w:abstractNum>
  <w:abstractNum w:abstractNumId="15" w15:restartNumberingAfterBreak="0">
    <w:nsid w:val="33737BC6"/>
    <w:multiLevelType w:val="hybridMultilevel"/>
    <w:tmpl w:val="1AD4A5C4"/>
    <w:lvl w:ilvl="0" w:tplc="0413000F">
      <w:start w:val="1"/>
      <w:numFmt w:val="decimal"/>
      <w:lvlText w:val="%1."/>
      <w:lvlJc w:val="left"/>
      <w:pPr>
        <w:ind w:left="2705" w:hanging="360"/>
      </w:p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16" w15:restartNumberingAfterBreak="0">
    <w:nsid w:val="36535DE8"/>
    <w:multiLevelType w:val="hybridMultilevel"/>
    <w:tmpl w:val="CF7C71B0"/>
    <w:lvl w:ilvl="0" w:tplc="04130001">
      <w:start w:val="1"/>
      <w:numFmt w:val="bullet"/>
      <w:lvlText w:val=""/>
      <w:lvlJc w:val="left"/>
      <w:pPr>
        <w:ind w:left="2705" w:hanging="360"/>
      </w:pPr>
      <w:rPr>
        <w:rFonts w:ascii="Symbol" w:hAnsi="Symbol" w:hint="default"/>
      </w:rPr>
    </w:lvl>
    <w:lvl w:ilvl="1" w:tplc="04130003" w:tentative="1">
      <w:start w:val="1"/>
      <w:numFmt w:val="bullet"/>
      <w:lvlText w:val="o"/>
      <w:lvlJc w:val="left"/>
      <w:pPr>
        <w:ind w:left="3425" w:hanging="360"/>
      </w:pPr>
      <w:rPr>
        <w:rFonts w:ascii="Courier New" w:hAnsi="Courier New" w:cs="Courier New" w:hint="default"/>
      </w:rPr>
    </w:lvl>
    <w:lvl w:ilvl="2" w:tplc="04130005" w:tentative="1">
      <w:start w:val="1"/>
      <w:numFmt w:val="bullet"/>
      <w:lvlText w:val=""/>
      <w:lvlJc w:val="left"/>
      <w:pPr>
        <w:ind w:left="4145" w:hanging="360"/>
      </w:pPr>
      <w:rPr>
        <w:rFonts w:ascii="Wingdings" w:hAnsi="Wingdings" w:hint="default"/>
      </w:rPr>
    </w:lvl>
    <w:lvl w:ilvl="3" w:tplc="04130001" w:tentative="1">
      <w:start w:val="1"/>
      <w:numFmt w:val="bullet"/>
      <w:lvlText w:val=""/>
      <w:lvlJc w:val="left"/>
      <w:pPr>
        <w:ind w:left="4865" w:hanging="360"/>
      </w:pPr>
      <w:rPr>
        <w:rFonts w:ascii="Symbol" w:hAnsi="Symbol" w:hint="default"/>
      </w:rPr>
    </w:lvl>
    <w:lvl w:ilvl="4" w:tplc="04130003" w:tentative="1">
      <w:start w:val="1"/>
      <w:numFmt w:val="bullet"/>
      <w:lvlText w:val="o"/>
      <w:lvlJc w:val="left"/>
      <w:pPr>
        <w:ind w:left="5585" w:hanging="360"/>
      </w:pPr>
      <w:rPr>
        <w:rFonts w:ascii="Courier New" w:hAnsi="Courier New" w:cs="Courier New" w:hint="default"/>
      </w:rPr>
    </w:lvl>
    <w:lvl w:ilvl="5" w:tplc="04130005" w:tentative="1">
      <w:start w:val="1"/>
      <w:numFmt w:val="bullet"/>
      <w:lvlText w:val=""/>
      <w:lvlJc w:val="left"/>
      <w:pPr>
        <w:ind w:left="6305" w:hanging="360"/>
      </w:pPr>
      <w:rPr>
        <w:rFonts w:ascii="Wingdings" w:hAnsi="Wingdings" w:hint="default"/>
      </w:rPr>
    </w:lvl>
    <w:lvl w:ilvl="6" w:tplc="04130001" w:tentative="1">
      <w:start w:val="1"/>
      <w:numFmt w:val="bullet"/>
      <w:lvlText w:val=""/>
      <w:lvlJc w:val="left"/>
      <w:pPr>
        <w:ind w:left="7025" w:hanging="360"/>
      </w:pPr>
      <w:rPr>
        <w:rFonts w:ascii="Symbol" w:hAnsi="Symbol" w:hint="default"/>
      </w:rPr>
    </w:lvl>
    <w:lvl w:ilvl="7" w:tplc="04130003" w:tentative="1">
      <w:start w:val="1"/>
      <w:numFmt w:val="bullet"/>
      <w:lvlText w:val="o"/>
      <w:lvlJc w:val="left"/>
      <w:pPr>
        <w:ind w:left="7745" w:hanging="360"/>
      </w:pPr>
      <w:rPr>
        <w:rFonts w:ascii="Courier New" w:hAnsi="Courier New" w:cs="Courier New" w:hint="default"/>
      </w:rPr>
    </w:lvl>
    <w:lvl w:ilvl="8" w:tplc="04130005" w:tentative="1">
      <w:start w:val="1"/>
      <w:numFmt w:val="bullet"/>
      <w:lvlText w:val=""/>
      <w:lvlJc w:val="left"/>
      <w:pPr>
        <w:ind w:left="8465" w:hanging="360"/>
      </w:pPr>
      <w:rPr>
        <w:rFonts w:ascii="Wingdings" w:hAnsi="Wingdings" w:hint="default"/>
      </w:rPr>
    </w:lvl>
  </w:abstractNum>
  <w:abstractNum w:abstractNumId="17" w15:restartNumberingAfterBreak="0">
    <w:nsid w:val="3A731BF7"/>
    <w:multiLevelType w:val="hybridMultilevel"/>
    <w:tmpl w:val="C2B2A910"/>
    <w:lvl w:ilvl="0" w:tplc="3CB43A98">
      <w:start w:val="1"/>
      <w:numFmt w:val="decimal"/>
      <w:lvlText w:val="%1."/>
      <w:lvlJc w:val="left"/>
      <w:pPr>
        <w:ind w:left="2345" w:hanging="360"/>
      </w:pPr>
      <w:rPr>
        <w:rFonts w:hint="default"/>
        <w:sz w:val="20"/>
        <w:szCs w:val="20"/>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18" w15:restartNumberingAfterBreak="0">
    <w:nsid w:val="3C2B04CE"/>
    <w:multiLevelType w:val="hybridMultilevel"/>
    <w:tmpl w:val="159EAC1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0E6DC4"/>
    <w:multiLevelType w:val="hybridMultilevel"/>
    <w:tmpl w:val="38465EA0"/>
    <w:lvl w:ilvl="0" w:tplc="04130001">
      <w:start w:val="1"/>
      <w:numFmt w:val="bullet"/>
      <w:pStyle w:val="Opsomming"/>
      <w:lvlText w:val=""/>
      <w:lvlJc w:val="left"/>
      <w:pPr>
        <w:tabs>
          <w:tab w:val="num" w:pos="360"/>
        </w:tabs>
        <w:ind w:left="284" w:hanging="284"/>
      </w:pPr>
      <w:rPr>
        <w:rFonts w:ascii="Symbol" w:hAnsi="Symbol" w:cs="Times New Roman" w:hint="default"/>
        <w:sz w:val="20"/>
        <w:szCs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48AB06A5"/>
    <w:multiLevelType w:val="hybridMultilevel"/>
    <w:tmpl w:val="270E9F1E"/>
    <w:lvl w:ilvl="0" w:tplc="5AACE5C4">
      <w:start w:val="1"/>
      <w:numFmt w:val="lowerLetter"/>
      <w:lvlText w:val="%1."/>
      <w:lvlJc w:val="left"/>
      <w:pPr>
        <w:ind w:left="2345" w:hanging="360"/>
      </w:pPr>
      <w:rPr>
        <w:rFonts w:hint="default"/>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21" w15:restartNumberingAfterBreak="0">
    <w:nsid w:val="536334B0"/>
    <w:multiLevelType w:val="hybridMultilevel"/>
    <w:tmpl w:val="D3B68A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450439E"/>
    <w:multiLevelType w:val="hybridMultilevel"/>
    <w:tmpl w:val="F0E66316"/>
    <w:lvl w:ilvl="0" w:tplc="E4A2DDBC">
      <w:start w:val="1"/>
      <w:numFmt w:val="decimal"/>
      <w:lvlText w:val="%1."/>
      <w:lvlJc w:val="left"/>
      <w:pPr>
        <w:ind w:left="2345" w:hanging="360"/>
      </w:pPr>
      <w:rPr>
        <w:rFonts w:hint="default"/>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23" w15:restartNumberingAfterBreak="0">
    <w:nsid w:val="55B71D7E"/>
    <w:multiLevelType w:val="hybridMultilevel"/>
    <w:tmpl w:val="281660D4"/>
    <w:lvl w:ilvl="0" w:tplc="04130001">
      <w:start w:val="1"/>
      <w:numFmt w:val="bullet"/>
      <w:lvlText w:val=""/>
      <w:lvlJc w:val="left"/>
      <w:pPr>
        <w:ind w:left="2705" w:hanging="360"/>
      </w:pPr>
      <w:rPr>
        <w:rFonts w:ascii="Symbol" w:hAnsi="Symbol" w:hint="default"/>
      </w:rPr>
    </w:lvl>
    <w:lvl w:ilvl="1" w:tplc="04130003">
      <w:start w:val="1"/>
      <w:numFmt w:val="bullet"/>
      <w:lvlText w:val="o"/>
      <w:lvlJc w:val="left"/>
      <w:pPr>
        <w:ind w:left="3425" w:hanging="360"/>
      </w:pPr>
      <w:rPr>
        <w:rFonts w:ascii="Courier New" w:hAnsi="Courier New" w:cs="Courier New" w:hint="default"/>
      </w:rPr>
    </w:lvl>
    <w:lvl w:ilvl="2" w:tplc="04130005" w:tentative="1">
      <w:start w:val="1"/>
      <w:numFmt w:val="bullet"/>
      <w:lvlText w:val=""/>
      <w:lvlJc w:val="left"/>
      <w:pPr>
        <w:ind w:left="4145" w:hanging="360"/>
      </w:pPr>
      <w:rPr>
        <w:rFonts w:ascii="Wingdings" w:hAnsi="Wingdings" w:hint="default"/>
      </w:rPr>
    </w:lvl>
    <w:lvl w:ilvl="3" w:tplc="04130001" w:tentative="1">
      <w:start w:val="1"/>
      <w:numFmt w:val="bullet"/>
      <w:lvlText w:val=""/>
      <w:lvlJc w:val="left"/>
      <w:pPr>
        <w:ind w:left="4865" w:hanging="360"/>
      </w:pPr>
      <w:rPr>
        <w:rFonts w:ascii="Symbol" w:hAnsi="Symbol" w:hint="default"/>
      </w:rPr>
    </w:lvl>
    <w:lvl w:ilvl="4" w:tplc="04130003" w:tentative="1">
      <w:start w:val="1"/>
      <w:numFmt w:val="bullet"/>
      <w:lvlText w:val="o"/>
      <w:lvlJc w:val="left"/>
      <w:pPr>
        <w:ind w:left="5585" w:hanging="360"/>
      </w:pPr>
      <w:rPr>
        <w:rFonts w:ascii="Courier New" w:hAnsi="Courier New" w:cs="Courier New" w:hint="default"/>
      </w:rPr>
    </w:lvl>
    <w:lvl w:ilvl="5" w:tplc="04130005" w:tentative="1">
      <w:start w:val="1"/>
      <w:numFmt w:val="bullet"/>
      <w:lvlText w:val=""/>
      <w:lvlJc w:val="left"/>
      <w:pPr>
        <w:ind w:left="6305" w:hanging="360"/>
      </w:pPr>
      <w:rPr>
        <w:rFonts w:ascii="Wingdings" w:hAnsi="Wingdings" w:hint="default"/>
      </w:rPr>
    </w:lvl>
    <w:lvl w:ilvl="6" w:tplc="04130001" w:tentative="1">
      <w:start w:val="1"/>
      <w:numFmt w:val="bullet"/>
      <w:lvlText w:val=""/>
      <w:lvlJc w:val="left"/>
      <w:pPr>
        <w:ind w:left="7025" w:hanging="360"/>
      </w:pPr>
      <w:rPr>
        <w:rFonts w:ascii="Symbol" w:hAnsi="Symbol" w:hint="default"/>
      </w:rPr>
    </w:lvl>
    <w:lvl w:ilvl="7" w:tplc="04130003" w:tentative="1">
      <w:start w:val="1"/>
      <w:numFmt w:val="bullet"/>
      <w:lvlText w:val="o"/>
      <w:lvlJc w:val="left"/>
      <w:pPr>
        <w:ind w:left="7745" w:hanging="360"/>
      </w:pPr>
      <w:rPr>
        <w:rFonts w:ascii="Courier New" w:hAnsi="Courier New" w:cs="Courier New" w:hint="default"/>
      </w:rPr>
    </w:lvl>
    <w:lvl w:ilvl="8" w:tplc="04130005" w:tentative="1">
      <w:start w:val="1"/>
      <w:numFmt w:val="bullet"/>
      <w:lvlText w:val=""/>
      <w:lvlJc w:val="left"/>
      <w:pPr>
        <w:ind w:left="8465" w:hanging="360"/>
      </w:pPr>
      <w:rPr>
        <w:rFonts w:ascii="Wingdings" w:hAnsi="Wingdings" w:hint="default"/>
      </w:rPr>
    </w:lvl>
  </w:abstractNum>
  <w:abstractNum w:abstractNumId="24" w15:restartNumberingAfterBreak="0">
    <w:nsid w:val="5F562B1A"/>
    <w:multiLevelType w:val="hybridMultilevel"/>
    <w:tmpl w:val="1624B34E"/>
    <w:lvl w:ilvl="0" w:tplc="4704CA10">
      <w:start w:val="1"/>
      <w:numFmt w:val="decimal"/>
      <w:lvlText w:val="%1."/>
      <w:lvlJc w:val="left"/>
      <w:pPr>
        <w:ind w:left="720" w:hanging="360"/>
      </w:pPr>
      <w:rPr>
        <w:rFonts w:ascii="Calibri" w:eastAsia="Times New Roman" w:hAnsi="Calibri" w:cs="Times New Roman"/>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01137A2"/>
    <w:multiLevelType w:val="hybridMultilevel"/>
    <w:tmpl w:val="5E404808"/>
    <w:lvl w:ilvl="0" w:tplc="0413000B">
      <w:start w:val="1"/>
      <w:numFmt w:val="decimal"/>
      <w:pStyle w:val="eis"/>
      <w:lvlText w:val="[%1.]"/>
      <w:lvlJc w:val="left"/>
      <w:pPr>
        <w:tabs>
          <w:tab w:val="num" w:pos="360"/>
        </w:tabs>
        <w:ind w:left="360" w:hanging="360"/>
      </w:pPr>
      <w:rPr>
        <w:rFonts w:ascii="Arial" w:hAnsi="Arial" w:hint="default"/>
        <w:color w:val="999999"/>
        <w:sz w:val="10"/>
      </w:rPr>
    </w:lvl>
    <w:lvl w:ilvl="1" w:tplc="04130003">
      <w:start w:val="1"/>
      <w:numFmt w:val="bullet"/>
      <w:lvlText w:val=""/>
      <w:lvlJc w:val="left"/>
      <w:pPr>
        <w:tabs>
          <w:tab w:val="num" w:pos="589"/>
        </w:tabs>
        <w:ind w:left="589" w:hanging="360"/>
      </w:pPr>
      <w:rPr>
        <w:rFonts w:ascii="Symbol" w:hAnsi="Symbol" w:hint="default"/>
      </w:rPr>
    </w:lvl>
    <w:lvl w:ilvl="2" w:tplc="04130005">
      <w:start w:val="1"/>
      <w:numFmt w:val="bullet"/>
      <w:lvlText w:val=""/>
      <w:lvlJc w:val="left"/>
      <w:pPr>
        <w:tabs>
          <w:tab w:val="num" w:pos="1489"/>
        </w:tabs>
        <w:ind w:left="1489" w:hanging="360"/>
      </w:pPr>
      <w:rPr>
        <w:rFonts w:ascii="Symbol" w:hAnsi="Symbol" w:hint="default"/>
        <w:color w:val="000000"/>
      </w:rPr>
    </w:lvl>
    <w:lvl w:ilvl="3" w:tplc="04130001" w:tentative="1">
      <w:start w:val="1"/>
      <w:numFmt w:val="decimal"/>
      <w:lvlText w:val="%4."/>
      <w:lvlJc w:val="left"/>
      <w:pPr>
        <w:tabs>
          <w:tab w:val="num" w:pos="2029"/>
        </w:tabs>
        <w:ind w:left="2029" w:hanging="360"/>
      </w:pPr>
    </w:lvl>
    <w:lvl w:ilvl="4" w:tplc="04130003" w:tentative="1">
      <w:start w:val="1"/>
      <w:numFmt w:val="lowerLetter"/>
      <w:lvlText w:val="%5."/>
      <w:lvlJc w:val="left"/>
      <w:pPr>
        <w:tabs>
          <w:tab w:val="num" w:pos="2749"/>
        </w:tabs>
        <w:ind w:left="2749" w:hanging="360"/>
      </w:pPr>
    </w:lvl>
    <w:lvl w:ilvl="5" w:tplc="04130005" w:tentative="1">
      <w:start w:val="1"/>
      <w:numFmt w:val="lowerRoman"/>
      <w:lvlText w:val="%6."/>
      <w:lvlJc w:val="right"/>
      <w:pPr>
        <w:tabs>
          <w:tab w:val="num" w:pos="3469"/>
        </w:tabs>
        <w:ind w:left="3469" w:hanging="180"/>
      </w:pPr>
    </w:lvl>
    <w:lvl w:ilvl="6" w:tplc="04130001" w:tentative="1">
      <w:start w:val="1"/>
      <w:numFmt w:val="decimal"/>
      <w:lvlText w:val="%7."/>
      <w:lvlJc w:val="left"/>
      <w:pPr>
        <w:tabs>
          <w:tab w:val="num" w:pos="4189"/>
        </w:tabs>
        <w:ind w:left="4189" w:hanging="360"/>
      </w:pPr>
    </w:lvl>
    <w:lvl w:ilvl="7" w:tplc="04130003" w:tentative="1">
      <w:start w:val="1"/>
      <w:numFmt w:val="lowerLetter"/>
      <w:lvlText w:val="%8."/>
      <w:lvlJc w:val="left"/>
      <w:pPr>
        <w:tabs>
          <w:tab w:val="num" w:pos="4909"/>
        </w:tabs>
        <w:ind w:left="4909" w:hanging="360"/>
      </w:pPr>
    </w:lvl>
    <w:lvl w:ilvl="8" w:tplc="04130005" w:tentative="1">
      <w:start w:val="1"/>
      <w:numFmt w:val="lowerRoman"/>
      <w:lvlText w:val="%9."/>
      <w:lvlJc w:val="right"/>
      <w:pPr>
        <w:tabs>
          <w:tab w:val="num" w:pos="5629"/>
        </w:tabs>
        <w:ind w:left="5629" w:hanging="180"/>
      </w:pPr>
    </w:lvl>
  </w:abstractNum>
  <w:abstractNum w:abstractNumId="26" w15:restartNumberingAfterBreak="0">
    <w:nsid w:val="63783531"/>
    <w:multiLevelType w:val="hybridMultilevel"/>
    <w:tmpl w:val="C8F84D48"/>
    <w:lvl w:ilvl="0" w:tplc="C970555A">
      <w:start w:val="1"/>
      <w:numFmt w:val="decimal"/>
      <w:lvlText w:val="%1."/>
      <w:lvlJc w:val="left"/>
      <w:pPr>
        <w:ind w:left="2520" w:hanging="360"/>
      </w:pPr>
      <w:rPr>
        <w:rFonts w:hint="default"/>
      </w:rPr>
    </w:lvl>
    <w:lvl w:ilvl="1" w:tplc="04130019">
      <w:start w:val="1"/>
      <w:numFmt w:val="lowerLetter"/>
      <w:lvlText w:val="%2."/>
      <w:lvlJc w:val="left"/>
      <w:pPr>
        <w:ind w:left="3240" w:hanging="360"/>
      </w:pPr>
    </w:lvl>
    <w:lvl w:ilvl="2" w:tplc="0413001B">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27" w15:restartNumberingAfterBreak="0">
    <w:nsid w:val="643335DD"/>
    <w:multiLevelType w:val="hybridMultilevel"/>
    <w:tmpl w:val="1A0C8E40"/>
    <w:lvl w:ilvl="0" w:tplc="0413000F">
      <w:start w:val="1"/>
      <w:numFmt w:val="decimal"/>
      <w:lvlText w:val="%1."/>
      <w:lvlJc w:val="left"/>
      <w:pPr>
        <w:ind w:left="2705" w:hanging="360"/>
      </w:p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8" w15:restartNumberingAfterBreak="0">
    <w:nsid w:val="64B718AF"/>
    <w:multiLevelType w:val="hybridMultilevel"/>
    <w:tmpl w:val="49AA86B6"/>
    <w:lvl w:ilvl="0" w:tplc="EBBC1F16">
      <w:start w:val="1"/>
      <w:numFmt w:val="bullet"/>
      <w:pStyle w:val="bullets"/>
      <w:lvlText w:val=""/>
      <w:lvlJc w:val="left"/>
      <w:pPr>
        <w:tabs>
          <w:tab w:val="num" w:pos="360"/>
        </w:tabs>
        <w:ind w:left="360" w:hanging="360"/>
      </w:pPr>
      <w:rPr>
        <w:rFonts w:ascii="Wingdings" w:hAnsi="Wingdings" w:hint="default"/>
        <w:b w:val="0"/>
        <w:i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C10DF2"/>
    <w:multiLevelType w:val="hybridMultilevel"/>
    <w:tmpl w:val="04882A9E"/>
    <w:lvl w:ilvl="0" w:tplc="5F4EC44A">
      <w:start w:val="1"/>
      <w:numFmt w:val="upperLetter"/>
      <w:lvlText w:val="%1."/>
      <w:lvlJc w:val="left"/>
      <w:pPr>
        <w:ind w:left="2345" w:hanging="360"/>
      </w:pPr>
      <w:rPr>
        <w:rFonts w:hint="default"/>
      </w:rPr>
    </w:lvl>
    <w:lvl w:ilvl="1" w:tplc="04130019" w:tentative="1">
      <w:start w:val="1"/>
      <w:numFmt w:val="lowerLetter"/>
      <w:lvlText w:val="%2."/>
      <w:lvlJc w:val="left"/>
      <w:pPr>
        <w:ind w:left="3065" w:hanging="360"/>
      </w:pPr>
    </w:lvl>
    <w:lvl w:ilvl="2" w:tplc="0413001B" w:tentative="1">
      <w:start w:val="1"/>
      <w:numFmt w:val="lowerRoman"/>
      <w:lvlText w:val="%3."/>
      <w:lvlJc w:val="right"/>
      <w:pPr>
        <w:ind w:left="3785" w:hanging="180"/>
      </w:pPr>
    </w:lvl>
    <w:lvl w:ilvl="3" w:tplc="0413000F" w:tentative="1">
      <w:start w:val="1"/>
      <w:numFmt w:val="decimal"/>
      <w:lvlText w:val="%4."/>
      <w:lvlJc w:val="left"/>
      <w:pPr>
        <w:ind w:left="4505" w:hanging="360"/>
      </w:pPr>
    </w:lvl>
    <w:lvl w:ilvl="4" w:tplc="04130019" w:tentative="1">
      <w:start w:val="1"/>
      <w:numFmt w:val="lowerLetter"/>
      <w:lvlText w:val="%5."/>
      <w:lvlJc w:val="left"/>
      <w:pPr>
        <w:ind w:left="5225" w:hanging="360"/>
      </w:pPr>
    </w:lvl>
    <w:lvl w:ilvl="5" w:tplc="0413001B" w:tentative="1">
      <w:start w:val="1"/>
      <w:numFmt w:val="lowerRoman"/>
      <w:lvlText w:val="%6."/>
      <w:lvlJc w:val="right"/>
      <w:pPr>
        <w:ind w:left="5945" w:hanging="180"/>
      </w:pPr>
    </w:lvl>
    <w:lvl w:ilvl="6" w:tplc="0413000F" w:tentative="1">
      <w:start w:val="1"/>
      <w:numFmt w:val="decimal"/>
      <w:lvlText w:val="%7."/>
      <w:lvlJc w:val="left"/>
      <w:pPr>
        <w:ind w:left="6665" w:hanging="360"/>
      </w:pPr>
    </w:lvl>
    <w:lvl w:ilvl="7" w:tplc="04130019" w:tentative="1">
      <w:start w:val="1"/>
      <w:numFmt w:val="lowerLetter"/>
      <w:lvlText w:val="%8."/>
      <w:lvlJc w:val="left"/>
      <w:pPr>
        <w:ind w:left="7385" w:hanging="360"/>
      </w:pPr>
    </w:lvl>
    <w:lvl w:ilvl="8" w:tplc="0413001B" w:tentative="1">
      <w:start w:val="1"/>
      <w:numFmt w:val="lowerRoman"/>
      <w:lvlText w:val="%9."/>
      <w:lvlJc w:val="right"/>
      <w:pPr>
        <w:ind w:left="8105" w:hanging="180"/>
      </w:pPr>
    </w:lvl>
  </w:abstractNum>
  <w:abstractNum w:abstractNumId="30" w15:restartNumberingAfterBreak="0">
    <w:nsid w:val="6C624138"/>
    <w:multiLevelType w:val="hybridMultilevel"/>
    <w:tmpl w:val="A23662AC"/>
    <w:lvl w:ilvl="0" w:tplc="0409000F">
      <w:start w:val="1"/>
      <w:numFmt w:val="decimal"/>
      <w:lvlText w:val="%1."/>
      <w:lvlJc w:val="left"/>
      <w:pPr>
        <w:tabs>
          <w:tab w:val="num" w:pos="2705"/>
        </w:tabs>
        <w:ind w:left="2705" w:hanging="360"/>
      </w:pPr>
    </w:lvl>
    <w:lvl w:ilvl="1" w:tplc="04090019" w:tentative="1">
      <w:start w:val="1"/>
      <w:numFmt w:val="lowerLetter"/>
      <w:lvlText w:val="%2."/>
      <w:lvlJc w:val="left"/>
      <w:pPr>
        <w:tabs>
          <w:tab w:val="num" w:pos="3425"/>
        </w:tabs>
        <w:ind w:left="3425" w:hanging="360"/>
      </w:pPr>
    </w:lvl>
    <w:lvl w:ilvl="2" w:tplc="0409001B" w:tentative="1">
      <w:start w:val="1"/>
      <w:numFmt w:val="lowerRoman"/>
      <w:lvlText w:val="%3."/>
      <w:lvlJc w:val="right"/>
      <w:pPr>
        <w:tabs>
          <w:tab w:val="num" w:pos="4145"/>
        </w:tabs>
        <w:ind w:left="4145" w:hanging="180"/>
      </w:pPr>
    </w:lvl>
    <w:lvl w:ilvl="3" w:tplc="0409000F" w:tentative="1">
      <w:start w:val="1"/>
      <w:numFmt w:val="decimal"/>
      <w:lvlText w:val="%4."/>
      <w:lvlJc w:val="left"/>
      <w:pPr>
        <w:tabs>
          <w:tab w:val="num" w:pos="4865"/>
        </w:tabs>
        <w:ind w:left="4865" w:hanging="360"/>
      </w:pPr>
    </w:lvl>
    <w:lvl w:ilvl="4" w:tplc="04090019" w:tentative="1">
      <w:start w:val="1"/>
      <w:numFmt w:val="lowerLetter"/>
      <w:lvlText w:val="%5."/>
      <w:lvlJc w:val="left"/>
      <w:pPr>
        <w:tabs>
          <w:tab w:val="num" w:pos="5585"/>
        </w:tabs>
        <w:ind w:left="5585" w:hanging="360"/>
      </w:pPr>
    </w:lvl>
    <w:lvl w:ilvl="5" w:tplc="0409001B" w:tentative="1">
      <w:start w:val="1"/>
      <w:numFmt w:val="lowerRoman"/>
      <w:lvlText w:val="%6."/>
      <w:lvlJc w:val="right"/>
      <w:pPr>
        <w:tabs>
          <w:tab w:val="num" w:pos="6305"/>
        </w:tabs>
        <w:ind w:left="6305" w:hanging="180"/>
      </w:pPr>
    </w:lvl>
    <w:lvl w:ilvl="6" w:tplc="0409000F" w:tentative="1">
      <w:start w:val="1"/>
      <w:numFmt w:val="decimal"/>
      <w:lvlText w:val="%7."/>
      <w:lvlJc w:val="left"/>
      <w:pPr>
        <w:tabs>
          <w:tab w:val="num" w:pos="7025"/>
        </w:tabs>
        <w:ind w:left="7025" w:hanging="360"/>
      </w:pPr>
    </w:lvl>
    <w:lvl w:ilvl="7" w:tplc="04090019" w:tentative="1">
      <w:start w:val="1"/>
      <w:numFmt w:val="lowerLetter"/>
      <w:lvlText w:val="%8."/>
      <w:lvlJc w:val="left"/>
      <w:pPr>
        <w:tabs>
          <w:tab w:val="num" w:pos="7745"/>
        </w:tabs>
        <w:ind w:left="7745" w:hanging="360"/>
      </w:pPr>
    </w:lvl>
    <w:lvl w:ilvl="8" w:tplc="0409001B" w:tentative="1">
      <w:start w:val="1"/>
      <w:numFmt w:val="lowerRoman"/>
      <w:lvlText w:val="%9."/>
      <w:lvlJc w:val="right"/>
      <w:pPr>
        <w:tabs>
          <w:tab w:val="num" w:pos="8465"/>
        </w:tabs>
        <w:ind w:left="8465" w:hanging="180"/>
      </w:pPr>
    </w:lvl>
  </w:abstractNum>
  <w:abstractNum w:abstractNumId="31" w15:restartNumberingAfterBreak="0">
    <w:nsid w:val="6D036A6E"/>
    <w:multiLevelType w:val="hybridMultilevel"/>
    <w:tmpl w:val="9324701E"/>
    <w:lvl w:ilvl="0" w:tplc="0413000F">
      <w:start w:val="1"/>
      <w:numFmt w:val="decimal"/>
      <w:lvlText w:val="%1."/>
      <w:lvlJc w:val="left"/>
      <w:pPr>
        <w:ind w:left="2705" w:hanging="360"/>
      </w:p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32" w15:restartNumberingAfterBreak="0">
    <w:nsid w:val="6D1939C4"/>
    <w:multiLevelType w:val="hybridMultilevel"/>
    <w:tmpl w:val="7E8082EE"/>
    <w:lvl w:ilvl="0" w:tplc="76621F52">
      <w:start w:val="1"/>
      <w:numFmt w:val="decimal"/>
      <w:lvlText w:val="%1."/>
      <w:lvlJc w:val="left"/>
      <w:pPr>
        <w:ind w:left="720" w:hanging="360"/>
      </w:pPr>
      <w:rPr>
        <w:rFonts w:asciiTheme="minorHAnsi" w:eastAsia="Times New Roman" w:hAnsiTheme="minorHAnsi" w:cstheme="minorHAnsi"/>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FD5AE0"/>
    <w:multiLevelType w:val="hybridMultilevel"/>
    <w:tmpl w:val="3FE0E658"/>
    <w:lvl w:ilvl="0" w:tplc="47109392">
      <w:start w:val="1"/>
      <w:numFmt w:val="bullet"/>
      <w:lvlText w:val=""/>
      <w:lvlJc w:val="left"/>
      <w:pPr>
        <w:tabs>
          <w:tab w:val="num" w:pos="2345"/>
        </w:tabs>
        <w:ind w:left="2345" w:hanging="360"/>
      </w:pPr>
      <w:rPr>
        <w:rFonts w:ascii="Symbol" w:hAnsi="Symbol" w:hint="default"/>
        <w:color w:val="auto"/>
      </w:rPr>
    </w:lvl>
    <w:lvl w:ilvl="1" w:tplc="04090003" w:tentative="1">
      <w:start w:val="1"/>
      <w:numFmt w:val="bullet"/>
      <w:lvlText w:val="o"/>
      <w:lvlJc w:val="left"/>
      <w:pPr>
        <w:tabs>
          <w:tab w:val="num" w:pos="3065"/>
        </w:tabs>
        <w:ind w:left="3065" w:hanging="360"/>
      </w:pPr>
      <w:rPr>
        <w:rFonts w:ascii="Courier New" w:hAnsi="Courier New" w:cs="Courier New" w:hint="default"/>
      </w:rPr>
    </w:lvl>
    <w:lvl w:ilvl="2" w:tplc="04090005" w:tentative="1">
      <w:start w:val="1"/>
      <w:numFmt w:val="bullet"/>
      <w:lvlText w:val=""/>
      <w:lvlJc w:val="left"/>
      <w:pPr>
        <w:tabs>
          <w:tab w:val="num" w:pos="3785"/>
        </w:tabs>
        <w:ind w:left="3785" w:hanging="360"/>
      </w:pPr>
      <w:rPr>
        <w:rFonts w:ascii="Wingdings" w:hAnsi="Wingdings" w:hint="default"/>
      </w:rPr>
    </w:lvl>
    <w:lvl w:ilvl="3" w:tplc="04090001" w:tentative="1">
      <w:start w:val="1"/>
      <w:numFmt w:val="bullet"/>
      <w:lvlText w:val=""/>
      <w:lvlJc w:val="left"/>
      <w:pPr>
        <w:tabs>
          <w:tab w:val="num" w:pos="4505"/>
        </w:tabs>
        <w:ind w:left="4505" w:hanging="360"/>
      </w:pPr>
      <w:rPr>
        <w:rFonts w:ascii="Symbol" w:hAnsi="Symbol" w:hint="default"/>
      </w:rPr>
    </w:lvl>
    <w:lvl w:ilvl="4" w:tplc="04090003" w:tentative="1">
      <w:start w:val="1"/>
      <w:numFmt w:val="bullet"/>
      <w:lvlText w:val="o"/>
      <w:lvlJc w:val="left"/>
      <w:pPr>
        <w:tabs>
          <w:tab w:val="num" w:pos="5225"/>
        </w:tabs>
        <w:ind w:left="5225" w:hanging="360"/>
      </w:pPr>
      <w:rPr>
        <w:rFonts w:ascii="Courier New" w:hAnsi="Courier New" w:cs="Courier New" w:hint="default"/>
      </w:rPr>
    </w:lvl>
    <w:lvl w:ilvl="5" w:tplc="04090005" w:tentative="1">
      <w:start w:val="1"/>
      <w:numFmt w:val="bullet"/>
      <w:lvlText w:val=""/>
      <w:lvlJc w:val="left"/>
      <w:pPr>
        <w:tabs>
          <w:tab w:val="num" w:pos="5945"/>
        </w:tabs>
        <w:ind w:left="5945" w:hanging="360"/>
      </w:pPr>
      <w:rPr>
        <w:rFonts w:ascii="Wingdings" w:hAnsi="Wingdings" w:hint="default"/>
      </w:rPr>
    </w:lvl>
    <w:lvl w:ilvl="6" w:tplc="04090001" w:tentative="1">
      <w:start w:val="1"/>
      <w:numFmt w:val="bullet"/>
      <w:lvlText w:val=""/>
      <w:lvlJc w:val="left"/>
      <w:pPr>
        <w:tabs>
          <w:tab w:val="num" w:pos="6665"/>
        </w:tabs>
        <w:ind w:left="6665" w:hanging="360"/>
      </w:pPr>
      <w:rPr>
        <w:rFonts w:ascii="Symbol" w:hAnsi="Symbol" w:hint="default"/>
      </w:rPr>
    </w:lvl>
    <w:lvl w:ilvl="7" w:tplc="04090003" w:tentative="1">
      <w:start w:val="1"/>
      <w:numFmt w:val="bullet"/>
      <w:lvlText w:val="o"/>
      <w:lvlJc w:val="left"/>
      <w:pPr>
        <w:tabs>
          <w:tab w:val="num" w:pos="7385"/>
        </w:tabs>
        <w:ind w:left="7385" w:hanging="360"/>
      </w:pPr>
      <w:rPr>
        <w:rFonts w:ascii="Courier New" w:hAnsi="Courier New" w:cs="Courier New" w:hint="default"/>
      </w:rPr>
    </w:lvl>
    <w:lvl w:ilvl="8" w:tplc="04090005" w:tentative="1">
      <w:start w:val="1"/>
      <w:numFmt w:val="bullet"/>
      <w:lvlText w:val=""/>
      <w:lvlJc w:val="left"/>
      <w:pPr>
        <w:tabs>
          <w:tab w:val="num" w:pos="8105"/>
        </w:tabs>
        <w:ind w:left="8105" w:hanging="360"/>
      </w:pPr>
      <w:rPr>
        <w:rFonts w:ascii="Wingdings" w:hAnsi="Wingdings" w:hint="default"/>
      </w:rPr>
    </w:lvl>
  </w:abstractNum>
  <w:abstractNum w:abstractNumId="34" w15:restartNumberingAfterBreak="0">
    <w:nsid w:val="7B9E2D90"/>
    <w:multiLevelType w:val="hybridMultilevel"/>
    <w:tmpl w:val="C6787BDE"/>
    <w:lvl w:ilvl="0" w:tplc="535A140A">
      <w:start w:val="1"/>
      <w:numFmt w:val="decimal"/>
      <w:lvlText w:val="%1."/>
      <w:lvlJc w:val="left"/>
      <w:pPr>
        <w:ind w:left="1440" w:hanging="360"/>
      </w:pPr>
      <w:rPr>
        <w:rFonts w:asciiTheme="minorHAnsi" w:eastAsia="Times New Roman" w:hAnsiTheme="minorHAnsi" w:cs="Times New Roman" w:hint="default"/>
        <w:sz w:val="20"/>
        <w:szCs w:val="20"/>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35" w15:restartNumberingAfterBreak="0">
    <w:nsid w:val="7D736916"/>
    <w:multiLevelType w:val="hybridMultilevel"/>
    <w:tmpl w:val="4B845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C53996"/>
    <w:multiLevelType w:val="multilevel"/>
    <w:tmpl w:val="A8DA59CC"/>
    <w:lvl w:ilvl="0">
      <w:start w:val="1"/>
      <w:numFmt w:val="upperLetter"/>
      <w:pStyle w:val="Kopbijlage"/>
      <w:lvlText w:val="Bijlage %1"/>
      <w:lvlJc w:val="left"/>
      <w:pPr>
        <w:tabs>
          <w:tab w:val="num" w:pos="-1319"/>
        </w:tabs>
        <w:ind w:left="-2759" w:hanging="360"/>
      </w:pPr>
      <w:rPr>
        <w:rFonts w:hint="default"/>
      </w:rPr>
    </w:lvl>
    <w:lvl w:ilvl="1">
      <w:start w:val="1"/>
      <w:numFmt w:val="decimal"/>
      <w:pStyle w:val="Inhopg9"/>
      <w:lvlText w:val="%1.%2"/>
      <w:lvlJc w:val="left"/>
      <w:pPr>
        <w:tabs>
          <w:tab w:val="num" w:pos="709"/>
        </w:tabs>
        <w:ind w:left="709" w:hanging="709"/>
      </w:pPr>
      <w:rPr>
        <w:rFonts w:hint="default"/>
      </w:rPr>
    </w:lvl>
    <w:lvl w:ilvl="2">
      <w:start w:val="1"/>
      <w:numFmt w:val="decimal"/>
      <w:pStyle w:val="BijlageKop2"/>
      <w:lvlText w:val="%1.%2.%3"/>
      <w:lvlJc w:val="left"/>
      <w:pPr>
        <w:tabs>
          <w:tab w:val="num" w:pos="1080"/>
        </w:tabs>
        <w:ind w:left="709" w:hanging="709"/>
      </w:pPr>
      <w:rPr>
        <w:rFonts w:hint="default"/>
      </w:rPr>
    </w:lvl>
    <w:lvl w:ilvl="3">
      <w:start w:val="1"/>
      <w:numFmt w:val="decimal"/>
      <w:lvlText w:val="(%4)"/>
      <w:lvlJc w:val="left"/>
      <w:pPr>
        <w:tabs>
          <w:tab w:val="num" w:pos="-1319"/>
        </w:tabs>
        <w:ind w:left="-1679" w:hanging="360"/>
      </w:pPr>
      <w:rPr>
        <w:rFonts w:hint="default"/>
      </w:rPr>
    </w:lvl>
    <w:lvl w:ilvl="4">
      <w:start w:val="1"/>
      <w:numFmt w:val="lowerLetter"/>
      <w:lvlText w:val="(%5)"/>
      <w:lvlJc w:val="left"/>
      <w:pPr>
        <w:tabs>
          <w:tab w:val="num" w:pos="-1319"/>
        </w:tabs>
        <w:ind w:left="-1319" w:hanging="360"/>
      </w:pPr>
      <w:rPr>
        <w:rFonts w:hint="default"/>
      </w:rPr>
    </w:lvl>
    <w:lvl w:ilvl="5">
      <w:start w:val="1"/>
      <w:numFmt w:val="lowerRoman"/>
      <w:lvlText w:val="(%6)"/>
      <w:lvlJc w:val="left"/>
      <w:pPr>
        <w:tabs>
          <w:tab w:val="num" w:pos="-959"/>
        </w:tabs>
        <w:ind w:left="-959" w:hanging="360"/>
      </w:pPr>
      <w:rPr>
        <w:rFonts w:hint="default"/>
      </w:rPr>
    </w:lvl>
    <w:lvl w:ilvl="6">
      <w:start w:val="1"/>
      <w:numFmt w:val="decimal"/>
      <w:lvlText w:val="%7."/>
      <w:lvlJc w:val="left"/>
      <w:pPr>
        <w:tabs>
          <w:tab w:val="num" w:pos="-599"/>
        </w:tabs>
        <w:ind w:left="-599" w:hanging="360"/>
      </w:pPr>
      <w:rPr>
        <w:rFonts w:hint="default"/>
      </w:rPr>
    </w:lvl>
    <w:lvl w:ilvl="7">
      <w:start w:val="1"/>
      <w:numFmt w:val="lowerLetter"/>
      <w:lvlText w:val="%8."/>
      <w:lvlJc w:val="left"/>
      <w:pPr>
        <w:tabs>
          <w:tab w:val="num" w:pos="-239"/>
        </w:tabs>
        <w:ind w:left="-239" w:hanging="360"/>
      </w:pPr>
      <w:rPr>
        <w:rFonts w:hint="default"/>
      </w:rPr>
    </w:lvl>
    <w:lvl w:ilvl="8">
      <w:start w:val="1"/>
      <w:numFmt w:val="lowerRoman"/>
      <w:lvlText w:val="%9."/>
      <w:lvlJc w:val="left"/>
      <w:pPr>
        <w:tabs>
          <w:tab w:val="num" w:pos="121"/>
        </w:tabs>
        <w:ind w:left="121" w:hanging="360"/>
      </w:pPr>
      <w:rPr>
        <w:rFonts w:hint="default"/>
      </w:rPr>
    </w:lvl>
  </w:abstractNum>
  <w:num w:numId="1">
    <w:abstractNumId w:val="25"/>
  </w:num>
  <w:num w:numId="2">
    <w:abstractNumId w:val="19"/>
  </w:num>
  <w:num w:numId="3">
    <w:abstractNumId w:val="10"/>
  </w:num>
  <w:num w:numId="4">
    <w:abstractNumId w:val="0"/>
  </w:num>
  <w:num w:numId="5">
    <w:abstractNumId w:val="36"/>
  </w:num>
  <w:num w:numId="6">
    <w:abstractNumId w:val="28"/>
  </w:num>
  <w:num w:numId="7">
    <w:abstractNumId w:val="33"/>
  </w:num>
  <w:num w:numId="8">
    <w:abstractNumId w:val="30"/>
  </w:num>
  <w:num w:numId="9">
    <w:abstractNumId w:val="26"/>
  </w:num>
  <w:num w:numId="10">
    <w:abstractNumId w:val="7"/>
  </w:num>
  <w:num w:numId="11">
    <w:abstractNumId w:val="1"/>
  </w:num>
  <w:num w:numId="12">
    <w:abstractNumId w:val="15"/>
  </w:num>
  <w:num w:numId="13">
    <w:abstractNumId w:val="21"/>
  </w:num>
  <w:num w:numId="14">
    <w:abstractNumId w:val="29"/>
  </w:num>
  <w:num w:numId="15">
    <w:abstractNumId w:val="20"/>
  </w:num>
  <w:num w:numId="16">
    <w:abstractNumId w:val="31"/>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3"/>
  </w:num>
  <w:num w:numId="20">
    <w:abstractNumId w:val="4"/>
  </w:num>
  <w:num w:numId="21">
    <w:abstractNumId w:val="24"/>
  </w:num>
  <w:num w:numId="22">
    <w:abstractNumId w:val="27"/>
  </w:num>
  <w:num w:numId="23">
    <w:abstractNumId w:val="22"/>
  </w:num>
  <w:num w:numId="24">
    <w:abstractNumId w:val="23"/>
  </w:num>
  <w:num w:numId="25">
    <w:abstractNumId w:val="13"/>
  </w:num>
  <w:num w:numId="26">
    <w:abstractNumId w:val="18"/>
  </w:num>
  <w:num w:numId="27">
    <w:abstractNumId w:val="16"/>
  </w:num>
  <w:num w:numId="28">
    <w:abstractNumId w:val="32"/>
  </w:num>
  <w:num w:numId="29">
    <w:abstractNumId w:val="34"/>
  </w:num>
  <w:num w:numId="30">
    <w:abstractNumId w:val="17"/>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35"/>
  </w:num>
  <w:num w:numId="34">
    <w:abstractNumId w:val="9"/>
  </w:num>
  <w:num w:numId="35">
    <w:abstractNumId w:val="12"/>
  </w:num>
  <w:num w:numId="36">
    <w:abstractNumId w:val="2"/>
  </w:num>
  <w:num w:numId="37">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JABLOONID" w:val="HEIDEMIJ"/>
  </w:docVars>
  <w:rsids>
    <w:rsidRoot w:val="00B8045D"/>
    <w:rsid w:val="0000181F"/>
    <w:rsid w:val="00002984"/>
    <w:rsid w:val="000040C9"/>
    <w:rsid w:val="000048EE"/>
    <w:rsid w:val="00005575"/>
    <w:rsid w:val="00005BF1"/>
    <w:rsid w:val="00006420"/>
    <w:rsid w:val="00006C74"/>
    <w:rsid w:val="00010E51"/>
    <w:rsid w:val="000130A0"/>
    <w:rsid w:val="00013DB9"/>
    <w:rsid w:val="00015853"/>
    <w:rsid w:val="00015F3E"/>
    <w:rsid w:val="00017AF4"/>
    <w:rsid w:val="00017C1C"/>
    <w:rsid w:val="000206EA"/>
    <w:rsid w:val="00020B47"/>
    <w:rsid w:val="00021F7C"/>
    <w:rsid w:val="0002276E"/>
    <w:rsid w:val="0002399C"/>
    <w:rsid w:val="00027CF9"/>
    <w:rsid w:val="00030C1D"/>
    <w:rsid w:val="00031DD0"/>
    <w:rsid w:val="000324C2"/>
    <w:rsid w:val="00032E13"/>
    <w:rsid w:val="00033E8D"/>
    <w:rsid w:val="00036FE1"/>
    <w:rsid w:val="000370E7"/>
    <w:rsid w:val="00037A59"/>
    <w:rsid w:val="0004075A"/>
    <w:rsid w:val="00050E1E"/>
    <w:rsid w:val="00052E6B"/>
    <w:rsid w:val="0005344F"/>
    <w:rsid w:val="00053F1D"/>
    <w:rsid w:val="0005416D"/>
    <w:rsid w:val="00054FC3"/>
    <w:rsid w:val="000559E1"/>
    <w:rsid w:val="000564B1"/>
    <w:rsid w:val="00056D7F"/>
    <w:rsid w:val="00061527"/>
    <w:rsid w:val="000619F2"/>
    <w:rsid w:val="00062808"/>
    <w:rsid w:val="0006326B"/>
    <w:rsid w:val="000633A5"/>
    <w:rsid w:val="00065912"/>
    <w:rsid w:val="0006752B"/>
    <w:rsid w:val="0006778E"/>
    <w:rsid w:val="00067AD8"/>
    <w:rsid w:val="00067F52"/>
    <w:rsid w:val="000731BE"/>
    <w:rsid w:val="00073250"/>
    <w:rsid w:val="000739D5"/>
    <w:rsid w:val="00074C80"/>
    <w:rsid w:val="000755B4"/>
    <w:rsid w:val="00075EBB"/>
    <w:rsid w:val="000766E6"/>
    <w:rsid w:val="000827E7"/>
    <w:rsid w:val="00083A4E"/>
    <w:rsid w:val="00083CFD"/>
    <w:rsid w:val="00084255"/>
    <w:rsid w:val="00084DEE"/>
    <w:rsid w:val="00096CFF"/>
    <w:rsid w:val="000A0B34"/>
    <w:rsid w:val="000A20D3"/>
    <w:rsid w:val="000A2AEE"/>
    <w:rsid w:val="000A3A4B"/>
    <w:rsid w:val="000A3ECC"/>
    <w:rsid w:val="000A5295"/>
    <w:rsid w:val="000A52A2"/>
    <w:rsid w:val="000B0C85"/>
    <w:rsid w:val="000B1A7D"/>
    <w:rsid w:val="000B1E16"/>
    <w:rsid w:val="000B1E30"/>
    <w:rsid w:val="000B28C1"/>
    <w:rsid w:val="000B4221"/>
    <w:rsid w:val="000B519F"/>
    <w:rsid w:val="000B55F0"/>
    <w:rsid w:val="000C471A"/>
    <w:rsid w:val="000C4F73"/>
    <w:rsid w:val="000C56EB"/>
    <w:rsid w:val="000C6532"/>
    <w:rsid w:val="000D1A5A"/>
    <w:rsid w:val="000D1CA4"/>
    <w:rsid w:val="000D3C6F"/>
    <w:rsid w:val="000D438B"/>
    <w:rsid w:val="000D5335"/>
    <w:rsid w:val="000D6326"/>
    <w:rsid w:val="000D6748"/>
    <w:rsid w:val="000E0C96"/>
    <w:rsid w:val="000E1372"/>
    <w:rsid w:val="000E1A83"/>
    <w:rsid w:val="000E35FA"/>
    <w:rsid w:val="000E4074"/>
    <w:rsid w:val="000E4085"/>
    <w:rsid w:val="000E4D60"/>
    <w:rsid w:val="000E5BBB"/>
    <w:rsid w:val="000F05CB"/>
    <w:rsid w:val="000F0EDB"/>
    <w:rsid w:val="000F169D"/>
    <w:rsid w:val="000F26FD"/>
    <w:rsid w:val="000F2D0A"/>
    <w:rsid w:val="000F38DC"/>
    <w:rsid w:val="000F728A"/>
    <w:rsid w:val="001003F0"/>
    <w:rsid w:val="00102B9A"/>
    <w:rsid w:val="00102E8E"/>
    <w:rsid w:val="00104BCC"/>
    <w:rsid w:val="001074A6"/>
    <w:rsid w:val="00110625"/>
    <w:rsid w:val="001114B7"/>
    <w:rsid w:val="0011227D"/>
    <w:rsid w:val="00114318"/>
    <w:rsid w:val="00117A7D"/>
    <w:rsid w:val="001204B5"/>
    <w:rsid w:val="00120F66"/>
    <w:rsid w:val="00125039"/>
    <w:rsid w:val="00127D83"/>
    <w:rsid w:val="0013063A"/>
    <w:rsid w:val="00130BBB"/>
    <w:rsid w:val="0013100A"/>
    <w:rsid w:val="00133326"/>
    <w:rsid w:val="00133B5C"/>
    <w:rsid w:val="00133DC0"/>
    <w:rsid w:val="00134C13"/>
    <w:rsid w:val="001352A5"/>
    <w:rsid w:val="001356D6"/>
    <w:rsid w:val="00136215"/>
    <w:rsid w:val="00140A07"/>
    <w:rsid w:val="00140DA4"/>
    <w:rsid w:val="00140EB3"/>
    <w:rsid w:val="00141C9B"/>
    <w:rsid w:val="00142FCB"/>
    <w:rsid w:val="001656EE"/>
    <w:rsid w:val="00170A93"/>
    <w:rsid w:val="00170C81"/>
    <w:rsid w:val="001713B4"/>
    <w:rsid w:val="001720DD"/>
    <w:rsid w:val="00173571"/>
    <w:rsid w:val="00175C3E"/>
    <w:rsid w:val="0017701F"/>
    <w:rsid w:val="00180409"/>
    <w:rsid w:val="00181A41"/>
    <w:rsid w:val="001840C3"/>
    <w:rsid w:val="001860E0"/>
    <w:rsid w:val="001864C6"/>
    <w:rsid w:val="0018700F"/>
    <w:rsid w:val="001871E4"/>
    <w:rsid w:val="001901A1"/>
    <w:rsid w:val="00190D36"/>
    <w:rsid w:val="001A14E2"/>
    <w:rsid w:val="001A4102"/>
    <w:rsid w:val="001A7662"/>
    <w:rsid w:val="001A7FAD"/>
    <w:rsid w:val="001B0332"/>
    <w:rsid w:val="001B0E00"/>
    <w:rsid w:val="001B104B"/>
    <w:rsid w:val="001B3B17"/>
    <w:rsid w:val="001B3CDB"/>
    <w:rsid w:val="001B4499"/>
    <w:rsid w:val="001B4699"/>
    <w:rsid w:val="001B5E10"/>
    <w:rsid w:val="001C173C"/>
    <w:rsid w:val="001C445E"/>
    <w:rsid w:val="001C5757"/>
    <w:rsid w:val="001C7441"/>
    <w:rsid w:val="001D4519"/>
    <w:rsid w:val="001D503A"/>
    <w:rsid w:val="001D6115"/>
    <w:rsid w:val="001E24F0"/>
    <w:rsid w:val="001E2BAA"/>
    <w:rsid w:val="001E3C3F"/>
    <w:rsid w:val="001E4475"/>
    <w:rsid w:val="001E6875"/>
    <w:rsid w:val="001E7896"/>
    <w:rsid w:val="001F06E1"/>
    <w:rsid w:val="001F2119"/>
    <w:rsid w:val="001F4DD3"/>
    <w:rsid w:val="001F5034"/>
    <w:rsid w:val="001F775C"/>
    <w:rsid w:val="0020205F"/>
    <w:rsid w:val="00203603"/>
    <w:rsid w:val="00205120"/>
    <w:rsid w:val="0020525D"/>
    <w:rsid w:val="002069B4"/>
    <w:rsid w:val="00206B8D"/>
    <w:rsid w:val="00206C87"/>
    <w:rsid w:val="00206FD9"/>
    <w:rsid w:val="002107D2"/>
    <w:rsid w:val="002112B4"/>
    <w:rsid w:val="00212386"/>
    <w:rsid w:val="002127B0"/>
    <w:rsid w:val="00213799"/>
    <w:rsid w:val="00213A78"/>
    <w:rsid w:val="00216563"/>
    <w:rsid w:val="00217A8E"/>
    <w:rsid w:val="00220E4A"/>
    <w:rsid w:val="00221D0E"/>
    <w:rsid w:val="002271EC"/>
    <w:rsid w:val="00231013"/>
    <w:rsid w:val="00232898"/>
    <w:rsid w:val="00233F01"/>
    <w:rsid w:val="00236332"/>
    <w:rsid w:val="002404F0"/>
    <w:rsid w:val="00241383"/>
    <w:rsid w:val="002415F1"/>
    <w:rsid w:val="002425E8"/>
    <w:rsid w:val="00243617"/>
    <w:rsid w:val="00243A21"/>
    <w:rsid w:val="00243B0B"/>
    <w:rsid w:val="0024457A"/>
    <w:rsid w:val="00250298"/>
    <w:rsid w:val="00252392"/>
    <w:rsid w:val="00256384"/>
    <w:rsid w:val="00260B81"/>
    <w:rsid w:val="00260BC6"/>
    <w:rsid w:val="0026133E"/>
    <w:rsid w:val="002614B7"/>
    <w:rsid w:val="00262BF8"/>
    <w:rsid w:val="00263EB1"/>
    <w:rsid w:val="00266F58"/>
    <w:rsid w:val="002702DF"/>
    <w:rsid w:val="0027171E"/>
    <w:rsid w:val="0027721A"/>
    <w:rsid w:val="002836F0"/>
    <w:rsid w:val="00284DA3"/>
    <w:rsid w:val="00285618"/>
    <w:rsid w:val="00285B4F"/>
    <w:rsid w:val="0028732D"/>
    <w:rsid w:val="002902AE"/>
    <w:rsid w:val="00295F7F"/>
    <w:rsid w:val="00296030"/>
    <w:rsid w:val="002978FE"/>
    <w:rsid w:val="002A01ED"/>
    <w:rsid w:val="002A6AF5"/>
    <w:rsid w:val="002A7034"/>
    <w:rsid w:val="002A7448"/>
    <w:rsid w:val="002B49E7"/>
    <w:rsid w:val="002B4C38"/>
    <w:rsid w:val="002B560D"/>
    <w:rsid w:val="002B62DB"/>
    <w:rsid w:val="002B6639"/>
    <w:rsid w:val="002B6D15"/>
    <w:rsid w:val="002C1054"/>
    <w:rsid w:val="002C2182"/>
    <w:rsid w:val="002C512D"/>
    <w:rsid w:val="002C522B"/>
    <w:rsid w:val="002C5B36"/>
    <w:rsid w:val="002D218E"/>
    <w:rsid w:val="002D4136"/>
    <w:rsid w:val="002D4B3C"/>
    <w:rsid w:val="002D7DE4"/>
    <w:rsid w:val="002E1301"/>
    <w:rsid w:val="002E22B8"/>
    <w:rsid w:val="002E2D48"/>
    <w:rsid w:val="002E4604"/>
    <w:rsid w:val="002E4D1A"/>
    <w:rsid w:val="002E50D7"/>
    <w:rsid w:val="002E541F"/>
    <w:rsid w:val="002E5D99"/>
    <w:rsid w:val="002E6EDA"/>
    <w:rsid w:val="002E7C95"/>
    <w:rsid w:val="002F2013"/>
    <w:rsid w:val="002F2B27"/>
    <w:rsid w:val="002F3D13"/>
    <w:rsid w:val="002F3E18"/>
    <w:rsid w:val="002F51C8"/>
    <w:rsid w:val="002F5F37"/>
    <w:rsid w:val="002F5FF8"/>
    <w:rsid w:val="002F7D74"/>
    <w:rsid w:val="00300207"/>
    <w:rsid w:val="0030287C"/>
    <w:rsid w:val="0030356D"/>
    <w:rsid w:val="00303616"/>
    <w:rsid w:val="00310A2F"/>
    <w:rsid w:val="00313371"/>
    <w:rsid w:val="00314CF2"/>
    <w:rsid w:val="00316AEA"/>
    <w:rsid w:val="003204FA"/>
    <w:rsid w:val="003224FC"/>
    <w:rsid w:val="00322924"/>
    <w:rsid w:val="00323ACA"/>
    <w:rsid w:val="00323D0E"/>
    <w:rsid w:val="003241EF"/>
    <w:rsid w:val="00324497"/>
    <w:rsid w:val="00325A83"/>
    <w:rsid w:val="00325D37"/>
    <w:rsid w:val="00325D92"/>
    <w:rsid w:val="003265F8"/>
    <w:rsid w:val="00326903"/>
    <w:rsid w:val="00330004"/>
    <w:rsid w:val="003301FF"/>
    <w:rsid w:val="00333553"/>
    <w:rsid w:val="003342EE"/>
    <w:rsid w:val="00341DF2"/>
    <w:rsid w:val="00342A14"/>
    <w:rsid w:val="0034696A"/>
    <w:rsid w:val="0035035B"/>
    <w:rsid w:val="003521B0"/>
    <w:rsid w:val="00354F46"/>
    <w:rsid w:val="00355426"/>
    <w:rsid w:val="00355616"/>
    <w:rsid w:val="003629C0"/>
    <w:rsid w:val="00362F7D"/>
    <w:rsid w:val="00363A51"/>
    <w:rsid w:val="00363D2E"/>
    <w:rsid w:val="00364AE3"/>
    <w:rsid w:val="00365613"/>
    <w:rsid w:val="0036564F"/>
    <w:rsid w:val="00365F8D"/>
    <w:rsid w:val="00366265"/>
    <w:rsid w:val="00367760"/>
    <w:rsid w:val="003679C2"/>
    <w:rsid w:val="003702BF"/>
    <w:rsid w:val="0037035F"/>
    <w:rsid w:val="00373032"/>
    <w:rsid w:val="00375ACC"/>
    <w:rsid w:val="00376A75"/>
    <w:rsid w:val="00377590"/>
    <w:rsid w:val="00377B05"/>
    <w:rsid w:val="003804D2"/>
    <w:rsid w:val="00381A45"/>
    <w:rsid w:val="003827DF"/>
    <w:rsid w:val="00382F24"/>
    <w:rsid w:val="00384D0F"/>
    <w:rsid w:val="00390237"/>
    <w:rsid w:val="0039029D"/>
    <w:rsid w:val="00390CD1"/>
    <w:rsid w:val="00391CF9"/>
    <w:rsid w:val="003930F1"/>
    <w:rsid w:val="0039519C"/>
    <w:rsid w:val="003A3E0C"/>
    <w:rsid w:val="003A67DE"/>
    <w:rsid w:val="003A67DF"/>
    <w:rsid w:val="003A741A"/>
    <w:rsid w:val="003B18D1"/>
    <w:rsid w:val="003B5051"/>
    <w:rsid w:val="003B5A2C"/>
    <w:rsid w:val="003B67F8"/>
    <w:rsid w:val="003C044B"/>
    <w:rsid w:val="003C0494"/>
    <w:rsid w:val="003C09BE"/>
    <w:rsid w:val="003C0D53"/>
    <w:rsid w:val="003C0DE4"/>
    <w:rsid w:val="003C1514"/>
    <w:rsid w:val="003C157B"/>
    <w:rsid w:val="003C1DE0"/>
    <w:rsid w:val="003C2941"/>
    <w:rsid w:val="003C2D7C"/>
    <w:rsid w:val="003C31E7"/>
    <w:rsid w:val="003C3673"/>
    <w:rsid w:val="003C60CC"/>
    <w:rsid w:val="003C6AD2"/>
    <w:rsid w:val="003C6CDF"/>
    <w:rsid w:val="003D12F2"/>
    <w:rsid w:val="003D17AC"/>
    <w:rsid w:val="003D34A7"/>
    <w:rsid w:val="003D67F3"/>
    <w:rsid w:val="003D76F0"/>
    <w:rsid w:val="003E2329"/>
    <w:rsid w:val="003E45B9"/>
    <w:rsid w:val="003E607A"/>
    <w:rsid w:val="003E7142"/>
    <w:rsid w:val="003E76B9"/>
    <w:rsid w:val="003F19C1"/>
    <w:rsid w:val="003F24DC"/>
    <w:rsid w:val="003F265C"/>
    <w:rsid w:val="003F2932"/>
    <w:rsid w:val="003F3645"/>
    <w:rsid w:val="003F3CD5"/>
    <w:rsid w:val="003F3E74"/>
    <w:rsid w:val="003F6964"/>
    <w:rsid w:val="003F7EA1"/>
    <w:rsid w:val="004007EE"/>
    <w:rsid w:val="004034C2"/>
    <w:rsid w:val="004047F9"/>
    <w:rsid w:val="00406C0E"/>
    <w:rsid w:val="004075C4"/>
    <w:rsid w:val="00407742"/>
    <w:rsid w:val="00412135"/>
    <w:rsid w:val="00413B29"/>
    <w:rsid w:val="00415E48"/>
    <w:rsid w:val="00420B83"/>
    <w:rsid w:val="00421405"/>
    <w:rsid w:val="00425691"/>
    <w:rsid w:val="00425C75"/>
    <w:rsid w:val="00430D23"/>
    <w:rsid w:val="00431454"/>
    <w:rsid w:val="004318B8"/>
    <w:rsid w:val="0043298B"/>
    <w:rsid w:val="00432A89"/>
    <w:rsid w:val="00433106"/>
    <w:rsid w:val="004332DE"/>
    <w:rsid w:val="0043376A"/>
    <w:rsid w:val="004354CD"/>
    <w:rsid w:val="00436814"/>
    <w:rsid w:val="00440492"/>
    <w:rsid w:val="004445EC"/>
    <w:rsid w:val="00446C48"/>
    <w:rsid w:val="00446CAD"/>
    <w:rsid w:val="0044797C"/>
    <w:rsid w:val="0045254D"/>
    <w:rsid w:val="004546BF"/>
    <w:rsid w:val="00464BE8"/>
    <w:rsid w:val="00465415"/>
    <w:rsid w:val="004671EC"/>
    <w:rsid w:val="004672AF"/>
    <w:rsid w:val="0046768C"/>
    <w:rsid w:val="004706B5"/>
    <w:rsid w:val="0047091F"/>
    <w:rsid w:val="00470FE5"/>
    <w:rsid w:val="0047180E"/>
    <w:rsid w:val="00473CBC"/>
    <w:rsid w:val="00474613"/>
    <w:rsid w:val="00476D4C"/>
    <w:rsid w:val="004834E8"/>
    <w:rsid w:val="00485E57"/>
    <w:rsid w:val="00487B18"/>
    <w:rsid w:val="00490733"/>
    <w:rsid w:val="00490B22"/>
    <w:rsid w:val="00491447"/>
    <w:rsid w:val="00492AE5"/>
    <w:rsid w:val="004938BC"/>
    <w:rsid w:val="004966C5"/>
    <w:rsid w:val="00496CD1"/>
    <w:rsid w:val="004A06A2"/>
    <w:rsid w:val="004A0CFF"/>
    <w:rsid w:val="004A2554"/>
    <w:rsid w:val="004A3545"/>
    <w:rsid w:val="004A535C"/>
    <w:rsid w:val="004A646B"/>
    <w:rsid w:val="004B2651"/>
    <w:rsid w:val="004B345E"/>
    <w:rsid w:val="004B3C5C"/>
    <w:rsid w:val="004B3E79"/>
    <w:rsid w:val="004B5446"/>
    <w:rsid w:val="004B5739"/>
    <w:rsid w:val="004B5E70"/>
    <w:rsid w:val="004B6738"/>
    <w:rsid w:val="004B7944"/>
    <w:rsid w:val="004B7DD3"/>
    <w:rsid w:val="004C1A60"/>
    <w:rsid w:val="004C2142"/>
    <w:rsid w:val="004C387C"/>
    <w:rsid w:val="004C3AF4"/>
    <w:rsid w:val="004C3CB2"/>
    <w:rsid w:val="004C45CE"/>
    <w:rsid w:val="004C5C40"/>
    <w:rsid w:val="004D05ED"/>
    <w:rsid w:val="004D05FB"/>
    <w:rsid w:val="004D062F"/>
    <w:rsid w:val="004D08DB"/>
    <w:rsid w:val="004D0D79"/>
    <w:rsid w:val="004D1B9D"/>
    <w:rsid w:val="004D275D"/>
    <w:rsid w:val="004D471A"/>
    <w:rsid w:val="004D762E"/>
    <w:rsid w:val="004D7856"/>
    <w:rsid w:val="004E3802"/>
    <w:rsid w:val="004E39DD"/>
    <w:rsid w:val="004E40ED"/>
    <w:rsid w:val="004E4C5E"/>
    <w:rsid w:val="004E67C9"/>
    <w:rsid w:val="004E69C7"/>
    <w:rsid w:val="004E71AC"/>
    <w:rsid w:val="004F2371"/>
    <w:rsid w:val="004F7F54"/>
    <w:rsid w:val="00502CAF"/>
    <w:rsid w:val="00503786"/>
    <w:rsid w:val="0050454E"/>
    <w:rsid w:val="005051D8"/>
    <w:rsid w:val="005052D7"/>
    <w:rsid w:val="00505763"/>
    <w:rsid w:val="0050665B"/>
    <w:rsid w:val="00512F95"/>
    <w:rsid w:val="00514354"/>
    <w:rsid w:val="00517B94"/>
    <w:rsid w:val="005222F8"/>
    <w:rsid w:val="00522D0E"/>
    <w:rsid w:val="00523ABB"/>
    <w:rsid w:val="0052431F"/>
    <w:rsid w:val="00526F0F"/>
    <w:rsid w:val="00527D63"/>
    <w:rsid w:val="00530A97"/>
    <w:rsid w:val="005340C2"/>
    <w:rsid w:val="00534C88"/>
    <w:rsid w:val="00535303"/>
    <w:rsid w:val="005353B4"/>
    <w:rsid w:val="00535600"/>
    <w:rsid w:val="00540DEE"/>
    <w:rsid w:val="00541230"/>
    <w:rsid w:val="0054144E"/>
    <w:rsid w:val="00542188"/>
    <w:rsid w:val="00543CB1"/>
    <w:rsid w:val="00550251"/>
    <w:rsid w:val="00552A2A"/>
    <w:rsid w:val="00552BE4"/>
    <w:rsid w:val="00552DDF"/>
    <w:rsid w:val="00560BB4"/>
    <w:rsid w:val="0056245D"/>
    <w:rsid w:val="00562E81"/>
    <w:rsid w:val="00563799"/>
    <w:rsid w:val="0056718E"/>
    <w:rsid w:val="0057011C"/>
    <w:rsid w:val="0057072A"/>
    <w:rsid w:val="00571D86"/>
    <w:rsid w:val="005721C4"/>
    <w:rsid w:val="0057330C"/>
    <w:rsid w:val="00575CAB"/>
    <w:rsid w:val="00576321"/>
    <w:rsid w:val="00582778"/>
    <w:rsid w:val="00582FF0"/>
    <w:rsid w:val="00585805"/>
    <w:rsid w:val="00585FD7"/>
    <w:rsid w:val="00587D51"/>
    <w:rsid w:val="00590F5F"/>
    <w:rsid w:val="005915E7"/>
    <w:rsid w:val="00595D33"/>
    <w:rsid w:val="005A025F"/>
    <w:rsid w:val="005A4149"/>
    <w:rsid w:val="005A7E5F"/>
    <w:rsid w:val="005A7FB4"/>
    <w:rsid w:val="005B028E"/>
    <w:rsid w:val="005B2BC6"/>
    <w:rsid w:val="005B5147"/>
    <w:rsid w:val="005B5949"/>
    <w:rsid w:val="005B7EE3"/>
    <w:rsid w:val="005C02CC"/>
    <w:rsid w:val="005C1139"/>
    <w:rsid w:val="005C1DC7"/>
    <w:rsid w:val="005C33B2"/>
    <w:rsid w:val="005C6130"/>
    <w:rsid w:val="005C76A1"/>
    <w:rsid w:val="005D0D70"/>
    <w:rsid w:val="005D391C"/>
    <w:rsid w:val="005D39F0"/>
    <w:rsid w:val="005D4487"/>
    <w:rsid w:val="005D5162"/>
    <w:rsid w:val="005D5BA4"/>
    <w:rsid w:val="005D5CD7"/>
    <w:rsid w:val="005D678D"/>
    <w:rsid w:val="005D7963"/>
    <w:rsid w:val="005E4B52"/>
    <w:rsid w:val="005E56DB"/>
    <w:rsid w:val="005E6884"/>
    <w:rsid w:val="005F080B"/>
    <w:rsid w:val="005F1A16"/>
    <w:rsid w:val="005F3068"/>
    <w:rsid w:val="005F610B"/>
    <w:rsid w:val="005F63A1"/>
    <w:rsid w:val="005F6446"/>
    <w:rsid w:val="005F649B"/>
    <w:rsid w:val="005F75D0"/>
    <w:rsid w:val="00606DA8"/>
    <w:rsid w:val="0061165E"/>
    <w:rsid w:val="0061246F"/>
    <w:rsid w:val="00612A56"/>
    <w:rsid w:val="006135A3"/>
    <w:rsid w:val="00615701"/>
    <w:rsid w:val="006217DF"/>
    <w:rsid w:val="0063011D"/>
    <w:rsid w:val="00631D9E"/>
    <w:rsid w:val="0063206A"/>
    <w:rsid w:val="0063280C"/>
    <w:rsid w:val="00635561"/>
    <w:rsid w:val="00636C09"/>
    <w:rsid w:val="006371E8"/>
    <w:rsid w:val="00640C5C"/>
    <w:rsid w:val="006411FA"/>
    <w:rsid w:val="00643A8B"/>
    <w:rsid w:val="00644A2F"/>
    <w:rsid w:val="00645EFA"/>
    <w:rsid w:val="006519BE"/>
    <w:rsid w:val="0065455F"/>
    <w:rsid w:val="00660A96"/>
    <w:rsid w:val="00664E2C"/>
    <w:rsid w:val="00666243"/>
    <w:rsid w:val="006667AF"/>
    <w:rsid w:val="006732D5"/>
    <w:rsid w:val="006733BA"/>
    <w:rsid w:val="00675643"/>
    <w:rsid w:val="006757FB"/>
    <w:rsid w:val="006763C7"/>
    <w:rsid w:val="00677A3D"/>
    <w:rsid w:val="00682100"/>
    <w:rsid w:val="00685B41"/>
    <w:rsid w:val="00685EDB"/>
    <w:rsid w:val="00686354"/>
    <w:rsid w:val="00687454"/>
    <w:rsid w:val="0069122D"/>
    <w:rsid w:val="00691B79"/>
    <w:rsid w:val="00692614"/>
    <w:rsid w:val="00692EC4"/>
    <w:rsid w:val="0069581B"/>
    <w:rsid w:val="006A0AEF"/>
    <w:rsid w:val="006A1412"/>
    <w:rsid w:val="006A1C6C"/>
    <w:rsid w:val="006A6D26"/>
    <w:rsid w:val="006A6D74"/>
    <w:rsid w:val="006B0824"/>
    <w:rsid w:val="006B1971"/>
    <w:rsid w:val="006B75B1"/>
    <w:rsid w:val="006C05E6"/>
    <w:rsid w:val="006C2135"/>
    <w:rsid w:val="006C323A"/>
    <w:rsid w:val="006C3676"/>
    <w:rsid w:val="006C4213"/>
    <w:rsid w:val="006C4FEA"/>
    <w:rsid w:val="006D28EF"/>
    <w:rsid w:val="006D2A9E"/>
    <w:rsid w:val="006D6550"/>
    <w:rsid w:val="006D71C4"/>
    <w:rsid w:val="006E02D1"/>
    <w:rsid w:val="006E19A9"/>
    <w:rsid w:val="006E2E1E"/>
    <w:rsid w:val="006E2F38"/>
    <w:rsid w:val="006E46F8"/>
    <w:rsid w:val="006E4CB5"/>
    <w:rsid w:val="006F09F5"/>
    <w:rsid w:val="006F0C77"/>
    <w:rsid w:val="006F0DBB"/>
    <w:rsid w:val="006F38E6"/>
    <w:rsid w:val="006F59E6"/>
    <w:rsid w:val="006F630A"/>
    <w:rsid w:val="006F7861"/>
    <w:rsid w:val="006F78DC"/>
    <w:rsid w:val="00701D05"/>
    <w:rsid w:val="007021C4"/>
    <w:rsid w:val="007036B2"/>
    <w:rsid w:val="0070420C"/>
    <w:rsid w:val="00704461"/>
    <w:rsid w:val="00707DFD"/>
    <w:rsid w:val="007104F1"/>
    <w:rsid w:val="00717EBD"/>
    <w:rsid w:val="00720803"/>
    <w:rsid w:val="00720B34"/>
    <w:rsid w:val="00721560"/>
    <w:rsid w:val="00722D26"/>
    <w:rsid w:val="007275E0"/>
    <w:rsid w:val="00730B7D"/>
    <w:rsid w:val="00733AE5"/>
    <w:rsid w:val="007340A4"/>
    <w:rsid w:val="00734FAA"/>
    <w:rsid w:val="00737131"/>
    <w:rsid w:val="00743B2B"/>
    <w:rsid w:val="00743B61"/>
    <w:rsid w:val="00750D76"/>
    <w:rsid w:val="00750F3C"/>
    <w:rsid w:val="00753643"/>
    <w:rsid w:val="00755BC2"/>
    <w:rsid w:val="00756DFB"/>
    <w:rsid w:val="00757E0E"/>
    <w:rsid w:val="0076099A"/>
    <w:rsid w:val="0076271A"/>
    <w:rsid w:val="00762860"/>
    <w:rsid w:val="00763511"/>
    <w:rsid w:val="00763ACB"/>
    <w:rsid w:val="0076419F"/>
    <w:rsid w:val="0076482D"/>
    <w:rsid w:val="00764977"/>
    <w:rsid w:val="0076544C"/>
    <w:rsid w:val="00765543"/>
    <w:rsid w:val="00766096"/>
    <w:rsid w:val="00767BC0"/>
    <w:rsid w:val="00771B7D"/>
    <w:rsid w:val="00772ADC"/>
    <w:rsid w:val="0077347E"/>
    <w:rsid w:val="00774A64"/>
    <w:rsid w:val="00775F28"/>
    <w:rsid w:val="00780BDD"/>
    <w:rsid w:val="007819A0"/>
    <w:rsid w:val="00782A32"/>
    <w:rsid w:val="00783A37"/>
    <w:rsid w:val="0078655A"/>
    <w:rsid w:val="00790020"/>
    <w:rsid w:val="00790B89"/>
    <w:rsid w:val="00793185"/>
    <w:rsid w:val="00794C27"/>
    <w:rsid w:val="00797494"/>
    <w:rsid w:val="007A1589"/>
    <w:rsid w:val="007A33A2"/>
    <w:rsid w:val="007A3B73"/>
    <w:rsid w:val="007A546A"/>
    <w:rsid w:val="007A7382"/>
    <w:rsid w:val="007B0362"/>
    <w:rsid w:val="007B2AC6"/>
    <w:rsid w:val="007B3249"/>
    <w:rsid w:val="007B34E9"/>
    <w:rsid w:val="007B40D5"/>
    <w:rsid w:val="007B4AF4"/>
    <w:rsid w:val="007B67F9"/>
    <w:rsid w:val="007B6AE1"/>
    <w:rsid w:val="007B7020"/>
    <w:rsid w:val="007C05B8"/>
    <w:rsid w:val="007C129E"/>
    <w:rsid w:val="007C1DBE"/>
    <w:rsid w:val="007C2B5C"/>
    <w:rsid w:val="007C7C2A"/>
    <w:rsid w:val="007D0649"/>
    <w:rsid w:val="007D19FF"/>
    <w:rsid w:val="007D2A3C"/>
    <w:rsid w:val="007D599C"/>
    <w:rsid w:val="007D60FE"/>
    <w:rsid w:val="007D6F8C"/>
    <w:rsid w:val="007D779A"/>
    <w:rsid w:val="007E0376"/>
    <w:rsid w:val="007E0610"/>
    <w:rsid w:val="007E184F"/>
    <w:rsid w:val="007E1A2A"/>
    <w:rsid w:val="007E1D8D"/>
    <w:rsid w:val="007E3436"/>
    <w:rsid w:val="007E3500"/>
    <w:rsid w:val="007E4865"/>
    <w:rsid w:val="007E5309"/>
    <w:rsid w:val="007E6B4E"/>
    <w:rsid w:val="007F0AF7"/>
    <w:rsid w:val="007F3462"/>
    <w:rsid w:val="007F7DF9"/>
    <w:rsid w:val="00800BFF"/>
    <w:rsid w:val="008021A2"/>
    <w:rsid w:val="008032E3"/>
    <w:rsid w:val="00807184"/>
    <w:rsid w:val="00811F7D"/>
    <w:rsid w:val="008121B0"/>
    <w:rsid w:val="00816C53"/>
    <w:rsid w:val="00820076"/>
    <w:rsid w:val="00820B94"/>
    <w:rsid w:val="00820CCD"/>
    <w:rsid w:val="00821CAE"/>
    <w:rsid w:val="00822010"/>
    <w:rsid w:val="00822AE8"/>
    <w:rsid w:val="00822B3E"/>
    <w:rsid w:val="00822D5B"/>
    <w:rsid w:val="00822F50"/>
    <w:rsid w:val="00823369"/>
    <w:rsid w:val="00824CC2"/>
    <w:rsid w:val="00824DF7"/>
    <w:rsid w:val="00825253"/>
    <w:rsid w:val="00826F36"/>
    <w:rsid w:val="008308EA"/>
    <w:rsid w:val="0083091D"/>
    <w:rsid w:val="00830C2D"/>
    <w:rsid w:val="00831AE2"/>
    <w:rsid w:val="00832922"/>
    <w:rsid w:val="008329A2"/>
    <w:rsid w:val="008331D8"/>
    <w:rsid w:val="00836A45"/>
    <w:rsid w:val="00837E72"/>
    <w:rsid w:val="0084058D"/>
    <w:rsid w:val="0084090E"/>
    <w:rsid w:val="00845100"/>
    <w:rsid w:val="00845850"/>
    <w:rsid w:val="00847A1A"/>
    <w:rsid w:val="00850207"/>
    <w:rsid w:val="00851483"/>
    <w:rsid w:val="00855491"/>
    <w:rsid w:val="008562CA"/>
    <w:rsid w:val="008574E7"/>
    <w:rsid w:val="0085786C"/>
    <w:rsid w:val="00857F88"/>
    <w:rsid w:val="00864123"/>
    <w:rsid w:val="00866B32"/>
    <w:rsid w:val="00870197"/>
    <w:rsid w:val="008730B1"/>
    <w:rsid w:val="008750FF"/>
    <w:rsid w:val="00876314"/>
    <w:rsid w:val="008771CC"/>
    <w:rsid w:val="00881310"/>
    <w:rsid w:val="00881C9F"/>
    <w:rsid w:val="00882F75"/>
    <w:rsid w:val="00883326"/>
    <w:rsid w:val="00883359"/>
    <w:rsid w:val="0088428D"/>
    <w:rsid w:val="00886BEB"/>
    <w:rsid w:val="00886F16"/>
    <w:rsid w:val="0089098B"/>
    <w:rsid w:val="00892859"/>
    <w:rsid w:val="00893925"/>
    <w:rsid w:val="00894051"/>
    <w:rsid w:val="00894C86"/>
    <w:rsid w:val="008A03B8"/>
    <w:rsid w:val="008A0835"/>
    <w:rsid w:val="008A11D8"/>
    <w:rsid w:val="008A276A"/>
    <w:rsid w:val="008A5353"/>
    <w:rsid w:val="008A777F"/>
    <w:rsid w:val="008B0093"/>
    <w:rsid w:val="008B37F2"/>
    <w:rsid w:val="008B3924"/>
    <w:rsid w:val="008B5409"/>
    <w:rsid w:val="008C2B4C"/>
    <w:rsid w:val="008C3253"/>
    <w:rsid w:val="008C409B"/>
    <w:rsid w:val="008C4FF7"/>
    <w:rsid w:val="008C581F"/>
    <w:rsid w:val="008D2709"/>
    <w:rsid w:val="008D28DA"/>
    <w:rsid w:val="008D6FC7"/>
    <w:rsid w:val="008D79B3"/>
    <w:rsid w:val="008E3577"/>
    <w:rsid w:val="008E37C1"/>
    <w:rsid w:val="008E4F5C"/>
    <w:rsid w:val="008E61C8"/>
    <w:rsid w:val="008E6BC7"/>
    <w:rsid w:val="008E6D81"/>
    <w:rsid w:val="008F09E7"/>
    <w:rsid w:val="008F1BCC"/>
    <w:rsid w:val="008F1CE9"/>
    <w:rsid w:val="008F3B26"/>
    <w:rsid w:val="008F3E93"/>
    <w:rsid w:val="008F6580"/>
    <w:rsid w:val="008F71A9"/>
    <w:rsid w:val="00904A7F"/>
    <w:rsid w:val="00904DFD"/>
    <w:rsid w:val="009141AC"/>
    <w:rsid w:val="0091681F"/>
    <w:rsid w:val="00916AF0"/>
    <w:rsid w:val="00921657"/>
    <w:rsid w:val="00921F30"/>
    <w:rsid w:val="00922C4E"/>
    <w:rsid w:val="009243DB"/>
    <w:rsid w:val="009250C3"/>
    <w:rsid w:val="00925B51"/>
    <w:rsid w:val="00926BC3"/>
    <w:rsid w:val="009303CE"/>
    <w:rsid w:val="00930D1B"/>
    <w:rsid w:val="00931D37"/>
    <w:rsid w:val="00932471"/>
    <w:rsid w:val="009346BC"/>
    <w:rsid w:val="0093590A"/>
    <w:rsid w:val="0093658D"/>
    <w:rsid w:val="00940350"/>
    <w:rsid w:val="00941A5B"/>
    <w:rsid w:val="00943C25"/>
    <w:rsid w:val="00943C32"/>
    <w:rsid w:val="00944EEA"/>
    <w:rsid w:val="00951302"/>
    <w:rsid w:val="00952F1A"/>
    <w:rsid w:val="00955FEA"/>
    <w:rsid w:val="009560D8"/>
    <w:rsid w:val="00956F0E"/>
    <w:rsid w:val="00957A57"/>
    <w:rsid w:val="00962AF4"/>
    <w:rsid w:val="009633B1"/>
    <w:rsid w:val="0096457D"/>
    <w:rsid w:val="00967E0F"/>
    <w:rsid w:val="00971320"/>
    <w:rsid w:val="00971AC7"/>
    <w:rsid w:val="00977DE9"/>
    <w:rsid w:val="0098222D"/>
    <w:rsid w:val="00982447"/>
    <w:rsid w:val="00982FBE"/>
    <w:rsid w:val="0098338E"/>
    <w:rsid w:val="00985521"/>
    <w:rsid w:val="00985658"/>
    <w:rsid w:val="00985D24"/>
    <w:rsid w:val="00986601"/>
    <w:rsid w:val="0098755D"/>
    <w:rsid w:val="009878D2"/>
    <w:rsid w:val="00990057"/>
    <w:rsid w:val="0099091F"/>
    <w:rsid w:val="009918F9"/>
    <w:rsid w:val="00992AB0"/>
    <w:rsid w:val="00992C54"/>
    <w:rsid w:val="00993831"/>
    <w:rsid w:val="00994088"/>
    <w:rsid w:val="0099410A"/>
    <w:rsid w:val="009A42B1"/>
    <w:rsid w:val="009A49CD"/>
    <w:rsid w:val="009A50B0"/>
    <w:rsid w:val="009C1803"/>
    <w:rsid w:val="009C1E9D"/>
    <w:rsid w:val="009C4D0B"/>
    <w:rsid w:val="009C5334"/>
    <w:rsid w:val="009C632E"/>
    <w:rsid w:val="009C7490"/>
    <w:rsid w:val="009C778B"/>
    <w:rsid w:val="009D14F9"/>
    <w:rsid w:val="009D33AF"/>
    <w:rsid w:val="009D48EF"/>
    <w:rsid w:val="009D4D33"/>
    <w:rsid w:val="009D6622"/>
    <w:rsid w:val="009E0B6F"/>
    <w:rsid w:val="009E1D58"/>
    <w:rsid w:val="009E547F"/>
    <w:rsid w:val="009E5B10"/>
    <w:rsid w:val="009F1CBA"/>
    <w:rsid w:val="009F1D95"/>
    <w:rsid w:val="009F3019"/>
    <w:rsid w:val="009F3267"/>
    <w:rsid w:val="009F3C8B"/>
    <w:rsid w:val="009F56E0"/>
    <w:rsid w:val="009F5D64"/>
    <w:rsid w:val="009F5D78"/>
    <w:rsid w:val="009F681C"/>
    <w:rsid w:val="00A01EF1"/>
    <w:rsid w:val="00A023F8"/>
    <w:rsid w:val="00A03AEC"/>
    <w:rsid w:val="00A0438F"/>
    <w:rsid w:val="00A05DC7"/>
    <w:rsid w:val="00A115DF"/>
    <w:rsid w:val="00A12039"/>
    <w:rsid w:val="00A124C4"/>
    <w:rsid w:val="00A13BAE"/>
    <w:rsid w:val="00A141CF"/>
    <w:rsid w:val="00A1452D"/>
    <w:rsid w:val="00A219E2"/>
    <w:rsid w:val="00A2252F"/>
    <w:rsid w:val="00A23173"/>
    <w:rsid w:val="00A231C8"/>
    <w:rsid w:val="00A250FF"/>
    <w:rsid w:val="00A32BC1"/>
    <w:rsid w:val="00A33140"/>
    <w:rsid w:val="00A339FD"/>
    <w:rsid w:val="00A3570B"/>
    <w:rsid w:val="00A3607D"/>
    <w:rsid w:val="00A40134"/>
    <w:rsid w:val="00A411FF"/>
    <w:rsid w:val="00A440F6"/>
    <w:rsid w:val="00A4619F"/>
    <w:rsid w:val="00A472E3"/>
    <w:rsid w:val="00A47559"/>
    <w:rsid w:val="00A5039E"/>
    <w:rsid w:val="00A50FA7"/>
    <w:rsid w:val="00A530CB"/>
    <w:rsid w:val="00A53BE5"/>
    <w:rsid w:val="00A552D0"/>
    <w:rsid w:val="00A5583C"/>
    <w:rsid w:val="00A5590E"/>
    <w:rsid w:val="00A566EA"/>
    <w:rsid w:val="00A61A86"/>
    <w:rsid w:val="00A6503F"/>
    <w:rsid w:val="00A65150"/>
    <w:rsid w:val="00A67BC7"/>
    <w:rsid w:val="00A711E2"/>
    <w:rsid w:val="00A7128E"/>
    <w:rsid w:val="00A737D7"/>
    <w:rsid w:val="00A7397D"/>
    <w:rsid w:val="00A80359"/>
    <w:rsid w:val="00A8050E"/>
    <w:rsid w:val="00A80E6F"/>
    <w:rsid w:val="00A84014"/>
    <w:rsid w:val="00A84A01"/>
    <w:rsid w:val="00A85484"/>
    <w:rsid w:val="00A8756A"/>
    <w:rsid w:val="00A879BD"/>
    <w:rsid w:val="00A9213D"/>
    <w:rsid w:val="00A927C9"/>
    <w:rsid w:val="00A92A42"/>
    <w:rsid w:val="00A96D96"/>
    <w:rsid w:val="00AA05EC"/>
    <w:rsid w:val="00AA17C9"/>
    <w:rsid w:val="00AA24F4"/>
    <w:rsid w:val="00AA2F15"/>
    <w:rsid w:val="00AA41FA"/>
    <w:rsid w:val="00AA5DC7"/>
    <w:rsid w:val="00AB00CC"/>
    <w:rsid w:val="00AB2EA5"/>
    <w:rsid w:val="00AB4372"/>
    <w:rsid w:val="00AB5714"/>
    <w:rsid w:val="00AB5942"/>
    <w:rsid w:val="00AB6285"/>
    <w:rsid w:val="00AB6302"/>
    <w:rsid w:val="00AB657D"/>
    <w:rsid w:val="00AB6E91"/>
    <w:rsid w:val="00AC0D6C"/>
    <w:rsid w:val="00AC1D62"/>
    <w:rsid w:val="00AC3D81"/>
    <w:rsid w:val="00AC52B3"/>
    <w:rsid w:val="00AC5DBC"/>
    <w:rsid w:val="00AC7034"/>
    <w:rsid w:val="00AC7750"/>
    <w:rsid w:val="00AC7EBE"/>
    <w:rsid w:val="00AD0CD7"/>
    <w:rsid w:val="00AD18DF"/>
    <w:rsid w:val="00AD192D"/>
    <w:rsid w:val="00AD2728"/>
    <w:rsid w:val="00AD308A"/>
    <w:rsid w:val="00AD4A44"/>
    <w:rsid w:val="00AD533D"/>
    <w:rsid w:val="00AD7163"/>
    <w:rsid w:val="00AD7BEB"/>
    <w:rsid w:val="00AE198A"/>
    <w:rsid w:val="00AE1D2E"/>
    <w:rsid w:val="00AE4412"/>
    <w:rsid w:val="00AE44C2"/>
    <w:rsid w:val="00AE4EEC"/>
    <w:rsid w:val="00AF25C9"/>
    <w:rsid w:val="00AF25D2"/>
    <w:rsid w:val="00AF3627"/>
    <w:rsid w:val="00AF3865"/>
    <w:rsid w:val="00AF3A03"/>
    <w:rsid w:val="00AF432A"/>
    <w:rsid w:val="00AF4946"/>
    <w:rsid w:val="00AF50DA"/>
    <w:rsid w:val="00AF6970"/>
    <w:rsid w:val="00AF7B60"/>
    <w:rsid w:val="00B00728"/>
    <w:rsid w:val="00B01B8A"/>
    <w:rsid w:val="00B0382C"/>
    <w:rsid w:val="00B05513"/>
    <w:rsid w:val="00B06EE2"/>
    <w:rsid w:val="00B105A1"/>
    <w:rsid w:val="00B10967"/>
    <w:rsid w:val="00B116C4"/>
    <w:rsid w:val="00B123A1"/>
    <w:rsid w:val="00B13789"/>
    <w:rsid w:val="00B14C2B"/>
    <w:rsid w:val="00B15053"/>
    <w:rsid w:val="00B15947"/>
    <w:rsid w:val="00B16196"/>
    <w:rsid w:val="00B20FBE"/>
    <w:rsid w:val="00B21F9F"/>
    <w:rsid w:val="00B237DE"/>
    <w:rsid w:val="00B23AFA"/>
    <w:rsid w:val="00B26486"/>
    <w:rsid w:val="00B266CC"/>
    <w:rsid w:val="00B26710"/>
    <w:rsid w:val="00B27437"/>
    <w:rsid w:val="00B31D76"/>
    <w:rsid w:val="00B32564"/>
    <w:rsid w:val="00B32F69"/>
    <w:rsid w:val="00B3372B"/>
    <w:rsid w:val="00B33EBE"/>
    <w:rsid w:val="00B347AB"/>
    <w:rsid w:val="00B34A96"/>
    <w:rsid w:val="00B414D6"/>
    <w:rsid w:val="00B47EF7"/>
    <w:rsid w:val="00B50BFB"/>
    <w:rsid w:val="00B52CF5"/>
    <w:rsid w:val="00B5329F"/>
    <w:rsid w:val="00B54760"/>
    <w:rsid w:val="00B54E9A"/>
    <w:rsid w:val="00B5544D"/>
    <w:rsid w:val="00B56B61"/>
    <w:rsid w:val="00B56FE7"/>
    <w:rsid w:val="00B6173F"/>
    <w:rsid w:val="00B62224"/>
    <w:rsid w:val="00B63D3C"/>
    <w:rsid w:val="00B642CB"/>
    <w:rsid w:val="00B665E7"/>
    <w:rsid w:val="00B66788"/>
    <w:rsid w:val="00B712C8"/>
    <w:rsid w:val="00B71C26"/>
    <w:rsid w:val="00B7270D"/>
    <w:rsid w:val="00B72B85"/>
    <w:rsid w:val="00B72D48"/>
    <w:rsid w:val="00B7427C"/>
    <w:rsid w:val="00B8045D"/>
    <w:rsid w:val="00B811AF"/>
    <w:rsid w:val="00B814D3"/>
    <w:rsid w:val="00B81EEC"/>
    <w:rsid w:val="00B8367D"/>
    <w:rsid w:val="00B86509"/>
    <w:rsid w:val="00B86610"/>
    <w:rsid w:val="00B906EA"/>
    <w:rsid w:val="00B90FCD"/>
    <w:rsid w:val="00B91A0E"/>
    <w:rsid w:val="00B93234"/>
    <w:rsid w:val="00B95833"/>
    <w:rsid w:val="00B95EF0"/>
    <w:rsid w:val="00B96F0A"/>
    <w:rsid w:val="00B9747F"/>
    <w:rsid w:val="00B978BA"/>
    <w:rsid w:val="00B97FFA"/>
    <w:rsid w:val="00BA0586"/>
    <w:rsid w:val="00BA0DDF"/>
    <w:rsid w:val="00BA213B"/>
    <w:rsid w:val="00BA3F26"/>
    <w:rsid w:val="00BA42D8"/>
    <w:rsid w:val="00BA5CAB"/>
    <w:rsid w:val="00BA7567"/>
    <w:rsid w:val="00BB15CC"/>
    <w:rsid w:val="00BB17F8"/>
    <w:rsid w:val="00BB47A6"/>
    <w:rsid w:val="00BB4DC7"/>
    <w:rsid w:val="00BB5552"/>
    <w:rsid w:val="00BB6FAE"/>
    <w:rsid w:val="00BB71BF"/>
    <w:rsid w:val="00BB7591"/>
    <w:rsid w:val="00BC08EB"/>
    <w:rsid w:val="00BC332F"/>
    <w:rsid w:val="00BC57C8"/>
    <w:rsid w:val="00BC64D2"/>
    <w:rsid w:val="00BC658A"/>
    <w:rsid w:val="00BD0DFC"/>
    <w:rsid w:val="00BD3EB7"/>
    <w:rsid w:val="00BD4793"/>
    <w:rsid w:val="00BD74DB"/>
    <w:rsid w:val="00BE0625"/>
    <w:rsid w:val="00BE1D53"/>
    <w:rsid w:val="00BE2ED7"/>
    <w:rsid w:val="00BE5436"/>
    <w:rsid w:val="00BE7178"/>
    <w:rsid w:val="00BF145A"/>
    <w:rsid w:val="00BF282C"/>
    <w:rsid w:val="00BF4A23"/>
    <w:rsid w:val="00BF579A"/>
    <w:rsid w:val="00BF6CDD"/>
    <w:rsid w:val="00BF73F9"/>
    <w:rsid w:val="00C00357"/>
    <w:rsid w:val="00C01D86"/>
    <w:rsid w:val="00C04E17"/>
    <w:rsid w:val="00C06DFA"/>
    <w:rsid w:val="00C10B0F"/>
    <w:rsid w:val="00C10F66"/>
    <w:rsid w:val="00C128EF"/>
    <w:rsid w:val="00C13F3F"/>
    <w:rsid w:val="00C14051"/>
    <w:rsid w:val="00C177B3"/>
    <w:rsid w:val="00C208BA"/>
    <w:rsid w:val="00C24C4F"/>
    <w:rsid w:val="00C25875"/>
    <w:rsid w:val="00C2698F"/>
    <w:rsid w:val="00C27648"/>
    <w:rsid w:val="00C27959"/>
    <w:rsid w:val="00C3213E"/>
    <w:rsid w:val="00C3279F"/>
    <w:rsid w:val="00C37313"/>
    <w:rsid w:val="00C4218B"/>
    <w:rsid w:val="00C42A6E"/>
    <w:rsid w:val="00C43743"/>
    <w:rsid w:val="00C45CFC"/>
    <w:rsid w:val="00C46A9B"/>
    <w:rsid w:val="00C518C7"/>
    <w:rsid w:val="00C521A7"/>
    <w:rsid w:val="00C5309F"/>
    <w:rsid w:val="00C57500"/>
    <w:rsid w:val="00C579E5"/>
    <w:rsid w:val="00C63291"/>
    <w:rsid w:val="00C6629C"/>
    <w:rsid w:val="00C6729F"/>
    <w:rsid w:val="00C67A08"/>
    <w:rsid w:val="00C67B2A"/>
    <w:rsid w:val="00C707CF"/>
    <w:rsid w:val="00C709B2"/>
    <w:rsid w:val="00C73285"/>
    <w:rsid w:val="00C73B7E"/>
    <w:rsid w:val="00C74538"/>
    <w:rsid w:val="00C7761D"/>
    <w:rsid w:val="00C815DF"/>
    <w:rsid w:val="00C85873"/>
    <w:rsid w:val="00C91F38"/>
    <w:rsid w:val="00C93623"/>
    <w:rsid w:val="00C9543B"/>
    <w:rsid w:val="00C967E3"/>
    <w:rsid w:val="00C97E6C"/>
    <w:rsid w:val="00CA03A5"/>
    <w:rsid w:val="00CA0B8A"/>
    <w:rsid w:val="00CA1E41"/>
    <w:rsid w:val="00CA2CBE"/>
    <w:rsid w:val="00CA52B8"/>
    <w:rsid w:val="00CB1544"/>
    <w:rsid w:val="00CB205B"/>
    <w:rsid w:val="00CB49F4"/>
    <w:rsid w:val="00CB6A72"/>
    <w:rsid w:val="00CB798B"/>
    <w:rsid w:val="00CC53C4"/>
    <w:rsid w:val="00CC6DAF"/>
    <w:rsid w:val="00CC7B0A"/>
    <w:rsid w:val="00CD0054"/>
    <w:rsid w:val="00CD02E8"/>
    <w:rsid w:val="00CD1DF7"/>
    <w:rsid w:val="00CD5AF9"/>
    <w:rsid w:val="00CD7406"/>
    <w:rsid w:val="00CE0347"/>
    <w:rsid w:val="00CE0FD3"/>
    <w:rsid w:val="00CE1DEE"/>
    <w:rsid w:val="00CE27F6"/>
    <w:rsid w:val="00CE3141"/>
    <w:rsid w:val="00CE6479"/>
    <w:rsid w:val="00CE664F"/>
    <w:rsid w:val="00CE75B8"/>
    <w:rsid w:val="00CF41CF"/>
    <w:rsid w:val="00CF478F"/>
    <w:rsid w:val="00CF68A0"/>
    <w:rsid w:val="00CF71FE"/>
    <w:rsid w:val="00CF7290"/>
    <w:rsid w:val="00D01673"/>
    <w:rsid w:val="00D01914"/>
    <w:rsid w:val="00D033CF"/>
    <w:rsid w:val="00D03B7B"/>
    <w:rsid w:val="00D04371"/>
    <w:rsid w:val="00D06AC7"/>
    <w:rsid w:val="00D102FD"/>
    <w:rsid w:val="00D106B0"/>
    <w:rsid w:val="00D113A3"/>
    <w:rsid w:val="00D11D27"/>
    <w:rsid w:val="00D1209E"/>
    <w:rsid w:val="00D12AE6"/>
    <w:rsid w:val="00D14BA7"/>
    <w:rsid w:val="00D1677C"/>
    <w:rsid w:val="00D1746A"/>
    <w:rsid w:val="00D207DA"/>
    <w:rsid w:val="00D22552"/>
    <w:rsid w:val="00D23547"/>
    <w:rsid w:val="00D24F71"/>
    <w:rsid w:val="00D2500D"/>
    <w:rsid w:val="00D26B5C"/>
    <w:rsid w:val="00D27FBD"/>
    <w:rsid w:val="00D30747"/>
    <w:rsid w:val="00D31180"/>
    <w:rsid w:val="00D317FA"/>
    <w:rsid w:val="00D3240D"/>
    <w:rsid w:val="00D37A32"/>
    <w:rsid w:val="00D4068E"/>
    <w:rsid w:val="00D40727"/>
    <w:rsid w:val="00D4107B"/>
    <w:rsid w:val="00D41424"/>
    <w:rsid w:val="00D4555E"/>
    <w:rsid w:val="00D46774"/>
    <w:rsid w:val="00D46FD0"/>
    <w:rsid w:val="00D473BC"/>
    <w:rsid w:val="00D51D59"/>
    <w:rsid w:val="00D53695"/>
    <w:rsid w:val="00D53E12"/>
    <w:rsid w:val="00D540C0"/>
    <w:rsid w:val="00D554F5"/>
    <w:rsid w:val="00D55C02"/>
    <w:rsid w:val="00D62E71"/>
    <w:rsid w:val="00D62FE0"/>
    <w:rsid w:val="00D63798"/>
    <w:rsid w:val="00D6627F"/>
    <w:rsid w:val="00D66B5E"/>
    <w:rsid w:val="00D71943"/>
    <w:rsid w:val="00D71B83"/>
    <w:rsid w:val="00D72EAD"/>
    <w:rsid w:val="00D74617"/>
    <w:rsid w:val="00D74DC6"/>
    <w:rsid w:val="00D76176"/>
    <w:rsid w:val="00D768C9"/>
    <w:rsid w:val="00D769BC"/>
    <w:rsid w:val="00D776CB"/>
    <w:rsid w:val="00D77801"/>
    <w:rsid w:val="00D80481"/>
    <w:rsid w:val="00D82E29"/>
    <w:rsid w:val="00D84311"/>
    <w:rsid w:val="00D84CEF"/>
    <w:rsid w:val="00D86CC8"/>
    <w:rsid w:val="00D90789"/>
    <w:rsid w:val="00D92F57"/>
    <w:rsid w:val="00D946D8"/>
    <w:rsid w:val="00DA0185"/>
    <w:rsid w:val="00DA15A3"/>
    <w:rsid w:val="00DA2C32"/>
    <w:rsid w:val="00DA2D58"/>
    <w:rsid w:val="00DA3A86"/>
    <w:rsid w:val="00DA42A0"/>
    <w:rsid w:val="00DA4F5F"/>
    <w:rsid w:val="00DA5423"/>
    <w:rsid w:val="00DA6B77"/>
    <w:rsid w:val="00DA7455"/>
    <w:rsid w:val="00DB0E49"/>
    <w:rsid w:val="00DB11C3"/>
    <w:rsid w:val="00DB27F6"/>
    <w:rsid w:val="00DB4EF7"/>
    <w:rsid w:val="00DB51F4"/>
    <w:rsid w:val="00DB6A37"/>
    <w:rsid w:val="00DB6E4F"/>
    <w:rsid w:val="00DB6F2C"/>
    <w:rsid w:val="00DB74CE"/>
    <w:rsid w:val="00DB79DE"/>
    <w:rsid w:val="00DC0CD3"/>
    <w:rsid w:val="00DC1E4D"/>
    <w:rsid w:val="00DC323E"/>
    <w:rsid w:val="00DC4443"/>
    <w:rsid w:val="00DC676D"/>
    <w:rsid w:val="00DC7403"/>
    <w:rsid w:val="00DD0883"/>
    <w:rsid w:val="00DD0DA4"/>
    <w:rsid w:val="00DD3752"/>
    <w:rsid w:val="00DD3DA9"/>
    <w:rsid w:val="00DD3EF5"/>
    <w:rsid w:val="00DD4811"/>
    <w:rsid w:val="00DD6002"/>
    <w:rsid w:val="00DD6083"/>
    <w:rsid w:val="00DD7E23"/>
    <w:rsid w:val="00DE135C"/>
    <w:rsid w:val="00DE19D2"/>
    <w:rsid w:val="00DE507A"/>
    <w:rsid w:val="00DE5BCD"/>
    <w:rsid w:val="00DF3DFF"/>
    <w:rsid w:val="00DF3F4B"/>
    <w:rsid w:val="00DF3F92"/>
    <w:rsid w:val="00DF54F2"/>
    <w:rsid w:val="00E016AF"/>
    <w:rsid w:val="00E02B80"/>
    <w:rsid w:val="00E02BD4"/>
    <w:rsid w:val="00E05A39"/>
    <w:rsid w:val="00E0619B"/>
    <w:rsid w:val="00E07759"/>
    <w:rsid w:val="00E105D1"/>
    <w:rsid w:val="00E12A0B"/>
    <w:rsid w:val="00E12F6C"/>
    <w:rsid w:val="00E1337A"/>
    <w:rsid w:val="00E16137"/>
    <w:rsid w:val="00E1653C"/>
    <w:rsid w:val="00E21910"/>
    <w:rsid w:val="00E2341A"/>
    <w:rsid w:val="00E2493D"/>
    <w:rsid w:val="00E24DEA"/>
    <w:rsid w:val="00E26483"/>
    <w:rsid w:val="00E33C60"/>
    <w:rsid w:val="00E35984"/>
    <w:rsid w:val="00E40446"/>
    <w:rsid w:val="00E40C81"/>
    <w:rsid w:val="00E43C34"/>
    <w:rsid w:val="00E44FF6"/>
    <w:rsid w:val="00E45084"/>
    <w:rsid w:val="00E45213"/>
    <w:rsid w:val="00E465CB"/>
    <w:rsid w:val="00E46F6D"/>
    <w:rsid w:val="00E4704B"/>
    <w:rsid w:val="00E5470D"/>
    <w:rsid w:val="00E5637A"/>
    <w:rsid w:val="00E606CE"/>
    <w:rsid w:val="00E60D7E"/>
    <w:rsid w:val="00E6297D"/>
    <w:rsid w:val="00E63F19"/>
    <w:rsid w:val="00E6492C"/>
    <w:rsid w:val="00E64ACB"/>
    <w:rsid w:val="00E7093F"/>
    <w:rsid w:val="00E73A37"/>
    <w:rsid w:val="00E73D29"/>
    <w:rsid w:val="00E74282"/>
    <w:rsid w:val="00E74AF1"/>
    <w:rsid w:val="00E760EC"/>
    <w:rsid w:val="00E768A6"/>
    <w:rsid w:val="00E775F9"/>
    <w:rsid w:val="00E80125"/>
    <w:rsid w:val="00E825AF"/>
    <w:rsid w:val="00E84E30"/>
    <w:rsid w:val="00E85010"/>
    <w:rsid w:val="00E859FE"/>
    <w:rsid w:val="00E904E1"/>
    <w:rsid w:val="00E912D5"/>
    <w:rsid w:val="00EA3CD0"/>
    <w:rsid w:val="00EA47AD"/>
    <w:rsid w:val="00EA66E9"/>
    <w:rsid w:val="00EA6754"/>
    <w:rsid w:val="00EA694A"/>
    <w:rsid w:val="00EA72B4"/>
    <w:rsid w:val="00EA7A99"/>
    <w:rsid w:val="00EB132C"/>
    <w:rsid w:val="00EB3420"/>
    <w:rsid w:val="00EB38E9"/>
    <w:rsid w:val="00EB5A91"/>
    <w:rsid w:val="00EB5EB3"/>
    <w:rsid w:val="00EB6301"/>
    <w:rsid w:val="00EB678F"/>
    <w:rsid w:val="00EB7992"/>
    <w:rsid w:val="00EC0BDF"/>
    <w:rsid w:val="00EC35D5"/>
    <w:rsid w:val="00EC5B0F"/>
    <w:rsid w:val="00EC60EE"/>
    <w:rsid w:val="00EC6A4E"/>
    <w:rsid w:val="00EC7C80"/>
    <w:rsid w:val="00ED1C0D"/>
    <w:rsid w:val="00ED2A4A"/>
    <w:rsid w:val="00ED3CE7"/>
    <w:rsid w:val="00ED41F0"/>
    <w:rsid w:val="00ED6D11"/>
    <w:rsid w:val="00EE1FF3"/>
    <w:rsid w:val="00EE2DE0"/>
    <w:rsid w:val="00EE4AFF"/>
    <w:rsid w:val="00EE63E4"/>
    <w:rsid w:val="00EF0EC3"/>
    <w:rsid w:val="00EF6135"/>
    <w:rsid w:val="00EF692B"/>
    <w:rsid w:val="00EF7395"/>
    <w:rsid w:val="00F01295"/>
    <w:rsid w:val="00F02092"/>
    <w:rsid w:val="00F058BF"/>
    <w:rsid w:val="00F0641D"/>
    <w:rsid w:val="00F07644"/>
    <w:rsid w:val="00F0795C"/>
    <w:rsid w:val="00F07A1A"/>
    <w:rsid w:val="00F106DC"/>
    <w:rsid w:val="00F107AD"/>
    <w:rsid w:val="00F13D61"/>
    <w:rsid w:val="00F1526E"/>
    <w:rsid w:val="00F1771D"/>
    <w:rsid w:val="00F227D1"/>
    <w:rsid w:val="00F235AE"/>
    <w:rsid w:val="00F23FEE"/>
    <w:rsid w:val="00F24B5A"/>
    <w:rsid w:val="00F26C2A"/>
    <w:rsid w:val="00F279B9"/>
    <w:rsid w:val="00F30569"/>
    <w:rsid w:val="00F31ADD"/>
    <w:rsid w:val="00F327CC"/>
    <w:rsid w:val="00F3511A"/>
    <w:rsid w:val="00F400F5"/>
    <w:rsid w:val="00F41C82"/>
    <w:rsid w:val="00F4212C"/>
    <w:rsid w:val="00F42E43"/>
    <w:rsid w:val="00F47423"/>
    <w:rsid w:val="00F51AA4"/>
    <w:rsid w:val="00F5321A"/>
    <w:rsid w:val="00F53377"/>
    <w:rsid w:val="00F53CF6"/>
    <w:rsid w:val="00F551A4"/>
    <w:rsid w:val="00F5626C"/>
    <w:rsid w:val="00F575C3"/>
    <w:rsid w:val="00F64030"/>
    <w:rsid w:val="00F67278"/>
    <w:rsid w:val="00F71095"/>
    <w:rsid w:val="00F72DEA"/>
    <w:rsid w:val="00F74D84"/>
    <w:rsid w:val="00F74FEF"/>
    <w:rsid w:val="00F76D27"/>
    <w:rsid w:val="00F77975"/>
    <w:rsid w:val="00F80117"/>
    <w:rsid w:val="00F82647"/>
    <w:rsid w:val="00F82B54"/>
    <w:rsid w:val="00F8398E"/>
    <w:rsid w:val="00F855D0"/>
    <w:rsid w:val="00F87AC1"/>
    <w:rsid w:val="00F90188"/>
    <w:rsid w:val="00F91888"/>
    <w:rsid w:val="00F923C9"/>
    <w:rsid w:val="00F97146"/>
    <w:rsid w:val="00F97E44"/>
    <w:rsid w:val="00FA13A8"/>
    <w:rsid w:val="00FA49FB"/>
    <w:rsid w:val="00FA511A"/>
    <w:rsid w:val="00FA5D2D"/>
    <w:rsid w:val="00FA5ED8"/>
    <w:rsid w:val="00FA628A"/>
    <w:rsid w:val="00FA7C4D"/>
    <w:rsid w:val="00FB19DC"/>
    <w:rsid w:val="00FB4E3E"/>
    <w:rsid w:val="00FB5220"/>
    <w:rsid w:val="00FC55EF"/>
    <w:rsid w:val="00FC7054"/>
    <w:rsid w:val="00FC7DDF"/>
    <w:rsid w:val="00FD1C2D"/>
    <w:rsid w:val="00FD2307"/>
    <w:rsid w:val="00FD4D38"/>
    <w:rsid w:val="00FD68C9"/>
    <w:rsid w:val="00FD7EF4"/>
    <w:rsid w:val="00FE2250"/>
    <w:rsid w:val="00FE2501"/>
    <w:rsid w:val="00FE5778"/>
    <w:rsid w:val="00FE5B8B"/>
    <w:rsid w:val="00FE71D3"/>
    <w:rsid w:val="00FE72D2"/>
    <w:rsid w:val="00FE7A96"/>
    <w:rsid w:val="00FF077F"/>
    <w:rsid w:val="00FF4E24"/>
    <w:rsid w:val="00FF695E"/>
    <w:rsid w:val="00FF6B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7F109AC"/>
  <w15:docId w15:val="{DB626F59-B1EB-452E-B40C-E86FEE474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42A6E"/>
    <w:pPr>
      <w:spacing w:line="240" w:lineRule="atLeast"/>
      <w:ind w:left="1985"/>
    </w:pPr>
    <w:rPr>
      <w:rFonts w:ascii="Lucida Til Sans VL" w:hAnsi="Lucida Til Sans VL"/>
      <w:spacing w:val="4"/>
      <w:sz w:val="17"/>
      <w:lang w:eastAsia="nl-NL"/>
    </w:rPr>
  </w:style>
  <w:style w:type="paragraph" w:styleId="Kop1">
    <w:name w:val="heading 1"/>
    <w:basedOn w:val="Standaard"/>
    <w:next w:val="Standaard"/>
    <w:link w:val="Kop1Char"/>
    <w:autoRedefine/>
    <w:qFormat/>
    <w:rsid w:val="00413B29"/>
    <w:pPr>
      <w:keepNext/>
      <w:numPr>
        <w:numId w:val="3"/>
      </w:numPr>
      <w:spacing w:after="480"/>
      <w:outlineLvl w:val="0"/>
    </w:pPr>
    <w:rPr>
      <w:rFonts w:ascii="Calibri" w:hAnsi="Calibri"/>
      <w:b/>
      <w:snapToGrid w:val="0"/>
      <w:spacing w:val="0"/>
      <w:sz w:val="28"/>
      <w:szCs w:val="28"/>
    </w:rPr>
  </w:style>
  <w:style w:type="paragraph" w:styleId="Kop2">
    <w:name w:val="heading 2"/>
    <w:basedOn w:val="Standaard"/>
    <w:next w:val="Standaard"/>
    <w:link w:val="Kop2Char"/>
    <w:autoRedefine/>
    <w:qFormat/>
    <w:rsid w:val="00432A89"/>
    <w:pPr>
      <w:numPr>
        <w:ilvl w:val="1"/>
        <w:numId w:val="3"/>
      </w:numPr>
      <w:tabs>
        <w:tab w:val="left" w:pos="993"/>
        <w:tab w:val="num" w:pos="1986"/>
        <w:tab w:val="right" w:pos="18995"/>
      </w:tabs>
      <w:suppressAutoHyphens/>
      <w:spacing w:after="240"/>
      <w:ind w:left="793"/>
      <w:outlineLvl w:val="1"/>
    </w:pPr>
    <w:rPr>
      <w:rFonts w:ascii="Calibri" w:hAnsi="Calibri"/>
      <w:b/>
      <w:snapToGrid w:val="0"/>
      <w:spacing w:val="0"/>
      <w:sz w:val="20"/>
    </w:rPr>
  </w:style>
  <w:style w:type="paragraph" w:styleId="Kop3">
    <w:name w:val="heading 3"/>
    <w:basedOn w:val="Standaard"/>
    <w:next w:val="Standaard"/>
    <w:link w:val="Kop3Char"/>
    <w:autoRedefine/>
    <w:qFormat/>
    <w:rsid w:val="00C7761D"/>
    <w:pPr>
      <w:numPr>
        <w:ilvl w:val="2"/>
        <w:numId w:val="3"/>
      </w:numPr>
      <w:tabs>
        <w:tab w:val="clear" w:pos="1844"/>
        <w:tab w:val="num" w:pos="2411"/>
        <w:tab w:val="left" w:pos="2552"/>
        <w:tab w:val="right" w:pos="18995"/>
      </w:tabs>
      <w:suppressAutoHyphens/>
      <w:spacing w:line="240" w:lineRule="auto"/>
      <w:ind w:left="1650"/>
      <w:jc w:val="both"/>
      <w:outlineLvl w:val="2"/>
    </w:pPr>
    <w:rPr>
      <w:rFonts w:ascii="Calibri" w:hAnsi="Calibri"/>
      <w:i/>
      <w:sz w:val="20"/>
    </w:rPr>
  </w:style>
  <w:style w:type="paragraph" w:styleId="Kop4">
    <w:name w:val="heading 4"/>
    <w:basedOn w:val="Standaard"/>
    <w:next w:val="Standaard"/>
    <w:autoRedefine/>
    <w:qFormat/>
    <w:rsid w:val="0039029D"/>
    <w:pPr>
      <w:keepNext/>
      <w:spacing w:before="240" w:after="60"/>
      <w:ind w:left="709"/>
      <w:jc w:val="both"/>
      <w:outlineLvl w:val="3"/>
    </w:pPr>
    <w:rPr>
      <w:rFonts w:ascii="Calibri" w:hAnsi="Calibri"/>
      <w:bCs/>
      <w:iCs/>
      <w:sz w:val="20"/>
    </w:rPr>
  </w:style>
  <w:style w:type="paragraph" w:styleId="Kop5">
    <w:name w:val="heading 5"/>
    <w:aliases w:val="TbsKop 5"/>
    <w:basedOn w:val="Standaard"/>
    <w:next w:val="Standaard"/>
    <w:qFormat/>
    <w:rsid w:val="00B8045D"/>
    <w:pPr>
      <w:spacing w:before="240" w:after="60"/>
      <w:outlineLvl w:val="4"/>
    </w:pPr>
    <w:rPr>
      <w:b/>
      <w:bCs/>
      <w:i/>
      <w:iCs/>
      <w:sz w:val="26"/>
      <w:szCs w:val="26"/>
    </w:rPr>
  </w:style>
  <w:style w:type="paragraph" w:styleId="Kop6">
    <w:name w:val="heading 6"/>
    <w:basedOn w:val="Standaard"/>
    <w:next w:val="Standaard"/>
    <w:qFormat/>
    <w:rsid w:val="00B8045D"/>
    <w:pPr>
      <w:numPr>
        <w:ilvl w:val="5"/>
        <w:numId w:val="3"/>
      </w:numPr>
      <w:spacing w:before="240" w:after="60"/>
      <w:outlineLvl w:val="5"/>
    </w:pPr>
    <w:rPr>
      <w:b/>
      <w:bCs/>
      <w:sz w:val="22"/>
      <w:szCs w:val="22"/>
    </w:rPr>
  </w:style>
  <w:style w:type="paragraph" w:styleId="Kop7">
    <w:name w:val="heading 7"/>
    <w:aliases w:val="Tussenkop 3"/>
    <w:basedOn w:val="Standaard"/>
    <w:next w:val="Standaard"/>
    <w:qFormat/>
    <w:rsid w:val="00B8045D"/>
    <w:pPr>
      <w:tabs>
        <w:tab w:val="num" w:pos="1296"/>
      </w:tabs>
      <w:spacing w:before="240" w:after="60" w:line="240" w:lineRule="auto"/>
      <w:ind w:left="1296" w:hanging="1296"/>
      <w:jc w:val="both"/>
      <w:outlineLvl w:val="6"/>
    </w:pPr>
    <w:rPr>
      <w:rFonts w:ascii="V&amp;W Syntax (Adobe)" w:hAnsi="V&amp;W Syntax (Adobe)"/>
      <w:spacing w:val="0"/>
      <w:sz w:val="20"/>
    </w:rPr>
  </w:style>
  <w:style w:type="paragraph" w:styleId="Kop8">
    <w:name w:val="heading 8"/>
    <w:aliases w:val="Tussenkop 4"/>
    <w:basedOn w:val="Standaard"/>
    <w:next w:val="Standaard"/>
    <w:qFormat/>
    <w:rsid w:val="00B8045D"/>
    <w:pPr>
      <w:tabs>
        <w:tab w:val="num" w:pos="1440"/>
      </w:tabs>
      <w:spacing w:before="240" w:after="60" w:line="240" w:lineRule="auto"/>
      <w:ind w:left="1440" w:hanging="1440"/>
      <w:jc w:val="both"/>
      <w:outlineLvl w:val="7"/>
    </w:pPr>
    <w:rPr>
      <w:rFonts w:ascii="V&amp;W Syntax (Adobe)" w:hAnsi="V&amp;W Syntax (Adobe)"/>
      <w:i/>
      <w:spacing w:val="0"/>
      <w:sz w:val="20"/>
    </w:rPr>
  </w:style>
  <w:style w:type="paragraph" w:styleId="Kop9">
    <w:name w:val="heading 9"/>
    <w:basedOn w:val="Standaard"/>
    <w:next w:val="Standaard"/>
    <w:qFormat/>
    <w:rsid w:val="00B8045D"/>
    <w:pPr>
      <w:tabs>
        <w:tab w:val="num" w:pos="1584"/>
      </w:tabs>
      <w:spacing w:before="240" w:after="60" w:line="240" w:lineRule="auto"/>
      <w:ind w:left="1584" w:hanging="1584"/>
      <w:outlineLvl w:val="8"/>
    </w:pPr>
    <w:rPr>
      <w:rFonts w:ascii="Arial" w:hAnsi="Arial"/>
      <w:b/>
      <w:i/>
      <w:spacing w:val="0"/>
      <w:sz w:val="18"/>
      <w:szCs w:val="24"/>
      <w:lang w:bidi="he-I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413B29"/>
    <w:rPr>
      <w:rFonts w:ascii="Calibri" w:hAnsi="Calibri"/>
      <w:b/>
      <w:snapToGrid w:val="0"/>
      <w:sz w:val="28"/>
      <w:szCs w:val="28"/>
      <w:lang w:eastAsia="nl-NL"/>
    </w:rPr>
  </w:style>
  <w:style w:type="character" w:customStyle="1" w:styleId="Kop2Char">
    <w:name w:val="Kop 2 Char"/>
    <w:link w:val="Kop2"/>
    <w:rsid w:val="00432A89"/>
    <w:rPr>
      <w:rFonts w:ascii="Calibri" w:hAnsi="Calibri"/>
      <w:b/>
      <w:snapToGrid w:val="0"/>
      <w:lang w:eastAsia="nl-NL"/>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customStyle="1" w:styleId="RapportReferentie">
    <w:name w:val="RapportReferentie"/>
    <w:basedOn w:val="Standaard"/>
    <w:rsid w:val="00B8045D"/>
    <w:pPr>
      <w:spacing w:line="180" w:lineRule="exact"/>
    </w:pPr>
    <w:rPr>
      <w:rFonts w:ascii="V&amp;W Syntax (Adobe)" w:hAnsi="V&amp;W Syntax (Adobe)"/>
      <w:sz w:val="16"/>
    </w:rPr>
  </w:style>
  <w:style w:type="paragraph" w:styleId="Plattetekstinspringen">
    <w:name w:val="Body Text Indent"/>
    <w:basedOn w:val="Standaard"/>
    <w:rsid w:val="00B8045D"/>
    <w:pPr>
      <w:widowControl w:val="0"/>
      <w:ind w:left="360"/>
    </w:pPr>
    <w:rPr>
      <w:rFonts w:ascii="Lucida Til VL" w:hAnsi="Lucida Til VL"/>
      <w:snapToGrid w:val="0"/>
      <w:spacing w:val="0"/>
    </w:rPr>
  </w:style>
  <w:style w:type="character" w:styleId="Hyperlink">
    <w:name w:val="Hyperlink"/>
    <w:uiPriority w:val="99"/>
    <w:rsid w:val="00B8045D"/>
    <w:rPr>
      <w:color w:val="0000FF"/>
      <w:u w:val="single"/>
    </w:rPr>
  </w:style>
  <w:style w:type="paragraph" w:customStyle="1" w:styleId="eis">
    <w:name w:val="eis"/>
    <w:next w:val="Standaard"/>
    <w:rsid w:val="00B8045D"/>
    <w:pPr>
      <w:numPr>
        <w:numId w:val="1"/>
      </w:numPr>
      <w:jc w:val="both"/>
    </w:pPr>
    <w:rPr>
      <w:rFonts w:ascii="Arial" w:hAnsi="Arial" w:cs="Arial"/>
      <w:lang w:eastAsia="nl-NL"/>
    </w:rPr>
  </w:style>
  <w:style w:type="paragraph" w:customStyle="1" w:styleId="eismetopsomming">
    <w:name w:val="eis met opsomming"/>
    <w:basedOn w:val="eis"/>
    <w:next w:val="Standaard"/>
    <w:rsid w:val="00B8045D"/>
    <w:pPr>
      <w:tabs>
        <w:tab w:val="left" w:pos="0"/>
      </w:tabs>
    </w:pPr>
    <w:rPr>
      <w:rFonts w:ascii="V&amp;W Syntax (Adobe)" w:hAnsi="V&amp;W Syntax (Adobe)"/>
    </w:rPr>
  </w:style>
  <w:style w:type="paragraph" w:styleId="Bijschrift">
    <w:name w:val="caption"/>
    <w:basedOn w:val="Standaard"/>
    <w:next w:val="Standaard"/>
    <w:link w:val="BijschriftChar"/>
    <w:qFormat/>
    <w:rsid w:val="00B8045D"/>
    <w:pPr>
      <w:spacing w:before="120" w:after="120" w:line="240" w:lineRule="auto"/>
      <w:jc w:val="both"/>
    </w:pPr>
    <w:rPr>
      <w:rFonts w:ascii="V&amp;W Syntax (Adobe)" w:hAnsi="V&amp;W Syntax (Adobe)" w:cs="Arial"/>
      <w:spacing w:val="0"/>
      <w:sz w:val="16"/>
    </w:rPr>
  </w:style>
  <w:style w:type="paragraph" w:styleId="Plattetekst">
    <w:name w:val="Body Text"/>
    <w:basedOn w:val="Standaard"/>
    <w:rsid w:val="00B8045D"/>
    <w:pPr>
      <w:spacing w:after="120"/>
    </w:pPr>
  </w:style>
  <w:style w:type="paragraph" w:customStyle="1" w:styleId="Opsomming">
    <w:name w:val="Opsomming"/>
    <w:basedOn w:val="Standaard"/>
    <w:rsid w:val="00B8045D"/>
    <w:pPr>
      <w:numPr>
        <w:numId w:val="2"/>
      </w:numPr>
    </w:pPr>
    <w:rPr>
      <w:rFonts w:ascii="V&amp;W Syntax (Adobe)" w:hAnsi="V&amp;W Syntax (Adobe)"/>
      <w:sz w:val="20"/>
    </w:rPr>
  </w:style>
  <w:style w:type="paragraph" w:styleId="Plattetekstinspringen2">
    <w:name w:val="Body Text Indent 2"/>
    <w:basedOn w:val="Standaard"/>
    <w:rsid w:val="00B8045D"/>
    <w:pPr>
      <w:spacing w:after="120" w:line="480" w:lineRule="auto"/>
      <w:ind w:left="283"/>
    </w:pPr>
  </w:style>
  <w:style w:type="paragraph" w:styleId="Plattetekstinspringen3">
    <w:name w:val="Body Text Indent 3"/>
    <w:basedOn w:val="Standaard"/>
    <w:rsid w:val="00B8045D"/>
    <w:pPr>
      <w:spacing w:after="120"/>
      <w:ind w:left="283"/>
    </w:pPr>
    <w:rPr>
      <w:sz w:val="16"/>
      <w:szCs w:val="16"/>
    </w:rPr>
  </w:style>
  <w:style w:type="paragraph" w:styleId="Plattetekst2">
    <w:name w:val="Body Text 2"/>
    <w:basedOn w:val="Standaard"/>
    <w:rsid w:val="00B8045D"/>
    <w:pPr>
      <w:spacing w:after="120" w:line="480" w:lineRule="auto"/>
    </w:pPr>
  </w:style>
  <w:style w:type="paragraph" w:customStyle="1" w:styleId="Plattetekst21">
    <w:name w:val="Platte tekst 21"/>
    <w:basedOn w:val="Standaard"/>
    <w:rsid w:val="00B8045D"/>
    <w:pPr>
      <w:widowControl w:val="0"/>
      <w:suppressLineNumbers/>
      <w:tabs>
        <w:tab w:val="left" w:pos="227"/>
        <w:tab w:val="left" w:pos="454"/>
        <w:tab w:val="left" w:pos="680"/>
        <w:tab w:val="left" w:pos="907"/>
        <w:tab w:val="left" w:pos="1474"/>
        <w:tab w:val="left" w:pos="2041"/>
        <w:tab w:val="left" w:pos="2608"/>
        <w:tab w:val="left" w:pos="3175"/>
        <w:tab w:val="left" w:pos="3742"/>
        <w:tab w:val="left" w:pos="4309"/>
        <w:tab w:val="left" w:pos="4876"/>
        <w:tab w:val="left" w:pos="5443"/>
        <w:tab w:val="left" w:pos="6010"/>
        <w:tab w:val="left" w:pos="6577"/>
        <w:tab w:val="left" w:pos="7144"/>
        <w:tab w:val="left" w:pos="7711"/>
        <w:tab w:val="left" w:pos="8278"/>
        <w:tab w:val="left" w:pos="8845"/>
      </w:tabs>
      <w:overflowPunct w:val="0"/>
      <w:autoSpaceDE w:val="0"/>
      <w:autoSpaceDN w:val="0"/>
      <w:adjustRightInd w:val="0"/>
      <w:spacing w:after="120" w:line="260" w:lineRule="exact"/>
      <w:ind w:left="283"/>
      <w:textAlignment w:val="baseline"/>
    </w:pPr>
    <w:rPr>
      <w:rFonts w:ascii="Frutiger Lt" w:hAnsi="Frutiger Lt"/>
      <w:i/>
      <w:spacing w:val="0"/>
      <w:sz w:val="19"/>
      <w:szCs w:val="24"/>
      <w:lang w:bidi="he-IL"/>
    </w:rPr>
  </w:style>
  <w:style w:type="paragraph" w:customStyle="1" w:styleId="Tussenkop">
    <w:name w:val="Tussenkop"/>
    <w:basedOn w:val="Kop3"/>
    <w:next w:val="Standaard"/>
    <w:rsid w:val="00B8045D"/>
    <w:pPr>
      <w:widowControl w:val="0"/>
      <w:suppressLineNumbers/>
      <w:overflowPunct w:val="0"/>
      <w:autoSpaceDE w:val="0"/>
      <w:autoSpaceDN w:val="0"/>
      <w:adjustRightInd w:val="0"/>
      <w:spacing w:before="260" w:line="260" w:lineRule="exact"/>
      <w:ind w:left="720" w:hanging="720"/>
      <w:textAlignment w:val="baseline"/>
      <w:outlineLvl w:val="9"/>
    </w:pPr>
    <w:rPr>
      <w:rFonts w:ascii="Frutiger Bd" w:hAnsi="Frutiger Bd"/>
      <w:spacing w:val="0"/>
      <w:szCs w:val="24"/>
      <w:lang w:bidi="he-IL"/>
    </w:rPr>
  </w:style>
  <w:style w:type="paragraph" w:styleId="Inhopg1">
    <w:name w:val="toc 1"/>
    <w:basedOn w:val="Standaard"/>
    <w:next w:val="Standaard"/>
    <w:autoRedefine/>
    <w:uiPriority w:val="39"/>
    <w:rsid w:val="00B8045D"/>
    <w:pPr>
      <w:tabs>
        <w:tab w:val="left" w:pos="2268"/>
        <w:tab w:val="left" w:pos="2342"/>
        <w:tab w:val="right" w:leader="dot" w:pos="9629"/>
      </w:tabs>
      <w:spacing w:before="120" w:after="120"/>
      <w:ind w:left="2269" w:hanging="284"/>
    </w:pPr>
    <w:rPr>
      <w:b/>
      <w:bCs/>
      <w:caps/>
    </w:rPr>
  </w:style>
  <w:style w:type="paragraph" w:styleId="Inhopg2">
    <w:name w:val="toc 2"/>
    <w:basedOn w:val="Standaard"/>
    <w:next w:val="Standaard"/>
    <w:autoRedefine/>
    <w:uiPriority w:val="39"/>
    <w:rsid w:val="00B8045D"/>
    <w:pPr>
      <w:tabs>
        <w:tab w:val="left" w:pos="1985"/>
        <w:tab w:val="left" w:pos="2552"/>
        <w:tab w:val="right" w:leader="dot" w:pos="9629"/>
      </w:tabs>
    </w:pPr>
    <w:rPr>
      <w:smallCaps/>
    </w:rPr>
  </w:style>
  <w:style w:type="paragraph" w:customStyle="1" w:styleId="Veldlabel">
    <w:name w:val="Veldlabel"/>
    <w:basedOn w:val="Standaard"/>
    <w:rsid w:val="00B8045D"/>
    <w:pPr>
      <w:spacing w:before="60" w:after="60" w:line="240" w:lineRule="auto"/>
    </w:pPr>
    <w:rPr>
      <w:rFonts w:ascii="Arial" w:hAnsi="Arial" w:cs="Arial"/>
      <w:b/>
      <w:spacing w:val="0"/>
      <w:sz w:val="19"/>
      <w:szCs w:val="19"/>
      <w:lang w:bidi="nl-NL"/>
    </w:rPr>
  </w:style>
  <w:style w:type="paragraph" w:styleId="Plattetekst3">
    <w:name w:val="Body Text 3"/>
    <w:basedOn w:val="Standaard"/>
    <w:rsid w:val="00B8045D"/>
    <w:pPr>
      <w:spacing w:after="120"/>
    </w:pPr>
    <w:rPr>
      <w:sz w:val="16"/>
      <w:szCs w:val="16"/>
    </w:rPr>
  </w:style>
  <w:style w:type="table" w:styleId="Tabelraster">
    <w:name w:val="Table Grid"/>
    <w:basedOn w:val="Standaardtabel"/>
    <w:rsid w:val="00B8045D"/>
    <w:pPr>
      <w:tabs>
        <w:tab w:val="left" w:pos="2552"/>
      </w:tabs>
      <w:suppressAutoHyphens/>
      <w:spacing w:line="240" w:lineRule="atLeast"/>
      <w:ind w:left="198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185pt">
    <w:name w:val="Opmaakprofiel Kop 1 + 85 pt"/>
    <w:basedOn w:val="Kop1"/>
    <w:link w:val="OpmaakprofielKop185ptChar"/>
    <w:rsid w:val="00B8045D"/>
    <w:pPr>
      <w:ind w:left="357" w:firstLine="1344"/>
    </w:pPr>
    <w:rPr>
      <w:bCs/>
      <w:sz w:val="17"/>
    </w:rPr>
  </w:style>
  <w:style w:type="character" w:customStyle="1" w:styleId="OpmaakprofielKop185ptChar">
    <w:name w:val="Opmaakprofiel Kop 1 + 85 pt Char"/>
    <w:link w:val="OpmaakprofielKop185pt"/>
    <w:rsid w:val="00B8045D"/>
    <w:rPr>
      <w:rFonts w:ascii="Calibri" w:hAnsi="Calibri"/>
      <w:b/>
      <w:bCs/>
      <w:snapToGrid w:val="0"/>
      <w:sz w:val="17"/>
      <w:szCs w:val="28"/>
      <w:lang w:eastAsia="nl-NL"/>
    </w:rPr>
  </w:style>
  <w:style w:type="paragraph" w:customStyle="1" w:styleId="OpmaakprofielBijschrift65pt">
    <w:name w:val="Opmaakprofiel Bijschrift + 65 pt"/>
    <w:basedOn w:val="Bijschrift"/>
    <w:link w:val="OpmaakprofielBijschrift65ptChar"/>
    <w:rsid w:val="003D76F0"/>
    <w:rPr>
      <w:rFonts w:ascii="Arial" w:hAnsi="Arial"/>
      <w:sz w:val="13"/>
    </w:rPr>
  </w:style>
  <w:style w:type="character" w:customStyle="1" w:styleId="BijschriftChar">
    <w:name w:val="Bijschrift Char"/>
    <w:link w:val="Bijschrift"/>
    <w:rsid w:val="003D76F0"/>
    <w:rPr>
      <w:rFonts w:ascii="V&amp;W Syntax (Adobe)" w:hAnsi="V&amp;W Syntax (Adobe)" w:cs="Arial"/>
      <w:sz w:val="16"/>
      <w:lang w:val="nl-NL" w:eastAsia="nl-NL" w:bidi="ar-SA"/>
    </w:rPr>
  </w:style>
  <w:style w:type="character" w:customStyle="1" w:styleId="OpmaakprofielBijschrift65ptChar">
    <w:name w:val="Opmaakprofiel Bijschrift + 65 pt Char"/>
    <w:link w:val="OpmaakprofielBijschrift65pt"/>
    <w:rsid w:val="003D76F0"/>
    <w:rPr>
      <w:rFonts w:ascii="Arial" w:hAnsi="Arial" w:cs="Arial"/>
      <w:sz w:val="13"/>
      <w:lang w:val="nl-NL" w:eastAsia="nl-NL" w:bidi="ar-SA"/>
    </w:rPr>
  </w:style>
  <w:style w:type="paragraph" w:styleId="Inhopg9">
    <w:name w:val="toc 9"/>
    <w:basedOn w:val="Standaard"/>
    <w:next w:val="Standaard"/>
    <w:semiHidden/>
    <w:rsid w:val="002B6639"/>
    <w:pPr>
      <w:numPr>
        <w:ilvl w:val="1"/>
        <w:numId w:val="5"/>
      </w:numPr>
      <w:tabs>
        <w:tab w:val="clear" w:pos="709"/>
        <w:tab w:val="right" w:leader="dot" w:pos="6634"/>
      </w:tabs>
      <w:spacing w:line="260" w:lineRule="atLeast"/>
      <w:ind w:left="1520" w:firstLine="0"/>
    </w:pPr>
    <w:rPr>
      <w:rFonts w:ascii="V&amp;W Syntax (Adobe)" w:hAnsi="V&amp;W Syntax (Adobe)"/>
      <w:sz w:val="20"/>
    </w:rPr>
  </w:style>
  <w:style w:type="paragraph" w:customStyle="1" w:styleId="BijlageKop2">
    <w:name w:val="BijlageKop2"/>
    <w:basedOn w:val="Kop2"/>
    <w:next w:val="Standaard"/>
    <w:rsid w:val="002B6639"/>
    <w:pPr>
      <w:keepNext/>
      <w:numPr>
        <w:ilvl w:val="2"/>
        <w:numId w:val="5"/>
      </w:numPr>
      <w:tabs>
        <w:tab w:val="clear" w:pos="993"/>
        <w:tab w:val="clear" w:pos="1080"/>
        <w:tab w:val="clear" w:pos="18995"/>
        <w:tab w:val="num" w:pos="709"/>
      </w:tabs>
      <w:suppressAutoHyphens w:val="0"/>
      <w:spacing w:before="160" w:after="260" w:line="360" w:lineRule="atLeast"/>
    </w:pPr>
    <w:rPr>
      <w:rFonts w:ascii="V&amp;W Syntax (Adobe)" w:hAnsi="V&amp;W Syntax (Adobe)"/>
      <w:snapToGrid/>
      <w:spacing w:val="2"/>
      <w:sz w:val="24"/>
    </w:rPr>
  </w:style>
  <w:style w:type="paragraph" w:customStyle="1" w:styleId="Nummering">
    <w:name w:val="Nummering"/>
    <w:basedOn w:val="Standaard"/>
    <w:rsid w:val="002B6639"/>
    <w:pPr>
      <w:spacing w:line="260" w:lineRule="atLeast"/>
      <w:ind w:left="283" w:hanging="283"/>
    </w:pPr>
    <w:rPr>
      <w:rFonts w:ascii="V&amp;W Syntax (Adobe)" w:hAnsi="V&amp;W Syntax (Adobe)"/>
      <w:sz w:val="20"/>
    </w:rPr>
  </w:style>
  <w:style w:type="paragraph" w:customStyle="1" w:styleId="Kopbijlage">
    <w:name w:val="Kopbijlage"/>
    <w:basedOn w:val="Standaard"/>
    <w:next w:val="Standaard"/>
    <w:rsid w:val="002B6639"/>
    <w:pPr>
      <w:pageBreakBefore/>
      <w:numPr>
        <w:numId w:val="5"/>
      </w:numPr>
      <w:tabs>
        <w:tab w:val="left" w:pos="1276"/>
      </w:tabs>
      <w:spacing w:after="240" w:line="360" w:lineRule="exact"/>
      <w:ind w:left="1276" w:hanging="1276"/>
    </w:pPr>
    <w:rPr>
      <w:rFonts w:ascii="V&amp;W Syntax (Adobe)" w:hAnsi="V&amp;W Syntax (Adobe)"/>
      <w:b/>
      <w:spacing w:val="0"/>
      <w:sz w:val="24"/>
    </w:rPr>
  </w:style>
  <w:style w:type="paragraph" w:customStyle="1" w:styleId="bullets">
    <w:name w:val="bullets"/>
    <w:basedOn w:val="Standaard"/>
    <w:rsid w:val="00E016AF"/>
    <w:pPr>
      <w:numPr>
        <w:numId w:val="6"/>
      </w:numPr>
      <w:spacing w:line="260" w:lineRule="atLeast"/>
    </w:pPr>
    <w:rPr>
      <w:rFonts w:ascii="V&amp;W Syntax (Adobe)" w:hAnsi="V&amp;W Syntax (Adobe)"/>
      <w:sz w:val="20"/>
    </w:rPr>
  </w:style>
  <w:style w:type="character" w:styleId="Verwijzingopmerking">
    <w:name w:val="annotation reference"/>
    <w:semiHidden/>
    <w:rsid w:val="00141C9B"/>
    <w:rPr>
      <w:sz w:val="16"/>
      <w:szCs w:val="16"/>
    </w:rPr>
  </w:style>
  <w:style w:type="paragraph" w:styleId="Tekstopmerking">
    <w:name w:val="annotation text"/>
    <w:basedOn w:val="Standaard"/>
    <w:link w:val="TekstopmerkingChar"/>
    <w:semiHidden/>
    <w:rsid w:val="00141C9B"/>
    <w:rPr>
      <w:sz w:val="20"/>
    </w:rPr>
  </w:style>
  <w:style w:type="paragraph" w:styleId="Onderwerpvanopmerking">
    <w:name w:val="annotation subject"/>
    <w:basedOn w:val="Tekstopmerking"/>
    <w:next w:val="Tekstopmerking"/>
    <w:semiHidden/>
    <w:rsid w:val="00141C9B"/>
    <w:rPr>
      <w:b/>
      <w:bCs/>
    </w:rPr>
  </w:style>
  <w:style w:type="paragraph" w:styleId="Ballontekst">
    <w:name w:val="Balloon Text"/>
    <w:basedOn w:val="Standaard"/>
    <w:semiHidden/>
    <w:rsid w:val="00141C9B"/>
    <w:rPr>
      <w:rFonts w:ascii="Tahoma" w:hAnsi="Tahoma" w:cs="Tahoma"/>
      <w:sz w:val="16"/>
      <w:szCs w:val="16"/>
    </w:rPr>
  </w:style>
  <w:style w:type="paragraph" w:customStyle="1" w:styleId="Kpp2">
    <w:name w:val="Kpp2"/>
    <w:basedOn w:val="Standaard"/>
    <w:rsid w:val="00AB4372"/>
    <w:rPr>
      <w:i/>
    </w:rPr>
  </w:style>
  <w:style w:type="paragraph" w:styleId="Voetnoottekst">
    <w:name w:val="footnote text"/>
    <w:basedOn w:val="Standaard"/>
    <w:semiHidden/>
    <w:rsid w:val="000C471A"/>
    <w:rPr>
      <w:sz w:val="20"/>
    </w:rPr>
  </w:style>
  <w:style w:type="character" w:styleId="Voetnootmarkering">
    <w:name w:val="footnote reference"/>
    <w:semiHidden/>
    <w:rsid w:val="000C471A"/>
    <w:rPr>
      <w:vertAlign w:val="superscript"/>
    </w:rPr>
  </w:style>
  <w:style w:type="paragraph" w:customStyle="1" w:styleId="Lijstalinea1">
    <w:name w:val="Lijstalinea1"/>
    <w:basedOn w:val="Standaard"/>
    <w:rsid w:val="0069122D"/>
    <w:pPr>
      <w:ind w:left="720"/>
      <w:contextualSpacing/>
    </w:pPr>
    <w:rPr>
      <w:rFonts w:eastAsia="Calibri"/>
    </w:rPr>
  </w:style>
  <w:style w:type="character" w:customStyle="1" w:styleId="CharChar">
    <w:name w:val="Char Char"/>
    <w:locked/>
    <w:rsid w:val="0069122D"/>
    <w:rPr>
      <w:rFonts w:ascii="Lucida Til Sans VL" w:hAnsi="Lucida Til Sans VL"/>
      <w:bCs/>
      <w:sz w:val="13"/>
      <w:lang w:val="nl-NL" w:eastAsia="nl-NL" w:bidi="ar-SA"/>
    </w:rPr>
  </w:style>
  <w:style w:type="paragraph" w:styleId="Revisie">
    <w:name w:val="Revision"/>
    <w:hidden/>
    <w:uiPriority w:val="99"/>
    <w:semiHidden/>
    <w:rsid w:val="002E4D1A"/>
    <w:rPr>
      <w:rFonts w:ascii="Lucida Til Sans VL" w:hAnsi="Lucida Til Sans VL"/>
      <w:spacing w:val="4"/>
      <w:sz w:val="17"/>
      <w:lang w:eastAsia="nl-NL"/>
    </w:rPr>
  </w:style>
  <w:style w:type="paragraph" w:customStyle="1" w:styleId="Default">
    <w:name w:val="Default"/>
    <w:rsid w:val="00F8398E"/>
    <w:pPr>
      <w:autoSpaceDE w:val="0"/>
      <w:autoSpaceDN w:val="0"/>
      <w:adjustRightInd w:val="0"/>
    </w:pPr>
    <w:rPr>
      <w:rFonts w:ascii="Arial" w:hAnsi="Arial" w:cs="Arial"/>
      <w:color w:val="000000"/>
      <w:sz w:val="24"/>
      <w:szCs w:val="24"/>
      <w:lang w:eastAsia="nl-NL"/>
    </w:rPr>
  </w:style>
  <w:style w:type="paragraph" w:styleId="Lijstalinea">
    <w:name w:val="List Paragraph"/>
    <w:basedOn w:val="Standaard"/>
    <w:uiPriority w:val="34"/>
    <w:qFormat/>
    <w:rsid w:val="005F080B"/>
    <w:pPr>
      <w:ind w:left="708"/>
    </w:pPr>
  </w:style>
  <w:style w:type="character" w:customStyle="1" w:styleId="VoettekstChar">
    <w:name w:val="Voettekst Char"/>
    <w:link w:val="Voettekst"/>
    <w:uiPriority w:val="99"/>
    <w:rsid w:val="003C6AD2"/>
    <w:rPr>
      <w:rFonts w:ascii="Lucida Til Sans VL" w:hAnsi="Lucida Til Sans VL"/>
      <w:spacing w:val="4"/>
      <w:sz w:val="17"/>
    </w:rPr>
  </w:style>
  <w:style w:type="paragraph" w:styleId="Kopvaninhoudsopgave">
    <w:name w:val="TOC Heading"/>
    <w:basedOn w:val="Kop1"/>
    <w:next w:val="Standaard"/>
    <w:uiPriority w:val="39"/>
    <w:semiHidden/>
    <w:unhideWhenUsed/>
    <w:qFormat/>
    <w:rsid w:val="00C13F3F"/>
    <w:pPr>
      <w:keepLines/>
      <w:numPr>
        <w:numId w:val="0"/>
      </w:numPr>
      <w:spacing w:before="480" w:after="0" w:line="276" w:lineRule="auto"/>
      <w:outlineLvl w:val="9"/>
    </w:pPr>
    <w:rPr>
      <w:rFonts w:ascii="Cambria" w:hAnsi="Cambria"/>
      <w:bCs/>
      <w:snapToGrid/>
      <w:color w:val="365F91"/>
    </w:rPr>
  </w:style>
  <w:style w:type="paragraph" w:styleId="Inhopg3">
    <w:name w:val="toc 3"/>
    <w:basedOn w:val="Standaard"/>
    <w:next w:val="Standaard"/>
    <w:autoRedefine/>
    <w:uiPriority w:val="39"/>
    <w:rsid w:val="00B21F9F"/>
    <w:pPr>
      <w:tabs>
        <w:tab w:val="left" w:pos="2269"/>
        <w:tab w:val="right" w:leader="dot" w:pos="9061"/>
      </w:tabs>
      <w:ind w:left="2977" w:hanging="425"/>
    </w:pPr>
  </w:style>
  <w:style w:type="character" w:customStyle="1" w:styleId="TekstopmerkingChar">
    <w:name w:val="Tekst opmerking Char"/>
    <w:basedOn w:val="Standaardalinea-lettertype"/>
    <w:link w:val="Tekstopmerking"/>
    <w:semiHidden/>
    <w:rsid w:val="00DA5423"/>
    <w:rPr>
      <w:rFonts w:ascii="Lucida Til Sans VL" w:hAnsi="Lucida Til Sans VL"/>
      <w:spacing w:val="4"/>
      <w:lang w:eastAsia="nl-NL"/>
    </w:rPr>
  </w:style>
  <w:style w:type="character" w:styleId="Nadruk">
    <w:name w:val="Emphasis"/>
    <w:basedOn w:val="Standaardalinea-lettertype"/>
    <w:qFormat/>
    <w:rsid w:val="00E825AF"/>
    <w:rPr>
      <w:i/>
      <w:iCs/>
    </w:rPr>
  </w:style>
  <w:style w:type="paragraph" w:styleId="Ondertitel">
    <w:name w:val="Subtitle"/>
    <w:basedOn w:val="Standaard"/>
    <w:next w:val="Standaard"/>
    <w:link w:val="OndertitelChar"/>
    <w:qFormat/>
    <w:rsid w:val="00E825AF"/>
    <w:pPr>
      <w:numPr>
        <w:ilvl w:val="1"/>
      </w:numPr>
      <w:ind w:left="1985"/>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E825AF"/>
    <w:rPr>
      <w:rFonts w:asciiTheme="majorHAnsi" w:eastAsiaTheme="majorEastAsia" w:hAnsiTheme="majorHAnsi" w:cstheme="majorBidi"/>
      <w:i/>
      <w:iCs/>
      <w:color w:val="4F81BD" w:themeColor="accent1"/>
      <w:spacing w:val="15"/>
      <w:sz w:val="24"/>
      <w:szCs w:val="24"/>
      <w:lang w:eastAsia="nl-NL"/>
    </w:rPr>
  </w:style>
  <w:style w:type="character" w:customStyle="1" w:styleId="Onopgelostemelding1">
    <w:name w:val="Onopgeloste melding1"/>
    <w:basedOn w:val="Standaardalinea-lettertype"/>
    <w:uiPriority w:val="99"/>
    <w:semiHidden/>
    <w:unhideWhenUsed/>
    <w:rsid w:val="00B62224"/>
    <w:rPr>
      <w:color w:val="605E5C"/>
      <w:shd w:val="clear" w:color="auto" w:fill="E1DFDD"/>
    </w:rPr>
  </w:style>
  <w:style w:type="character" w:customStyle="1" w:styleId="UnresolvedMention">
    <w:name w:val="Unresolved Mention"/>
    <w:basedOn w:val="Standaardalinea-lettertype"/>
    <w:uiPriority w:val="99"/>
    <w:semiHidden/>
    <w:unhideWhenUsed/>
    <w:rsid w:val="007E4865"/>
    <w:rPr>
      <w:color w:val="605E5C"/>
      <w:shd w:val="clear" w:color="auto" w:fill="E1DFDD"/>
    </w:rPr>
  </w:style>
  <w:style w:type="character" w:customStyle="1" w:styleId="Kop3Char">
    <w:name w:val="Kop 3 Char"/>
    <w:basedOn w:val="Standaardalinea-lettertype"/>
    <w:link w:val="Kop3"/>
    <w:rsid w:val="00216563"/>
    <w:rPr>
      <w:rFonts w:ascii="Calibri" w:hAnsi="Calibri"/>
      <w:i/>
      <w:spacing w:val="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5817">
      <w:bodyDiv w:val="1"/>
      <w:marLeft w:val="0"/>
      <w:marRight w:val="0"/>
      <w:marTop w:val="0"/>
      <w:marBottom w:val="0"/>
      <w:divBdr>
        <w:top w:val="none" w:sz="0" w:space="0" w:color="auto"/>
        <w:left w:val="none" w:sz="0" w:space="0" w:color="auto"/>
        <w:bottom w:val="none" w:sz="0" w:space="0" w:color="auto"/>
        <w:right w:val="none" w:sz="0" w:space="0" w:color="auto"/>
      </w:divBdr>
      <w:divsChild>
        <w:div w:id="1770199959">
          <w:marLeft w:val="0"/>
          <w:marRight w:val="0"/>
          <w:marTop w:val="0"/>
          <w:marBottom w:val="0"/>
          <w:divBdr>
            <w:top w:val="none" w:sz="0" w:space="0" w:color="auto"/>
            <w:left w:val="none" w:sz="0" w:space="0" w:color="auto"/>
            <w:bottom w:val="none" w:sz="0" w:space="0" w:color="auto"/>
            <w:right w:val="none" w:sz="0" w:space="0" w:color="auto"/>
          </w:divBdr>
          <w:divsChild>
            <w:div w:id="376514025">
              <w:marLeft w:val="0"/>
              <w:marRight w:val="0"/>
              <w:marTop w:val="0"/>
              <w:marBottom w:val="0"/>
              <w:divBdr>
                <w:top w:val="none" w:sz="0" w:space="0" w:color="auto"/>
                <w:left w:val="none" w:sz="0" w:space="0" w:color="auto"/>
                <w:bottom w:val="none" w:sz="0" w:space="0" w:color="auto"/>
                <w:right w:val="none" w:sz="0" w:space="0" w:color="auto"/>
              </w:divBdr>
              <w:divsChild>
                <w:div w:id="1710378023">
                  <w:marLeft w:val="0"/>
                  <w:marRight w:val="0"/>
                  <w:marTop w:val="0"/>
                  <w:marBottom w:val="0"/>
                  <w:divBdr>
                    <w:top w:val="none" w:sz="0" w:space="0" w:color="auto"/>
                    <w:left w:val="none" w:sz="0" w:space="0" w:color="auto"/>
                    <w:bottom w:val="none" w:sz="0" w:space="0" w:color="auto"/>
                    <w:right w:val="none" w:sz="0" w:space="0" w:color="auto"/>
                  </w:divBdr>
                  <w:divsChild>
                    <w:div w:id="208031535">
                      <w:marLeft w:val="0"/>
                      <w:marRight w:val="0"/>
                      <w:marTop w:val="0"/>
                      <w:marBottom w:val="0"/>
                      <w:divBdr>
                        <w:top w:val="single" w:sz="6" w:space="8" w:color="DFDFDF"/>
                        <w:left w:val="single" w:sz="6" w:space="8" w:color="DFDFDF"/>
                        <w:bottom w:val="single" w:sz="6" w:space="8" w:color="DFDFDF"/>
                        <w:right w:val="single" w:sz="6" w:space="8" w:color="CFCFCF"/>
                      </w:divBdr>
                      <w:divsChild>
                        <w:div w:id="812453068">
                          <w:marLeft w:val="0"/>
                          <w:marRight w:val="0"/>
                          <w:marTop w:val="0"/>
                          <w:marBottom w:val="0"/>
                          <w:divBdr>
                            <w:top w:val="none" w:sz="0" w:space="0" w:color="auto"/>
                            <w:left w:val="none" w:sz="0" w:space="0" w:color="auto"/>
                            <w:bottom w:val="none" w:sz="0" w:space="0" w:color="auto"/>
                            <w:right w:val="none" w:sz="0" w:space="0" w:color="auto"/>
                          </w:divBdr>
                          <w:divsChild>
                            <w:div w:id="2056540177">
                              <w:marLeft w:val="0"/>
                              <w:marRight w:val="0"/>
                              <w:marTop w:val="0"/>
                              <w:marBottom w:val="0"/>
                              <w:divBdr>
                                <w:top w:val="none" w:sz="0" w:space="0" w:color="auto"/>
                                <w:left w:val="none" w:sz="0" w:space="0" w:color="auto"/>
                                <w:bottom w:val="none" w:sz="0" w:space="0" w:color="auto"/>
                                <w:right w:val="none" w:sz="0" w:space="0" w:color="auto"/>
                              </w:divBdr>
                              <w:divsChild>
                                <w:div w:id="1237669297">
                                  <w:marLeft w:val="150"/>
                                  <w:marRight w:val="150"/>
                                  <w:marTop w:val="0"/>
                                  <w:marBottom w:val="0"/>
                                  <w:divBdr>
                                    <w:top w:val="single" w:sz="6" w:space="8" w:color="CCCCCC"/>
                                    <w:left w:val="single" w:sz="6" w:space="8" w:color="CCCCCC"/>
                                    <w:bottom w:val="single" w:sz="6" w:space="8" w:color="CCCCCC"/>
                                    <w:right w:val="single" w:sz="6" w:space="8" w:color="CCCCCC"/>
                                  </w:divBdr>
                                  <w:divsChild>
                                    <w:div w:id="17970915">
                                      <w:marLeft w:val="0"/>
                                      <w:marRight w:val="0"/>
                                      <w:marTop w:val="0"/>
                                      <w:marBottom w:val="0"/>
                                      <w:divBdr>
                                        <w:top w:val="none" w:sz="0" w:space="0" w:color="auto"/>
                                        <w:left w:val="none" w:sz="0" w:space="0" w:color="auto"/>
                                        <w:bottom w:val="none" w:sz="0" w:space="0" w:color="auto"/>
                                        <w:right w:val="none" w:sz="0" w:space="0" w:color="auto"/>
                                      </w:divBdr>
                                      <w:divsChild>
                                        <w:div w:id="100016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472708">
      <w:bodyDiv w:val="1"/>
      <w:marLeft w:val="0"/>
      <w:marRight w:val="0"/>
      <w:marTop w:val="0"/>
      <w:marBottom w:val="0"/>
      <w:divBdr>
        <w:top w:val="none" w:sz="0" w:space="0" w:color="auto"/>
        <w:left w:val="none" w:sz="0" w:space="0" w:color="auto"/>
        <w:bottom w:val="none" w:sz="0" w:space="0" w:color="auto"/>
        <w:right w:val="none" w:sz="0" w:space="0" w:color="auto"/>
      </w:divBdr>
    </w:div>
    <w:div w:id="153884178">
      <w:bodyDiv w:val="1"/>
      <w:marLeft w:val="0"/>
      <w:marRight w:val="0"/>
      <w:marTop w:val="0"/>
      <w:marBottom w:val="0"/>
      <w:divBdr>
        <w:top w:val="none" w:sz="0" w:space="0" w:color="auto"/>
        <w:left w:val="none" w:sz="0" w:space="0" w:color="auto"/>
        <w:bottom w:val="none" w:sz="0" w:space="0" w:color="auto"/>
        <w:right w:val="none" w:sz="0" w:space="0" w:color="auto"/>
      </w:divBdr>
    </w:div>
    <w:div w:id="253243126">
      <w:bodyDiv w:val="1"/>
      <w:marLeft w:val="0"/>
      <w:marRight w:val="0"/>
      <w:marTop w:val="0"/>
      <w:marBottom w:val="0"/>
      <w:divBdr>
        <w:top w:val="none" w:sz="0" w:space="0" w:color="auto"/>
        <w:left w:val="none" w:sz="0" w:space="0" w:color="auto"/>
        <w:bottom w:val="none" w:sz="0" w:space="0" w:color="auto"/>
        <w:right w:val="none" w:sz="0" w:space="0" w:color="auto"/>
      </w:divBdr>
    </w:div>
    <w:div w:id="436099605">
      <w:bodyDiv w:val="1"/>
      <w:marLeft w:val="0"/>
      <w:marRight w:val="0"/>
      <w:marTop w:val="0"/>
      <w:marBottom w:val="0"/>
      <w:divBdr>
        <w:top w:val="none" w:sz="0" w:space="0" w:color="auto"/>
        <w:left w:val="none" w:sz="0" w:space="0" w:color="auto"/>
        <w:bottom w:val="none" w:sz="0" w:space="0" w:color="auto"/>
        <w:right w:val="none" w:sz="0" w:space="0" w:color="auto"/>
      </w:divBdr>
    </w:div>
    <w:div w:id="475491055">
      <w:bodyDiv w:val="1"/>
      <w:marLeft w:val="0"/>
      <w:marRight w:val="0"/>
      <w:marTop w:val="0"/>
      <w:marBottom w:val="0"/>
      <w:divBdr>
        <w:top w:val="none" w:sz="0" w:space="0" w:color="auto"/>
        <w:left w:val="none" w:sz="0" w:space="0" w:color="auto"/>
        <w:bottom w:val="none" w:sz="0" w:space="0" w:color="auto"/>
        <w:right w:val="none" w:sz="0" w:space="0" w:color="auto"/>
      </w:divBdr>
      <w:divsChild>
        <w:div w:id="202838255">
          <w:marLeft w:val="0"/>
          <w:marRight w:val="0"/>
          <w:marTop w:val="0"/>
          <w:marBottom w:val="0"/>
          <w:divBdr>
            <w:top w:val="none" w:sz="0" w:space="0" w:color="auto"/>
            <w:left w:val="none" w:sz="0" w:space="0" w:color="auto"/>
            <w:bottom w:val="none" w:sz="0" w:space="0" w:color="auto"/>
            <w:right w:val="none" w:sz="0" w:space="0" w:color="auto"/>
          </w:divBdr>
          <w:divsChild>
            <w:div w:id="1492675635">
              <w:marLeft w:val="0"/>
              <w:marRight w:val="0"/>
              <w:marTop w:val="0"/>
              <w:marBottom w:val="0"/>
              <w:divBdr>
                <w:top w:val="none" w:sz="0" w:space="0" w:color="auto"/>
                <w:left w:val="none" w:sz="0" w:space="0" w:color="auto"/>
                <w:bottom w:val="none" w:sz="0" w:space="0" w:color="auto"/>
                <w:right w:val="none" w:sz="0" w:space="0" w:color="auto"/>
              </w:divBdr>
              <w:divsChild>
                <w:div w:id="834107399">
                  <w:marLeft w:val="0"/>
                  <w:marRight w:val="0"/>
                  <w:marTop w:val="0"/>
                  <w:marBottom w:val="0"/>
                  <w:divBdr>
                    <w:top w:val="none" w:sz="0" w:space="0" w:color="auto"/>
                    <w:left w:val="none" w:sz="0" w:space="0" w:color="auto"/>
                    <w:bottom w:val="none" w:sz="0" w:space="0" w:color="auto"/>
                    <w:right w:val="none" w:sz="0" w:space="0" w:color="auto"/>
                  </w:divBdr>
                  <w:divsChild>
                    <w:div w:id="179902337">
                      <w:marLeft w:val="0"/>
                      <w:marRight w:val="4425"/>
                      <w:marTop w:val="0"/>
                      <w:marBottom w:val="0"/>
                      <w:divBdr>
                        <w:top w:val="none" w:sz="0" w:space="0" w:color="auto"/>
                        <w:left w:val="none" w:sz="0" w:space="0" w:color="auto"/>
                        <w:bottom w:val="none" w:sz="0" w:space="0" w:color="auto"/>
                        <w:right w:val="none" w:sz="0" w:space="0" w:color="auto"/>
                      </w:divBdr>
                      <w:divsChild>
                        <w:div w:id="2104498221">
                          <w:marLeft w:val="0"/>
                          <w:marRight w:val="0"/>
                          <w:marTop w:val="0"/>
                          <w:marBottom w:val="0"/>
                          <w:divBdr>
                            <w:top w:val="none" w:sz="0" w:space="0" w:color="auto"/>
                            <w:left w:val="none" w:sz="0" w:space="0" w:color="auto"/>
                            <w:bottom w:val="none" w:sz="0" w:space="0" w:color="auto"/>
                            <w:right w:val="none" w:sz="0" w:space="0" w:color="auto"/>
                          </w:divBdr>
                          <w:divsChild>
                            <w:div w:id="1500458511">
                              <w:marLeft w:val="0"/>
                              <w:marRight w:val="0"/>
                              <w:marTop w:val="0"/>
                              <w:marBottom w:val="0"/>
                              <w:divBdr>
                                <w:top w:val="none" w:sz="0" w:space="0" w:color="auto"/>
                                <w:left w:val="none" w:sz="0" w:space="0" w:color="auto"/>
                                <w:bottom w:val="none" w:sz="0" w:space="0" w:color="auto"/>
                                <w:right w:val="none" w:sz="0" w:space="0" w:color="auto"/>
                              </w:divBdr>
                              <w:divsChild>
                                <w:div w:id="1631398707">
                                  <w:marLeft w:val="0"/>
                                  <w:marRight w:val="0"/>
                                  <w:marTop w:val="0"/>
                                  <w:marBottom w:val="0"/>
                                  <w:divBdr>
                                    <w:top w:val="single" w:sz="6" w:space="8" w:color="CEDDE2"/>
                                    <w:left w:val="single" w:sz="6" w:space="8" w:color="CEDDE2"/>
                                    <w:bottom w:val="single" w:sz="6" w:space="8" w:color="CEDDE2"/>
                                    <w:right w:val="single" w:sz="6" w:space="8" w:color="CEDDE2"/>
                                  </w:divBdr>
                                  <w:divsChild>
                                    <w:div w:id="500043129">
                                      <w:marLeft w:val="0"/>
                                      <w:marRight w:val="0"/>
                                      <w:marTop w:val="0"/>
                                      <w:marBottom w:val="0"/>
                                      <w:divBdr>
                                        <w:top w:val="none" w:sz="0" w:space="0" w:color="auto"/>
                                        <w:left w:val="none" w:sz="0" w:space="0" w:color="auto"/>
                                        <w:bottom w:val="none" w:sz="0" w:space="0" w:color="auto"/>
                                        <w:right w:val="none" w:sz="0" w:space="0" w:color="auto"/>
                                      </w:divBdr>
                                      <w:divsChild>
                                        <w:div w:id="1846164505">
                                          <w:marLeft w:val="0"/>
                                          <w:marRight w:val="0"/>
                                          <w:marTop w:val="0"/>
                                          <w:marBottom w:val="0"/>
                                          <w:divBdr>
                                            <w:top w:val="none" w:sz="0" w:space="0" w:color="auto"/>
                                            <w:left w:val="none" w:sz="0" w:space="0" w:color="auto"/>
                                            <w:bottom w:val="none" w:sz="0" w:space="0" w:color="auto"/>
                                            <w:right w:val="none" w:sz="0" w:space="0" w:color="auto"/>
                                          </w:divBdr>
                                          <w:divsChild>
                                            <w:div w:id="1402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5747436">
      <w:bodyDiv w:val="1"/>
      <w:marLeft w:val="0"/>
      <w:marRight w:val="0"/>
      <w:marTop w:val="0"/>
      <w:marBottom w:val="0"/>
      <w:divBdr>
        <w:top w:val="none" w:sz="0" w:space="0" w:color="auto"/>
        <w:left w:val="none" w:sz="0" w:space="0" w:color="auto"/>
        <w:bottom w:val="none" w:sz="0" w:space="0" w:color="auto"/>
        <w:right w:val="none" w:sz="0" w:space="0" w:color="auto"/>
      </w:divBdr>
      <w:divsChild>
        <w:div w:id="2082016875">
          <w:marLeft w:val="0"/>
          <w:marRight w:val="0"/>
          <w:marTop w:val="0"/>
          <w:marBottom w:val="0"/>
          <w:divBdr>
            <w:top w:val="none" w:sz="0" w:space="0" w:color="auto"/>
            <w:left w:val="none" w:sz="0" w:space="0" w:color="auto"/>
            <w:bottom w:val="none" w:sz="0" w:space="0" w:color="auto"/>
            <w:right w:val="none" w:sz="0" w:space="0" w:color="auto"/>
          </w:divBdr>
          <w:divsChild>
            <w:div w:id="2023505370">
              <w:marLeft w:val="0"/>
              <w:marRight w:val="0"/>
              <w:marTop w:val="0"/>
              <w:marBottom w:val="0"/>
              <w:divBdr>
                <w:top w:val="none" w:sz="0" w:space="0" w:color="auto"/>
                <w:left w:val="none" w:sz="0" w:space="0" w:color="auto"/>
                <w:bottom w:val="none" w:sz="0" w:space="0" w:color="auto"/>
                <w:right w:val="none" w:sz="0" w:space="0" w:color="auto"/>
              </w:divBdr>
              <w:divsChild>
                <w:div w:id="1876235092">
                  <w:marLeft w:val="0"/>
                  <w:marRight w:val="0"/>
                  <w:marTop w:val="0"/>
                  <w:marBottom w:val="0"/>
                  <w:divBdr>
                    <w:top w:val="none" w:sz="0" w:space="0" w:color="auto"/>
                    <w:left w:val="none" w:sz="0" w:space="0" w:color="auto"/>
                    <w:bottom w:val="none" w:sz="0" w:space="0" w:color="auto"/>
                    <w:right w:val="none" w:sz="0" w:space="0" w:color="auto"/>
                  </w:divBdr>
                  <w:divsChild>
                    <w:div w:id="1103839226">
                      <w:marLeft w:val="0"/>
                      <w:marRight w:val="0"/>
                      <w:marTop w:val="0"/>
                      <w:marBottom w:val="0"/>
                      <w:divBdr>
                        <w:top w:val="single" w:sz="6" w:space="8" w:color="DFDFDF"/>
                        <w:left w:val="single" w:sz="6" w:space="8" w:color="DFDFDF"/>
                        <w:bottom w:val="single" w:sz="6" w:space="8" w:color="DFDFDF"/>
                        <w:right w:val="single" w:sz="6" w:space="8" w:color="CFCFCF"/>
                      </w:divBdr>
                      <w:divsChild>
                        <w:div w:id="57021223">
                          <w:marLeft w:val="0"/>
                          <w:marRight w:val="0"/>
                          <w:marTop w:val="0"/>
                          <w:marBottom w:val="0"/>
                          <w:divBdr>
                            <w:top w:val="none" w:sz="0" w:space="0" w:color="auto"/>
                            <w:left w:val="none" w:sz="0" w:space="0" w:color="auto"/>
                            <w:bottom w:val="none" w:sz="0" w:space="0" w:color="auto"/>
                            <w:right w:val="none" w:sz="0" w:space="0" w:color="auto"/>
                          </w:divBdr>
                          <w:divsChild>
                            <w:div w:id="1129139">
                              <w:marLeft w:val="0"/>
                              <w:marRight w:val="0"/>
                              <w:marTop w:val="0"/>
                              <w:marBottom w:val="0"/>
                              <w:divBdr>
                                <w:top w:val="none" w:sz="0" w:space="0" w:color="auto"/>
                                <w:left w:val="none" w:sz="0" w:space="0" w:color="auto"/>
                                <w:bottom w:val="none" w:sz="0" w:space="0" w:color="auto"/>
                                <w:right w:val="none" w:sz="0" w:space="0" w:color="auto"/>
                              </w:divBdr>
                              <w:divsChild>
                                <w:div w:id="757756449">
                                  <w:marLeft w:val="150"/>
                                  <w:marRight w:val="150"/>
                                  <w:marTop w:val="0"/>
                                  <w:marBottom w:val="0"/>
                                  <w:divBdr>
                                    <w:top w:val="single" w:sz="6" w:space="8" w:color="CCCCCC"/>
                                    <w:left w:val="single" w:sz="6" w:space="8" w:color="CCCCCC"/>
                                    <w:bottom w:val="single" w:sz="6" w:space="8" w:color="CCCCCC"/>
                                    <w:right w:val="single" w:sz="6" w:space="8" w:color="CCCCCC"/>
                                  </w:divBdr>
                                  <w:divsChild>
                                    <w:div w:id="297882451">
                                      <w:marLeft w:val="0"/>
                                      <w:marRight w:val="0"/>
                                      <w:marTop w:val="0"/>
                                      <w:marBottom w:val="0"/>
                                      <w:divBdr>
                                        <w:top w:val="none" w:sz="0" w:space="0" w:color="auto"/>
                                        <w:left w:val="none" w:sz="0" w:space="0" w:color="auto"/>
                                        <w:bottom w:val="none" w:sz="0" w:space="0" w:color="auto"/>
                                        <w:right w:val="none" w:sz="0" w:space="0" w:color="auto"/>
                                      </w:divBdr>
                                      <w:divsChild>
                                        <w:div w:id="103430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5340533">
      <w:bodyDiv w:val="1"/>
      <w:marLeft w:val="0"/>
      <w:marRight w:val="0"/>
      <w:marTop w:val="0"/>
      <w:marBottom w:val="0"/>
      <w:divBdr>
        <w:top w:val="none" w:sz="0" w:space="0" w:color="auto"/>
        <w:left w:val="none" w:sz="0" w:space="0" w:color="auto"/>
        <w:bottom w:val="none" w:sz="0" w:space="0" w:color="auto"/>
        <w:right w:val="none" w:sz="0" w:space="0" w:color="auto"/>
      </w:divBdr>
    </w:div>
    <w:div w:id="594483576">
      <w:bodyDiv w:val="1"/>
      <w:marLeft w:val="0"/>
      <w:marRight w:val="0"/>
      <w:marTop w:val="0"/>
      <w:marBottom w:val="0"/>
      <w:divBdr>
        <w:top w:val="none" w:sz="0" w:space="0" w:color="auto"/>
        <w:left w:val="none" w:sz="0" w:space="0" w:color="auto"/>
        <w:bottom w:val="none" w:sz="0" w:space="0" w:color="auto"/>
        <w:right w:val="none" w:sz="0" w:space="0" w:color="auto"/>
      </w:divBdr>
    </w:div>
    <w:div w:id="672493451">
      <w:bodyDiv w:val="1"/>
      <w:marLeft w:val="0"/>
      <w:marRight w:val="0"/>
      <w:marTop w:val="0"/>
      <w:marBottom w:val="0"/>
      <w:divBdr>
        <w:top w:val="none" w:sz="0" w:space="0" w:color="auto"/>
        <w:left w:val="none" w:sz="0" w:space="0" w:color="auto"/>
        <w:bottom w:val="none" w:sz="0" w:space="0" w:color="auto"/>
        <w:right w:val="none" w:sz="0" w:space="0" w:color="auto"/>
      </w:divBdr>
    </w:div>
    <w:div w:id="679544506">
      <w:bodyDiv w:val="1"/>
      <w:marLeft w:val="0"/>
      <w:marRight w:val="0"/>
      <w:marTop w:val="0"/>
      <w:marBottom w:val="0"/>
      <w:divBdr>
        <w:top w:val="none" w:sz="0" w:space="0" w:color="auto"/>
        <w:left w:val="none" w:sz="0" w:space="0" w:color="auto"/>
        <w:bottom w:val="none" w:sz="0" w:space="0" w:color="auto"/>
        <w:right w:val="none" w:sz="0" w:space="0" w:color="auto"/>
      </w:divBdr>
    </w:div>
    <w:div w:id="852112718">
      <w:bodyDiv w:val="1"/>
      <w:marLeft w:val="0"/>
      <w:marRight w:val="0"/>
      <w:marTop w:val="0"/>
      <w:marBottom w:val="0"/>
      <w:divBdr>
        <w:top w:val="none" w:sz="0" w:space="0" w:color="auto"/>
        <w:left w:val="none" w:sz="0" w:space="0" w:color="auto"/>
        <w:bottom w:val="none" w:sz="0" w:space="0" w:color="auto"/>
        <w:right w:val="none" w:sz="0" w:space="0" w:color="auto"/>
      </w:divBdr>
    </w:div>
    <w:div w:id="884215873">
      <w:bodyDiv w:val="1"/>
      <w:marLeft w:val="0"/>
      <w:marRight w:val="0"/>
      <w:marTop w:val="0"/>
      <w:marBottom w:val="0"/>
      <w:divBdr>
        <w:top w:val="none" w:sz="0" w:space="0" w:color="auto"/>
        <w:left w:val="none" w:sz="0" w:space="0" w:color="auto"/>
        <w:bottom w:val="none" w:sz="0" w:space="0" w:color="auto"/>
        <w:right w:val="none" w:sz="0" w:space="0" w:color="auto"/>
      </w:divBdr>
      <w:divsChild>
        <w:div w:id="634408977">
          <w:marLeft w:val="0"/>
          <w:marRight w:val="0"/>
          <w:marTop w:val="0"/>
          <w:marBottom w:val="0"/>
          <w:divBdr>
            <w:top w:val="none" w:sz="0" w:space="0" w:color="auto"/>
            <w:left w:val="none" w:sz="0" w:space="0" w:color="auto"/>
            <w:bottom w:val="none" w:sz="0" w:space="0" w:color="auto"/>
            <w:right w:val="none" w:sz="0" w:space="0" w:color="auto"/>
          </w:divBdr>
          <w:divsChild>
            <w:div w:id="2105952405">
              <w:marLeft w:val="0"/>
              <w:marRight w:val="0"/>
              <w:marTop w:val="0"/>
              <w:marBottom w:val="0"/>
              <w:divBdr>
                <w:top w:val="none" w:sz="0" w:space="0" w:color="auto"/>
                <w:left w:val="none" w:sz="0" w:space="0" w:color="auto"/>
                <w:bottom w:val="none" w:sz="0" w:space="0" w:color="auto"/>
                <w:right w:val="none" w:sz="0" w:space="0" w:color="auto"/>
              </w:divBdr>
              <w:divsChild>
                <w:div w:id="48966776">
                  <w:marLeft w:val="0"/>
                  <w:marRight w:val="0"/>
                  <w:marTop w:val="0"/>
                  <w:marBottom w:val="0"/>
                  <w:divBdr>
                    <w:top w:val="none" w:sz="0" w:space="0" w:color="auto"/>
                    <w:left w:val="none" w:sz="0" w:space="0" w:color="auto"/>
                    <w:bottom w:val="none" w:sz="0" w:space="0" w:color="auto"/>
                    <w:right w:val="none" w:sz="0" w:space="0" w:color="auto"/>
                  </w:divBdr>
                  <w:divsChild>
                    <w:div w:id="644358947">
                      <w:marLeft w:val="0"/>
                      <w:marRight w:val="4425"/>
                      <w:marTop w:val="0"/>
                      <w:marBottom w:val="0"/>
                      <w:divBdr>
                        <w:top w:val="none" w:sz="0" w:space="0" w:color="auto"/>
                        <w:left w:val="none" w:sz="0" w:space="0" w:color="auto"/>
                        <w:bottom w:val="none" w:sz="0" w:space="0" w:color="auto"/>
                        <w:right w:val="none" w:sz="0" w:space="0" w:color="auto"/>
                      </w:divBdr>
                      <w:divsChild>
                        <w:div w:id="1275940594">
                          <w:marLeft w:val="0"/>
                          <w:marRight w:val="0"/>
                          <w:marTop w:val="0"/>
                          <w:marBottom w:val="0"/>
                          <w:divBdr>
                            <w:top w:val="none" w:sz="0" w:space="0" w:color="auto"/>
                            <w:left w:val="none" w:sz="0" w:space="0" w:color="auto"/>
                            <w:bottom w:val="none" w:sz="0" w:space="0" w:color="auto"/>
                            <w:right w:val="none" w:sz="0" w:space="0" w:color="auto"/>
                          </w:divBdr>
                          <w:divsChild>
                            <w:div w:id="1478567707">
                              <w:marLeft w:val="0"/>
                              <w:marRight w:val="0"/>
                              <w:marTop w:val="0"/>
                              <w:marBottom w:val="0"/>
                              <w:divBdr>
                                <w:top w:val="none" w:sz="0" w:space="0" w:color="auto"/>
                                <w:left w:val="none" w:sz="0" w:space="0" w:color="auto"/>
                                <w:bottom w:val="none" w:sz="0" w:space="0" w:color="auto"/>
                                <w:right w:val="none" w:sz="0" w:space="0" w:color="auto"/>
                              </w:divBdr>
                              <w:divsChild>
                                <w:div w:id="1973780244">
                                  <w:marLeft w:val="0"/>
                                  <w:marRight w:val="0"/>
                                  <w:marTop w:val="0"/>
                                  <w:marBottom w:val="0"/>
                                  <w:divBdr>
                                    <w:top w:val="single" w:sz="6" w:space="8" w:color="CEDDE2"/>
                                    <w:left w:val="single" w:sz="6" w:space="8" w:color="CEDDE2"/>
                                    <w:bottom w:val="single" w:sz="6" w:space="8" w:color="CEDDE2"/>
                                    <w:right w:val="single" w:sz="6" w:space="8" w:color="CEDDE2"/>
                                  </w:divBdr>
                                  <w:divsChild>
                                    <w:div w:id="1766996285">
                                      <w:marLeft w:val="0"/>
                                      <w:marRight w:val="0"/>
                                      <w:marTop w:val="0"/>
                                      <w:marBottom w:val="0"/>
                                      <w:divBdr>
                                        <w:top w:val="none" w:sz="0" w:space="0" w:color="auto"/>
                                        <w:left w:val="none" w:sz="0" w:space="0" w:color="auto"/>
                                        <w:bottom w:val="none" w:sz="0" w:space="0" w:color="auto"/>
                                        <w:right w:val="none" w:sz="0" w:space="0" w:color="auto"/>
                                      </w:divBdr>
                                      <w:divsChild>
                                        <w:div w:id="983393119">
                                          <w:marLeft w:val="0"/>
                                          <w:marRight w:val="0"/>
                                          <w:marTop w:val="0"/>
                                          <w:marBottom w:val="0"/>
                                          <w:divBdr>
                                            <w:top w:val="none" w:sz="0" w:space="0" w:color="auto"/>
                                            <w:left w:val="none" w:sz="0" w:space="0" w:color="auto"/>
                                            <w:bottom w:val="none" w:sz="0" w:space="0" w:color="auto"/>
                                            <w:right w:val="none" w:sz="0" w:space="0" w:color="auto"/>
                                          </w:divBdr>
                                          <w:divsChild>
                                            <w:div w:id="116824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7998958">
      <w:bodyDiv w:val="1"/>
      <w:marLeft w:val="0"/>
      <w:marRight w:val="0"/>
      <w:marTop w:val="0"/>
      <w:marBottom w:val="0"/>
      <w:divBdr>
        <w:top w:val="none" w:sz="0" w:space="0" w:color="auto"/>
        <w:left w:val="none" w:sz="0" w:space="0" w:color="auto"/>
        <w:bottom w:val="none" w:sz="0" w:space="0" w:color="auto"/>
        <w:right w:val="none" w:sz="0" w:space="0" w:color="auto"/>
      </w:divBdr>
    </w:div>
    <w:div w:id="1034424782">
      <w:bodyDiv w:val="1"/>
      <w:marLeft w:val="0"/>
      <w:marRight w:val="0"/>
      <w:marTop w:val="0"/>
      <w:marBottom w:val="0"/>
      <w:divBdr>
        <w:top w:val="none" w:sz="0" w:space="0" w:color="auto"/>
        <w:left w:val="none" w:sz="0" w:space="0" w:color="auto"/>
        <w:bottom w:val="none" w:sz="0" w:space="0" w:color="auto"/>
        <w:right w:val="none" w:sz="0" w:space="0" w:color="auto"/>
      </w:divBdr>
    </w:div>
    <w:div w:id="1080058004">
      <w:bodyDiv w:val="1"/>
      <w:marLeft w:val="0"/>
      <w:marRight w:val="0"/>
      <w:marTop w:val="0"/>
      <w:marBottom w:val="0"/>
      <w:divBdr>
        <w:top w:val="none" w:sz="0" w:space="0" w:color="auto"/>
        <w:left w:val="none" w:sz="0" w:space="0" w:color="auto"/>
        <w:bottom w:val="none" w:sz="0" w:space="0" w:color="auto"/>
        <w:right w:val="none" w:sz="0" w:space="0" w:color="auto"/>
      </w:divBdr>
    </w:div>
    <w:div w:id="1280144356">
      <w:bodyDiv w:val="1"/>
      <w:marLeft w:val="0"/>
      <w:marRight w:val="0"/>
      <w:marTop w:val="0"/>
      <w:marBottom w:val="0"/>
      <w:divBdr>
        <w:top w:val="none" w:sz="0" w:space="0" w:color="auto"/>
        <w:left w:val="none" w:sz="0" w:space="0" w:color="auto"/>
        <w:bottom w:val="none" w:sz="0" w:space="0" w:color="auto"/>
        <w:right w:val="none" w:sz="0" w:space="0" w:color="auto"/>
      </w:divBdr>
    </w:div>
    <w:div w:id="1398478527">
      <w:bodyDiv w:val="1"/>
      <w:marLeft w:val="0"/>
      <w:marRight w:val="0"/>
      <w:marTop w:val="0"/>
      <w:marBottom w:val="0"/>
      <w:divBdr>
        <w:top w:val="none" w:sz="0" w:space="0" w:color="auto"/>
        <w:left w:val="none" w:sz="0" w:space="0" w:color="auto"/>
        <w:bottom w:val="none" w:sz="0" w:space="0" w:color="auto"/>
        <w:right w:val="none" w:sz="0" w:space="0" w:color="auto"/>
      </w:divBdr>
      <w:divsChild>
        <w:div w:id="320348665">
          <w:marLeft w:val="0"/>
          <w:marRight w:val="0"/>
          <w:marTop w:val="0"/>
          <w:marBottom w:val="0"/>
          <w:divBdr>
            <w:top w:val="none" w:sz="0" w:space="0" w:color="auto"/>
            <w:left w:val="none" w:sz="0" w:space="0" w:color="auto"/>
            <w:bottom w:val="none" w:sz="0" w:space="0" w:color="auto"/>
            <w:right w:val="none" w:sz="0" w:space="0" w:color="auto"/>
          </w:divBdr>
          <w:divsChild>
            <w:div w:id="858587744">
              <w:marLeft w:val="0"/>
              <w:marRight w:val="0"/>
              <w:marTop w:val="0"/>
              <w:marBottom w:val="0"/>
              <w:divBdr>
                <w:top w:val="none" w:sz="0" w:space="0" w:color="auto"/>
                <w:left w:val="none" w:sz="0" w:space="0" w:color="auto"/>
                <w:bottom w:val="none" w:sz="0" w:space="0" w:color="auto"/>
                <w:right w:val="none" w:sz="0" w:space="0" w:color="auto"/>
              </w:divBdr>
              <w:divsChild>
                <w:div w:id="54776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61550">
      <w:bodyDiv w:val="1"/>
      <w:marLeft w:val="0"/>
      <w:marRight w:val="0"/>
      <w:marTop w:val="0"/>
      <w:marBottom w:val="0"/>
      <w:divBdr>
        <w:top w:val="none" w:sz="0" w:space="0" w:color="auto"/>
        <w:left w:val="none" w:sz="0" w:space="0" w:color="auto"/>
        <w:bottom w:val="none" w:sz="0" w:space="0" w:color="auto"/>
        <w:right w:val="none" w:sz="0" w:space="0" w:color="auto"/>
      </w:divBdr>
    </w:div>
    <w:div w:id="1514341197">
      <w:bodyDiv w:val="1"/>
      <w:marLeft w:val="0"/>
      <w:marRight w:val="0"/>
      <w:marTop w:val="0"/>
      <w:marBottom w:val="0"/>
      <w:divBdr>
        <w:top w:val="none" w:sz="0" w:space="0" w:color="auto"/>
        <w:left w:val="none" w:sz="0" w:space="0" w:color="auto"/>
        <w:bottom w:val="none" w:sz="0" w:space="0" w:color="auto"/>
        <w:right w:val="none" w:sz="0" w:space="0" w:color="auto"/>
      </w:divBdr>
    </w:div>
    <w:div w:id="1521973352">
      <w:bodyDiv w:val="1"/>
      <w:marLeft w:val="0"/>
      <w:marRight w:val="0"/>
      <w:marTop w:val="0"/>
      <w:marBottom w:val="0"/>
      <w:divBdr>
        <w:top w:val="none" w:sz="0" w:space="0" w:color="auto"/>
        <w:left w:val="none" w:sz="0" w:space="0" w:color="auto"/>
        <w:bottom w:val="none" w:sz="0" w:space="0" w:color="auto"/>
        <w:right w:val="none" w:sz="0" w:space="0" w:color="auto"/>
      </w:divBdr>
    </w:div>
    <w:div w:id="1765111511">
      <w:bodyDiv w:val="1"/>
      <w:marLeft w:val="0"/>
      <w:marRight w:val="0"/>
      <w:marTop w:val="0"/>
      <w:marBottom w:val="0"/>
      <w:divBdr>
        <w:top w:val="none" w:sz="0" w:space="0" w:color="auto"/>
        <w:left w:val="none" w:sz="0" w:space="0" w:color="auto"/>
        <w:bottom w:val="none" w:sz="0" w:space="0" w:color="auto"/>
        <w:right w:val="none" w:sz="0" w:space="0" w:color="auto"/>
      </w:divBdr>
    </w:div>
    <w:div w:id="1787315312">
      <w:bodyDiv w:val="1"/>
      <w:marLeft w:val="0"/>
      <w:marRight w:val="0"/>
      <w:marTop w:val="0"/>
      <w:marBottom w:val="0"/>
      <w:divBdr>
        <w:top w:val="none" w:sz="0" w:space="0" w:color="auto"/>
        <w:left w:val="none" w:sz="0" w:space="0" w:color="auto"/>
        <w:bottom w:val="none" w:sz="0" w:space="0" w:color="auto"/>
        <w:right w:val="none" w:sz="0" w:space="0" w:color="auto"/>
      </w:divBdr>
    </w:div>
    <w:div w:id="2035690571">
      <w:bodyDiv w:val="1"/>
      <w:marLeft w:val="0"/>
      <w:marRight w:val="0"/>
      <w:marTop w:val="0"/>
      <w:marBottom w:val="0"/>
      <w:divBdr>
        <w:top w:val="none" w:sz="0" w:space="0" w:color="auto"/>
        <w:left w:val="none" w:sz="0" w:space="0" w:color="auto"/>
        <w:bottom w:val="none" w:sz="0" w:space="0" w:color="auto"/>
        <w:right w:val="none" w:sz="0" w:space="0" w:color="auto"/>
      </w:divBdr>
    </w:div>
    <w:div w:id="214677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rechtsteden.sr-monitor.n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oi@drechtsteden.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rechtsteden.sr-monitor.nl" TargetMode="External"/><Relationship Id="rId4" Type="http://schemas.openxmlformats.org/officeDocument/2006/relationships/settings" Target="settings.xml"/><Relationship Id="rId9" Type="http://schemas.openxmlformats.org/officeDocument/2006/relationships/hyperlink" Target="mailto:sroi@drechtsteden.n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SJABLOON\blanco"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A5905-C78D-4C8F-ABCE-663E92FAD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Template>
  <TotalTime>1</TotalTime>
  <Pages>3</Pages>
  <Words>1299</Words>
  <Characters>8149</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Inschrijvingsleidraad</vt:lpstr>
    </vt:vector>
  </TitlesOfParts>
  <Company>ARCADIS Heidemij Advies</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dc:title>
  <dc:creator>ir. I.S. Kreetz</dc:creator>
  <cp:lastModifiedBy>Kuling-Bakker, J (Jacqueline)</cp:lastModifiedBy>
  <cp:revision>2</cp:revision>
  <cp:lastPrinted>2019-01-11T14:10:00Z</cp:lastPrinted>
  <dcterms:created xsi:type="dcterms:W3CDTF">2021-06-08T08:53:00Z</dcterms:created>
  <dcterms:modified xsi:type="dcterms:W3CDTF">2021-06-08T08:53:00Z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FileNetID">
    <vt:lpwstr>076798560</vt:lpwstr>
  </property>
  <property fmtid="{D5CDD505-2E9C-101B-9397-08002B2CF9AE}" pid="3" name="cdpVersienummer">
    <vt:lpwstr>0.4</vt:lpwstr>
  </property>
  <property fmtid="{D5CDD505-2E9C-101B-9397-08002B2CF9AE}" pid="4" name="cdpSoort">
    <vt:lpwstr>Contract/Overeenkomst</vt:lpwstr>
  </property>
  <property fmtid="{D5CDD505-2E9C-101B-9397-08002B2CF9AE}" pid="5" name="cdpTitel">
    <vt:lpwstr>01 Inschrijvingsleidraad - H6 uitgewerkt</vt:lpwstr>
  </property>
  <property fmtid="{D5CDD505-2E9C-101B-9397-08002B2CF9AE}" pid="6" name="cdpOpdrachtgever (1)">
    <vt:lpwstr>Gemeente Tilburg</vt:lpwstr>
  </property>
  <property fmtid="{D5CDD505-2E9C-101B-9397-08002B2CF9AE}" pid="7" name="cdpOpdrachtgever (2)">
    <vt:lpwstr> </vt:lpwstr>
  </property>
  <property fmtid="{D5CDD505-2E9C-101B-9397-08002B2CF9AE}" pid="8" name="cdpProjectomschrijving (1)">
    <vt:lpwstr>Verdubbeling Bredaseweg, Tilburg</vt:lpwstr>
  </property>
  <property fmtid="{D5CDD505-2E9C-101B-9397-08002B2CF9AE}" pid="9" name="cdpProjectomschrijving (2)">
    <vt:lpwstr> </vt:lpwstr>
  </property>
  <property fmtid="{D5CDD505-2E9C-101B-9397-08002B2CF9AE}" pid="10" name="cdpCheckedInByUser">
    <vt:lpwstr>kreetzi</vt:lpwstr>
  </property>
  <property fmtid="{D5CDD505-2E9C-101B-9397-08002B2CF9AE}" pid="11" name="cdpCheckindate">
    <vt:filetime>2012-12-19T15:24:43Z</vt:filetime>
  </property>
  <property fmtid="{D5CDD505-2E9C-101B-9397-08002B2CF9AE}" pid="12" name="cdpGecontroleerdDoor">
    <vt:lpwstr> </vt:lpwstr>
  </property>
  <property fmtid="{D5CDD505-2E9C-101B-9397-08002B2CF9AE}" pid="13" name="cdpGecontroleerdOp">
    <vt:lpwstr> </vt:lpwstr>
  </property>
  <property fmtid="{D5CDD505-2E9C-101B-9397-08002B2CF9AE}" pid="14" name="cdpGoedgekeurdDoor">
    <vt:lpwstr> </vt:lpwstr>
  </property>
  <property fmtid="{D5CDD505-2E9C-101B-9397-08002B2CF9AE}" pid="15" name="cdpGoedgekeurdOp">
    <vt:lpwstr> </vt:lpwstr>
  </property>
  <property fmtid="{D5CDD505-2E9C-101B-9397-08002B2CF9AE}" pid="16" name="cdpStatus">
    <vt:lpwstr>Checked In</vt:lpwstr>
  </property>
  <property fmtid="{D5CDD505-2E9C-101B-9397-08002B2CF9AE}" pid="17" name="cdpAddress1">
    <vt:lpwstr> </vt:lpwstr>
  </property>
  <property fmtid="{D5CDD505-2E9C-101B-9397-08002B2CF9AE}" pid="18" name="cdpAddress2">
    <vt:lpwstr> </vt:lpwstr>
  </property>
  <property fmtid="{D5CDD505-2E9C-101B-9397-08002B2CF9AE}" pid="19" name="cdpKenmerk">
    <vt:lpwstr> </vt:lpwstr>
  </property>
  <property fmtid="{D5CDD505-2E9C-101B-9397-08002B2CF9AE}" pid="20" name="cdpSubject1">
    <vt:lpwstr>01 Inschrijvingsleidraad - H6 uitgewerkt</vt:lpwstr>
  </property>
  <property fmtid="{D5CDD505-2E9C-101B-9397-08002B2CF9AE}" pid="21" name="cdpSubject2">
    <vt:lpwstr> </vt:lpwstr>
  </property>
  <property fmtid="{D5CDD505-2E9C-101B-9397-08002B2CF9AE}" pid="22" name="cdpProjectDefinitie">
    <vt:lpwstr>D01021.000162</vt:lpwstr>
  </property>
  <property fmtid="{D5CDD505-2E9C-101B-9397-08002B2CF9AE}" pid="23" name="cdpWBS">
    <vt:lpwstr>D01021.000162.0100</vt:lpwstr>
  </property>
  <property fmtid="{D5CDD505-2E9C-101B-9397-08002B2CF9AE}" pid="24" name="CdpVersienummerklant">
    <vt:lpwstr>0.4</vt:lpwstr>
  </property>
  <property fmtid="{D5CDD505-2E9C-101B-9397-08002B2CF9AE}" pid="25" name="cdpProjectleider">
    <vt:lpwstr>Kreetz, IS (Ivo)</vt:lpwstr>
  </property>
</Properties>
</file>