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2B7B9" w14:textId="76C50502" w:rsidR="007B1B59" w:rsidRDefault="002115DC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626020" w:rsidRPr="00626020">
        <w:rPr>
          <w:rFonts w:ascii="Verdana" w:hAnsi="Verdana"/>
          <w:b/>
          <w:sz w:val="24"/>
          <w:szCs w:val="24"/>
        </w:rPr>
        <w:t xml:space="preserve"> </w:t>
      </w:r>
      <w:r w:rsidR="000533D5">
        <w:rPr>
          <w:rFonts w:ascii="Verdana" w:hAnsi="Verdana"/>
          <w:b/>
          <w:sz w:val="24"/>
          <w:szCs w:val="24"/>
        </w:rPr>
        <w:t>3</w:t>
      </w:r>
      <w:r w:rsidR="00626020" w:rsidRPr="00626020">
        <w:rPr>
          <w:rFonts w:ascii="Verdana" w:hAnsi="Verdana"/>
          <w:b/>
          <w:sz w:val="24"/>
          <w:szCs w:val="24"/>
        </w:rPr>
        <w:t xml:space="preserve">: Verklaring garantstelling </w:t>
      </w:r>
      <w:r w:rsidR="002F5D3E">
        <w:rPr>
          <w:rFonts w:ascii="Verdana" w:hAnsi="Verdana"/>
          <w:b/>
          <w:sz w:val="24"/>
          <w:szCs w:val="24"/>
        </w:rPr>
        <w:t>Combinatie</w:t>
      </w:r>
    </w:p>
    <w:p w14:paraId="49BFFDB7" w14:textId="77777777" w:rsidR="002115DC" w:rsidRPr="00293C93" w:rsidRDefault="002115DC" w:rsidP="002115DC">
      <w:pPr>
        <w:pStyle w:val="Geenafstand"/>
        <w:rPr>
          <w:rFonts w:ascii="Verdana" w:hAnsi="Verdana"/>
          <w:sz w:val="18"/>
          <w:szCs w:val="18"/>
        </w:rPr>
      </w:pPr>
    </w:p>
    <w:p w14:paraId="657521E8" w14:textId="01043A54" w:rsidR="002115DC" w:rsidRPr="00DD4C21" w:rsidRDefault="00B22DED" w:rsidP="002115DC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Europese</w:t>
      </w:r>
      <w:r w:rsidR="000533D5">
        <w:rPr>
          <w:rFonts w:ascii="Verdana" w:hAnsi="Verdana"/>
          <w:sz w:val="18"/>
          <w:szCs w:val="18"/>
        </w:rPr>
        <w:t xml:space="preserve"> Aanbesteding: Controle beveiligingen in waterleidingsystemen van panden in Aalsmeer en </w:t>
      </w:r>
      <w:r>
        <w:rPr>
          <w:rFonts w:ascii="Verdana" w:hAnsi="Verdana"/>
          <w:sz w:val="18"/>
          <w:szCs w:val="18"/>
        </w:rPr>
        <w:t xml:space="preserve"> Amstelveen</w:t>
      </w:r>
      <w:r w:rsidR="000533D5">
        <w:rPr>
          <w:rFonts w:ascii="Verdana" w:hAnsi="Verdana"/>
          <w:sz w:val="18"/>
          <w:szCs w:val="18"/>
        </w:rPr>
        <w:t>.</w:t>
      </w:r>
    </w:p>
    <w:p w14:paraId="54583E3F" w14:textId="2491BE2E" w:rsidR="00EC750C" w:rsidRPr="00886BE0" w:rsidRDefault="002115DC" w:rsidP="00886BE0">
      <w:pPr>
        <w:pStyle w:val="Geenafstand"/>
        <w:rPr>
          <w:rFonts w:ascii="Verdana" w:hAnsi="Verdana"/>
          <w:sz w:val="18"/>
          <w:szCs w:val="18"/>
        </w:rPr>
      </w:pPr>
      <w:r w:rsidRPr="00886BE0">
        <w:rPr>
          <w:rFonts w:ascii="Verdana" w:hAnsi="Verdana"/>
          <w:sz w:val="18"/>
          <w:szCs w:val="18"/>
        </w:rPr>
        <w:t xml:space="preserve">I&amp;A-nummer: </w:t>
      </w:r>
      <w:r w:rsidR="000533D5">
        <w:rPr>
          <w:rFonts w:ascii="Verdana" w:hAnsi="Verdana"/>
          <w:sz w:val="18"/>
          <w:szCs w:val="18"/>
        </w:rPr>
        <w:t>2020_0144</w:t>
      </w:r>
    </w:p>
    <w:p w14:paraId="04943F94" w14:textId="77777777" w:rsidR="00886BE0" w:rsidRPr="00886BE0" w:rsidRDefault="00886BE0" w:rsidP="00886BE0">
      <w:pPr>
        <w:pStyle w:val="Geenafstand"/>
        <w:rPr>
          <w:rFonts w:ascii="Verdana" w:hAnsi="Verdana"/>
          <w:sz w:val="18"/>
          <w:szCs w:val="18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</w:t>
      </w:r>
      <w:bookmarkStart w:id="0" w:name="_GoBack"/>
      <w:bookmarkEnd w:id="0"/>
      <w:r w:rsidR="007B1B59" w:rsidRPr="00626020">
        <w:rPr>
          <w:rFonts w:ascii="Verdana" w:hAnsi="Verdana"/>
          <w:sz w:val="18"/>
          <w:szCs w:val="18"/>
        </w:rPr>
        <w:t>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default" r:id="rId6"/>
      <w:footerReference w:type="default" r:id="rId7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8584B" w14:textId="77777777" w:rsidR="00A26002" w:rsidRDefault="00A26002" w:rsidP="00BF4F3C">
      <w:pPr>
        <w:spacing w:after="0" w:line="240" w:lineRule="auto"/>
      </w:pPr>
      <w:r>
        <w:separator/>
      </w:r>
    </w:p>
  </w:endnote>
  <w:endnote w:type="continuationSeparator" w:id="0">
    <w:p w14:paraId="6CA379D8" w14:textId="77777777" w:rsidR="00A26002" w:rsidRDefault="00A26002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4FD69A77" w:rsidR="007148A2" w:rsidRPr="00BF6FFC" w:rsidRDefault="00BF6FFC" w:rsidP="002115DC">
    <w:pPr>
      <w:pStyle w:val="Voettekst"/>
      <w:rPr>
        <w:rFonts w:ascii="Verdana" w:hAnsi="Verdana"/>
        <w:sz w:val="16"/>
        <w:szCs w:val="16"/>
      </w:rPr>
    </w:pPr>
    <w:r w:rsidRPr="00B22DED">
      <w:rPr>
        <w:rFonts w:ascii="Verdana" w:hAnsi="Verdana"/>
        <w:sz w:val="16"/>
        <w:szCs w:val="16"/>
      </w:rPr>
      <w:t xml:space="preserve">I&amp;A-nummer: </w:t>
    </w:r>
    <w:r w:rsidR="000533D5">
      <w:rPr>
        <w:rFonts w:ascii="Verdana" w:hAnsi="Verdana"/>
        <w:sz w:val="16"/>
        <w:szCs w:val="16"/>
      </w:rPr>
      <w:t>2020_0144</w:t>
    </w:r>
    <w:r w:rsidR="00EC750C" w:rsidRPr="00BF6FFC">
      <w:rPr>
        <w:rFonts w:ascii="Verdana" w:hAnsi="Verdana"/>
        <w:sz w:val="16"/>
        <w:szCs w:val="16"/>
      </w:rPr>
      <w:tab/>
    </w:r>
    <w:r w:rsidR="00EC750C" w:rsidRPr="00BF6FFC">
      <w:rPr>
        <w:rFonts w:ascii="Verdana" w:hAnsi="Verdana"/>
        <w:sz w:val="16"/>
        <w:szCs w:val="16"/>
      </w:rPr>
      <w:tab/>
    </w:r>
    <w:r w:rsidR="00C116B5" w:rsidRPr="00BF6FFC">
      <w:rPr>
        <w:rFonts w:ascii="Verdana" w:hAnsi="Verdana"/>
        <w:bCs/>
        <w:sz w:val="16"/>
        <w:szCs w:val="16"/>
      </w:rPr>
      <w:t xml:space="preserve">Pagina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BF6FFC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0533D5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BF6FFC">
      <w:rPr>
        <w:rFonts w:ascii="Verdana" w:hAnsi="Verdana"/>
        <w:bCs/>
        <w:sz w:val="16"/>
        <w:szCs w:val="16"/>
      </w:rPr>
      <w:t xml:space="preserve"> van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BF6FFC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0533D5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0AB2D" w14:textId="77777777" w:rsidR="00A26002" w:rsidRDefault="00A26002" w:rsidP="00BF4F3C">
      <w:pPr>
        <w:spacing w:after="0" w:line="240" w:lineRule="auto"/>
      </w:pPr>
      <w:r>
        <w:separator/>
      </w:r>
    </w:p>
  </w:footnote>
  <w:footnote w:type="continuationSeparator" w:id="0">
    <w:p w14:paraId="393A345F" w14:textId="77777777" w:rsidR="00A26002" w:rsidRDefault="00A26002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E78C8" w14:textId="2D6B2B30" w:rsidR="00A26002" w:rsidRPr="00AE30C4" w:rsidRDefault="00CC59AA" w:rsidP="00B22DED">
    <w:pPr>
      <w:widowControl w:val="0"/>
      <w:tabs>
        <w:tab w:val="left" w:pos="3870"/>
        <w:tab w:val="left" w:pos="4770"/>
      </w:tabs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60800" behindDoc="1" locked="0" layoutInCell="1" allowOverlap="1" wp14:anchorId="0A8BD0DE" wp14:editId="6942CA0A">
          <wp:simplePos x="0" y="0"/>
          <wp:positionH relativeFrom="page">
            <wp:posOffset>2896870</wp:posOffset>
          </wp:positionH>
          <wp:positionV relativeFrom="page">
            <wp:posOffset>269875</wp:posOffset>
          </wp:positionV>
          <wp:extent cx="1475740" cy="309245"/>
          <wp:effectExtent l="0" t="0" r="0" b="0"/>
          <wp:wrapTopAndBottom/>
          <wp:docPr id="23" name="Afbeelding 23" descr="G:\sponsorlogo P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ponsorlogo P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50C"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  <w:r w:rsidR="008C6EC7">
      <w:rPr>
        <w:rFonts w:ascii="Times New Roman" w:hAnsi="Times New Roman" w:cs="Times New Roman"/>
        <w:szCs w:val="20"/>
        <w:lang w:val="en-US"/>
      </w:rPr>
      <w:tab/>
    </w:r>
    <w:r w:rsidR="00B22DED">
      <w:rPr>
        <w:rFonts w:ascii="Times New Roman" w:hAnsi="Times New Roman" w:cs="Times New Roman"/>
        <w:szCs w:val="20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59"/>
    <w:rsid w:val="00013CE5"/>
    <w:rsid w:val="00051723"/>
    <w:rsid w:val="000533D5"/>
    <w:rsid w:val="00131F24"/>
    <w:rsid w:val="00134694"/>
    <w:rsid w:val="001F41BE"/>
    <w:rsid w:val="00206928"/>
    <w:rsid w:val="002115DC"/>
    <w:rsid w:val="002B7672"/>
    <w:rsid w:val="002E2786"/>
    <w:rsid w:val="002F5D3E"/>
    <w:rsid w:val="003B6EBD"/>
    <w:rsid w:val="003E7CED"/>
    <w:rsid w:val="00402EA5"/>
    <w:rsid w:val="004776A7"/>
    <w:rsid w:val="00487222"/>
    <w:rsid w:val="004F7960"/>
    <w:rsid w:val="00525A4A"/>
    <w:rsid w:val="005267A7"/>
    <w:rsid w:val="00543F1A"/>
    <w:rsid w:val="00560F9E"/>
    <w:rsid w:val="0062409A"/>
    <w:rsid w:val="00625022"/>
    <w:rsid w:val="00626020"/>
    <w:rsid w:val="006A410F"/>
    <w:rsid w:val="006C6ECE"/>
    <w:rsid w:val="006F1F0B"/>
    <w:rsid w:val="007148A2"/>
    <w:rsid w:val="00795CBD"/>
    <w:rsid w:val="007B1B59"/>
    <w:rsid w:val="007C2042"/>
    <w:rsid w:val="00802312"/>
    <w:rsid w:val="0086511F"/>
    <w:rsid w:val="00886BE0"/>
    <w:rsid w:val="008945CC"/>
    <w:rsid w:val="008B5B19"/>
    <w:rsid w:val="008B6E37"/>
    <w:rsid w:val="008C6EC7"/>
    <w:rsid w:val="008F1A57"/>
    <w:rsid w:val="00982559"/>
    <w:rsid w:val="00A26002"/>
    <w:rsid w:val="00AA155B"/>
    <w:rsid w:val="00AE30C4"/>
    <w:rsid w:val="00B22DED"/>
    <w:rsid w:val="00B50892"/>
    <w:rsid w:val="00B7432C"/>
    <w:rsid w:val="00B93BBE"/>
    <w:rsid w:val="00BF4F3C"/>
    <w:rsid w:val="00BF6FFC"/>
    <w:rsid w:val="00C116B5"/>
    <w:rsid w:val="00C17C35"/>
    <w:rsid w:val="00CB6890"/>
    <w:rsid w:val="00CC59AA"/>
    <w:rsid w:val="00D11F6E"/>
    <w:rsid w:val="00D71D57"/>
    <w:rsid w:val="00DA14A3"/>
    <w:rsid w:val="00E20A22"/>
    <w:rsid w:val="00E22505"/>
    <w:rsid w:val="00EC750C"/>
    <w:rsid w:val="00F4090A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70195BB4"/>
  <w15:docId w15:val="{F16B1F54-A317-404A-B7D1-85BD09B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8A6425E1</Template>
  <TotalTime>2</TotalTime>
  <Pages>1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 Khaoiri</dc:creator>
  <cp:lastModifiedBy>Cornelissen, Willem</cp:lastModifiedBy>
  <cp:revision>3</cp:revision>
  <cp:lastPrinted>2017-03-20T10:33:00Z</cp:lastPrinted>
  <dcterms:created xsi:type="dcterms:W3CDTF">2021-02-04T15:14:00Z</dcterms:created>
  <dcterms:modified xsi:type="dcterms:W3CDTF">2021-05-20T12:36:00Z</dcterms:modified>
</cp:coreProperties>
</file>