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30918" w14:textId="10B13A23" w:rsidR="002E563B" w:rsidRPr="00DB7026" w:rsidRDefault="002E563B" w:rsidP="002E563B">
      <w:pPr>
        <w:pStyle w:val="bijlage"/>
        <w:numPr>
          <w:ilvl w:val="0"/>
          <w:numId w:val="0"/>
        </w:numPr>
        <w:ind w:left="360" w:hanging="360"/>
      </w:pPr>
      <w:bookmarkStart w:id="0" w:name="_Ref363126735"/>
      <w:bookmarkStart w:id="1" w:name="_Toc451338043"/>
      <w:r>
        <w:t xml:space="preserve">Bijlage </w:t>
      </w:r>
      <w:r w:rsidR="00826D71">
        <w:t>8</w:t>
      </w:r>
      <w:r>
        <w:tab/>
      </w:r>
      <w:r w:rsidRPr="00D35370">
        <w:t xml:space="preserve">Model </w:t>
      </w:r>
      <w:r>
        <w:t>Vragenformulier</w:t>
      </w:r>
      <w:bookmarkEnd w:id="0"/>
      <w:bookmarkEnd w:id="1"/>
    </w:p>
    <w:p w14:paraId="2B930919" w14:textId="77777777" w:rsidR="002E563B" w:rsidRPr="006369A0" w:rsidRDefault="002E563B" w:rsidP="002E563B">
      <w:pPr>
        <w:jc w:val="both"/>
      </w:pPr>
    </w:p>
    <w:p w14:paraId="2B93091A" w14:textId="43C8A134" w:rsidR="002E563B" w:rsidRDefault="002E563B" w:rsidP="001F69EA">
      <w:r>
        <w:t xml:space="preserve">Bij het stellen van vragen als bedoeld in paragraaf </w:t>
      </w:r>
      <w:r w:rsidR="001F69EA">
        <w:t>3.3</w:t>
      </w:r>
      <w:r>
        <w:t xml:space="preserve"> van de Aanbestedingsleidraad dient u gebruik te maken van het onderstaande formulier.</w:t>
      </w:r>
    </w:p>
    <w:p w14:paraId="2B93091B" w14:textId="77777777" w:rsidR="002E563B" w:rsidRPr="006369A0" w:rsidRDefault="002E563B" w:rsidP="002E563B"/>
    <w:tbl>
      <w:tblPr>
        <w:tblW w:w="8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="002E563B" w:rsidRPr="00F07AA2" w14:paraId="2B93091E" w14:textId="77777777" w:rsidTr="00826D71">
        <w:tc>
          <w:tcPr>
            <w:tcW w:w="4188" w:type="dxa"/>
            <w:shd w:val="clear" w:color="auto" w:fill="D9D9D9"/>
            <w:vAlign w:val="center"/>
          </w:tcPr>
          <w:p w14:paraId="2B93091C" w14:textId="77777777" w:rsidR="002E563B" w:rsidRPr="00F07AA2" w:rsidRDefault="002E563B" w:rsidP="00826D71">
            <w:pPr>
              <w:rPr>
                <w:b/>
              </w:rPr>
            </w:pPr>
            <w:r w:rsidRPr="00F07AA2">
              <w:rPr>
                <w:b/>
              </w:rPr>
              <w:t xml:space="preserve">Aanbestedingsnaam: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1D" w14:textId="215C5797" w:rsidR="002E563B" w:rsidRPr="00F07AA2" w:rsidRDefault="00F07AA2" w:rsidP="00826D71">
            <w:pPr>
              <w:rPr>
                <w:b/>
                <w:lang w:val="en-US"/>
              </w:rPr>
            </w:pPr>
            <w:r w:rsidRPr="00F07AA2">
              <w:rPr>
                <w:b/>
                <w:lang w:val="en-US"/>
              </w:rPr>
              <w:t xml:space="preserve">(Corona) Crowd Control en Safety &amp; Security Scheveningen </w:t>
            </w:r>
            <w:proofErr w:type="spellStart"/>
            <w:r w:rsidRPr="00F07AA2">
              <w:rPr>
                <w:b/>
                <w:lang w:val="en-US"/>
              </w:rPr>
              <w:t>kuststrook</w:t>
            </w:r>
            <w:proofErr w:type="spellEnd"/>
          </w:p>
        </w:tc>
      </w:tr>
      <w:tr w:rsidR="002E563B" w:rsidRPr="006369A0" w14:paraId="2B930921" w14:textId="77777777" w:rsidTr="00826D71">
        <w:tc>
          <w:tcPr>
            <w:tcW w:w="4188" w:type="dxa"/>
            <w:shd w:val="clear" w:color="auto" w:fill="D9D9D9"/>
            <w:vAlign w:val="center"/>
          </w:tcPr>
          <w:p w14:paraId="2B93091F" w14:textId="77777777" w:rsidR="002E563B" w:rsidRPr="00F07AA2" w:rsidRDefault="002E563B" w:rsidP="00826D71">
            <w:pPr>
              <w:rPr>
                <w:b/>
              </w:rPr>
            </w:pPr>
            <w:r w:rsidRPr="00F07AA2">
              <w:rPr>
                <w:b/>
              </w:rPr>
              <w:t xml:space="preserve">Nummer: </w:t>
            </w:r>
          </w:p>
        </w:tc>
        <w:tc>
          <w:tcPr>
            <w:tcW w:w="4671" w:type="dxa"/>
            <w:shd w:val="clear" w:color="auto" w:fill="D9D9D9"/>
            <w:vAlign w:val="center"/>
          </w:tcPr>
          <w:p w14:paraId="2B930920" w14:textId="6F3046D2" w:rsidR="002E563B" w:rsidRPr="00F07AA2" w:rsidRDefault="00F07AA2" w:rsidP="00826D71">
            <w:pPr>
              <w:rPr>
                <w:b/>
              </w:rPr>
            </w:pPr>
            <w:r w:rsidRPr="00F07AA2">
              <w:rPr>
                <w:b/>
              </w:rPr>
              <w:t>19.363</w:t>
            </w:r>
          </w:p>
        </w:tc>
      </w:tr>
      <w:tr w:rsidR="002E563B" w:rsidRPr="006369A0" w14:paraId="2B930923" w14:textId="77777777" w:rsidTr="00826D71">
        <w:tc>
          <w:tcPr>
            <w:tcW w:w="8859" w:type="dxa"/>
            <w:gridSpan w:val="2"/>
            <w:shd w:val="clear" w:color="auto" w:fill="D9D9D9"/>
            <w:vAlign w:val="center"/>
          </w:tcPr>
          <w:p w14:paraId="2B930922" w14:textId="77777777" w:rsidR="002E563B" w:rsidRPr="00410080" w:rsidRDefault="002E563B" w:rsidP="00826D71">
            <w:pPr>
              <w:rPr>
                <w:b/>
              </w:rPr>
            </w:pPr>
            <w:r w:rsidRPr="00D44E16">
              <w:rPr>
                <w:b/>
              </w:rPr>
              <w:t xml:space="preserve">Gegevens </w:t>
            </w:r>
            <w:r>
              <w:rPr>
                <w:b/>
              </w:rPr>
              <w:t>Inschrijver</w:t>
            </w:r>
          </w:p>
        </w:tc>
      </w:tr>
      <w:tr w:rsidR="002E563B" w:rsidRPr="006369A0" w14:paraId="2B930926" w14:textId="77777777" w:rsidTr="00826D71">
        <w:tc>
          <w:tcPr>
            <w:tcW w:w="4188" w:type="dxa"/>
            <w:vAlign w:val="center"/>
          </w:tcPr>
          <w:p w14:paraId="2B930924" w14:textId="77777777" w:rsidR="002E563B" w:rsidRPr="006369A0" w:rsidRDefault="002E563B" w:rsidP="00826D71">
            <w:r>
              <w:t>Naam Inschrijver:</w:t>
            </w:r>
          </w:p>
        </w:tc>
        <w:tc>
          <w:tcPr>
            <w:tcW w:w="4671" w:type="dxa"/>
            <w:vAlign w:val="center"/>
          </w:tcPr>
          <w:p w14:paraId="2B930925" w14:textId="77777777" w:rsidR="002E563B" w:rsidRPr="006369A0" w:rsidRDefault="002E563B" w:rsidP="00826D71"/>
        </w:tc>
      </w:tr>
      <w:tr w:rsidR="002E563B" w:rsidRPr="006369A0" w14:paraId="2B930929" w14:textId="77777777" w:rsidTr="00826D71">
        <w:tc>
          <w:tcPr>
            <w:tcW w:w="4188" w:type="dxa"/>
            <w:vAlign w:val="center"/>
          </w:tcPr>
          <w:p w14:paraId="2B930927" w14:textId="2391060D" w:rsidR="002E563B" w:rsidRPr="006369A0" w:rsidRDefault="002E563B" w:rsidP="00826D71">
            <w:r>
              <w:t>Naam contactpersoon Inschrijver:</w:t>
            </w:r>
          </w:p>
        </w:tc>
        <w:tc>
          <w:tcPr>
            <w:tcW w:w="4671" w:type="dxa"/>
            <w:vAlign w:val="center"/>
          </w:tcPr>
          <w:p w14:paraId="2B930928" w14:textId="77777777" w:rsidR="002E563B" w:rsidRPr="006369A0" w:rsidRDefault="002E563B" w:rsidP="00826D71"/>
        </w:tc>
      </w:tr>
      <w:tr w:rsidR="002E563B" w:rsidRPr="006369A0" w14:paraId="2B93092C" w14:textId="77777777" w:rsidTr="00826D71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A" w14:textId="77777777" w:rsidR="002E563B" w:rsidRPr="006369A0" w:rsidRDefault="002E563B" w:rsidP="00826D71">
            <w:r>
              <w:t>E-mail contactpersoon Inschrijver: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B" w14:textId="77777777" w:rsidR="002E563B" w:rsidRPr="006369A0" w:rsidRDefault="002E563B" w:rsidP="00826D71"/>
        </w:tc>
      </w:tr>
      <w:tr w:rsidR="002E563B" w:rsidRPr="006369A0" w14:paraId="2B93092F" w14:textId="77777777" w:rsidTr="00826D71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D" w14:textId="77777777" w:rsidR="002E563B" w:rsidRPr="006369A0" w:rsidRDefault="002E563B" w:rsidP="00826D71">
            <w:r>
              <w:t xml:space="preserve">Telefoon contactpersoon Inschrijver: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2E" w14:textId="77777777" w:rsidR="002E563B" w:rsidRPr="006369A0" w:rsidRDefault="002E563B" w:rsidP="00826D71"/>
        </w:tc>
      </w:tr>
      <w:tr w:rsidR="002E563B" w:rsidRPr="006369A0" w14:paraId="2B930932" w14:textId="77777777" w:rsidTr="00826D71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0" w14:textId="77777777" w:rsidR="002E563B" w:rsidRPr="006369A0" w:rsidRDefault="002E563B" w:rsidP="00826D71">
            <w:r>
              <w:t xml:space="preserve">Datum: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0931" w14:textId="77777777" w:rsidR="002E563B" w:rsidRPr="006369A0" w:rsidRDefault="002E563B" w:rsidP="00826D71"/>
        </w:tc>
      </w:tr>
    </w:tbl>
    <w:p w14:paraId="2B930933" w14:textId="77777777" w:rsidR="002E563B" w:rsidRPr="006369A0" w:rsidRDefault="002E563B" w:rsidP="002E563B"/>
    <w:p w14:paraId="2B930934" w14:textId="77777777" w:rsidR="002E563B" w:rsidRDefault="002E563B" w:rsidP="002E563B">
      <w:pPr>
        <w:rPr>
          <w:b/>
        </w:rPr>
      </w:pPr>
      <w:r>
        <w:rPr>
          <w:i/>
        </w:rPr>
        <w:t xml:space="preserve">Onderstaande </w:t>
      </w:r>
      <w:r w:rsidRPr="006369A0">
        <w:rPr>
          <w:i/>
        </w:rPr>
        <w:t>tabel</w:t>
      </w:r>
      <w:r>
        <w:rPr>
          <w:i/>
        </w:rPr>
        <w:t xml:space="preserve"> kunt u uitbreiden als u meer vragen wilt stellen. </w:t>
      </w:r>
    </w:p>
    <w:p w14:paraId="2B930935" w14:textId="77777777" w:rsidR="002E563B" w:rsidRDefault="002E563B" w:rsidP="002E563B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49"/>
        <w:gridCol w:w="1130"/>
        <w:gridCol w:w="6973"/>
      </w:tblGrid>
      <w:tr w:rsidR="002E563B" w14:paraId="2B930939" w14:textId="77777777" w:rsidTr="00826D71">
        <w:tc>
          <w:tcPr>
            <w:tcW w:w="851" w:type="dxa"/>
            <w:shd w:val="clear" w:color="auto" w:fill="D9D9D9" w:themeFill="background1" w:themeFillShade="D9"/>
          </w:tcPr>
          <w:p w14:paraId="2B930936" w14:textId="77777777" w:rsidR="002E563B" w:rsidRDefault="002E563B" w:rsidP="00826D71">
            <w:r>
              <w:t>Pagina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B930937" w14:textId="77777777" w:rsidR="002E563B" w:rsidRDefault="002E563B" w:rsidP="00826D71">
            <w:r>
              <w:t>Paragraaf</w:t>
            </w:r>
          </w:p>
        </w:tc>
        <w:tc>
          <w:tcPr>
            <w:tcW w:w="7195" w:type="dxa"/>
            <w:shd w:val="clear" w:color="auto" w:fill="D9D9D9" w:themeFill="background1" w:themeFillShade="D9"/>
          </w:tcPr>
          <w:p w14:paraId="2B930938" w14:textId="77777777" w:rsidR="002E563B" w:rsidRDefault="002E563B" w:rsidP="00826D71">
            <w:r>
              <w:t>Vraag</w:t>
            </w:r>
          </w:p>
        </w:tc>
      </w:tr>
      <w:tr w:rsidR="002E563B" w14:paraId="2B93093D" w14:textId="77777777" w:rsidTr="00826D71">
        <w:trPr>
          <w:trHeight w:val="20"/>
        </w:trPr>
        <w:tc>
          <w:tcPr>
            <w:tcW w:w="851" w:type="dxa"/>
          </w:tcPr>
          <w:p w14:paraId="2B93093A" w14:textId="77777777" w:rsidR="002E563B" w:rsidRDefault="002E563B" w:rsidP="00826D71"/>
        </w:tc>
        <w:tc>
          <w:tcPr>
            <w:tcW w:w="1134" w:type="dxa"/>
          </w:tcPr>
          <w:p w14:paraId="2B93093B" w14:textId="77777777" w:rsidR="002E563B" w:rsidRDefault="002E563B" w:rsidP="00826D71"/>
        </w:tc>
        <w:tc>
          <w:tcPr>
            <w:tcW w:w="7195" w:type="dxa"/>
          </w:tcPr>
          <w:p w14:paraId="2B93093C" w14:textId="77777777" w:rsidR="002E563B" w:rsidRDefault="002E563B" w:rsidP="00826D71"/>
        </w:tc>
      </w:tr>
      <w:tr w:rsidR="002E563B" w14:paraId="2B930941" w14:textId="77777777" w:rsidTr="00826D71">
        <w:trPr>
          <w:trHeight w:val="20"/>
        </w:trPr>
        <w:tc>
          <w:tcPr>
            <w:tcW w:w="851" w:type="dxa"/>
          </w:tcPr>
          <w:p w14:paraId="2B93093E" w14:textId="77777777" w:rsidR="002E563B" w:rsidRDefault="002E563B" w:rsidP="00826D71"/>
        </w:tc>
        <w:tc>
          <w:tcPr>
            <w:tcW w:w="1134" w:type="dxa"/>
          </w:tcPr>
          <w:p w14:paraId="2B93093F" w14:textId="77777777" w:rsidR="002E563B" w:rsidRDefault="002E563B" w:rsidP="00826D71"/>
        </w:tc>
        <w:tc>
          <w:tcPr>
            <w:tcW w:w="7195" w:type="dxa"/>
          </w:tcPr>
          <w:p w14:paraId="2B930940" w14:textId="77777777" w:rsidR="002E563B" w:rsidRDefault="002E563B" w:rsidP="00826D71"/>
        </w:tc>
      </w:tr>
      <w:tr w:rsidR="002E563B" w14:paraId="2B930945" w14:textId="77777777" w:rsidTr="00826D71">
        <w:trPr>
          <w:trHeight w:val="20"/>
        </w:trPr>
        <w:tc>
          <w:tcPr>
            <w:tcW w:w="851" w:type="dxa"/>
          </w:tcPr>
          <w:p w14:paraId="2B930942" w14:textId="77777777" w:rsidR="002E563B" w:rsidRDefault="002E563B" w:rsidP="00826D71"/>
        </w:tc>
        <w:tc>
          <w:tcPr>
            <w:tcW w:w="1134" w:type="dxa"/>
          </w:tcPr>
          <w:p w14:paraId="2B930943" w14:textId="77777777" w:rsidR="002E563B" w:rsidRDefault="002E563B" w:rsidP="00826D71"/>
        </w:tc>
        <w:tc>
          <w:tcPr>
            <w:tcW w:w="7195" w:type="dxa"/>
          </w:tcPr>
          <w:p w14:paraId="2B930944" w14:textId="77777777" w:rsidR="002E563B" w:rsidRDefault="002E563B" w:rsidP="00826D71"/>
        </w:tc>
      </w:tr>
      <w:tr w:rsidR="002E563B" w14:paraId="2B930949" w14:textId="77777777" w:rsidTr="00826D71">
        <w:trPr>
          <w:trHeight w:val="20"/>
        </w:trPr>
        <w:tc>
          <w:tcPr>
            <w:tcW w:w="851" w:type="dxa"/>
          </w:tcPr>
          <w:p w14:paraId="2B930946" w14:textId="77777777" w:rsidR="002E563B" w:rsidRDefault="002E563B" w:rsidP="00826D71"/>
        </w:tc>
        <w:tc>
          <w:tcPr>
            <w:tcW w:w="1134" w:type="dxa"/>
          </w:tcPr>
          <w:p w14:paraId="2B930947" w14:textId="77777777" w:rsidR="002E563B" w:rsidRDefault="002E563B" w:rsidP="00826D71"/>
        </w:tc>
        <w:tc>
          <w:tcPr>
            <w:tcW w:w="7195" w:type="dxa"/>
          </w:tcPr>
          <w:p w14:paraId="2B930948" w14:textId="77777777" w:rsidR="002E563B" w:rsidRDefault="002E563B" w:rsidP="00826D71"/>
        </w:tc>
      </w:tr>
      <w:tr w:rsidR="002E563B" w14:paraId="2B93094D" w14:textId="77777777" w:rsidTr="00826D71">
        <w:trPr>
          <w:trHeight w:val="20"/>
        </w:trPr>
        <w:tc>
          <w:tcPr>
            <w:tcW w:w="851" w:type="dxa"/>
          </w:tcPr>
          <w:p w14:paraId="2B93094A" w14:textId="77777777" w:rsidR="002E563B" w:rsidRDefault="002E563B" w:rsidP="00826D71"/>
        </w:tc>
        <w:tc>
          <w:tcPr>
            <w:tcW w:w="1134" w:type="dxa"/>
          </w:tcPr>
          <w:p w14:paraId="2B93094B" w14:textId="77777777" w:rsidR="002E563B" w:rsidRDefault="002E563B" w:rsidP="00826D71"/>
        </w:tc>
        <w:tc>
          <w:tcPr>
            <w:tcW w:w="7195" w:type="dxa"/>
          </w:tcPr>
          <w:p w14:paraId="2B93094C" w14:textId="77777777" w:rsidR="002E563B" w:rsidRDefault="002E563B" w:rsidP="00826D71"/>
        </w:tc>
      </w:tr>
      <w:tr w:rsidR="002E563B" w14:paraId="2B930951" w14:textId="77777777" w:rsidTr="00826D71">
        <w:trPr>
          <w:trHeight w:val="20"/>
        </w:trPr>
        <w:tc>
          <w:tcPr>
            <w:tcW w:w="851" w:type="dxa"/>
          </w:tcPr>
          <w:p w14:paraId="2B93094E" w14:textId="77777777" w:rsidR="002E563B" w:rsidRDefault="002E563B" w:rsidP="00826D71"/>
        </w:tc>
        <w:tc>
          <w:tcPr>
            <w:tcW w:w="1134" w:type="dxa"/>
          </w:tcPr>
          <w:p w14:paraId="2B93094F" w14:textId="77777777" w:rsidR="002E563B" w:rsidRDefault="002E563B" w:rsidP="00826D71"/>
        </w:tc>
        <w:tc>
          <w:tcPr>
            <w:tcW w:w="7195" w:type="dxa"/>
          </w:tcPr>
          <w:p w14:paraId="2B930950" w14:textId="77777777" w:rsidR="002E563B" w:rsidRDefault="002E563B" w:rsidP="00826D71"/>
        </w:tc>
      </w:tr>
      <w:tr w:rsidR="002E563B" w14:paraId="2B930955" w14:textId="77777777" w:rsidTr="00826D71">
        <w:trPr>
          <w:trHeight w:val="20"/>
        </w:trPr>
        <w:tc>
          <w:tcPr>
            <w:tcW w:w="851" w:type="dxa"/>
          </w:tcPr>
          <w:p w14:paraId="2B930952" w14:textId="77777777" w:rsidR="002E563B" w:rsidRDefault="002E563B" w:rsidP="00826D71"/>
        </w:tc>
        <w:tc>
          <w:tcPr>
            <w:tcW w:w="1134" w:type="dxa"/>
          </w:tcPr>
          <w:p w14:paraId="2B930953" w14:textId="77777777" w:rsidR="002E563B" w:rsidRDefault="002E563B" w:rsidP="00826D71"/>
        </w:tc>
        <w:tc>
          <w:tcPr>
            <w:tcW w:w="7195" w:type="dxa"/>
          </w:tcPr>
          <w:p w14:paraId="2B930954" w14:textId="77777777" w:rsidR="002E563B" w:rsidRDefault="002E563B" w:rsidP="00826D71"/>
        </w:tc>
      </w:tr>
      <w:tr w:rsidR="002E563B" w14:paraId="2B930959" w14:textId="77777777" w:rsidTr="00826D71">
        <w:trPr>
          <w:trHeight w:val="20"/>
        </w:trPr>
        <w:tc>
          <w:tcPr>
            <w:tcW w:w="851" w:type="dxa"/>
          </w:tcPr>
          <w:p w14:paraId="2B930956" w14:textId="77777777" w:rsidR="002E563B" w:rsidRDefault="002E563B" w:rsidP="00826D71"/>
        </w:tc>
        <w:tc>
          <w:tcPr>
            <w:tcW w:w="1134" w:type="dxa"/>
          </w:tcPr>
          <w:p w14:paraId="2B930957" w14:textId="77777777" w:rsidR="002E563B" w:rsidRDefault="002E563B" w:rsidP="00826D71"/>
        </w:tc>
        <w:tc>
          <w:tcPr>
            <w:tcW w:w="7195" w:type="dxa"/>
          </w:tcPr>
          <w:p w14:paraId="2B930958" w14:textId="77777777" w:rsidR="002E563B" w:rsidRDefault="002E563B" w:rsidP="00826D71"/>
        </w:tc>
      </w:tr>
      <w:tr w:rsidR="002E563B" w14:paraId="2B93095D" w14:textId="77777777" w:rsidTr="00826D71">
        <w:trPr>
          <w:trHeight w:val="20"/>
        </w:trPr>
        <w:tc>
          <w:tcPr>
            <w:tcW w:w="851" w:type="dxa"/>
          </w:tcPr>
          <w:p w14:paraId="2B93095A" w14:textId="77777777" w:rsidR="002E563B" w:rsidRDefault="002E563B" w:rsidP="00826D71"/>
        </w:tc>
        <w:tc>
          <w:tcPr>
            <w:tcW w:w="1134" w:type="dxa"/>
          </w:tcPr>
          <w:p w14:paraId="2B93095B" w14:textId="77777777" w:rsidR="002E563B" w:rsidRDefault="002E563B" w:rsidP="00826D71"/>
        </w:tc>
        <w:tc>
          <w:tcPr>
            <w:tcW w:w="7195" w:type="dxa"/>
          </w:tcPr>
          <w:p w14:paraId="2B93095C" w14:textId="77777777" w:rsidR="002E563B" w:rsidRDefault="002E563B" w:rsidP="00826D71"/>
        </w:tc>
      </w:tr>
      <w:tr w:rsidR="002E563B" w14:paraId="2B930961" w14:textId="77777777" w:rsidTr="00826D71">
        <w:trPr>
          <w:trHeight w:val="20"/>
        </w:trPr>
        <w:tc>
          <w:tcPr>
            <w:tcW w:w="851" w:type="dxa"/>
          </w:tcPr>
          <w:p w14:paraId="2B93095E" w14:textId="77777777" w:rsidR="002E563B" w:rsidRDefault="002E563B" w:rsidP="00826D71"/>
        </w:tc>
        <w:tc>
          <w:tcPr>
            <w:tcW w:w="1134" w:type="dxa"/>
          </w:tcPr>
          <w:p w14:paraId="2B93095F" w14:textId="77777777" w:rsidR="002E563B" w:rsidRDefault="002E563B" w:rsidP="00826D71"/>
        </w:tc>
        <w:tc>
          <w:tcPr>
            <w:tcW w:w="7195" w:type="dxa"/>
          </w:tcPr>
          <w:p w14:paraId="2B930960" w14:textId="77777777" w:rsidR="002E563B" w:rsidRDefault="002E563B" w:rsidP="00826D71"/>
        </w:tc>
      </w:tr>
      <w:tr w:rsidR="002E563B" w14:paraId="2B930965" w14:textId="77777777" w:rsidTr="00826D71">
        <w:trPr>
          <w:trHeight w:val="20"/>
        </w:trPr>
        <w:tc>
          <w:tcPr>
            <w:tcW w:w="851" w:type="dxa"/>
          </w:tcPr>
          <w:p w14:paraId="2B930962" w14:textId="77777777" w:rsidR="002E563B" w:rsidRDefault="002E563B" w:rsidP="00826D71"/>
        </w:tc>
        <w:tc>
          <w:tcPr>
            <w:tcW w:w="1134" w:type="dxa"/>
          </w:tcPr>
          <w:p w14:paraId="2B930963" w14:textId="77777777" w:rsidR="002E563B" w:rsidRDefault="002E563B" w:rsidP="00826D71"/>
        </w:tc>
        <w:tc>
          <w:tcPr>
            <w:tcW w:w="7195" w:type="dxa"/>
          </w:tcPr>
          <w:p w14:paraId="2B930964" w14:textId="77777777" w:rsidR="002E563B" w:rsidRDefault="002E563B" w:rsidP="00826D71"/>
        </w:tc>
      </w:tr>
      <w:tr w:rsidR="002E563B" w14:paraId="2B930969" w14:textId="77777777" w:rsidTr="00826D71">
        <w:trPr>
          <w:trHeight w:val="20"/>
        </w:trPr>
        <w:tc>
          <w:tcPr>
            <w:tcW w:w="851" w:type="dxa"/>
          </w:tcPr>
          <w:p w14:paraId="2B930966" w14:textId="77777777" w:rsidR="002E563B" w:rsidRDefault="002E563B" w:rsidP="00826D71"/>
        </w:tc>
        <w:tc>
          <w:tcPr>
            <w:tcW w:w="1134" w:type="dxa"/>
          </w:tcPr>
          <w:p w14:paraId="2B930967" w14:textId="77777777" w:rsidR="002E563B" w:rsidRDefault="002E563B" w:rsidP="00826D71"/>
        </w:tc>
        <w:tc>
          <w:tcPr>
            <w:tcW w:w="7195" w:type="dxa"/>
          </w:tcPr>
          <w:p w14:paraId="2B930968" w14:textId="77777777" w:rsidR="002E563B" w:rsidRDefault="002E563B" w:rsidP="00826D71"/>
        </w:tc>
      </w:tr>
      <w:tr w:rsidR="002E563B" w14:paraId="2B93096D" w14:textId="77777777" w:rsidTr="00826D71">
        <w:trPr>
          <w:trHeight w:val="20"/>
        </w:trPr>
        <w:tc>
          <w:tcPr>
            <w:tcW w:w="851" w:type="dxa"/>
          </w:tcPr>
          <w:p w14:paraId="2B93096A" w14:textId="77777777" w:rsidR="002E563B" w:rsidRDefault="002E563B" w:rsidP="00826D71"/>
        </w:tc>
        <w:tc>
          <w:tcPr>
            <w:tcW w:w="1134" w:type="dxa"/>
          </w:tcPr>
          <w:p w14:paraId="2B93096B" w14:textId="77777777" w:rsidR="002E563B" w:rsidRDefault="002E563B" w:rsidP="00826D71"/>
        </w:tc>
        <w:tc>
          <w:tcPr>
            <w:tcW w:w="7195" w:type="dxa"/>
          </w:tcPr>
          <w:p w14:paraId="2B93096C" w14:textId="77777777" w:rsidR="002E563B" w:rsidRDefault="002E563B" w:rsidP="00826D71"/>
        </w:tc>
      </w:tr>
      <w:tr w:rsidR="002E563B" w14:paraId="2B930971" w14:textId="77777777" w:rsidTr="00826D71">
        <w:trPr>
          <w:trHeight w:val="20"/>
        </w:trPr>
        <w:tc>
          <w:tcPr>
            <w:tcW w:w="851" w:type="dxa"/>
          </w:tcPr>
          <w:p w14:paraId="2B93096E" w14:textId="77777777" w:rsidR="002E563B" w:rsidRDefault="002E563B" w:rsidP="00826D71"/>
        </w:tc>
        <w:tc>
          <w:tcPr>
            <w:tcW w:w="1134" w:type="dxa"/>
          </w:tcPr>
          <w:p w14:paraId="2B93096F" w14:textId="77777777" w:rsidR="002E563B" w:rsidRDefault="002E563B" w:rsidP="00826D71"/>
        </w:tc>
        <w:tc>
          <w:tcPr>
            <w:tcW w:w="7195" w:type="dxa"/>
          </w:tcPr>
          <w:p w14:paraId="2B930970" w14:textId="77777777" w:rsidR="002E563B" w:rsidRDefault="002E563B" w:rsidP="00826D71"/>
        </w:tc>
      </w:tr>
      <w:tr w:rsidR="002E563B" w14:paraId="2B930975" w14:textId="77777777" w:rsidTr="00826D71">
        <w:trPr>
          <w:trHeight w:val="20"/>
        </w:trPr>
        <w:tc>
          <w:tcPr>
            <w:tcW w:w="851" w:type="dxa"/>
          </w:tcPr>
          <w:p w14:paraId="2B930972" w14:textId="77777777" w:rsidR="002E563B" w:rsidRDefault="002E563B" w:rsidP="00826D71"/>
        </w:tc>
        <w:tc>
          <w:tcPr>
            <w:tcW w:w="1134" w:type="dxa"/>
          </w:tcPr>
          <w:p w14:paraId="2B930973" w14:textId="77777777" w:rsidR="002E563B" w:rsidRDefault="002E563B" w:rsidP="00826D71"/>
        </w:tc>
        <w:tc>
          <w:tcPr>
            <w:tcW w:w="7195" w:type="dxa"/>
          </w:tcPr>
          <w:p w14:paraId="2B930974" w14:textId="77777777" w:rsidR="002E563B" w:rsidRDefault="002E563B" w:rsidP="00826D71"/>
        </w:tc>
      </w:tr>
      <w:tr w:rsidR="002E563B" w14:paraId="2B930979" w14:textId="77777777" w:rsidTr="00826D71">
        <w:trPr>
          <w:trHeight w:val="20"/>
        </w:trPr>
        <w:tc>
          <w:tcPr>
            <w:tcW w:w="851" w:type="dxa"/>
          </w:tcPr>
          <w:p w14:paraId="2B930976" w14:textId="77777777" w:rsidR="002E563B" w:rsidRDefault="002E563B" w:rsidP="00826D71"/>
        </w:tc>
        <w:tc>
          <w:tcPr>
            <w:tcW w:w="1134" w:type="dxa"/>
          </w:tcPr>
          <w:p w14:paraId="2B930977" w14:textId="77777777" w:rsidR="002E563B" w:rsidRDefault="002E563B" w:rsidP="00826D71"/>
        </w:tc>
        <w:tc>
          <w:tcPr>
            <w:tcW w:w="7195" w:type="dxa"/>
          </w:tcPr>
          <w:p w14:paraId="2B930978" w14:textId="77777777" w:rsidR="002E563B" w:rsidRDefault="002E563B" w:rsidP="00826D71"/>
        </w:tc>
      </w:tr>
      <w:tr w:rsidR="002E563B" w14:paraId="2B93097D" w14:textId="77777777" w:rsidTr="00826D71">
        <w:trPr>
          <w:trHeight w:val="20"/>
        </w:trPr>
        <w:tc>
          <w:tcPr>
            <w:tcW w:w="851" w:type="dxa"/>
          </w:tcPr>
          <w:p w14:paraId="2B93097A" w14:textId="77777777" w:rsidR="002E563B" w:rsidRDefault="002E563B" w:rsidP="00826D71"/>
        </w:tc>
        <w:tc>
          <w:tcPr>
            <w:tcW w:w="1134" w:type="dxa"/>
          </w:tcPr>
          <w:p w14:paraId="2B93097B" w14:textId="77777777" w:rsidR="002E563B" w:rsidRDefault="002E563B" w:rsidP="00826D71"/>
        </w:tc>
        <w:tc>
          <w:tcPr>
            <w:tcW w:w="7195" w:type="dxa"/>
          </w:tcPr>
          <w:p w14:paraId="2B93097C" w14:textId="77777777" w:rsidR="002E563B" w:rsidRDefault="002E563B" w:rsidP="00826D71"/>
        </w:tc>
      </w:tr>
      <w:tr w:rsidR="002E563B" w14:paraId="2B930981" w14:textId="77777777" w:rsidTr="00826D71">
        <w:trPr>
          <w:trHeight w:val="20"/>
        </w:trPr>
        <w:tc>
          <w:tcPr>
            <w:tcW w:w="851" w:type="dxa"/>
          </w:tcPr>
          <w:p w14:paraId="2B93097E" w14:textId="77777777" w:rsidR="002E563B" w:rsidRDefault="002E563B" w:rsidP="00826D71"/>
        </w:tc>
        <w:tc>
          <w:tcPr>
            <w:tcW w:w="1134" w:type="dxa"/>
          </w:tcPr>
          <w:p w14:paraId="2B93097F" w14:textId="77777777" w:rsidR="002E563B" w:rsidRDefault="002E563B" w:rsidP="00826D71"/>
        </w:tc>
        <w:tc>
          <w:tcPr>
            <w:tcW w:w="7195" w:type="dxa"/>
          </w:tcPr>
          <w:p w14:paraId="2B930980" w14:textId="77777777" w:rsidR="002E563B" w:rsidRDefault="002E563B" w:rsidP="00826D71"/>
        </w:tc>
      </w:tr>
      <w:tr w:rsidR="002E563B" w14:paraId="2B930985" w14:textId="77777777" w:rsidTr="00826D71">
        <w:trPr>
          <w:trHeight w:val="20"/>
        </w:trPr>
        <w:tc>
          <w:tcPr>
            <w:tcW w:w="851" w:type="dxa"/>
          </w:tcPr>
          <w:p w14:paraId="2B930982" w14:textId="77777777" w:rsidR="002E563B" w:rsidRDefault="002E563B" w:rsidP="00826D71"/>
        </w:tc>
        <w:tc>
          <w:tcPr>
            <w:tcW w:w="1134" w:type="dxa"/>
          </w:tcPr>
          <w:p w14:paraId="2B930983" w14:textId="77777777" w:rsidR="002E563B" w:rsidRDefault="002E563B" w:rsidP="00826D71"/>
        </w:tc>
        <w:tc>
          <w:tcPr>
            <w:tcW w:w="7195" w:type="dxa"/>
          </w:tcPr>
          <w:p w14:paraId="2B930984" w14:textId="77777777" w:rsidR="002E563B" w:rsidRDefault="002E563B" w:rsidP="00826D71"/>
        </w:tc>
      </w:tr>
    </w:tbl>
    <w:p w14:paraId="2B930986" w14:textId="77777777" w:rsidR="004B32EB" w:rsidRPr="009270A6" w:rsidRDefault="004B32EB" w:rsidP="004B32EB"/>
    <w:sectPr w:rsidR="004B32EB" w:rsidRPr="009270A6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6F7740" w14:textId="77777777" w:rsidR="001F1720" w:rsidRDefault="001F1720" w:rsidP="004C03F0">
      <w:pPr>
        <w:spacing w:line="240" w:lineRule="auto"/>
      </w:pPr>
      <w:r>
        <w:separator/>
      </w:r>
    </w:p>
  </w:endnote>
  <w:endnote w:type="continuationSeparator" w:id="0">
    <w:p w14:paraId="3D405857" w14:textId="77777777" w:rsidR="001F1720" w:rsidRDefault="001F1720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3098E" w14:textId="77777777" w:rsidR="00826D71" w:rsidRDefault="00826D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3098F" w14:textId="77777777" w:rsidR="00826D71" w:rsidRPr="00817FCC" w:rsidRDefault="00826D71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30991" w14:textId="77777777" w:rsidR="00826D71" w:rsidRDefault="00826D71" w:rsidP="00F26249">
    <w:pPr>
      <w:spacing w:line="620" w:lineRule="exact"/>
    </w:pPr>
  </w:p>
  <w:p w14:paraId="2B930992" w14:textId="77777777" w:rsidR="00826D71" w:rsidRDefault="00826D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E3877" w14:textId="77777777" w:rsidR="001F1720" w:rsidRDefault="001F1720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DA68CBC" w14:textId="77777777" w:rsidR="001F1720" w:rsidRDefault="001F1720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3098B" w14:textId="77777777" w:rsidR="00826D71" w:rsidRDefault="00826D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2B93098C" w14:textId="77777777" w:rsidR="00826D71" w:rsidRDefault="00826D71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2B93098D" w14:textId="77777777" w:rsidR="00826D71" w:rsidRPr="002C7BC6" w:rsidRDefault="00826D71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30990" w14:textId="77777777" w:rsidR="00826D71" w:rsidRDefault="00826D71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1FE4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1720"/>
    <w:rsid w:val="001F69EA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26D71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07AA2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30918"/>
  <w15:docId w15:val="{A43FD68A-087E-4CAA-AD27-A9FF629C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563B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95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Aanvraag</TermName>
          <TermId xmlns="http://schemas.microsoft.com/office/infopath/2007/PartnerControls">8245c787-8f1c-4c28-bdc2-bf84db764326</TermId>
        </TermInfo>
      </Terms>
    </ofae577968ed4be8b7cfa6b3c1b2b2a3>
    <_dlc_DocId xmlns="cad755b6-d270-493f-83c9-ae784197a3f5">ZUVZ6J7ACTT2-937037669-172</_dlc_DocId>
    <_dlc_DocIdUrl xmlns="cad755b6-d270-493f-83c9-ae784197a3f5">
      <Url>https://denhaag.sharepoint.com/sites/Ink_BEC/_layouts/15/DocIdRedir.aspx?ID=ZUVZ6J7ACTT2-937037669-172</Url>
      <Description>ZUVZ6J7ACTT2-937037669-172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EE509ECD-C7F0-4C25-8FE8-F62F8B9B4B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9B0425-9A31-428D-9032-ACF70B759DC3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4.xml><?xml version="1.0" encoding="utf-8"?>
<ds:datastoreItem xmlns:ds="http://schemas.openxmlformats.org/officeDocument/2006/customXml" ds:itemID="{183E0B39-258F-4E43-8858-1D3A09750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ED8BCC-9675-4E90-ADFF-79D22A6E63F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832D4CD-4B9B-42D8-9541-51112788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 Model Vragenformulier</vt:lpstr>
      <vt:lpstr/>
    </vt:vector>
  </TitlesOfParts>
  <Company>Gemeente Den Haag / IDC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Model Vragenformulier</dc:title>
  <dc:creator>Monica Demkes</dc:creator>
  <cp:keywords/>
  <cp:lastModifiedBy>Aswien Bhagwanbali</cp:lastModifiedBy>
  <cp:revision>2</cp:revision>
  <dcterms:created xsi:type="dcterms:W3CDTF">2020-11-09T16:12:00Z</dcterms:created>
  <dcterms:modified xsi:type="dcterms:W3CDTF">2020-11-09T16:12:00Z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c694c9f5-9815-4d15-b259-b65f2573bf41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95;#Aanvraag|8245c787-8f1c-4c28-bdc2-bf84db764326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