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513BC490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>:</w:t>
            </w:r>
            <w:r w:rsidR="00B663C2">
              <w:rPr>
                <w:rFonts w:ascii="Georgia" w:eastAsia="Calibri" w:hAnsi="Georgia"/>
                <w:b/>
              </w:rPr>
              <w:t>…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47E616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</w:t>
            </w:r>
            <w:r w:rsidR="001610B7">
              <w:rPr>
                <w:rFonts w:ascii="Georgia" w:eastAsia="Calibri" w:hAnsi="Georgia"/>
              </w:rPr>
              <w:t>de referentie eis.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1610B7" w:rsidRDefault="002D73B7" w:rsidP="00F27211">
            <w:r w:rsidRPr="001610B7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1610B7" w:rsidRDefault="002D73B7" w:rsidP="00F27211">
            <w:r w:rsidRPr="001610B7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1610B7" w:rsidRDefault="002D73B7" w:rsidP="00F27211">
            <w:r w:rsidRPr="001610B7">
              <w:t xml:space="preserve">Inschrijver / </w:t>
            </w:r>
            <w:proofErr w:type="spellStart"/>
            <w:r w:rsidRPr="001610B7">
              <w:t>Combinant</w:t>
            </w:r>
            <w:proofErr w:type="spellEnd"/>
            <w:r w:rsidRPr="001610B7"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1610B7" w:rsidRDefault="002D73B7" w:rsidP="00F27211">
            <w:proofErr w:type="spellStart"/>
            <w:r w:rsidRPr="001610B7">
              <w:t>Combinant</w:t>
            </w:r>
            <w:proofErr w:type="spellEnd"/>
            <w:r w:rsidRPr="001610B7">
              <w:t xml:space="preserve">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1610B7" w:rsidRDefault="002D73B7" w:rsidP="00F27211">
            <w:r w:rsidRPr="001610B7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Pr="001610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1610B7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CB6E7" w14:textId="77777777" w:rsidR="00BD6B95" w:rsidRDefault="00BD6B95" w:rsidP="004C03F0">
      <w:pPr>
        <w:spacing w:line="240" w:lineRule="auto"/>
      </w:pPr>
      <w:r>
        <w:separator/>
      </w:r>
    </w:p>
  </w:endnote>
  <w:endnote w:type="continuationSeparator" w:id="0">
    <w:p w14:paraId="521FB12D" w14:textId="77777777" w:rsidR="00BD6B95" w:rsidRDefault="00BD6B95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8CBD6" w14:textId="77777777" w:rsidR="00BD6B95" w:rsidRDefault="00BD6B95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C88B213" w14:textId="77777777" w:rsidR="00BD6B95" w:rsidRDefault="00BD6B95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10B7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63C2"/>
    <w:rsid w:val="00B70433"/>
    <w:rsid w:val="00B83EC9"/>
    <w:rsid w:val="00B96239"/>
    <w:rsid w:val="00BA11BA"/>
    <w:rsid w:val="00BA2071"/>
    <w:rsid w:val="00BD5048"/>
    <w:rsid w:val="00BD6B95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741C6"/>
  <w15:docId w15:val="{4BE31C0D-CFA6-491E-93F7-26D1EB1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6201CA-1595-419B-BC3D-F36E7CE4B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Aswien Bhagwanbali</cp:lastModifiedBy>
  <cp:revision>6</cp:revision>
  <dcterms:created xsi:type="dcterms:W3CDTF">2018-08-14T13:30:00Z</dcterms:created>
  <dcterms:modified xsi:type="dcterms:W3CDTF">2020-11-09T16:01:00Z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