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0B5283A6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5F5983">
        <w:t>8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116DABF0" w:rsidR="000B1A35" w:rsidRPr="00CC6BF9" w:rsidRDefault="000B1A35" w:rsidP="00CE310D">
      <w:pPr>
        <w:spacing w:line="360" w:lineRule="auto"/>
      </w:pPr>
      <w:r w:rsidRPr="00CE310D">
        <w:t>De ondergetekende(n) geeft/geven hierbij een onherroepelijke volmacht aan ______________________</w:t>
      </w:r>
      <w:r w:rsidR="00CE310D" w:rsidRPr="00CE310D">
        <w:t>_ (</w:t>
      </w:r>
      <w:r w:rsidRPr="00CE310D">
        <w:t>naam gevolmachtigde) om namens _______________________</w:t>
      </w:r>
      <w:r w:rsidR="00CE310D">
        <w:t xml:space="preserve"> </w:t>
      </w:r>
      <w:r w:rsidRPr="00CE310D">
        <w:t xml:space="preserve">(naam </w:t>
      </w:r>
      <w:r w:rsidR="00CE310D">
        <w:t>Inschrijver</w:t>
      </w:r>
      <w:r w:rsidRPr="00CE310D">
        <w:t xml:space="preserve">) en ingeschreven in het handelsregister onder het </w:t>
      </w:r>
      <w:r w:rsidR="00CE310D" w:rsidRPr="00CE310D">
        <w:t>nummer _</w:t>
      </w:r>
      <w:r w:rsidR="00CE310D">
        <w:t>_</w:t>
      </w:r>
      <w:r w:rsidRPr="00CE310D">
        <w:t>_________</w:t>
      </w:r>
      <w:r w:rsidR="00CE310D">
        <w:t>___</w:t>
      </w:r>
      <w:r w:rsidRPr="00CE310D">
        <w:t>_</w:t>
      </w:r>
      <w:r w:rsidR="00CE310D" w:rsidRPr="00CE310D">
        <w:t>_</w:t>
      </w:r>
      <w:r w:rsidR="00CE310D">
        <w:t xml:space="preserve"> (</w:t>
      </w:r>
      <w:r w:rsidRPr="00CE310D">
        <w:t xml:space="preserve">bijvoorbeeld het KvK nummer), de </w:t>
      </w:r>
      <w:r w:rsidR="00033685" w:rsidRPr="00CE310D">
        <w:t>I</w:t>
      </w:r>
      <w:r w:rsidRPr="00CE310D">
        <w:t xml:space="preserve">nschrijving, in te dienen. </w:t>
      </w:r>
      <w:r w:rsidR="00CE310D">
        <w:br/>
      </w:r>
      <w:r w:rsidRPr="00CE310D">
        <w:t xml:space="preserve">De gevolmachtigde is daarmee tevens tekenbevoegd om de bij de </w:t>
      </w:r>
      <w:r w:rsidR="00033685" w:rsidRPr="00CE310D">
        <w:t>I</w:t>
      </w:r>
      <w:r w:rsidRPr="00CE310D">
        <w:t>nschrijving behorende bijlagen en aanbiedingsbrief te ondertekenen.</w:t>
      </w:r>
      <w:r w:rsidRPr="00CC6BF9">
        <w:t xml:space="preserve">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0B1A35" w:rsidRPr="00CC6BF9" w14:paraId="52C4B94D" w14:textId="77777777" w:rsidTr="00AF349D">
        <w:tc>
          <w:tcPr>
            <w:tcW w:w="4188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709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AF349D">
        <w:tc>
          <w:tcPr>
            <w:tcW w:w="4188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709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AF349D">
        <w:tc>
          <w:tcPr>
            <w:tcW w:w="4188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AF349D">
        <w:tc>
          <w:tcPr>
            <w:tcW w:w="4188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52C4B956" w14:textId="3E31617B" w:rsidR="000B1A35" w:rsidRPr="00CC6BF9" w:rsidRDefault="000B1A35" w:rsidP="00AF349D">
            <w:r w:rsidRPr="00CC6BF9">
              <w:t xml:space="preserve">&lt; </w:t>
            </w:r>
            <w:r w:rsidR="005F5983" w:rsidRPr="00CC6BF9">
              <w:t>Bijvoorbeeld</w:t>
            </w:r>
            <w:bookmarkStart w:id="3" w:name="_GoBack"/>
            <w:bookmarkEnd w:id="3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5D" w14:textId="77777777" w:rsidTr="00AF349D">
        <w:tc>
          <w:tcPr>
            <w:tcW w:w="4188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196D71F3" w:rsidR="000B1A35" w:rsidRPr="00CC6BF9" w:rsidRDefault="000B1A35" w:rsidP="00AF349D">
            <w:r w:rsidRPr="00CC6BF9">
              <w:t xml:space="preserve">&lt; </w:t>
            </w:r>
            <w:r w:rsidR="005F5983" w:rsidRPr="00CC6BF9">
              <w:t>Bijvoorbeeld</w:t>
            </w:r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69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591CFA9C" w:rsidR="000B1A35" w:rsidRPr="00CC6BF9" w:rsidRDefault="000B1A35" w:rsidP="000B1A35">
      <w:pPr>
        <w:rPr>
          <w:i/>
        </w:rPr>
      </w:pPr>
      <w:r w:rsidRPr="00CC6BF9">
        <w:rPr>
          <w:i/>
        </w:rPr>
        <w:t>(</w:t>
      </w:r>
      <w:r w:rsidR="005F5983" w:rsidRPr="00CC6BF9">
        <w:rPr>
          <w:i/>
        </w:rPr>
        <w:t>Tabel</w:t>
      </w:r>
      <w:r w:rsidRPr="00CC6BF9">
        <w:rPr>
          <w:i/>
        </w:rPr>
        <w:t xml:space="preserve">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C0020" w14:textId="77777777" w:rsidR="00CE310D" w:rsidRDefault="00CE31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60495" w14:textId="617B6905" w:rsidR="00CE310D" w:rsidRDefault="00CE310D" w:rsidP="00CE310D">
    <w:pPr>
      <w:pStyle w:val="Voettekst"/>
    </w:pPr>
    <w:r>
      <w:t>Aanbesteding 20.382-IDC 1 Hardware</w:t>
    </w:r>
  </w:p>
  <w:p w14:paraId="320C3F7E" w14:textId="5DE97D5E" w:rsidR="00CE310D" w:rsidRDefault="00CE310D">
    <w:pPr>
      <w:pStyle w:val="Voettekst"/>
    </w:pPr>
  </w:p>
  <w:p w14:paraId="52C4B975" w14:textId="5969270F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6659E" w14:textId="77777777" w:rsidR="00CE310D" w:rsidRDefault="00CE31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5F5983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310D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ZUVZ6J7ACTT2-937037669-165</_dlc_DocId>
    <_dlc_DocIdUrl xmlns="cad755b6-d270-493f-83c9-ae784197a3f5">
      <Url>https://denhaag.sharepoint.com/sites/Ink_BEC/_layouts/15/DocIdRedir.aspx?ID=ZUVZ6J7ACTT2-937037669-165</Url>
      <Description>ZUVZ6J7ACTT2-937037669-165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6" ma:contentTypeDescription="Maak een nieuw Word document." ma:contentTypeScope="" ma:versionID="0d381af58594d2a636464e466eb814e4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bb8767c370cd61d5c0108fca0b86a66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5B207-CD48-494E-A6DD-C828120AF25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2ea201c-dc8e-410f-9091-38f9fa5d1543"/>
    <ds:schemaRef ds:uri="http://purl.org/dc/terms/"/>
    <ds:schemaRef ds:uri="528e656d-4f2f-4f1b-a763-6ee946ea4b83"/>
    <ds:schemaRef ds:uri="6eab124c-ca33-4b60-914b-728553abaaa3"/>
    <ds:schemaRef ds:uri="http://www.w3.org/XML/1998/namespace"/>
    <ds:schemaRef ds:uri="http://purl.org/dc/dcmitype/"/>
    <ds:schemaRef ds:uri="cad755b6-d270-493f-83c9-ae784197a3f5"/>
  </ds:schemaRefs>
</ds:datastoreItem>
</file>

<file path=customXml/itemProps3.xml><?xml version="1.0" encoding="utf-8"?>
<ds:datastoreItem xmlns:ds="http://schemas.openxmlformats.org/officeDocument/2006/customXml" ds:itemID="{73F956B9-EB27-4BE8-B250-8552D5400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FB1E2375-0C17-450A-BF03-0A771050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Jos van den Bulk</cp:lastModifiedBy>
  <cp:revision>3</cp:revision>
  <dcterms:created xsi:type="dcterms:W3CDTF">2021-01-19T12:42:00Z</dcterms:created>
  <dcterms:modified xsi:type="dcterms:W3CDTF">2021-01-26T06:47:00Z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