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6AC8F" w14:textId="77777777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bookmarkStart w:id="0" w:name="_Ref363127921"/>
      <w:bookmarkStart w:id="1" w:name="_Toc451338042"/>
      <w:r>
        <w:t>Bijlage 7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01"/>
        <w:gridCol w:w="1417"/>
        <w:gridCol w:w="3827"/>
        <w:gridCol w:w="1560"/>
        <w:gridCol w:w="1701"/>
      </w:tblGrid>
      <w:tr w:rsidR="00C01960" w:rsidRPr="007A5233" w14:paraId="2196AE5F" w14:textId="77777777" w:rsidTr="00222E9E">
        <w:tc>
          <w:tcPr>
            <w:tcW w:w="1101" w:type="dxa"/>
            <w:shd w:val="clear" w:color="auto" w:fill="auto"/>
          </w:tcPr>
          <w:p w14:paraId="7126409B" w14:textId="0A881EFA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</w:t>
            </w:r>
            <w:r w:rsidR="00222E9E">
              <w:rPr>
                <w:b/>
              </w:rPr>
              <w:t>n</w:t>
            </w:r>
            <w:r>
              <w:rPr>
                <w:b/>
              </w:rPr>
              <w:t xml:space="preserve"> leidraad</w:t>
            </w:r>
          </w:p>
        </w:tc>
        <w:tc>
          <w:tcPr>
            <w:tcW w:w="1417" w:type="dxa"/>
          </w:tcPr>
          <w:p w14:paraId="75BB7581" w14:textId="30A3B9EE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Bijlagen inschrijving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00222E9E">
        <w:tc>
          <w:tcPr>
            <w:tcW w:w="1101" w:type="dxa"/>
            <w:shd w:val="clear" w:color="auto" w:fill="auto"/>
          </w:tcPr>
          <w:p w14:paraId="4E2B4B26" w14:textId="1F0D9EB7" w:rsidR="00C01960" w:rsidRPr="004F42CF" w:rsidRDefault="00C01960" w:rsidP="00797068">
            <w:r w:rsidRPr="004F42CF">
              <w:t>1</w:t>
            </w:r>
          </w:p>
        </w:tc>
        <w:tc>
          <w:tcPr>
            <w:tcW w:w="1417" w:type="dxa"/>
          </w:tcPr>
          <w:p w14:paraId="2066414A" w14:textId="62C79E37" w:rsidR="00C01960" w:rsidRPr="004E40B3" w:rsidRDefault="00C01960" w:rsidP="00F27211">
            <w:r>
              <w:t>1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37304C06" w:rsidR="00C01960" w:rsidRDefault="00C01960" w:rsidP="00577DA9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proofErr w:type="gramStart"/>
            <w:r w:rsidRPr="004E40B3">
              <w:t>Indien</w:t>
            </w:r>
            <w:proofErr w:type="gramEnd"/>
            <w:r w:rsidRPr="004E40B3">
              <w:t xml:space="preserve"> u inschrijft in combinatie dienen </w:t>
            </w:r>
            <w:r w:rsidRPr="004E40B3">
              <w:rPr>
                <w:u w:val="single"/>
              </w:rPr>
              <w:t xml:space="preserve">alle </w:t>
            </w:r>
            <w:proofErr w:type="spellStart"/>
            <w:r w:rsidRPr="004E40B3">
              <w:rPr>
                <w:u w:val="single"/>
              </w:rPr>
              <w:t>combinantleden</w:t>
            </w:r>
            <w:proofErr w:type="spellEnd"/>
            <w:r w:rsidRPr="004E40B3">
              <w:rPr>
                <w:u w:val="single"/>
              </w:rPr>
              <w:t xml:space="preserve">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7A5233" w14:paraId="3724AF6A" w14:textId="77777777" w:rsidTr="00222E9E">
        <w:tc>
          <w:tcPr>
            <w:tcW w:w="1101" w:type="dxa"/>
            <w:shd w:val="clear" w:color="auto" w:fill="auto"/>
          </w:tcPr>
          <w:p w14:paraId="468D0A24" w14:textId="77777777" w:rsidR="00C01960" w:rsidRPr="004F42CF" w:rsidRDefault="00C01960" w:rsidP="00797068">
            <w:r w:rsidRPr="004F42CF">
              <w:t>2</w:t>
            </w:r>
          </w:p>
        </w:tc>
        <w:tc>
          <w:tcPr>
            <w:tcW w:w="1417" w:type="dxa"/>
          </w:tcPr>
          <w:p w14:paraId="7D183B2D" w14:textId="4AED73E5" w:rsidR="00C01960" w:rsidRDefault="00577DA9" w:rsidP="00F27211">
            <w:r>
              <w:t>2</w:t>
            </w:r>
          </w:p>
        </w:tc>
        <w:tc>
          <w:tcPr>
            <w:tcW w:w="3827" w:type="dxa"/>
            <w:shd w:val="clear" w:color="auto" w:fill="auto"/>
          </w:tcPr>
          <w:p w14:paraId="2BCACE69" w14:textId="7DB7C3B3" w:rsidR="00C01960" w:rsidRDefault="00C01960" w:rsidP="00F27211">
            <w:r>
              <w:t>Verklaring van inschrijving</w:t>
            </w:r>
            <w:r w:rsidR="008C4C62">
              <w:t>.</w:t>
            </w:r>
          </w:p>
          <w:p w14:paraId="1E5D68FD" w14:textId="0FC08B7C" w:rsidR="00C01960" w:rsidRPr="007A5233" w:rsidRDefault="00C01960" w:rsidP="00F27211">
            <w:r>
              <w:rPr>
                <w:spacing w:val="5"/>
              </w:rPr>
              <w:t xml:space="preserve">De </w:t>
            </w:r>
            <w:r>
              <w:t>Verklaring van inschrijving</w:t>
            </w:r>
            <w:r>
              <w:rPr>
                <w:spacing w:val="5"/>
              </w:rPr>
              <w:t xml:space="preserve"> dient ingevuld te worden en rechtsgeldig </w:t>
            </w:r>
            <w:r>
              <w:t xml:space="preserve">te worden </w:t>
            </w:r>
            <w:r>
              <w:rPr>
                <w:spacing w:val="5"/>
              </w:rPr>
              <w:t xml:space="preserve">ondertekend. </w:t>
            </w:r>
            <w:proofErr w:type="gramStart"/>
            <w:r>
              <w:rPr>
                <w:spacing w:val="5"/>
              </w:rPr>
              <w:t>Indien</w:t>
            </w:r>
            <w:proofErr w:type="gramEnd"/>
            <w:r>
              <w:rPr>
                <w:spacing w:val="5"/>
              </w:rPr>
              <w:t xml:space="preserve"> u inschrijft in combinatie dienen </w:t>
            </w:r>
            <w:r>
              <w:rPr>
                <w:spacing w:val="5"/>
                <w:u w:val="single"/>
              </w:rPr>
              <w:t xml:space="preserve">alle </w:t>
            </w:r>
            <w:r w:rsidR="008C4C62">
              <w:rPr>
                <w:spacing w:val="5"/>
                <w:u w:val="single"/>
              </w:rPr>
              <w:t>C</w:t>
            </w:r>
            <w:r>
              <w:rPr>
                <w:spacing w:val="5"/>
                <w:u w:val="single"/>
              </w:rPr>
              <w:t>ombinant</w:t>
            </w:r>
            <w:r w:rsidR="008C4C62">
              <w:rPr>
                <w:spacing w:val="5"/>
                <w:u w:val="single"/>
              </w:rPr>
              <w:t>en</w:t>
            </w:r>
            <w:r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</w:tcPr>
          <w:p w14:paraId="00917965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67EAD61B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 xml:space="preserve">2. </w:t>
            </w:r>
            <w:proofErr w:type="spellStart"/>
            <w:r w:rsidRPr="004F42CF">
              <w:t>VvI</w:t>
            </w:r>
            <w:proofErr w:type="spellEnd"/>
            <w:r w:rsidRPr="004F42CF">
              <w:t xml:space="preserve"> [naam Inschrijver]</w:t>
            </w:r>
          </w:p>
        </w:tc>
      </w:tr>
      <w:tr w:rsidR="00C01960" w:rsidRPr="007A5233" w14:paraId="10211D75" w14:textId="77777777" w:rsidTr="00222E9E">
        <w:tc>
          <w:tcPr>
            <w:tcW w:w="1101" w:type="dxa"/>
            <w:shd w:val="clear" w:color="auto" w:fill="auto"/>
          </w:tcPr>
          <w:p w14:paraId="156A4024" w14:textId="77777777" w:rsidR="00C01960" w:rsidRPr="004F42CF" w:rsidRDefault="00C01960" w:rsidP="00797068">
            <w:r w:rsidRPr="004F42CF">
              <w:t>3</w:t>
            </w:r>
          </w:p>
        </w:tc>
        <w:tc>
          <w:tcPr>
            <w:tcW w:w="1417" w:type="dxa"/>
          </w:tcPr>
          <w:p w14:paraId="63FB4CD2" w14:textId="1283F21C" w:rsidR="00C01960" w:rsidRPr="00194AA7" w:rsidRDefault="00577DA9" w:rsidP="00F27211">
            <w: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C01960" w:rsidRPr="00194AA7" w:rsidRDefault="00C01960" w:rsidP="00F27211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</w:tcPr>
          <w:p w14:paraId="217296F3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4415B72D" w14:textId="17282A54" w:rsidR="00C01960" w:rsidRPr="004F42CF" w:rsidRDefault="00C01960" w:rsidP="001E04D4">
            <w:pPr>
              <w:widowControl w:val="0"/>
              <w:spacing w:before="120" w:after="120"/>
            </w:pPr>
            <w:r w:rsidRPr="004F42CF">
              <w:t>3. Ref [</w:t>
            </w:r>
            <w:proofErr w:type="gramStart"/>
            <w:r>
              <w:t xml:space="preserve">letter </w:t>
            </w:r>
            <w:r w:rsidRPr="004F42CF">
              <w:t xml:space="preserve"> </w:t>
            </w:r>
            <w:proofErr w:type="spellStart"/>
            <w:r w:rsidRPr="004F42CF">
              <w:t>ref</w:t>
            </w:r>
            <w:proofErr w:type="gramEnd"/>
            <w:r w:rsidRPr="004F42CF">
              <w:t>.opdracht</w:t>
            </w:r>
            <w:proofErr w:type="spellEnd"/>
            <w:r>
              <w:t xml:space="preserve"> +</w:t>
            </w:r>
            <w:r w:rsidRPr="004F42CF">
              <w:t xml:space="preserve"> naam Inschrijver]</w:t>
            </w:r>
          </w:p>
        </w:tc>
      </w:tr>
      <w:tr w:rsidR="00577DA9" w:rsidRPr="00194AA7" w14:paraId="1A8C0F3D" w14:textId="77777777" w:rsidTr="00222E9E">
        <w:tc>
          <w:tcPr>
            <w:tcW w:w="1101" w:type="dxa"/>
            <w:shd w:val="clear" w:color="auto" w:fill="auto"/>
          </w:tcPr>
          <w:p w14:paraId="207349B5" w14:textId="0A316936" w:rsidR="00577DA9" w:rsidRDefault="00577DA9" w:rsidP="00797068">
            <w:r>
              <w:t>4</w:t>
            </w:r>
          </w:p>
        </w:tc>
        <w:tc>
          <w:tcPr>
            <w:tcW w:w="1417" w:type="dxa"/>
          </w:tcPr>
          <w:p w14:paraId="01DF736F" w14:textId="77777777" w:rsidR="00577DA9" w:rsidRDefault="00577DA9" w:rsidP="00F27211"/>
        </w:tc>
        <w:tc>
          <w:tcPr>
            <w:tcW w:w="3827" w:type="dxa"/>
            <w:shd w:val="clear" w:color="auto" w:fill="auto"/>
            <w:vAlign w:val="center"/>
          </w:tcPr>
          <w:p w14:paraId="745C1228" w14:textId="4EFB42EE" w:rsidR="00577DA9" w:rsidRPr="00194AA7" w:rsidRDefault="00577DA9" w:rsidP="00F27211">
            <w:r>
              <w:t>AR</w:t>
            </w:r>
            <w:r w:rsidR="00452998">
              <w:t>VODI</w:t>
            </w:r>
          </w:p>
        </w:tc>
        <w:tc>
          <w:tcPr>
            <w:tcW w:w="1560" w:type="dxa"/>
          </w:tcPr>
          <w:p w14:paraId="0B318884" w14:textId="77777777" w:rsidR="00577DA9" w:rsidRPr="00194AA7" w:rsidRDefault="00577DA9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064EDD4A" w14:textId="77777777" w:rsidR="00577DA9" w:rsidRDefault="00577DA9" w:rsidP="00577DA9">
            <w:pPr>
              <w:widowControl w:val="0"/>
              <w:spacing w:before="120" w:after="120" w:line="240" w:lineRule="atLeast"/>
            </w:pPr>
          </w:p>
        </w:tc>
      </w:tr>
      <w:tr w:rsidR="00577DA9" w:rsidRPr="00194AA7" w14:paraId="3686B28C" w14:textId="77777777" w:rsidTr="00222E9E">
        <w:tc>
          <w:tcPr>
            <w:tcW w:w="1101" w:type="dxa"/>
            <w:shd w:val="clear" w:color="auto" w:fill="auto"/>
          </w:tcPr>
          <w:p w14:paraId="04D1EE45" w14:textId="249DEC20" w:rsidR="00577DA9" w:rsidRDefault="00577DA9" w:rsidP="00797068">
            <w:r>
              <w:t>5</w:t>
            </w:r>
          </w:p>
        </w:tc>
        <w:tc>
          <w:tcPr>
            <w:tcW w:w="1417" w:type="dxa"/>
          </w:tcPr>
          <w:p w14:paraId="04AE729C" w14:textId="77777777" w:rsidR="00577DA9" w:rsidRDefault="00577DA9" w:rsidP="00F27211"/>
        </w:tc>
        <w:tc>
          <w:tcPr>
            <w:tcW w:w="3827" w:type="dxa"/>
            <w:shd w:val="clear" w:color="auto" w:fill="auto"/>
            <w:vAlign w:val="center"/>
          </w:tcPr>
          <w:p w14:paraId="336F7E39" w14:textId="756BDB82" w:rsidR="00577DA9" w:rsidRPr="00194AA7" w:rsidRDefault="00577DA9" w:rsidP="00F27211">
            <w:r>
              <w:t>Conceptovereenkomst</w:t>
            </w:r>
          </w:p>
        </w:tc>
        <w:tc>
          <w:tcPr>
            <w:tcW w:w="1560" w:type="dxa"/>
          </w:tcPr>
          <w:p w14:paraId="574A2959" w14:textId="77777777" w:rsidR="00577DA9" w:rsidRPr="00194AA7" w:rsidRDefault="00577DA9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53211099" w14:textId="77777777" w:rsidR="00577DA9" w:rsidRDefault="00577DA9" w:rsidP="00577DA9">
            <w:pPr>
              <w:widowControl w:val="0"/>
              <w:spacing w:before="120" w:after="120" w:line="240" w:lineRule="atLeast"/>
            </w:pPr>
          </w:p>
        </w:tc>
      </w:tr>
      <w:tr w:rsidR="00C01960" w:rsidRPr="00194AA7" w14:paraId="0F6BC6A1" w14:textId="77777777" w:rsidTr="00222E9E">
        <w:tc>
          <w:tcPr>
            <w:tcW w:w="1101" w:type="dxa"/>
            <w:shd w:val="clear" w:color="auto" w:fill="auto"/>
          </w:tcPr>
          <w:p w14:paraId="6173B864" w14:textId="2BF86D74" w:rsidR="00C01960" w:rsidRPr="004F42CF" w:rsidRDefault="00577DA9" w:rsidP="00797068">
            <w:r>
              <w:t>6</w:t>
            </w:r>
          </w:p>
        </w:tc>
        <w:tc>
          <w:tcPr>
            <w:tcW w:w="1417" w:type="dxa"/>
          </w:tcPr>
          <w:p w14:paraId="73AF56BC" w14:textId="6AEBCE72" w:rsidR="00C01960" w:rsidRPr="00194AA7" w:rsidRDefault="00577DA9" w:rsidP="00F27211">
            <w: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24FD73" w14:textId="670A4952" w:rsidR="00C01960" w:rsidRDefault="00C01960" w:rsidP="00F27211">
            <w:r w:rsidRPr="00194AA7">
              <w:t>Prijzenblad</w:t>
            </w:r>
            <w:r w:rsidR="00515B0C">
              <w:t xml:space="preserve"> (Pandenlijst)</w:t>
            </w:r>
          </w:p>
          <w:p w14:paraId="2F75B895" w14:textId="786487DA" w:rsidR="00C01960" w:rsidRPr="00194AA7" w:rsidRDefault="00C01960" w:rsidP="00B92FAF">
            <w:r>
              <w:t>(Ingevuld prijzenblad in Excel en een rechtsgeldig getekende versie in PDF)</w:t>
            </w:r>
          </w:p>
        </w:tc>
        <w:tc>
          <w:tcPr>
            <w:tcW w:w="1560" w:type="dxa"/>
          </w:tcPr>
          <w:p w14:paraId="52370751" w14:textId="77777777" w:rsidR="00C01960" w:rsidRPr="00194AA7" w:rsidRDefault="00C01960" w:rsidP="00F27211">
            <w:pPr>
              <w:widowControl w:val="0"/>
              <w:spacing w:before="120" w:after="120" w:line="240" w:lineRule="atLeast"/>
              <w:jc w:val="both"/>
            </w:pPr>
            <w:r w:rsidRPr="00194AA7">
              <w:t>x</w:t>
            </w:r>
          </w:p>
        </w:tc>
        <w:tc>
          <w:tcPr>
            <w:tcW w:w="1701" w:type="dxa"/>
            <w:shd w:val="clear" w:color="auto" w:fill="auto"/>
          </w:tcPr>
          <w:p w14:paraId="24208A71" w14:textId="318DC8D8" w:rsidR="00C01960" w:rsidRPr="004F42CF" w:rsidRDefault="00577DA9" w:rsidP="00577DA9">
            <w:pPr>
              <w:widowControl w:val="0"/>
              <w:spacing w:before="120" w:after="120" w:line="240" w:lineRule="atLeast"/>
            </w:pPr>
            <w:r>
              <w:t>6</w:t>
            </w:r>
            <w:r w:rsidR="00C01960" w:rsidRPr="004F42CF">
              <w:t>. Prijzenblad [naam Inschrijver]</w:t>
            </w:r>
          </w:p>
        </w:tc>
      </w:tr>
      <w:tr w:rsidR="00577DA9" w:rsidRPr="00577DA9" w14:paraId="0D0F67F1" w14:textId="77777777" w:rsidTr="00222E9E">
        <w:tc>
          <w:tcPr>
            <w:tcW w:w="1101" w:type="dxa"/>
            <w:shd w:val="clear" w:color="auto" w:fill="auto"/>
          </w:tcPr>
          <w:p w14:paraId="7B8E34D9" w14:textId="231342C6" w:rsidR="00577DA9" w:rsidRPr="00577DA9" w:rsidRDefault="00577DA9" w:rsidP="00797068">
            <w:r w:rsidRPr="00577DA9">
              <w:t>7</w:t>
            </w:r>
          </w:p>
        </w:tc>
        <w:tc>
          <w:tcPr>
            <w:tcW w:w="1417" w:type="dxa"/>
          </w:tcPr>
          <w:p w14:paraId="198E69C9" w14:textId="735BE70B" w:rsidR="00577DA9" w:rsidRPr="00577DA9" w:rsidRDefault="00577DA9" w:rsidP="00797068">
            <w:r w:rsidRPr="00577DA9">
              <w:t>7</w:t>
            </w:r>
          </w:p>
        </w:tc>
        <w:tc>
          <w:tcPr>
            <w:tcW w:w="3827" w:type="dxa"/>
            <w:shd w:val="clear" w:color="auto" w:fill="auto"/>
          </w:tcPr>
          <w:p w14:paraId="077D0EBA" w14:textId="443A1388" w:rsidR="00577DA9" w:rsidRPr="00577DA9" w:rsidRDefault="00577DA9" w:rsidP="00F27211">
            <w:pPr>
              <w:widowControl w:val="0"/>
              <w:spacing w:before="120" w:after="120" w:line="240" w:lineRule="atLeast"/>
            </w:pPr>
            <w:r w:rsidRPr="00577DA9">
              <w:t>Checklist</w:t>
            </w:r>
          </w:p>
        </w:tc>
        <w:tc>
          <w:tcPr>
            <w:tcW w:w="1560" w:type="dxa"/>
          </w:tcPr>
          <w:p w14:paraId="63AAACB7" w14:textId="77777777" w:rsidR="00577DA9" w:rsidRPr="00577DA9" w:rsidRDefault="00577DA9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25B0DCB2" w14:textId="7DF53110" w:rsidR="00577DA9" w:rsidRPr="00577DA9" w:rsidRDefault="00577DA9" w:rsidP="00F27211">
            <w:pPr>
              <w:widowControl w:val="0"/>
              <w:spacing w:before="120" w:after="120" w:line="240" w:lineRule="atLeast"/>
            </w:pPr>
            <w:r w:rsidRPr="00577DA9">
              <w:t>7. Checklist</w:t>
            </w:r>
          </w:p>
        </w:tc>
      </w:tr>
      <w:tr w:rsidR="00577DA9" w:rsidRPr="00577DA9" w14:paraId="0AA9114B" w14:textId="77777777" w:rsidTr="00222E9E">
        <w:tc>
          <w:tcPr>
            <w:tcW w:w="1101" w:type="dxa"/>
            <w:shd w:val="clear" w:color="auto" w:fill="auto"/>
          </w:tcPr>
          <w:p w14:paraId="67D5CCCE" w14:textId="13092511" w:rsidR="00577DA9" w:rsidRPr="00577DA9" w:rsidRDefault="00577DA9" w:rsidP="00797068">
            <w:r w:rsidRPr="00577DA9">
              <w:t>8</w:t>
            </w:r>
          </w:p>
        </w:tc>
        <w:tc>
          <w:tcPr>
            <w:tcW w:w="1417" w:type="dxa"/>
          </w:tcPr>
          <w:p w14:paraId="101ED9A0" w14:textId="27BB85F6" w:rsidR="00577DA9" w:rsidRPr="00577DA9" w:rsidRDefault="00577DA9" w:rsidP="00797068">
            <w:r w:rsidRPr="00577DA9">
              <w:t>8</w:t>
            </w:r>
          </w:p>
        </w:tc>
        <w:tc>
          <w:tcPr>
            <w:tcW w:w="3827" w:type="dxa"/>
            <w:shd w:val="clear" w:color="auto" w:fill="auto"/>
          </w:tcPr>
          <w:p w14:paraId="0A8F79FD" w14:textId="60DFC734" w:rsidR="00577DA9" w:rsidRPr="00577DA9" w:rsidRDefault="00577DA9" w:rsidP="00F27211">
            <w:pPr>
              <w:widowControl w:val="0"/>
              <w:spacing w:before="120" w:after="120" w:line="240" w:lineRule="atLeast"/>
            </w:pPr>
            <w:r w:rsidRPr="00577DA9">
              <w:t>Model Volmacht</w:t>
            </w:r>
          </w:p>
        </w:tc>
        <w:tc>
          <w:tcPr>
            <w:tcW w:w="1560" w:type="dxa"/>
          </w:tcPr>
          <w:p w14:paraId="3D478E7D" w14:textId="03EA016B" w:rsidR="00577DA9" w:rsidRPr="00577DA9" w:rsidRDefault="00577DA9" w:rsidP="00F27211">
            <w:pPr>
              <w:widowControl w:val="0"/>
              <w:spacing w:before="120" w:after="120" w:line="240" w:lineRule="atLeast"/>
            </w:pPr>
            <w:r w:rsidRPr="00577DA9">
              <w:t>x</w:t>
            </w:r>
          </w:p>
        </w:tc>
        <w:tc>
          <w:tcPr>
            <w:tcW w:w="1701" w:type="dxa"/>
            <w:shd w:val="clear" w:color="auto" w:fill="auto"/>
          </w:tcPr>
          <w:p w14:paraId="7D32385C" w14:textId="43450C16" w:rsidR="00577DA9" w:rsidRPr="00577DA9" w:rsidRDefault="00577DA9" w:rsidP="00F27211">
            <w:pPr>
              <w:widowControl w:val="0"/>
              <w:spacing w:before="120" w:after="120" w:line="240" w:lineRule="atLeast"/>
            </w:pPr>
            <w:r w:rsidRPr="00577DA9">
              <w:t>Indien van toepassing</w:t>
            </w:r>
          </w:p>
        </w:tc>
      </w:tr>
      <w:tr w:rsidR="00215A4E" w:rsidRPr="007A5233" w14:paraId="75209C22" w14:textId="77777777" w:rsidTr="00222E9E">
        <w:tc>
          <w:tcPr>
            <w:tcW w:w="1101" w:type="dxa"/>
            <w:shd w:val="clear" w:color="auto" w:fill="auto"/>
          </w:tcPr>
          <w:p w14:paraId="30DA51F7" w14:textId="6F67235E" w:rsidR="00215A4E" w:rsidRPr="00577DA9" w:rsidRDefault="00215A4E" w:rsidP="00215A4E"/>
        </w:tc>
        <w:tc>
          <w:tcPr>
            <w:tcW w:w="1417" w:type="dxa"/>
          </w:tcPr>
          <w:p w14:paraId="42874147" w14:textId="62C4CF5F" w:rsidR="00215A4E" w:rsidRPr="00577DA9" w:rsidRDefault="00215A4E" w:rsidP="00215A4E">
            <w:r>
              <w:t>9</w:t>
            </w:r>
          </w:p>
        </w:tc>
        <w:tc>
          <w:tcPr>
            <w:tcW w:w="3827" w:type="dxa"/>
            <w:shd w:val="clear" w:color="auto" w:fill="auto"/>
          </w:tcPr>
          <w:p w14:paraId="5BD6DC25" w14:textId="77777777" w:rsidR="00452998" w:rsidRDefault="00215A4E" w:rsidP="00215A4E">
            <w:pPr>
              <w:tabs>
                <w:tab w:val="left" w:pos="284"/>
              </w:tabs>
              <w:ind w:left="284" w:hanging="284"/>
              <w:jc w:val="both"/>
            </w:pPr>
            <w:r w:rsidRPr="004F42CF">
              <w:t>Korte beschrijving Social Return</w:t>
            </w:r>
          </w:p>
          <w:p w14:paraId="59E024BF" w14:textId="5CC85912" w:rsidR="00215A4E" w:rsidRPr="00577DA9" w:rsidRDefault="00410026" w:rsidP="00215A4E">
            <w:pPr>
              <w:tabs>
                <w:tab w:val="left" w:pos="284"/>
              </w:tabs>
              <w:ind w:left="284" w:hanging="284"/>
              <w:jc w:val="both"/>
            </w:pPr>
            <w:r>
              <w:t>(</w:t>
            </w:r>
            <w:r>
              <w:rPr>
                <w:lang w:eastAsia="nl-NL"/>
              </w:rPr>
              <w:t>maximaal 900 woorden</w:t>
            </w:r>
            <w:r>
              <w:rPr>
                <w:lang w:eastAsia="nl-NL"/>
              </w:rPr>
              <w:t>)</w:t>
            </w:r>
          </w:p>
        </w:tc>
        <w:tc>
          <w:tcPr>
            <w:tcW w:w="1560" w:type="dxa"/>
          </w:tcPr>
          <w:p w14:paraId="06EE9911" w14:textId="77777777" w:rsidR="00215A4E" w:rsidRPr="007A5233" w:rsidRDefault="00215A4E" w:rsidP="00215A4E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0A72E750" w14:textId="37713CEF" w:rsidR="00215A4E" w:rsidRPr="004F42CF" w:rsidRDefault="00215A4E" w:rsidP="00215A4E">
            <w:pPr>
              <w:widowControl w:val="0"/>
              <w:spacing w:before="120" w:after="120" w:line="240" w:lineRule="atLeast"/>
            </w:pPr>
            <w:r>
              <w:t>9</w:t>
            </w:r>
            <w:r w:rsidRPr="004F42CF">
              <w:t>. SR [ naam Inschr</w:t>
            </w:r>
            <w:r>
              <w:t>i</w:t>
            </w:r>
            <w:r w:rsidRPr="004F42CF">
              <w:t>jver]</w:t>
            </w:r>
          </w:p>
        </w:tc>
      </w:tr>
      <w:tr w:rsidR="00215A4E" w:rsidRPr="007A5233" w14:paraId="04B51EDA" w14:textId="77777777" w:rsidTr="00222E9E">
        <w:tc>
          <w:tcPr>
            <w:tcW w:w="1101" w:type="dxa"/>
            <w:shd w:val="clear" w:color="auto" w:fill="auto"/>
          </w:tcPr>
          <w:p w14:paraId="12C033E3" w14:textId="478E2554" w:rsidR="00215A4E" w:rsidRPr="004F42CF" w:rsidRDefault="00215A4E" w:rsidP="00215A4E"/>
        </w:tc>
        <w:tc>
          <w:tcPr>
            <w:tcW w:w="1417" w:type="dxa"/>
          </w:tcPr>
          <w:p w14:paraId="72934994" w14:textId="33546407" w:rsidR="00215A4E" w:rsidRPr="004F42CF" w:rsidRDefault="00215A4E" w:rsidP="00215A4E"/>
        </w:tc>
        <w:tc>
          <w:tcPr>
            <w:tcW w:w="3827" w:type="dxa"/>
            <w:shd w:val="clear" w:color="auto" w:fill="auto"/>
          </w:tcPr>
          <w:p w14:paraId="177AA2DC" w14:textId="6D1EEDCB" w:rsidR="00215A4E" w:rsidRPr="004F42CF" w:rsidRDefault="00215A4E" w:rsidP="00215A4E">
            <w:pPr>
              <w:widowControl w:val="0"/>
              <w:spacing w:before="120" w:after="120" w:line="240" w:lineRule="atLeast"/>
            </w:pPr>
          </w:p>
        </w:tc>
        <w:tc>
          <w:tcPr>
            <w:tcW w:w="1560" w:type="dxa"/>
          </w:tcPr>
          <w:p w14:paraId="56C6A192" w14:textId="1C90BE15" w:rsidR="00215A4E" w:rsidRPr="007A5233" w:rsidRDefault="00215A4E" w:rsidP="00215A4E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1D313B1A" w14:textId="217DAB3C" w:rsidR="00215A4E" w:rsidRPr="004F42CF" w:rsidRDefault="00215A4E" w:rsidP="00215A4E">
            <w:pPr>
              <w:widowControl w:val="0"/>
              <w:spacing w:before="120" w:after="120" w:line="240" w:lineRule="atLeast"/>
            </w:pP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>
      <w:bookmarkStart w:id="2" w:name="_GoBack"/>
      <w:bookmarkEnd w:id="2"/>
    </w:p>
    <w:sectPr w:rsidR="00D11B2C" w:rsidRPr="009270A6" w:rsidSect="004B32E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6ACC3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7576ACC4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360B5" w14:textId="2366D5DE" w:rsidR="00215A4E" w:rsidRDefault="00215A4E" w:rsidP="00215A4E">
    <w:pPr>
      <w:pStyle w:val="Voettekst"/>
    </w:pPr>
    <w:r>
      <w:t xml:space="preserve">Aanbesteding 20.382-IDC </w:t>
    </w:r>
    <w:r w:rsidR="00452998">
      <w:t>3 Services</w:t>
    </w:r>
  </w:p>
  <w:p w14:paraId="4F6C99B4" w14:textId="214E8997" w:rsidR="00215A4E" w:rsidRDefault="00215A4E">
    <w:pPr>
      <w:pStyle w:val="Voettekst"/>
    </w:pPr>
  </w:p>
  <w:p w14:paraId="7576ACC9" w14:textId="66045638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6ACC1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576ACC2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7576ACC6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04D4"/>
    <w:rsid w:val="001E6CBD"/>
    <w:rsid w:val="0020629C"/>
    <w:rsid w:val="00215101"/>
    <w:rsid w:val="00215A4E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3377C"/>
    <w:rsid w:val="00354612"/>
    <w:rsid w:val="00354784"/>
    <w:rsid w:val="0035487E"/>
    <w:rsid w:val="003C1F28"/>
    <w:rsid w:val="003D25E5"/>
    <w:rsid w:val="003E00F3"/>
    <w:rsid w:val="00410026"/>
    <w:rsid w:val="00412BA7"/>
    <w:rsid w:val="0041365D"/>
    <w:rsid w:val="00423B70"/>
    <w:rsid w:val="00430ACD"/>
    <w:rsid w:val="00452998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B0C"/>
    <w:rsid w:val="00515E8A"/>
    <w:rsid w:val="00527C41"/>
    <w:rsid w:val="00535A79"/>
    <w:rsid w:val="005528D6"/>
    <w:rsid w:val="00577DA9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92FEF"/>
    <w:rsid w:val="00797068"/>
    <w:rsid w:val="007A7758"/>
    <w:rsid w:val="007B52DD"/>
    <w:rsid w:val="007E0D72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22C6"/>
    <w:rsid w:val="00B65746"/>
    <w:rsid w:val="00B70433"/>
    <w:rsid w:val="00B83EC9"/>
    <w:rsid w:val="00B92FAF"/>
    <w:rsid w:val="00B96239"/>
    <w:rsid w:val="00BA11BA"/>
    <w:rsid w:val="00BA2071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576AC8F"/>
  <w15:docId w15:val="{20DE83C2-59E4-4A1A-9D9E-3955D297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DH Procesdocument" ma:contentTypeID="0x0101008696D14171FA4CED8F032AD334D7A9EF00BB26A86D3D6A3E47A0F6BE4B7121CB8A" ma:contentTypeVersion="17" ma:contentTypeDescription=" " ma:contentTypeScope="" ma:versionID="0cef3239acf2654c9a01d82e79d0ab34">
  <xsd:schema xmlns:xsd="http://www.w3.org/2001/XMLSchema" xmlns:xs="http://www.w3.org/2001/XMLSchema" xmlns:p="http://schemas.microsoft.com/office/2006/metadata/properties" xmlns:ns2="6eab124c-ca33-4b60-914b-728553abaaa3" xmlns:ns3="528e656d-4f2f-4f1b-a763-6ee946ea4b83" xmlns:ns4="12ea201c-dc8e-410f-9091-38f9fa5d1543" targetNamespace="http://schemas.microsoft.com/office/2006/metadata/properties" ma:root="true" ma:fieldsID="68757600ec2c07e637d762c0ac8ce675" ns2:_="" ns3:_="" ns4:_="">
    <xsd:import namespace="6eab124c-ca33-4b60-914b-728553abaaa3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Vertrouwelijkheid" minOccurs="0"/>
                <xsd:element ref="ns4:Afsluitdatum" minOccurs="0"/>
                <xsd:element ref="ns4:Taakveld" minOccurs="0"/>
                <xsd:element ref="ns4:Procestype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d45a82be2cc0465891c1e54d891973d6" minOccurs="0"/>
                <xsd:element ref="ns2:_dlc_DocIdPersistId" minOccurs="0"/>
                <xsd:element ref="ns2:ebb03eb60f1c456383d550cda2a2ac01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b124c-ca33-4b60-914b-728553abaaa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4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3" nillable="true" ma:displayName="Catch-all-kolom van taxonomie1" ma:hidden="true" ma:list="{768d0bfe-bb14-42b6-b5ee-4b133698924e}" ma:internalName="TaxCatchAllLabel" ma:readOnly="true" ma:showField="CatchAllDataLabel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20" nillable="true" ma:taxonomy="true" ma:internalName="d50c7031c3e14e86852728633980e2f5" ma:taxonomyFieldName="Organisatieonderdeel" ma:displayName="Organisatieonderdeel" ma:readOnly="false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2" nillable="true" ma:taxonomy="true" ma:internalName="p029ae155e3448ff930bd1772e820f44" ma:taxonomyFieldName="Jaar" ma:displayName="Jaar" ma:indexed="true" ma:readOnly="false" ma:default="219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45a82be2cc0465891c1e54d891973d6" ma:index="25" nillable="true" ma:taxonomy="true" ma:internalName="d45a82be2cc0465891c1e54d891973d6" ma:taxonomyFieldName="Resultaat" ma:displayName="Resultaat" ma:readOnly="false" ma:fieldId="{d45a82be-2cc0-4658-91c1-e54d891973d6}" ma:sspId="5606f173-54b2-4666-9a8e-e147789621ec" ma:termSetId="b5036d29-f72d-4827-acbc-895fe4d81f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7" ma:taxonomy="true" ma:internalName="ebb03eb60f1c456383d550cda2a2ac01" ma:taxonomyFieldName="Teamtrefwoorden" ma:displayName="Teamtrefwoorden" ma:indexed="true" ma:readOnly="false" ma:default="" ma:fieldId="{ebb03eb6-0f1c-4563-83d5-50cda2a2ac01}" ma:sspId="5606f173-54b2-4666-9a8e-e147789621ec" ma:termSetId="77f36fa0-5556-41f3-bdac-d218ef9b3d84" ma:anchorId="74915167-e000-459a-b9f9-8b97cecc465a" ma:open="fals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Catch-all-kolom van taxonomie" ma:hidden="true" ma:list="{768d0bfe-bb14-42b6-b5ee-4b133698924e}" ma:internalName="TaxCatchAll" ma:showField="CatchAllData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6" nillable="true" ma:displayName="Vertrouwelijkheid" ma:default="Vertrouwelijk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Afsluitdatum" ma:index="9" nillable="true" ma:displayName="Afsluitdatum" ma:description="VERPLICHT in te vullen veld, bij afsluiting dossier! Anders is correct beheer van uw documenten niet mogelijk." ma:format="DateOnly" ma:hidden="true" ma:internalName="Afsluitdatum" ma:readOnly="false">
      <xsd:simpleType>
        <xsd:restriction base="dms:DateTime"/>
      </xsd:simpleType>
    </xsd:element>
    <xsd:element name="Taakveld" ma:index="11" nillable="true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12" nillable="true" ma:displayName="Procestype" ma:default="0 Losse documenten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xCatchAll xmlns="6eab124c-ca33-4b60-914b-728553abaaa3">
      <Value>18</Value>
      <Value>107</Value>
      <Value>2</Value>
      <Value>1</Value>
    </TaxCatchAll>
    <ebb03eb60f1c456383d550cda2a2ac01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638db560-3605-4611-a8da-2899b227719f</TermId>
        </TermInfo>
      </Terms>
    </ebb03eb60f1c456383d550cda2a2ac01>
    <TaxKeywordTaxHTField xmlns="6eab124c-ca33-4b60-914b-728553abaaa3">
      <Terms xmlns="http://schemas.microsoft.com/office/infopath/2007/PartnerControls"/>
    </TaxKeywordTaxHTField>
    <d50c7031c3e14e86852728633980e2f5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Afsluitdatum xmlns="12ea201c-dc8e-410f-9091-38f9fa5d1543" xsi:nil="true"/>
    <ofae577968ed4be8b7cfa6b3c1b2b2a3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akveld xmlns="12ea201c-dc8e-410f-9091-38f9fa5d1543">Alle taakgebieden</Taakveld>
    <Procestype xmlns="12ea201c-dc8e-410f-9091-38f9fa5d1543">0 Losse documenten</Procestype>
    <p029ae155e3448ff930bd1772e820f44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d45a82be2cc0465891c1e54d891973d6 xmlns="6eab124c-ca33-4b60-914b-728553abaaa3">
      <Terms xmlns="http://schemas.microsoft.com/office/infopath/2007/PartnerControls"/>
    </d45a82be2cc0465891c1e54d891973d6>
    <_dlc_DocId xmlns="6eab124c-ca33-4b60-914b-728553abaaa3">ZUVZ6J7ACTT2-937037669-164</_dlc_DocId>
    <_dlc_DocIdUrl xmlns="6eab124c-ca33-4b60-914b-728553abaaa3">
      <Url>https://samenwerken.denhaag.nl/teams/t18_0054/DS01/_layouts/15/DocIdRedir.aspx?ID=ZUVZ6J7ACTT2-937037669-164</Url>
      <Description>ZUVZ6J7ACTT2-937037669-164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31878-2136-4E6E-9A4A-89DE5DE4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b124c-ca33-4b60-914b-728553abaaa3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E575B1-9BCD-4649-A7A1-6E3D7149E16B}">
  <ds:schemaRefs>
    <ds:schemaRef ds:uri="http://schemas.microsoft.com/office/2006/metadata/properties"/>
    <ds:schemaRef ds:uri="6eab124c-ca33-4b60-914b-728553abaaa3"/>
    <ds:schemaRef ds:uri="http://schemas.openxmlformats.org/package/2006/metadata/core-properties"/>
    <ds:schemaRef ds:uri="http://purl.org/dc/terms/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528e656d-4f2f-4f1b-a763-6ee946ea4b8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/>
</ds:datastoreItem>
</file>

<file path=customXml/itemProps5.xml><?xml version="1.0" encoding="utf-8"?>
<ds:datastoreItem xmlns:ds="http://schemas.openxmlformats.org/officeDocument/2006/customXml" ds:itemID="{E1D31A65-D772-4316-9A5C-F6DFE69C59D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39E9F09-2BE4-4A86-9FCC-225401CC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7 Checklist</vt:lpstr>
      <vt:lpstr/>
    </vt:vector>
  </TitlesOfParts>
  <Company>Gemeente Den Haag / IDC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Jos van den Bulk</cp:lastModifiedBy>
  <cp:revision>2</cp:revision>
  <dcterms:created xsi:type="dcterms:W3CDTF">2021-01-19T13:59:00Z</dcterms:created>
  <dcterms:modified xsi:type="dcterms:W3CDTF">2021-01-19T13:59:00Z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0x0101008696D14171FA4CED8F032AD334D7A9EF00BB26A86D3D6A3E47A0F6BE4B7121CB8A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d2c510e8-65e1-4212-86d7-14df55bf93cc</vt:lpwstr>
  </property>
  <property fmtid="{D5CDD505-2E9C-101B-9397-08002B2CF9AE}" pid="15" name="TaxKeyword">
    <vt:lpwstr/>
  </property>
  <property fmtid="{D5CDD505-2E9C-101B-9397-08002B2CF9AE}" pid="16" name="Teamtrefwoorden">
    <vt:lpwstr>107;#Format|638db560-3605-4611-a8da-2899b227719f</vt:lpwstr>
  </property>
  <property fmtid="{D5CDD505-2E9C-101B-9397-08002B2CF9AE}" pid="17" name="Documentsoort">
    <vt:lpwstr>18;#Beleidsdocument|70267d87-ce61-40c3-b119-e0ecc30f9747</vt:lpwstr>
  </property>
  <property fmtid="{D5CDD505-2E9C-101B-9397-08002B2CF9AE}" pid="18" name="_docset_NoMedatataSyncRequired">
    <vt:lpwstr>False</vt:lpwstr>
  </property>
</Properties>
</file>