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741C6" w14:textId="77777777" w:rsidR="00200A07" w:rsidRPr="001B71F5" w:rsidRDefault="00200A07" w:rsidP="00200A07">
      <w:pPr>
        <w:pStyle w:val="Kop1"/>
        <w:numPr>
          <w:ilvl w:val="0"/>
          <w:numId w:val="0"/>
        </w:numPr>
        <w:ind w:left="360" w:hanging="360"/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>Bijlage 3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4452B016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  <w:r w:rsidR="00207C91" w:rsidRPr="00207C91">
              <w:rPr>
                <w:rFonts w:ascii="Georgia" w:eastAsia="Calibri" w:hAnsi="Georgia"/>
                <w:b/>
              </w:rPr>
              <w:t xml:space="preserve">20.382-IDC </w:t>
            </w:r>
            <w:bookmarkStart w:id="6" w:name="_GoBack"/>
            <w:r w:rsidR="006D2105">
              <w:rPr>
                <w:rFonts w:ascii="Georgia" w:eastAsia="Calibri" w:hAnsi="Georgia"/>
                <w:b/>
              </w:rPr>
              <w:t>3 Services</w:t>
            </w:r>
            <w:bookmarkEnd w:id="6"/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1959DCD8" w:rsidR="007570B4" w:rsidRPr="006D2105" w:rsidRDefault="00207C91" w:rsidP="006D2105">
            <w:r>
              <w:t xml:space="preserve"> </w:t>
            </w:r>
            <w:r w:rsidR="006D2105">
              <w:t>1)</w:t>
            </w:r>
            <w:r>
              <w:t xml:space="preserve">    </w:t>
            </w:r>
            <w:r w:rsidR="006D2105">
              <w:t>H</w:t>
            </w:r>
            <w:r w:rsidR="006D2105" w:rsidRPr="00B574E7">
              <w:t>et</w:t>
            </w:r>
            <w:r w:rsidR="006D2105">
              <w:t xml:space="preserve"> met een bepaalde frequentie </w:t>
            </w:r>
            <w:r w:rsidR="006D2105" w:rsidRPr="00B574E7">
              <w:t>leveren</w:t>
            </w:r>
            <w:r w:rsidR="006D2105">
              <w:t>, wisselen en reinigen</w:t>
            </w:r>
            <w:r w:rsidR="006D2105" w:rsidRPr="00B574E7">
              <w:t xml:space="preserve"> </w:t>
            </w:r>
            <w:r w:rsidR="006D2105">
              <w:t>van</w:t>
            </w:r>
            <w:r w:rsidR="006D2105">
              <w:br/>
              <w:t xml:space="preserve">       </w:t>
            </w:r>
            <w:r w:rsidR="006D2105">
              <w:t xml:space="preserve"> sanitaire services </w:t>
            </w:r>
            <w:proofErr w:type="spellStart"/>
            <w:r w:rsidR="006D2105">
              <w:t>DVC’s</w:t>
            </w:r>
            <w:proofErr w:type="spellEnd"/>
            <w:r w:rsidR="006D2105" w:rsidRPr="00B574E7">
              <w:t>.</w:t>
            </w:r>
            <w:r w:rsidR="006D2105">
              <w:t xml:space="preserve"> </w:t>
            </w:r>
            <w:r w:rsidR="006D2105">
              <w:br/>
              <w:t xml:space="preserve">        </w:t>
            </w:r>
            <w:r w:rsidR="006D2105" w:rsidRPr="0042685D">
              <w:t xml:space="preserve">De </w:t>
            </w:r>
            <w:r w:rsidR="006D2105">
              <w:t xml:space="preserve">omvang </w:t>
            </w:r>
            <w:r w:rsidR="006D2105" w:rsidRPr="0042685D">
              <w:t xml:space="preserve">van de referentieopdracht is ten minste </w:t>
            </w:r>
            <w:r w:rsidR="006D2105">
              <w:t>h</w:t>
            </w:r>
            <w:r w:rsidR="006D2105" w:rsidRPr="00B574E7">
              <w:t xml:space="preserve">et leveren </w:t>
            </w:r>
            <w:r w:rsidR="006D2105">
              <w:t xml:space="preserve">van </w:t>
            </w:r>
            <w:r w:rsidR="006D2105">
              <w:br/>
              <w:t xml:space="preserve">        </w:t>
            </w:r>
            <w:r w:rsidR="006D2105">
              <w:t xml:space="preserve">sanitaire services voor ten minste </w:t>
            </w:r>
            <w:commentRangeStart w:id="7"/>
            <w:r w:rsidR="006D2105">
              <w:t xml:space="preserve">XXX (60% van huidig aantal) </w:t>
            </w:r>
            <w:proofErr w:type="spellStart"/>
            <w:r w:rsidR="006D2105">
              <w:t>DVC’s</w:t>
            </w:r>
            <w:proofErr w:type="spellEnd"/>
            <w:r w:rsidR="006D2105">
              <w:t>.</w:t>
            </w:r>
            <w:commentRangeEnd w:id="7"/>
            <w:r w:rsidR="006D2105">
              <w:rPr>
                <w:rStyle w:val="Verwijzingopmerking"/>
              </w:rPr>
              <w:commentReference w:id="7"/>
            </w: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47F55724" w:rsidR="007570B4" w:rsidRPr="00480B62" w:rsidRDefault="006D2105" w:rsidP="006D2105">
            <w:pPr>
              <w:rPr>
                <w:rFonts w:ascii="Georgia" w:eastAsia="Calibri" w:hAnsi="Georgia"/>
              </w:rPr>
            </w:pPr>
            <w:r>
              <w:t>2</w:t>
            </w:r>
            <w:r>
              <w:t>)    H</w:t>
            </w:r>
            <w:r w:rsidRPr="00B574E7">
              <w:t>et</w:t>
            </w:r>
            <w:r>
              <w:t xml:space="preserve"> met een bepaalde frequentie </w:t>
            </w:r>
            <w:r w:rsidRPr="00B574E7">
              <w:t>leveren</w:t>
            </w:r>
            <w:r>
              <w:t>, wisselen en reinigen</w:t>
            </w:r>
            <w:r w:rsidRPr="00B574E7">
              <w:t xml:space="preserve"> </w:t>
            </w:r>
            <w:r>
              <w:t>van</w:t>
            </w:r>
            <w:r>
              <w:br/>
              <w:t xml:space="preserve">        sanitaire services </w:t>
            </w:r>
            <w:r>
              <w:t>Schoonloopmatten</w:t>
            </w:r>
            <w:r w:rsidRPr="00B574E7">
              <w:t>.</w:t>
            </w:r>
            <w:r>
              <w:t xml:space="preserve"> </w:t>
            </w:r>
            <w:r>
              <w:br/>
              <w:t xml:space="preserve">        </w:t>
            </w:r>
            <w:r w:rsidRPr="0042685D">
              <w:t xml:space="preserve">De </w:t>
            </w:r>
            <w:r>
              <w:t xml:space="preserve">omvang </w:t>
            </w:r>
            <w:r w:rsidRPr="0042685D">
              <w:t xml:space="preserve">van de referentieopdracht is ten minste </w:t>
            </w:r>
            <w:r>
              <w:t>h</w:t>
            </w:r>
            <w:r w:rsidRPr="00B574E7">
              <w:t xml:space="preserve">et leveren </w:t>
            </w:r>
            <w:r>
              <w:t xml:space="preserve">van </w:t>
            </w:r>
            <w:r>
              <w:br/>
              <w:t xml:space="preserve">        sanitaire services voor ten minste XXX (60% van huidig aantal)</w:t>
            </w:r>
            <w:r>
              <w:br/>
              <w:t xml:space="preserve">       </w:t>
            </w:r>
            <w:r>
              <w:t xml:space="preserve"> </w:t>
            </w:r>
            <w:r>
              <w:t>Schoonloopmatten</w:t>
            </w:r>
            <w:r w:rsidR="00207C91">
              <w:t xml:space="preserve">    </w:t>
            </w: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uitgevoerde</w:t>
            </w:r>
          </w:p>
          <w:p w14:paraId="0ED7420E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lastRenderedPageBreak/>
              <w:t>werkzaamheden</w:t>
            </w:r>
          </w:p>
        </w:tc>
        <w:tc>
          <w:tcPr>
            <w:tcW w:w="6223" w:type="dxa"/>
            <w:gridSpan w:val="2"/>
          </w:tcPr>
          <w:p w14:paraId="0ED7420F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8" w14:textId="77777777" w:rsidR="00200A07" w:rsidRDefault="00200A07" w:rsidP="00200A07">
      <w:pPr>
        <w:jc w:val="both"/>
      </w:pPr>
      <w:r w:rsidRPr="007A5233">
        <w:t xml:space="preserve">Dit document dient u </w:t>
      </w:r>
      <w:r w:rsidRPr="009B5E05">
        <w:rPr>
          <w:b/>
        </w:rPr>
        <w:t>per referentieopdracht</w:t>
      </w:r>
      <w:r w:rsidRPr="007A5233">
        <w:t xml:space="preserve"> in te vullen.</w:t>
      </w:r>
    </w:p>
    <w:p w14:paraId="0ED74219" w14:textId="77777777" w:rsidR="00200A07" w:rsidRDefault="00200A07" w:rsidP="00200A07">
      <w:pPr>
        <w:jc w:val="both"/>
      </w:pPr>
    </w:p>
    <w:p w14:paraId="0ED7421A" w14:textId="1DA88B1B" w:rsidR="00200A07" w:rsidRDefault="00200A07" w:rsidP="00200A07">
      <w:pPr>
        <w:jc w:val="both"/>
      </w:pPr>
      <w:r w:rsidRPr="00BA2170">
        <w:t>Aldus opgemaakt en naar waarheid rechtsgeldig (bevoegd) ondertekend:</w:t>
      </w:r>
    </w:p>
    <w:p w14:paraId="65ED5B21" w14:textId="77777777" w:rsidR="00207C91" w:rsidRPr="00BA2170" w:rsidRDefault="00207C91" w:rsidP="00200A07">
      <w:pPr>
        <w:jc w:val="both"/>
      </w:pPr>
    </w:p>
    <w:p w14:paraId="0ED7421B" w14:textId="10793A0E" w:rsidR="00200A07" w:rsidRPr="00BA2170" w:rsidRDefault="00207C91" w:rsidP="00200A0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07C91">
        <w:t>(indien van toepassing)</w:t>
      </w: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2D73B7" w:rsidRPr="00B53C80" w14:paraId="5E4BCBE3" w14:textId="77777777" w:rsidTr="00F27211">
        <w:trPr>
          <w:trHeight w:val="340"/>
        </w:trPr>
        <w:tc>
          <w:tcPr>
            <w:tcW w:w="4373" w:type="dxa"/>
          </w:tcPr>
          <w:p w14:paraId="370840B1" w14:textId="77777777" w:rsidR="002D73B7" w:rsidRPr="0071310A" w:rsidRDefault="002D73B7" w:rsidP="00F27211">
            <w:r w:rsidRPr="0071310A">
              <w:t>Op: &lt;datum&gt;</w:t>
            </w:r>
          </w:p>
        </w:tc>
        <w:tc>
          <w:tcPr>
            <w:tcW w:w="4373" w:type="dxa"/>
          </w:tcPr>
          <w:p w14:paraId="52A6A66F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Op: &lt;datum&gt;</w:t>
            </w:r>
          </w:p>
        </w:tc>
      </w:tr>
      <w:tr w:rsidR="002D73B7" w:rsidRPr="00B53C80" w14:paraId="48123315" w14:textId="77777777" w:rsidTr="00F27211">
        <w:trPr>
          <w:trHeight w:val="340"/>
        </w:trPr>
        <w:tc>
          <w:tcPr>
            <w:tcW w:w="4373" w:type="dxa"/>
          </w:tcPr>
          <w:p w14:paraId="1CD99BF5" w14:textId="77777777" w:rsidR="002D73B7" w:rsidRPr="0071310A" w:rsidRDefault="002D73B7" w:rsidP="00F27211">
            <w:r w:rsidRPr="0071310A">
              <w:t>Te: &lt;plaats&gt;</w:t>
            </w:r>
          </w:p>
        </w:tc>
        <w:tc>
          <w:tcPr>
            <w:tcW w:w="4373" w:type="dxa"/>
          </w:tcPr>
          <w:p w14:paraId="6340CD55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Te: &lt;plaats&gt;</w:t>
            </w:r>
          </w:p>
        </w:tc>
      </w:tr>
      <w:tr w:rsidR="002D73B7" w:rsidRPr="00B53C80" w14:paraId="042B29FB" w14:textId="77777777" w:rsidTr="00F27211">
        <w:trPr>
          <w:trHeight w:val="340"/>
        </w:trPr>
        <w:tc>
          <w:tcPr>
            <w:tcW w:w="4373" w:type="dxa"/>
          </w:tcPr>
          <w:p w14:paraId="7D3E9A78" w14:textId="77777777" w:rsidR="002D73B7" w:rsidRPr="0071310A" w:rsidRDefault="002D73B7" w:rsidP="00F27211">
            <w:r w:rsidRPr="0071310A">
              <w:t>Inschrijver</w:t>
            </w:r>
            <w:r>
              <w:t xml:space="preserve"> / </w:t>
            </w:r>
            <w:proofErr w:type="spellStart"/>
            <w:r w:rsidRPr="0071310A">
              <w:t>Combinant</w:t>
            </w:r>
            <w:proofErr w:type="spellEnd"/>
            <w:r w:rsidRPr="0071310A">
              <w:t xml:space="preserve"> 1</w:t>
            </w:r>
          </w:p>
        </w:tc>
        <w:tc>
          <w:tcPr>
            <w:tcW w:w="4373" w:type="dxa"/>
          </w:tcPr>
          <w:p w14:paraId="65B8F8BC" w14:textId="46D96946" w:rsidR="002D73B7" w:rsidRPr="00207C91" w:rsidRDefault="002D73B7" w:rsidP="00F27211">
            <w:proofErr w:type="spellStart"/>
            <w:r w:rsidRPr="00207C91">
              <w:t>Combinant</w:t>
            </w:r>
            <w:proofErr w:type="spellEnd"/>
            <w:r w:rsidRPr="00207C91">
              <w:t xml:space="preserve"> 2 </w:t>
            </w:r>
          </w:p>
        </w:tc>
      </w:tr>
      <w:tr w:rsidR="002D73B7" w:rsidRPr="00B53C80" w14:paraId="1E82AA53" w14:textId="77777777" w:rsidTr="00F27211">
        <w:trPr>
          <w:trHeight w:val="340"/>
        </w:trPr>
        <w:tc>
          <w:tcPr>
            <w:tcW w:w="4373" w:type="dxa"/>
          </w:tcPr>
          <w:p w14:paraId="06F621F5" w14:textId="77777777" w:rsidR="002D73B7" w:rsidRPr="0071310A" w:rsidRDefault="002D73B7" w:rsidP="00F27211">
            <w:r w:rsidRPr="0071310A">
              <w:t>&lt;naam functionaris&gt;</w:t>
            </w:r>
          </w:p>
        </w:tc>
        <w:tc>
          <w:tcPr>
            <w:tcW w:w="4373" w:type="dxa"/>
          </w:tcPr>
          <w:p w14:paraId="2B816815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&lt;naam functionaris&gt;</w:t>
            </w:r>
          </w:p>
        </w:tc>
      </w:tr>
      <w:tr w:rsidR="002D73B7" w:rsidRPr="00B53C80" w14:paraId="58C71EE8" w14:textId="77777777" w:rsidTr="00F27211">
        <w:trPr>
          <w:trHeight w:val="1793"/>
        </w:trPr>
        <w:tc>
          <w:tcPr>
            <w:tcW w:w="4373" w:type="dxa"/>
          </w:tcPr>
          <w:p w14:paraId="15CCEA94" w14:textId="77777777" w:rsidR="002D73B7" w:rsidRDefault="002D73B7" w:rsidP="00F27211">
            <w:pPr>
              <w:rPr>
                <w:rFonts w:eastAsiaTheme="minorHAnsi"/>
                <w:lang w:eastAsia="en-US"/>
              </w:rPr>
            </w:pPr>
            <w:r w:rsidRPr="00B53C80">
              <w:rPr>
                <w:rFonts w:eastAsiaTheme="minorHAnsi"/>
                <w:lang w:eastAsia="en-US"/>
              </w:rPr>
              <w:t>Handtekening:</w:t>
            </w:r>
          </w:p>
          <w:p w14:paraId="714FDA9F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1F830212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7FF32D33" w14:textId="77777777" w:rsidR="002D73B7" w:rsidRPr="00B53C80" w:rsidRDefault="002D73B7" w:rsidP="00F27211">
            <w:pPr>
              <w:rPr>
                <w:rFonts w:eastAsiaTheme="minorHAnsi"/>
              </w:rPr>
            </w:pPr>
          </w:p>
          <w:p w14:paraId="2F19F45D" w14:textId="77777777" w:rsidR="002D73B7" w:rsidRDefault="002D73B7" w:rsidP="00F27211">
            <w:pPr>
              <w:rPr>
                <w:lang w:eastAsia="en-US"/>
              </w:rPr>
            </w:pPr>
          </w:p>
          <w:p w14:paraId="11C070C6" w14:textId="77777777" w:rsidR="002D73B7" w:rsidRPr="00B53C80" w:rsidRDefault="002D73B7" w:rsidP="00F27211">
            <w:pPr>
              <w:rPr>
                <w:lang w:eastAsia="en-US"/>
              </w:rPr>
            </w:pPr>
          </w:p>
        </w:tc>
        <w:tc>
          <w:tcPr>
            <w:tcW w:w="4373" w:type="dxa"/>
          </w:tcPr>
          <w:p w14:paraId="1EB31F5E" w14:textId="77777777" w:rsidR="002D73B7" w:rsidRPr="00207C91" w:rsidRDefault="002D73B7" w:rsidP="00F27211">
            <w:pPr>
              <w:rPr>
                <w:rFonts w:eastAsiaTheme="minorHAnsi"/>
                <w:lang w:eastAsia="en-US"/>
              </w:rPr>
            </w:pPr>
            <w:r w:rsidRPr="00207C91">
              <w:rPr>
                <w:rFonts w:eastAsiaTheme="minorHAnsi"/>
                <w:lang w:eastAsia="en-US"/>
              </w:rPr>
              <w:t>Handtekening:</w:t>
            </w:r>
          </w:p>
        </w:tc>
      </w:tr>
    </w:tbl>
    <w:p w14:paraId="0ED7422A" w14:textId="77777777" w:rsidR="004B32EB" w:rsidRPr="00200A07" w:rsidRDefault="004B32EB" w:rsidP="00200A07"/>
    <w:sectPr w:rsidR="004B32EB" w:rsidRPr="00200A07" w:rsidSect="004B32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1418" w:bottom="1418" w:left="1418" w:header="425" w:footer="425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7" w:author="Jos van den Bulk" w:date="2021-01-19T14:09:00Z" w:initials="JvdB">
    <w:p w14:paraId="5DE365F3" w14:textId="77777777" w:rsidR="006D2105" w:rsidRDefault="006D2105" w:rsidP="006D2105">
      <w:pPr>
        <w:pStyle w:val="Tekstopmerking"/>
      </w:pPr>
      <w:r>
        <w:rPr>
          <w:rStyle w:val="Verwijzingopmerking"/>
        </w:rPr>
        <w:annotationRef/>
      </w:r>
      <w:r>
        <w:t>Zie onderstaand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DE365F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DE365F3" w16cid:durableId="23B166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D7422D" w14:textId="77777777" w:rsidR="002C7BC6" w:rsidRDefault="002C7BC6" w:rsidP="004C03F0">
      <w:pPr>
        <w:spacing w:line="240" w:lineRule="auto"/>
      </w:pPr>
      <w:r>
        <w:separator/>
      </w:r>
    </w:p>
  </w:endnote>
  <w:endnote w:type="continuationSeparator" w:id="0">
    <w:p w14:paraId="0ED7422E" w14:textId="77777777" w:rsidR="002C7BC6" w:rsidRDefault="002C7BC6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2" w14:textId="77777777" w:rsidR="002F3382" w:rsidRDefault="002F3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D7422B" w14:textId="77777777" w:rsidR="002C7BC6" w:rsidRDefault="002C7BC6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ED7422C" w14:textId="77777777" w:rsidR="002C7BC6" w:rsidRDefault="002C7BC6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2F" w14:textId="77777777" w:rsidR="002F3382" w:rsidRDefault="002F3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14:paraId="0ED74230" w14:textId="77777777" w:rsidR="00AF03BC" w:rsidRDefault="004B32EB" w:rsidP="00AF03BC">
        <w:pPr>
          <w:pStyle w:val="DHRandinfoKop"/>
          <w:spacing w:before="40"/>
        </w:pPr>
        <w:r>
          <w:t xml:space="preserve">     </w:t>
        </w:r>
      </w:p>
    </w:sdtContent>
  </w:sdt>
  <w:bookmarkStart w:id="8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0D33841"/>
    <w:multiLevelType w:val="hybridMultilevel"/>
    <w:tmpl w:val="3B5E11B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7"/>
  </w:num>
  <w:num w:numId="17">
    <w:abstractNumId w:val="19"/>
  </w:num>
  <w:num w:numId="18">
    <w:abstractNumId w:val="10"/>
  </w:num>
  <w:num w:numId="19">
    <w:abstractNumId w:val="11"/>
  </w:num>
  <w:num w:numId="20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s van den Bulk">
    <w15:presenceInfo w15:providerId="AD" w15:userId="S::jos.vandenbulk@denhaag.nl::c8e0893b-f4d6-4d4c-ba23-b730cf1d50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07C91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95798"/>
    <w:rsid w:val="004972F7"/>
    <w:rsid w:val="004A2C31"/>
    <w:rsid w:val="004B32EB"/>
    <w:rsid w:val="004C03F0"/>
    <w:rsid w:val="004E71F1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2105"/>
    <w:rsid w:val="006D495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D741C6"/>
  <w15:docId w15:val="{598F5879-95DC-4BD4-BF1F-532C40C56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omments" Target="commen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23" Type="http://schemas.microsoft.com/office/2011/relationships/people" Target="people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microsoft.com/office/2011/relationships/commentsExtended" Target="commentsExtended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ZUVZ6J7ACTT2-937037669-163</_dlc_DocId>
    <_dlc_DocIdUrl xmlns="cad755b6-d270-493f-83c9-ae784197a3f5">
      <Url>https://denhaag.sharepoint.com/sites/Ink_BEC/_layouts/15/DocIdRedir.aspx?ID=ZUVZ6J7ACTT2-937037669-163</Url>
      <Description>ZUVZ6J7ACTT2-937037669-163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/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3F5F43-E7B6-4DE1-B4CF-C213296BDD2E}">
  <ds:schemaRefs>
    <ds:schemaRef ds:uri="http://schemas.microsoft.com/office/2006/documentManagement/types"/>
    <ds:schemaRef ds:uri="12ea201c-dc8e-410f-9091-38f9fa5d1543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528e656d-4f2f-4f1b-a763-6ee946ea4b83"/>
    <ds:schemaRef ds:uri="http://schemas.microsoft.com/office/2006/metadata/properties"/>
    <ds:schemaRef ds:uri="6eab124c-ca33-4b60-914b-728553abaaa3"/>
    <ds:schemaRef ds:uri="http://purl.org/dc/dcmitype/"/>
    <ds:schemaRef ds:uri="http://purl.org/dc/elements/1.1/"/>
    <ds:schemaRef ds:uri="cad755b6-d270-493f-83c9-ae784197a3f5"/>
  </ds:schemaRefs>
</ds:datastoreItem>
</file>

<file path=customXml/itemProps4.xml><?xml version="1.0" encoding="utf-8"?>
<ds:datastoreItem xmlns:ds="http://schemas.openxmlformats.org/officeDocument/2006/customXml" ds:itemID="{246201CA-1595-419B-BC3D-F36E7CE4B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79B8AA9-9B4C-4732-9A8E-2074D3BD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4</TotalTime>
  <Pages>2</Pages>
  <Words>251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Den Haag / IDC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Jos van den Bulk</cp:lastModifiedBy>
  <cp:revision>2</cp:revision>
  <dcterms:created xsi:type="dcterms:W3CDTF">2021-01-19T13:18:00Z</dcterms:created>
  <dcterms:modified xsi:type="dcterms:W3CDTF">2021-01-19T13:18:00Z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375ee4d5-240c-4b48-9aa3-231dfc53a8fd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