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797068">
            <w:r w:rsidRPr="004F42CF">
              <w:t>1</w:t>
            </w:r>
          </w:p>
        </w:tc>
        <w:tc>
          <w:tcPr>
            <w:tcW w:w="1417" w:type="dxa"/>
          </w:tcPr>
          <w:p w14:paraId="2066414A" w14:textId="62C79E37" w:rsidR="00C01960" w:rsidRPr="004E40B3" w:rsidRDefault="00C01960" w:rsidP="00F27211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7304C06" w:rsidR="00C01960" w:rsidRDefault="00C01960" w:rsidP="00577DA9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797068">
            <w:r w:rsidRPr="004F42CF">
              <w:t>2</w:t>
            </w:r>
          </w:p>
        </w:tc>
        <w:tc>
          <w:tcPr>
            <w:tcW w:w="1417" w:type="dxa"/>
          </w:tcPr>
          <w:p w14:paraId="7D183B2D" w14:textId="4AED73E5" w:rsidR="00C01960" w:rsidRDefault="00577DA9" w:rsidP="00F27211">
            <w:r>
              <w:t>2</w:t>
            </w:r>
          </w:p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 xml:space="preserve">2. </w:t>
            </w:r>
            <w:proofErr w:type="spellStart"/>
            <w:r w:rsidRPr="004F42CF">
              <w:t>VvI</w:t>
            </w:r>
            <w:proofErr w:type="spellEnd"/>
            <w:r w:rsidRPr="004F42CF">
              <w:t xml:space="preserve">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797068">
            <w:r w:rsidRPr="004F42CF">
              <w:t>3</w:t>
            </w:r>
          </w:p>
        </w:tc>
        <w:tc>
          <w:tcPr>
            <w:tcW w:w="1417" w:type="dxa"/>
          </w:tcPr>
          <w:p w14:paraId="63FB4CD2" w14:textId="1283F21C" w:rsidR="00C01960" w:rsidRPr="00194AA7" w:rsidRDefault="00577DA9" w:rsidP="00F27211">
            <w: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577DA9" w:rsidRPr="00194AA7" w14:paraId="1A8C0F3D" w14:textId="77777777" w:rsidTr="00222E9E">
        <w:tc>
          <w:tcPr>
            <w:tcW w:w="1101" w:type="dxa"/>
            <w:shd w:val="clear" w:color="auto" w:fill="auto"/>
          </w:tcPr>
          <w:p w14:paraId="207349B5" w14:textId="0A316936" w:rsidR="00577DA9" w:rsidRDefault="00577DA9" w:rsidP="00797068">
            <w:r>
              <w:t>4</w:t>
            </w:r>
          </w:p>
        </w:tc>
        <w:tc>
          <w:tcPr>
            <w:tcW w:w="1417" w:type="dxa"/>
          </w:tcPr>
          <w:p w14:paraId="01DF736F" w14:textId="77777777" w:rsidR="00577DA9" w:rsidRDefault="00577DA9" w:rsidP="00F27211"/>
        </w:tc>
        <w:tc>
          <w:tcPr>
            <w:tcW w:w="3827" w:type="dxa"/>
            <w:shd w:val="clear" w:color="auto" w:fill="auto"/>
            <w:vAlign w:val="center"/>
          </w:tcPr>
          <w:p w14:paraId="745C1228" w14:textId="7992BA2C" w:rsidR="00577DA9" w:rsidRPr="00194AA7" w:rsidRDefault="00577DA9" w:rsidP="00F27211">
            <w:r>
              <w:t>AR</w:t>
            </w:r>
            <w:r w:rsidR="00215A4E">
              <w:t>IV</w:t>
            </w:r>
          </w:p>
        </w:tc>
        <w:tc>
          <w:tcPr>
            <w:tcW w:w="1560" w:type="dxa"/>
          </w:tcPr>
          <w:p w14:paraId="0B318884" w14:textId="77777777" w:rsidR="00577DA9" w:rsidRPr="00194AA7" w:rsidRDefault="00577DA9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64EDD4A" w14:textId="77777777" w:rsidR="00577DA9" w:rsidRDefault="00577DA9" w:rsidP="00577DA9">
            <w:pPr>
              <w:widowControl w:val="0"/>
              <w:spacing w:before="120" w:after="120" w:line="240" w:lineRule="atLeast"/>
            </w:pPr>
          </w:p>
        </w:tc>
      </w:tr>
      <w:tr w:rsidR="00577DA9" w:rsidRPr="00194AA7" w14:paraId="3686B28C" w14:textId="77777777" w:rsidTr="00222E9E">
        <w:tc>
          <w:tcPr>
            <w:tcW w:w="1101" w:type="dxa"/>
            <w:shd w:val="clear" w:color="auto" w:fill="auto"/>
          </w:tcPr>
          <w:p w14:paraId="04D1EE45" w14:textId="249DEC20" w:rsidR="00577DA9" w:rsidRDefault="00577DA9" w:rsidP="00797068">
            <w:r>
              <w:t>5</w:t>
            </w:r>
          </w:p>
        </w:tc>
        <w:tc>
          <w:tcPr>
            <w:tcW w:w="1417" w:type="dxa"/>
          </w:tcPr>
          <w:p w14:paraId="04AE729C" w14:textId="77777777" w:rsidR="00577DA9" w:rsidRDefault="00577DA9" w:rsidP="00F27211"/>
        </w:tc>
        <w:tc>
          <w:tcPr>
            <w:tcW w:w="3827" w:type="dxa"/>
            <w:shd w:val="clear" w:color="auto" w:fill="auto"/>
            <w:vAlign w:val="center"/>
          </w:tcPr>
          <w:p w14:paraId="336F7E39" w14:textId="756BDB82" w:rsidR="00577DA9" w:rsidRPr="00194AA7" w:rsidRDefault="00577DA9" w:rsidP="00F27211">
            <w:r>
              <w:t>Conceptovereenkomst</w:t>
            </w:r>
          </w:p>
        </w:tc>
        <w:tc>
          <w:tcPr>
            <w:tcW w:w="1560" w:type="dxa"/>
          </w:tcPr>
          <w:p w14:paraId="574A2959" w14:textId="77777777" w:rsidR="00577DA9" w:rsidRPr="00194AA7" w:rsidRDefault="00577DA9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3211099" w14:textId="77777777" w:rsidR="00577DA9" w:rsidRDefault="00577DA9" w:rsidP="00577DA9">
            <w:pPr>
              <w:widowControl w:val="0"/>
              <w:spacing w:before="120" w:after="120" w:line="240" w:lineRule="atLeast"/>
            </w:pP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2BF86D74" w:rsidR="00C01960" w:rsidRPr="004F42CF" w:rsidRDefault="00577DA9" w:rsidP="00797068">
            <w:r>
              <w:t>6</w:t>
            </w:r>
          </w:p>
        </w:tc>
        <w:tc>
          <w:tcPr>
            <w:tcW w:w="1417" w:type="dxa"/>
          </w:tcPr>
          <w:p w14:paraId="73AF56BC" w14:textId="6AEBCE72" w:rsidR="00C01960" w:rsidRPr="00194AA7" w:rsidRDefault="00577DA9" w:rsidP="00F27211">
            <w: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70A4952" w:rsidR="00C01960" w:rsidRDefault="00C01960" w:rsidP="00F27211">
            <w:r w:rsidRPr="00194AA7">
              <w:t>Prijzenblad</w:t>
            </w:r>
            <w:r w:rsidR="00515B0C">
              <w:t xml:space="preserve"> (Pandenlijst)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318DC8D8" w:rsidR="00C01960" w:rsidRPr="004F42CF" w:rsidRDefault="00577DA9" w:rsidP="00577DA9">
            <w:pPr>
              <w:widowControl w:val="0"/>
              <w:spacing w:before="120" w:after="120" w:line="240" w:lineRule="atLeast"/>
            </w:pPr>
            <w:r>
              <w:t>6</w:t>
            </w:r>
            <w:r w:rsidR="00C01960" w:rsidRPr="004F42CF">
              <w:t>. Prijzenblad [naam Inschrijver]</w:t>
            </w:r>
          </w:p>
        </w:tc>
      </w:tr>
      <w:tr w:rsidR="00577DA9" w:rsidRPr="00577DA9" w14:paraId="0D0F67F1" w14:textId="77777777" w:rsidTr="00222E9E">
        <w:tc>
          <w:tcPr>
            <w:tcW w:w="1101" w:type="dxa"/>
            <w:shd w:val="clear" w:color="auto" w:fill="auto"/>
          </w:tcPr>
          <w:p w14:paraId="7B8E34D9" w14:textId="231342C6" w:rsidR="00577DA9" w:rsidRPr="00577DA9" w:rsidRDefault="00577DA9" w:rsidP="00797068">
            <w:r w:rsidRPr="00577DA9">
              <w:t>7</w:t>
            </w:r>
          </w:p>
        </w:tc>
        <w:tc>
          <w:tcPr>
            <w:tcW w:w="1417" w:type="dxa"/>
          </w:tcPr>
          <w:p w14:paraId="198E69C9" w14:textId="735BE70B" w:rsidR="00577DA9" w:rsidRPr="00577DA9" w:rsidRDefault="00577DA9" w:rsidP="00797068">
            <w:r w:rsidRPr="00577DA9">
              <w:t>7</w:t>
            </w:r>
          </w:p>
        </w:tc>
        <w:tc>
          <w:tcPr>
            <w:tcW w:w="3827" w:type="dxa"/>
            <w:shd w:val="clear" w:color="auto" w:fill="auto"/>
          </w:tcPr>
          <w:p w14:paraId="077D0EBA" w14:textId="443A1388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Checklist</w:t>
            </w:r>
          </w:p>
        </w:tc>
        <w:tc>
          <w:tcPr>
            <w:tcW w:w="1560" w:type="dxa"/>
          </w:tcPr>
          <w:p w14:paraId="63AAACB7" w14:textId="77777777" w:rsidR="00577DA9" w:rsidRPr="00577DA9" w:rsidRDefault="00577DA9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25B0DCB2" w14:textId="7DF53110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7. Checklist</w:t>
            </w:r>
          </w:p>
        </w:tc>
      </w:tr>
      <w:tr w:rsidR="00577DA9" w:rsidRPr="00577DA9" w14:paraId="0AA9114B" w14:textId="77777777" w:rsidTr="00222E9E">
        <w:tc>
          <w:tcPr>
            <w:tcW w:w="1101" w:type="dxa"/>
            <w:shd w:val="clear" w:color="auto" w:fill="auto"/>
          </w:tcPr>
          <w:p w14:paraId="67D5CCCE" w14:textId="13092511" w:rsidR="00577DA9" w:rsidRPr="00577DA9" w:rsidRDefault="00577DA9" w:rsidP="00797068">
            <w:r w:rsidRPr="00577DA9">
              <w:t>8</w:t>
            </w:r>
          </w:p>
        </w:tc>
        <w:tc>
          <w:tcPr>
            <w:tcW w:w="1417" w:type="dxa"/>
          </w:tcPr>
          <w:p w14:paraId="101ED9A0" w14:textId="27BB85F6" w:rsidR="00577DA9" w:rsidRPr="00577DA9" w:rsidRDefault="00577DA9" w:rsidP="00797068">
            <w:r w:rsidRPr="00577DA9">
              <w:t>8</w:t>
            </w:r>
          </w:p>
        </w:tc>
        <w:tc>
          <w:tcPr>
            <w:tcW w:w="3827" w:type="dxa"/>
            <w:shd w:val="clear" w:color="auto" w:fill="auto"/>
          </w:tcPr>
          <w:p w14:paraId="0A8F79FD" w14:textId="60DFC734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Model Volmacht</w:t>
            </w:r>
          </w:p>
        </w:tc>
        <w:tc>
          <w:tcPr>
            <w:tcW w:w="1560" w:type="dxa"/>
          </w:tcPr>
          <w:p w14:paraId="3D478E7D" w14:textId="03EA016B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x</w:t>
            </w:r>
          </w:p>
        </w:tc>
        <w:tc>
          <w:tcPr>
            <w:tcW w:w="1701" w:type="dxa"/>
            <w:shd w:val="clear" w:color="auto" w:fill="auto"/>
          </w:tcPr>
          <w:p w14:paraId="7D32385C" w14:textId="43450C16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Indien van toepassing</w:t>
            </w:r>
          </w:p>
        </w:tc>
      </w:tr>
      <w:tr w:rsidR="00215A4E" w:rsidRPr="007A5233" w14:paraId="75209C22" w14:textId="77777777" w:rsidTr="00222E9E">
        <w:tc>
          <w:tcPr>
            <w:tcW w:w="1101" w:type="dxa"/>
            <w:shd w:val="clear" w:color="auto" w:fill="auto"/>
          </w:tcPr>
          <w:p w14:paraId="30DA51F7" w14:textId="6F67235E" w:rsidR="00215A4E" w:rsidRPr="00577DA9" w:rsidRDefault="00215A4E" w:rsidP="00215A4E"/>
        </w:tc>
        <w:tc>
          <w:tcPr>
            <w:tcW w:w="1417" w:type="dxa"/>
          </w:tcPr>
          <w:p w14:paraId="42874147" w14:textId="62C4CF5F" w:rsidR="00215A4E" w:rsidRPr="00577DA9" w:rsidRDefault="00215A4E" w:rsidP="00215A4E">
            <w:r>
              <w:t>9</w:t>
            </w:r>
          </w:p>
        </w:tc>
        <w:tc>
          <w:tcPr>
            <w:tcW w:w="3827" w:type="dxa"/>
            <w:shd w:val="clear" w:color="auto" w:fill="auto"/>
          </w:tcPr>
          <w:p w14:paraId="02988691" w14:textId="77777777" w:rsidR="00EE2A5E" w:rsidRDefault="00EE2A5E" w:rsidP="00EE2A5E">
            <w:pPr>
              <w:tabs>
                <w:tab w:val="left" w:pos="284"/>
              </w:tabs>
              <w:ind w:left="284" w:hanging="284"/>
              <w:jc w:val="both"/>
            </w:pPr>
            <w:r w:rsidRPr="004F42CF">
              <w:t>Korte beschrijving Social Return</w:t>
            </w:r>
          </w:p>
          <w:p w14:paraId="59E024BF" w14:textId="306F0D51" w:rsidR="00215A4E" w:rsidRPr="00577DA9" w:rsidRDefault="00EE2A5E" w:rsidP="00EE2A5E">
            <w:pPr>
              <w:tabs>
                <w:tab w:val="left" w:pos="284"/>
              </w:tabs>
              <w:ind w:left="284" w:hanging="284"/>
              <w:jc w:val="both"/>
            </w:pPr>
            <w:r>
              <w:t>(</w:t>
            </w:r>
            <w:r>
              <w:rPr>
                <w:lang w:eastAsia="nl-NL"/>
              </w:rPr>
              <w:t>maximaal 900 woorden)</w:t>
            </w:r>
            <w:bookmarkStart w:id="2" w:name="_GoBack"/>
            <w:bookmarkEnd w:id="2"/>
          </w:p>
        </w:tc>
        <w:tc>
          <w:tcPr>
            <w:tcW w:w="1560" w:type="dxa"/>
          </w:tcPr>
          <w:p w14:paraId="06EE9911" w14:textId="77777777" w:rsidR="00215A4E" w:rsidRPr="007A5233" w:rsidRDefault="00215A4E" w:rsidP="00215A4E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0A72E750" w14:textId="37713CEF" w:rsidR="00215A4E" w:rsidRPr="004F42CF" w:rsidRDefault="00215A4E" w:rsidP="00215A4E">
            <w:pPr>
              <w:widowControl w:val="0"/>
              <w:spacing w:before="120" w:after="120" w:line="240" w:lineRule="atLeast"/>
            </w:pPr>
            <w:r>
              <w:t>9</w:t>
            </w:r>
            <w:r w:rsidRPr="004F42CF">
              <w:t>. SR [ naam Inschr</w:t>
            </w:r>
            <w:r>
              <w:t>i</w:t>
            </w:r>
            <w:r w:rsidRPr="004F42CF">
              <w:t>jver]</w:t>
            </w:r>
          </w:p>
        </w:tc>
      </w:tr>
      <w:tr w:rsidR="00215A4E" w:rsidRPr="007A5233" w14:paraId="04B51EDA" w14:textId="77777777" w:rsidTr="00222E9E">
        <w:tc>
          <w:tcPr>
            <w:tcW w:w="1101" w:type="dxa"/>
            <w:shd w:val="clear" w:color="auto" w:fill="auto"/>
          </w:tcPr>
          <w:p w14:paraId="12C033E3" w14:textId="478E2554" w:rsidR="00215A4E" w:rsidRPr="004F42CF" w:rsidRDefault="00215A4E" w:rsidP="00215A4E"/>
        </w:tc>
        <w:tc>
          <w:tcPr>
            <w:tcW w:w="1417" w:type="dxa"/>
          </w:tcPr>
          <w:p w14:paraId="72934994" w14:textId="33546407" w:rsidR="00215A4E" w:rsidRPr="004F42CF" w:rsidRDefault="00215A4E" w:rsidP="00215A4E"/>
        </w:tc>
        <w:tc>
          <w:tcPr>
            <w:tcW w:w="3827" w:type="dxa"/>
            <w:shd w:val="clear" w:color="auto" w:fill="auto"/>
          </w:tcPr>
          <w:p w14:paraId="177AA2DC" w14:textId="6D1EEDCB" w:rsidR="00215A4E" w:rsidRPr="004F42CF" w:rsidRDefault="00215A4E" w:rsidP="00215A4E">
            <w:pPr>
              <w:widowControl w:val="0"/>
              <w:spacing w:before="120" w:after="120" w:line="240" w:lineRule="atLeast"/>
            </w:pPr>
          </w:p>
        </w:tc>
        <w:tc>
          <w:tcPr>
            <w:tcW w:w="1560" w:type="dxa"/>
          </w:tcPr>
          <w:p w14:paraId="56C6A192" w14:textId="1C90BE15" w:rsidR="00215A4E" w:rsidRPr="007A5233" w:rsidRDefault="00215A4E" w:rsidP="00215A4E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1D313B1A" w14:textId="217DAB3C" w:rsidR="00215A4E" w:rsidRPr="004F42CF" w:rsidRDefault="00215A4E" w:rsidP="00215A4E">
            <w:pPr>
              <w:widowControl w:val="0"/>
              <w:spacing w:before="120" w:after="120" w:line="240" w:lineRule="atLeast"/>
            </w:pP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6ACC3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7576ACC4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23994" w14:textId="77777777" w:rsidR="00215A4E" w:rsidRDefault="00215A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360B5" w14:textId="5D0136ED" w:rsidR="00215A4E" w:rsidRDefault="00215A4E" w:rsidP="00215A4E">
    <w:pPr>
      <w:pStyle w:val="Voettekst"/>
    </w:pPr>
    <w:r>
      <w:t>Aanbesteding 20.382-IDC 1 Hardware</w:t>
    </w:r>
  </w:p>
  <w:p w14:paraId="4F6C99B4" w14:textId="214E8997" w:rsidR="00215A4E" w:rsidRDefault="00215A4E">
    <w:pPr>
      <w:pStyle w:val="Voettekst"/>
    </w:pPr>
  </w:p>
  <w:p w14:paraId="7576ACC9" w14:textId="66045638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6ACC1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576ACC2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520C9" w14:textId="77777777" w:rsidR="00215A4E" w:rsidRDefault="00215A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04D4"/>
    <w:rsid w:val="001E6CBD"/>
    <w:rsid w:val="0020629C"/>
    <w:rsid w:val="00215101"/>
    <w:rsid w:val="00215A4E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3377C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30ACD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B0C"/>
    <w:rsid w:val="00515E8A"/>
    <w:rsid w:val="00527C41"/>
    <w:rsid w:val="00535A79"/>
    <w:rsid w:val="005528D6"/>
    <w:rsid w:val="00577DA9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97068"/>
    <w:rsid w:val="007A7758"/>
    <w:rsid w:val="007B52DD"/>
    <w:rsid w:val="007E0D72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22C6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E2A5E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76AC8F"/>
  <w15:docId w15:val="{20DE83C2-59E4-4A1A-9D9E-3955D297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ZUVZ6J7ACTT2-937037669-164</_dlc_DocId>
    <_dlc_DocIdUrl xmlns="6eab124c-ca33-4b60-914b-728553abaaa3">
      <Url>https://samenwerken.denhaag.nl/teams/t18_0054/DS01/_layouts/15/DocIdRedir.aspx?ID=ZUVZ6J7ACTT2-937037669-164</Url>
      <Description>ZUVZ6J7ACTT2-937037669-164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7" ma:contentTypeDescription=" " ma:contentTypeScope="" ma:versionID="0cef3239acf2654c9a01d82e79d0ab34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targetNamespace="http://schemas.microsoft.com/office/2006/metadata/properties" ma:root="true" ma:fieldsID="68757600ec2c07e637d762c0ac8ce675" ns2:_="" ns3:_="" ns4:_="">
    <xsd:import namespace="6eab124c-ca33-4b60-914b-728553abaaa3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219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6eab124c-ca33-4b60-914b-728553abaaa3"/>
    <ds:schemaRef ds:uri="http://schemas.openxmlformats.org/package/2006/metadata/core-properties"/>
    <ds:schemaRef ds:uri="http://purl.org/dc/terms/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28e656d-4f2f-4f1b-a763-6ee946ea4b8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B31878-2136-4E6E-9A4A-89DE5DE4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D31A65-D772-4316-9A5C-F6DFE69C59D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A2BBF4D6-368E-4CDE-A501-5E6A8E55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Jos van den Bulk</cp:lastModifiedBy>
  <cp:revision>3</cp:revision>
  <dcterms:created xsi:type="dcterms:W3CDTF">2021-01-19T13:54:00Z</dcterms:created>
  <dcterms:modified xsi:type="dcterms:W3CDTF">2021-01-19T14:00:00Z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0x0101008696D14171FA4CED8F032AD334D7A9EF00BB26A86D3D6A3E47A0F6BE4B7121CB8A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d2c510e8-65e1-4212-86d7-14df55bf93cc</vt:lpwstr>
  </property>
  <property fmtid="{D5CDD505-2E9C-101B-9397-08002B2CF9AE}" pid="15" name="TaxKeyword">
    <vt:lpwstr/>
  </property>
  <property fmtid="{D5CDD505-2E9C-101B-9397-08002B2CF9AE}" pid="16" name="Teamtrefwoorden">
    <vt:lpwstr>107;#Format|638db560-3605-4611-a8da-2899b227719f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</Properties>
</file>