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5A503" w14:textId="77777777" w:rsidR="009240B0" w:rsidRPr="00D21802" w:rsidRDefault="009240B0" w:rsidP="008865B6"/>
    <w:p w14:paraId="50384DE3" w14:textId="77777777" w:rsidR="009240B0" w:rsidRDefault="009240B0" w:rsidP="008865B6"/>
    <w:p w14:paraId="1B10E997" w14:textId="77777777" w:rsidR="009240B0" w:rsidRPr="00D21802" w:rsidRDefault="009240B0" w:rsidP="008865B6"/>
    <w:p w14:paraId="72DDFD73" w14:textId="77777777" w:rsidR="009D3B5D" w:rsidRDefault="009240B0" w:rsidP="005C3DF9">
      <w:r>
        <w:tab/>
      </w:r>
      <w:r>
        <w:tab/>
      </w:r>
      <w:r>
        <w:tab/>
      </w:r>
      <w:r>
        <w:tab/>
      </w:r>
      <w:r>
        <w:tab/>
      </w:r>
    </w:p>
    <w:p w14:paraId="49511C70" w14:textId="77777777" w:rsidR="009D3B5D" w:rsidRDefault="009D3B5D" w:rsidP="009D3B5D"/>
    <w:p w14:paraId="47BCD1AC" w14:textId="77777777" w:rsidR="009D3B5D" w:rsidRPr="00D21802" w:rsidRDefault="009D3B5D" w:rsidP="009D3B5D"/>
    <w:sdt>
      <w:sdtPr>
        <w:rPr>
          <w:rStyle w:val="Stijl1"/>
        </w:rPr>
        <w:alias w:val="Rapport/Onderwerp"/>
        <w:tag w:val="Rapport/Onderwerp"/>
        <w:id w:val="103465556"/>
        <w:placeholder>
          <w:docPart w:val="8073AA8D32CF475B901EB39050D3FFCE"/>
        </w:placeholder>
      </w:sdtPr>
      <w:sdtEndPr>
        <w:rPr>
          <w:rStyle w:val="Standaardalinea-lettertype"/>
          <w:rFonts w:asciiTheme="minorHAnsi" w:hAnsiTheme="minorHAnsi"/>
          <w:sz w:val="22"/>
        </w:rPr>
      </w:sdtEndPr>
      <w:sdtContent>
        <w:p w14:paraId="31C49D49" w14:textId="425055C9" w:rsidR="009D3B5D" w:rsidRDefault="00100A16" w:rsidP="009D3B5D">
          <w:pPr>
            <w:jc w:val="center"/>
            <w:rPr>
              <w:rStyle w:val="Stijl1"/>
            </w:rPr>
          </w:pPr>
          <w:r>
            <w:rPr>
              <w:rStyle w:val="Stijl1"/>
            </w:rPr>
            <w:t xml:space="preserve">Bijlage 4 – Referentieblad </w:t>
          </w:r>
          <w:r w:rsidR="00146716">
            <w:rPr>
              <w:rStyle w:val="Stijl1"/>
            </w:rPr>
            <w:t>A (</w:t>
          </w:r>
          <w:r w:rsidR="00406160">
            <w:rPr>
              <w:rStyle w:val="Stijl1"/>
            </w:rPr>
            <w:t>E+</w:t>
          </w:r>
          <w:r w:rsidR="00146716">
            <w:rPr>
              <w:rStyle w:val="Stijl1"/>
            </w:rPr>
            <w:t>W)</w:t>
          </w:r>
          <w:r w:rsidR="00905EE4">
            <w:rPr>
              <w:rStyle w:val="Stijl1"/>
            </w:rPr>
            <w:t xml:space="preserve"> </w:t>
          </w:r>
          <w:proofErr w:type="spellStart"/>
          <w:r w:rsidR="00905EE4">
            <w:rPr>
              <w:rStyle w:val="Stijl1"/>
            </w:rPr>
            <w:t>NvI</w:t>
          </w:r>
          <w:proofErr w:type="spellEnd"/>
        </w:p>
      </w:sdtContent>
    </w:sdt>
    <w:p w14:paraId="5ED2BF47" w14:textId="77777777" w:rsidR="009F14FD" w:rsidRDefault="009F14FD" w:rsidP="009F14FD">
      <w:pPr>
        <w:rPr>
          <w:rStyle w:val="Stijl1"/>
          <w:sz w:val="22"/>
          <w:szCs w:val="22"/>
        </w:rPr>
      </w:pPr>
    </w:p>
    <w:sdt>
      <w:sdtPr>
        <w:rPr>
          <w:rStyle w:val="Stijl1"/>
          <w:sz w:val="22"/>
          <w:szCs w:val="22"/>
        </w:rPr>
        <w:alias w:val="Omschrijving_rapport"/>
        <w:tag w:val="Omschrijving_rapport"/>
        <w:id w:val="-895508799"/>
        <w:placeholder>
          <w:docPart w:val="2E9F741D3DB24890890AA395E580B025"/>
        </w:placeholder>
        <w:text/>
      </w:sdtPr>
      <w:sdtEndPr>
        <w:rPr>
          <w:rStyle w:val="Stijl1"/>
        </w:rPr>
      </w:sdtEndPr>
      <w:sdtContent>
        <w:p w14:paraId="5600E4C1" w14:textId="7D1576D7" w:rsidR="00B12834" w:rsidRDefault="00B26178" w:rsidP="00B12834">
          <w:pPr>
            <w:jc w:val="center"/>
            <w:rPr>
              <w:rStyle w:val="Stijl1"/>
              <w:sz w:val="22"/>
              <w:szCs w:val="22"/>
            </w:rPr>
          </w:pPr>
          <w:r>
            <w:rPr>
              <w:rStyle w:val="Stijl1"/>
              <w:sz w:val="22"/>
              <w:szCs w:val="22"/>
            </w:rPr>
            <w:t>Ervaring van de Inschrijver betreffende referentie kerncompetentie Integraal Technisch beheer (A)    Elektrotechnische  en Werktuigbouwkundige installaties.</w:t>
          </w:r>
        </w:p>
      </w:sdtContent>
    </w:sdt>
    <w:p w14:paraId="7B549168" w14:textId="77777777" w:rsidR="002149E7" w:rsidRPr="009F14FD" w:rsidRDefault="002149E7" w:rsidP="002149E7">
      <w:pPr>
        <w:jc w:val="center"/>
        <w:rPr>
          <w:rStyle w:val="Stijl1"/>
          <w:sz w:val="22"/>
          <w:szCs w:val="22"/>
        </w:rPr>
      </w:pPr>
    </w:p>
    <w:p w14:paraId="765B460D" w14:textId="15E2925F" w:rsidR="009D3B5D" w:rsidRDefault="0097129F" w:rsidP="00B176E5">
      <w:pPr>
        <w:jc w:val="center"/>
      </w:pPr>
      <w:r w:rsidRPr="00D21802">
        <w:rPr>
          <w:noProof/>
          <w:lang w:eastAsia="en-US"/>
        </w:rPr>
        <mc:AlternateContent>
          <mc:Choice Requires="wps">
            <w:drawing>
              <wp:anchor distT="0" distB="0" distL="0" distR="0" simplePos="0" relativeHeight="251658240" behindDoc="0" locked="1" layoutInCell="0" allowOverlap="1" wp14:anchorId="775D2F2B" wp14:editId="4CE779BC">
                <wp:simplePos x="0" y="0"/>
                <wp:positionH relativeFrom="margin">
                  <wp:posOffset>-86995</wp:posOffset>
                </wp:positionH>
                <wp:positionV relativeFrom="margin">
                  <wp:posOffset>6480810</wp:posOffset>
                </wp:positionV>
                <wp:extent cx="4183200" cy="1944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3200" cy="19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96F30" w14:textId="77777777" w:rsidR="009D3B5D" w:rsidRPr="00D21802" w:rsidRDefault="009D3B5D" w:rsidP="00A83CD0"/>
                          <w:p w14:paraId="654B63F8" w14:textId="77777777" w:rsidR="009D3B5D" w:rsidRPr="00D21802" w:rsidRDefault="009D3B5D" w:rsidP="008865B6">
                            <w:pPr>
                              <w:pStyle w:val="Label"/>
                            </w:pPr>
                            <w:bookmarkStart w:id="0" w:name="_Hlk1553897"/>
                            <w:r w:rsidRPr="00D21802">
                              <w:t>Project</w:t>
                            </w:r>
                          </w:p>
                          <w:p w14:paraId="77D1742A" w14:textId="0BE06C13" w:rsidR="00FD4ED4" w:rsidRPr="00D21802" w:rsidRDefault="006F2F84" w:rsidP="00FD4ED4">
                            <w:pPr>
                              <w:rPr>
                                <w:noProof/>
                              </w:rPr>
                            </w:pPr>
                            <w:sdt>
                              <w:sdtPr>
                                <w:alias w:val="Projectomschrijving"/>
                                <w:tag w:val="Projectomschrijving"/>
                                <w:id w:val="-18473651"/>
                                <w:placeholder>
                                  <w:docPart w:val="5FD7E1B3502849FF83A6C58271D7A8AD"/>
                                </w:placeholder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5D7C0A">
                                  <w:t>Gemeente 's-Hertogenbosch</w:t>
                                </w:r>
                              </w:sdtContent>
                            </w:sdt>
                          </w:p>
                          <w:p w14:paraId="797C6D4F" w14:textId="77777777" w:rsidR="009D3B5D" w:rsidRPr="00D21802" w:rsidRDefault="009D3B5D" w:rsidP="008865B6">
                            <w:pPr>
                              <w:pStyle w:val="Label"/>
                            </w:pPr>
                            <w:r w:rsidRPr="00D21802">
                              <w:t>Projectonderdeel</w:t>
                            </w:r>
                          </w:p>
                          <w:bookmarkStart w:id="1" w:name="_Hlk14337960"/>
                          <w:p w14:paraId="357A5A66" w14:textId="61FBB92E" w:rsidR="009D3B5D" w:rsidRDefault="006F2F84" w:rsidP="004057D6">
                            <w:sdt>
                              <w:sdtPr>
                                <w:alias w:val="Projectonderdeel"/>
                                <w:tag w:val="Projectonderdeel"/>
                                <w:id w:val="1857228869"/>
                                <w:placeholder>
                                  <w:docPart w:val="A485269640BD4B1485760F521EF13AAA"/>
                                </w:placeholder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nderdeel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FD4ED4">
                                  <w:t>Selectieleidr</w:t>
                                </w:r>
                                <w:r w:rsidR="009F642F">
                                  <w:t>aad</w:t>
                                </w:r>
                              </w:sdtContent>
                            </w:sdt>
                            <w:bookmarkEnd w:id="1"/>
                          </w:p>
                          <w:p w14:paraId="31EAC7B5" w14:textId="77777777" w:rsidR="0097129F" w:rsidRPr="00EC52B8" w:rsidRDefault="0097129F" w:rsidP="0097129F">
                            <w:pPr>
                              <w:pStyle w:val="Label"/>
                            </w:pPr>
                            <w:r w:rsidRPr="00EC52B8">
                              <w:t>Opdrachtgever</w:t>
                            </w:r>
                          </w:p>
                          <w:p w14:paraId="51D8A836" w14:textId="29BC8238" w:rsidR="009F642F" w:rsidRPr="00D21802" w:rsidRDefault="006F2F84" w:rsidP="009F642F">
                            <w:pPr>
                              <w:rPr>
                                <w:noProof/>
                              </w:rPr>
                            </w:pPr>
                            <w:sdt>
                              <w:sdtPr>
                                <w:alias w:val="Projectomschrijving"/>
                                <w:tag w:val="Projectomschrijving"/>
                                <w:id w:val="-1135792302"/>
                                <w:placeholder>
                                  <w:docPart w:val="38953F596ADA4065890CB87DEEE71AB4"/>
                                </w:placeholder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5D7C0A">
                                  <w:t>Gemeente 's-Hertogenbosch</w:t>
                                </w:r>
                              </w:sdtContent>
                            </w:sdt>
                          </w:p>
                          <w:p w14:paraId="65D4F8EA" w14:textId="77777777" w:rsidR="0097129F" w:rsidRPr="00D21802" w:rsidRDefault="0097129F" w:rsidP="008865B6"/>
                          <w:bookmarkEnd w:id="0"/>
                          <w:p w14:paraId="365E2863" w14:textId="77777777" w:rsidR="009D3B5D" w:rsidRPr="00D21802" w:rsidRDefault="009D3B5D" w:rsidP="008865B6">
                            <w:pPr>
                              <w:pStyle w:val="Label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D2F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85pt;margin-top:510.3pt;width:329.4pt;height:153.05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" o:allowincell="f" filled="f" stroked="f">
                <v:textbox>
                  <w:txbxContent>
                    <w:p w14:paraId="3C996F30" w14:textId="77777777" w:rsidR="009D3B5D" w:rsidRPr="00D21802" w:rsidRDefault="009D3B5D" w:rsidP="00A83CD0"/>
                    <w:p w14:paraId="654B63F8" w14:textId="77777777" w:rsidR="009D3B5D" w:rsidRPr="00D21802" w:rsidRDefault="009D3B5D" w:rsidP="008865B6">
                      <w:pPr>
                        <w:pStyle w:val="Label"/>
                      </w:pPr>
                      <w:bookmarkStart w:id="2" w:name="_Hlk1553897"/>
                      <w:r w:rsidRPr="00D21802">
                        <w:t>Project</w:t>
                      </w:r>
                    </w:p>
                    <w:p w14:paraId="77D1742A" w14:textId="0BE06C13" w:rsidR="00FD4ED4" w:rsidRPr="00D21802" w:rsidRDefault="006F2F84" w:rsidP="00FD4ED4">
                      <w:pPr>
                        <w:rPr>
                          <w:noProof/>
                        </w:rPr>
                      </w:pPr>
                      <w:sdt>
                        <w:sdtPr>
                          <w:alias w:val="Projectomschrijving"/>
                          <w:tag w:val="Projectomschrijving"/>
                          <w:id w:val="-18473651"/>
                          <w:placeholder>
                            <w:docPart w:val="5FD7E1B3502849FF83A6C58271D7A8AD"/>
                          </w:placeholder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                <w:text/>
                        </w:sdtPr>
                        <w:sdtEndPr/>
                        <w:sdtContent>
                          <w:r w:rsidR="005D7C0A">
                            <w:t>Gemeente 's-Hertogenbosch</w:t>
                          </w:r>
                        </w:sdtContent>
                      </w:sdt>
                    </w:p>
                    <w:p w14:paraId="797C6D4F" w14:textId="77777777" w:rsidR="009D3B5D" w:rsidRPr="00D21802" w:rsidRDefault="009D3B5D" w:rsidP="008865B6">
                      <w:pPr>
                        <w:pStyle w:val="Label"/>
                      </w:pPr>
                      <w:r w:rsidRPr="00D21802">
                        <w:t>Projectonderdeel</w:t>
                      </w:r>
                    </w:p>
                    <w:bookmarkStart w:id="3" w:name="_Hlk14337960"/>
                    <w:p w14:paraId="357A5A66" w14:textId="61FBB92E" w:rsidR="009D3B5D" w:rsidRDefault="006F2F84" w:rsidP="004057D6">
                      <w:sdt>
                        <w:sdtPr>
                          <w:alias w:val="Projectonderdeel"/>
                          <w:tag w:val="Projectonderdeel"/>
                          <w:id w:val="1857228869"/>
                          <w:placeholder>
                            <w:docPart w:val="A485269640BD4B1485760F521EF13AAA"/>
                          </w:placeholder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nderdeel[1]" w:storeItemID="{8555CDE8-6228-451C-BDE9-4E3334858D09}"/>
                          <w:text/>
                        </w:sdtPr>
                        <w:sdtEndPr/>
                        <w:sdtContent>
                          <w:r w:rsidR="00FD4ED4">
                            <w:t>Selectieleidr</w:t>
                          </w:r>
                          <w:r w:rsidR="009F642F">
                            <w:t>aad</w:t>
                          </w:r>
                        </w:sdtContent>
                      </w:sdt>
                      <w:bookmarkEnd w:id="3"/>
                    </w:p>
                    <w:p w14:paraId="31EAC7B5" w14:textId="77777777" w:rsidR="0097129F" w:rsidRPr="00EC52B8" w:rsidRDefault="0097129F" w:rsidP="0097129F">
                      <w:pPr>
                        <w:pStyle w:val="Label"/>
                      </w:pPr>
                      <w:r w:rsidRPr="00EC52B8">
                        <w:t>Opdrachtgever</w:t>
                      </w:r>
                    </w:p>
                    <w:p w14:paraId="51D8A836" w14:textId="29BC8238" w:rsidR="009F642F" w:rsidRPr="00D21802" w:rsidRDefault="006F2F84" w:rsidP="009F642F">
                      <w:pPr>
                        <w:rPr>
                          <w:noProof/>
                        </w:rPr>
                      </w:pPr>
                      <w:sdt>
                        <w:sdtPr>
                          <w:alias w:val="Projectomschrijving"/>
                          <w:tag w:val="Projectomschrijving"/>
                          <w:id w:val="-1135792302"/>
                          <w:placeholder>
                            <w:docPart w:val="38953F596ADA4065890CB87DEEE71AB4"/>
                          </w:placeholder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                <w:text/>
                        </w:sdtPr>
                        <w:sdtEndPr/>
                        <w:sdtContent>
                          <w:r w:rsidR="005D7C0A">
                            <w:t>Gemeente 's-Hertogenbosch</w:t>
                          </w:r>
                        </w:sdtContent>
                      </w:sdt>
                    </w:p>
                    <w:p w14:paraId="65D4F8EA" w14:textId="77777777" w:rsidR="0097129F" w:rsidRPr="00D21802" w:rsidRDefault="0097129F" w:rsidP="008865B6"/>
                    <w:bookmarkEnd w:id="2"/>
                    <w:p w14:paraId="365E2863" w14:textId="77777777" w:rsidR="009D3B5D" w:rsidRPr="00D21802" w:rsidRDefault="009D3B5D" w:rsidP="008865B6">
                      <w:pPr>
                        <w:pStyle w:val="Label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sdt>
        <w:sdtPr>
          <w:rPr>
            <w:noProof/>
          </w:rPr>
          <w:id w:val="1852527861"/>
          <w:picture/>
        </w:sdtPr>
        <w:sdtEndPr/>
        <w:sdtContent>
          <w:r w:rsidR="00BF5CD1">
            <w:rPr>
              <w:noProof/>
            </w:rPr>
            <w:drawing>
              <wp:inline distT="0" distB="0" distL="0" distR="0" wp14:anchorId="30160CF2" wp14:editId="58FB6FDD">
                <wp:extent cx="4268172" cy="4776288"/>
                <wp:effectExtent l="0" t="0" r="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2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8172" cy="4776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 w14:paraId="269B69EB" w14:textId="77777777" w:rsidR="009D3B5D" w:rsidRDefault="009D3B5D" w:rsidP="009D3B5D"/>
    <w:p w14:paraId="333B2654" w14:textId="77777777" w:rsidR="009240B0" w:rsidRDefault="00612FAE" w:rsidP="009D3B5D">
      <w:r w:rsidRPr="00D21802">
        <w:rPr>
          <w:noProof/>
          <w:lang w:eastAsia="en-US"/>
        </w:rPr>
        <mc:AlternateContent>
          <mc:Choice Requires="wps">
            <w:drawing>
              <wp:anchor distT="0" distB="0" distL="0" distR="0" simplePos="0" relativeHeight="251658241" behindDoc="0" locked="1" layoutInCell="0" allowOverlap="1" wp14:anchorId="1A88B79B" wp14:editId="09F8718E">
                <wp:simplePos x="0" y="0"/>
                <wp:positionH relativeFrom="margin">
                  <wp:posOffset>4180205</wp:posOffset>
                </wp:positionH>
                <wp:positionV relativeFrom="margin">
                  <wp:posOffset>6480810</wp:posOffset>
                </wp:positionV>
                <wp:extent cx="1587600" cy="19440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600" cy="19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3397A" w14:textId="77777777" w:rsidR="009D3B5D" w:rsidRPr="00D21802" w:rsidRDefault="009D3B5D" w:rsidP="00A83CD0"/>
                          <w:p w14:paraId="5170C76C" w14:textId="77777777" w:rsidR="0097129F" w:rsidRPr="00D21802" w:rsidRDefault="0097129F" w:rsidP="003B2C7A">
                            <w:pPr>
                              <w:pStyle w:val="Label"/>
                            </w:pPr>
                            <w:r w:rsidRPr="00D21802">
                              <w:t>Referentie</w:t>
                            </w:r>
                          </w:p>
                          <w:p w14:paraId="6E9F6CB9" w14:textId="03358787" w:rsidR="0097129F" w:rsidRPr="00D21802" w:rsidRDefault="006F2F84" w:rsidP="003B2C7A">
                            <w:sdt>
                              <w:sdtPr>
                                <w:alias w:val="Projectnummer"/>
                                <w:tag w:val="Projectnummer"/>
                                <w:id w:val="-1377544400"/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xmlns:ns4='http://schemas.microsoft.com/sharepoint/v3' " w:xpath="/ns0:properties[1]/documentManagement[1]/ns3:Projectnummer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5D7C0A">
                                  <w:t>P00071</w:t>
                                </w:r>
                              </w:sdtContent>
                            </w:sdt>
                          </w:p>
                          <w:p w14:paraId="751AE406" w14:textId="77777777" w:rsidR="0097129F" w:rsidRPr="00D21802" w:rsidRDefault="0097129F" w:rsidP="003B2C7A">
                            <w:pPr>
                              <w:pStyle w:val="Label"/>
                            </w:pPr>
                            <w:r w:rsidRPr="00D21802">
                              <w:t>Documentnummer</w:t>
                            </w:r>
                          </w:p>
                          <w:p w14:paraId="23AAACE6" w14:textId="5357DB7B" w:rsidR="0097129F" w:rsidRPr="00D21802" w:rsidRDefault="006F2F84" w:rsidP="003B2C7A">
                            <w:sdt>
                              <w:sdtPr>
                                <w:alias w:val="Waarde van de document-id"/>
                                <w:tag w:val="_dlc_DocId"/>
                                <w:id w:val="711082914"/>
                                <w:lock w:val="contentLocked"/>
      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_dlc_DocId[1]" w:storeItemID="{8555CDE8-6228-451C-BDE9-4E3334858D09}"/>
                                <w:text/>
                              </w:sdtPr>
                              <w:sdtEndPr/>
                              <w:sdtContent>
                                <w:r w:rsidR="005D7C0A">
                                  <w:t>SBDOC-885072613-438</w:t>
                                </w:r>
                              </w:sdtContent>
                            </w:sdt>
                          </w:p>
                          <w:p w14:paraId="65B7AAA0" w14:textId="77777777" w:rsidR="009D3B5D" w:rsidRPr="00D21802" w:rsidRDefault="009D3B5D" w:rsidP="009D3B5D">
                            <w:pPr>
                              <w:pStyle w:val="Label"/>
                            </w:pPr>
                            <w:r w:rsidRPr="00D21802">
                              <w:t>Datum</w:t>
                            </w:r>
                          </w:p>
                          <w:p w14:paraId="5219A95F" w14:textId="6A586075" w:rsidR="009D3B5D" w:rsidRPr="00EC52B8" w:rsidRDefault="009D3B5D" w:rsidP="009D3B5D">
                            <w:r>
                              <w:fldChar w:fldCharType="begin"/>
                            </w:r>
                            <w:r>
                              <w:instrText xml:space="preserve"> SAVEDATE  \@ "d MMMM yyyy"  \* MERGEFORMAT </w:instrText>
                            </w:r>
                            <w:r>
                              <w:fldChar w:fldCharType="separate"/>
                            </w:r>
                            <w:r w:rsidR="009A3000">
                              <w:rPr>
                                <w:noProof/>
                              </w:rPr>
                              <w:t>17 juni 2021</w:t>
                            </w:r>
                            <w:r>
                              <w:fldChar w:fldCharType="end"/>
                            </w:r>
                          </w:p>
                          <w:p w14:paraId="3D8374E8" w14:textId="77777777" w:rsidR="0097129F" w:rsidRPr="00D21802" w:rsidRDefault="0097129F" w:rsidP="0097129F">
                            <w:pPr>
                              <w:pStyle w:val="Label"/>
                            </w:pPr>
                            <w:r w:rsidRPr="00D21802">
                              <w:t>Behandeld door</w:t>
                            </w:r>
                          </w:p>
                          <w:p w14:paraId="7728C87C" w14:textId="3C510533" w:rsidR="0097129F" w:rsidRDefault="006F2F84" w:rsidP="0097129F">
                            <w:sdt>
                              <w:sdtPr>
                                <w:alias w:val="Auteur"/>
                                <w:tag w:val=""/>
                                <w:id w:val="-52397433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A78CE">
                                  <w:t>Kees Braspenning</w:t>
                                </w:r>
                              </w:sdtContent>
                            </w:sdt>
                          </w:p>
                          <w:p w14:paraId="72A045F0" w14:textId="77777777" w:rsidR="009D3B5D" w:rsidRPr="00D21802" w:rsidRDefault="009D3B5D" w:rsidP="008865B6">
                            <w:pPr>
                              <w:pStyle w:val="Label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8B79B" id="_x0000_s1027" type="#_x0000_t202" style="position:absolute;left:0;text-align:left;margin-left:329.15pt;margin-top:510.3pt;width:125pt;height:153.05pt;z-index:251658241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" o:allowincell="f" filled="f" stroked="f">
                <v:textbox>
                  <w:txbxContent>
                    <w:p w14:paraId="1A73397A" w14:textId="77777777" w:rsidR="009D3B5D" w:rsidRPr="00D21802" w:rsidRDefault="009D3B5D" w:rsidP="00A83CD0"/>
                    <w:p w14:paraId="5170C76C" w14:textId="77777777" w:rsidR="0097129F" w:rsidRPr="00D21802" w:rsidRDefault="0097129F" w:rsidP="003B2C7A">
                      <w:pPr>
                        <w:pStyle w:val="Label"/>
                      </w:pPr>
                      <w:r w:rsidRPr="00D21802">
                        <w:t>Referentie</w:t>
                      </w:r>
                    </w:p>
                    <w:p w14:paraId="6E9F6CB9" w14:textId="03358787" w:rsidR="0097129F" w:rsidRPr="00D21802" w:rsidRDefault="006F2F84" w:rsidP="003B2C7A">
                      <w:sdt>
                        <w:sdtPr>
                          <w:alias w:val="Projectnummer"/>
                          <w:tag w:val="Projectnummer"/>
                          <w:id w:val="-1377544400"/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xmlns:ns4='http://schemas.microsoft.com/sharepoint/v3' " w:xpath="/ns0:properties[1]/documentManagement[1]/ns3:Projectnummer[1]" w:storeItemID="{8555CDE8-6228-451C-BDE9-4E3334858D09}"/>
                          <w:text/>
                        </w:sdtPr>
                        <w:sdtEndPr/>
                        <w:sdtContent>
                          <w:r w:rsidR="005D7C0A">
                            <w:t>P00071</w:t>
                          </w:r>
                        </w:sdtContent>
                      </w:sdt>
                    </w:p>
                    <w:p w14:paraId="751AE406" w14:textId="77777777" w:rsidR="0097129F" w:rsidRPr="00D21802" w:rsidRDefault="0097129F" w:rsidP="003B2C7A">
                      <w:pPr>
                        <w:pStyle w:val="Label"/>
                      </w:pPr>
                      <w:r w:rsidRPr="00D21802">
                        <w:t>Documentnummer</w:t>
                      </w:r>
                    </w:p>
                    <w:p w14:paraId="23AAACE6" w14:textId="5357DB7B" w:rsidR="0097129F" w:rsidRPr="00D21802" w:rsidRDefault="006F2F84" w:rsidP="003B2C7A">
                      <w:sdt>
                        <w:sdtPr>
                          <w:alias w:val="Waarde van de document-id"/>
                          <w:tag w:val="_dlc_DocId"/>
                          <w:id w:val="711082914"/>
                          <w:lock w:val="contentLocked"/>
                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_dlc_DocId[1]" w:storeItemID="{8555CDE8-6228-451C-BDE9-4E3334858D09}"/>
                          <w:text/>
                        </w:sdtPr>
                        <w:sdtEndPr/>
                        <w:sdtContent>
                          <w:r w:rsidR="005D7C0A">
                            <w:t>SBDOC-885072613-438</w:t>
                          </w:r>
                        </w:sdtContent>
                      </w:sdt>
                    </w:p>
                    <w:p w14:paraId="65B7AAA0" w14:textId="77777777" w:rsidR="009D3B5D" w:rsidRPr="00D21802" w:rsidRDefault="009D3B5D" w:rsidP="009D3B5D">
                      <w:pPr>
                        <w:pStyle w:val="Label"/>
                      </w:pPr>
                      <w:r w:rsidRPr="00D21802">
                        <w:t>Datum</w:t>
                      </w:r>
                    </w:p>
                    <w:p w14:paraId="5219A95F" w14:textId="6A586075" w:rsidR="009D3B5D" w:rsidRPr="00EC52B8" w:rsidRDefault="009D3B5D" w:rsidP="009D3B5D">
                      <w:r>
                        <w:fldChar w:fldCharType="begin"/>
                      </w:r>
                      <w:r>
                        <w:instrText xml:space="preserve"> SAVEDATE  \@ "d MMMM yyyy"  \* MERGEFORMAT </w:instrText>
                      </w:r>
                      <w:r>
                        <w:fldChar w:fldCharType="separate"/>
                      </w:r>
                      <w:r w:rsidR="009A3000">
                        <w:rPr>
                          <w:noProof/>
                        </w:rPr>
                        <w:t>17 juni 2021</w:t>
                      </w:r>
                      <w:r>
                        <w:fldChar w:fldCharType="end"/>
                      </w:r>
                    </w:p>
                    <w:p w14:paraId="3D8374E8" w14:textId="77777777" w:rsidR="0097129F" w:rsidRPr="00D21802" w:rsidRDefault="0097129F" w:rsidP="0097129F">
                      <w:pPr>
                        <w:pStyle w:val="Label"/>
                      </w:pPr>
                      <w:r w:rsidRPr="00D21802">
                        <w:t>Behandeld door</w:t>
                      </w:r>
                    </w:p>
                    <w:p w14:paraId="7728C87C" w14:textId="3C510533" w:rsidR="0097129F" w:rsidRDefault="006F2F84" w:rsidP="0097129F">
                      <w:sdt>
                        <w:sdtPr>
                          <w:alias w:val="Auteur"/>
                          <w:tag w:val=""/>
                          <w:id w:val="-52397433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AA78CE">
                            <w:t>Kees Braspenning</w:t>
                          </w:r>
                        </w:sdtContent>
                      </w:sdt>
                    </w:p>
                    <w:p w14:paraId="72A045F0" w14:textId="77777777" w:rsidR="009D3B5D" w:rsidRPr="00D21802" w:rsidRDefault="009D3B5D" w:rsidP="008865B6">
                      <w:pPr>
                        <w:pStyle w:val="Label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="009240B0">
        <w:br w:type="page"/>
      </w:r>
    </w:p>
    <w:p w14:paraId="72BFE09A" w14:textId="77777777" w:rsidR="0052065A" w:rsidRDefault="009D6E13" w:rsidP="009D6E13">
      <w:pPr>
        <w:pStyle w:val="Kop1"/>
        <w:numPr>
          <w:ilvl w:val="0"/>
          <w:numId w:val="0"/>
        </w:numPr>
        <w:ind w:left="567"/>
      </w:pPr>
      <w:r>
        <w:lastRenderedPageBreak/>
        <w:t>bijlage</w:t>
      </w:r>
      <w:r w:rsidRPr="009D6E13">
        <w:t xml:space="preserve"> </w:t>
      </w:r>
    </w:p>
    <w:p w14:paraId="0EFC006A" w14:textId="48C998C1" w:rsidR="00F40322" w:rsidRDefault="005D7C0A" w:rsidP="0052065A">
      <w:pPr>
        <w:pStyle w:val="Standaardmetinspring"/>
      </w:pPr>
      <w:r>
        <w:t>E</w:t>
      </w:r>
      <w:r w:rsidR="009D6E13">
        <w:t xml:space="preserve">rvaring van de Inschrijver betreffende referentie kerncompetentie </w:t>
      </w:r>
      <w:r w:rsidR="1A7B4C07">
        <w:t>Integraal</w:t>
      </w:r>
      <w:r w:rsidR="00BF5105">
        <w:t xml:space="preserve"> </w:t>
      </w:r>
      <w:r>
        <w:t>Technisch</w:t>
      </w:r>
      <w:r w:rsidR="00CE2D4A">
        <w:t xml:space="preserve"> beheer</w:t>
      </w:r>
      <w:r w:rsidR="009D6E13">
        <w:t xml:space="preserve"> (A) </w:t>
      </w:r>
    </w:p>
    <w:p w14:paraId="0EC9B698" w14:textId="5968052C" w:rsidR="00F40322" w:rsidRDefault="00CE2D4A" w:rsidP="0052065A">
      <w:pPr>
        <w:pStyle w:val="Standaardmetinspring"/>
      </w:pPr>
      <w:r>
        <w:t xml:space="preserve">E en </w:t>
      </w:r>
      <w:r w:rsidR="009D6E13">
        <w:t xml:space="preserve">W-installaties. </w:t>
      </w:r>
    </w:p>
    <w:p w14:paraId="4C062E1C" w14:textId="77777777" w:rsidR="009D6E13" w:rsidRPr="009D6E13" w:rsidRDefault="009D6E13" w:rsidP="009D6E13">
      <w:pPr>
        <w:pStyle w:val="Standaardmetinspring"/>
      </w:pPr>
    </w:p>
    <w:p w14:paraId="2588F86E" w14:textId="534C04B2" w:rsidR="00F40322" w:rsidRPr="00F40322" w:rsidRDefault="00F40322" w:rsidP="00F40322">
      <w:pPr>
        <w:pStyle w:val="Standaardmetinspring"/>
      </w:pPr>
      <w:r w:rsidRPr="00F40322">
        <w:t xml:space="preserve">Betreft: Niet Openbare Europese aanbestedingsprocedure van </w:t>
      </w:r>
      <w:sdt>
        <w:sdtPr>
          <w:alias w:val="Projectomschrijving"/>
          <w:tag w:val="Projectomschrijving"/>
          <w:id w:val="716786843"/>
          <w:placeholder>
            <w:docPart w:val="7DFD7767C4484C568061F5514F42890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Projectomschrijving[1]" w:storeItemID="{8555CDE8-6228-451C-BDE9-4E3334858D09}"/>
          <w:text/>
        </w:sdtPr>
        <w:sdtEndPr/>
        <w:sdtContent>
          <w:r w:rsidR="00B26178">
            <w:t>Gemeente 's-Hertogenbosch</w:t>
          </w:r>
        </w:sdtContent>
      </w:sdt>
      <w:r w:rsidR="006D0245">
        <w:t>.</w:t>
      </w:r>
    </w:p>
    <w:p w14:paraId="12AF4EDC" w14:textId="77777777" w:rsidR="00F40322" w:rsidRPr="00F40322" w:rsidRDefault="00F40322" w:rsidP="00F40322">
      <w:pPr>
        <w:pStyle w:val="Standaardmetinspring"/>
      </w:pPr>
      <w:r w:rsidRPr="00F40322">
        <w:t>De gegadigde dient onderstaande format per referentie toe te passen. Indien gegadigde afwijkt van deze format, volgt direct uitsluiting van verdere deelname.</w:t>
      </w:r>
    </w:p>
    <w:p w14:paraId="6A70F88E" w14:textId="77777777" w:rsidR="00F40322" w:rsidRPr="00F40322" w:rsidRDefault="00F40322" w:rsidP="00F40322">
      <w:pPr>
        <w:pStyle w:val="Standaardmetinspring"/>
      </w:pPr>
    </w:p>
    <w:p w14:paraId="1EA4BD21" w14:textId="0AFC46FE" w:rsidR="00516C0D" w:rsidRDefault="00F40322" w:rsidP="00F40322">
      <w:pPr>
        <w:pStyle w:val="Standaardmetinspring"/>
      </w:pPr>
      <w:r w:rsidRPr="00F40322">
        <w:t>Gegevens referent:</w:t>
      </w:r>
    </w:p>
    <w:p w14:paraId="5B6DFFDA" w14:textId="77777777" w:rsidR="00F40322" w:rsidRDefault="00F40322" w:rsidP="00F40322">
      <w:pPr>
        <w:pStyle w:val="Standaardmetinspring"/>
      </w:pPr>
    </w:p>
    <w:tbl>
      <w:tblPr>
        <w:tblStyle w:val="TableNormal1"/>
        <w:tblW w:w="8789" w:type="dxa"/>
        <w:tblInd w:w="562" w:type="dxa"/>
        <w:tblLayout w:type="fixed"/>
        <w:tblLook w:val="01E0" w:firstRow="1" w:lastRow="1" w:firstColumn="1" w:lastColumn="1" w:noHBand="0" w:noVBand="0"/>
      </w:tblPr>
      <w:tblGrid>
        <w:gridCol w:w="6237"/>
        <w:gridCol w:w="993"/>
        <w:gridCol w:w="425"/>
        <w:gridCol w:w="1134"/>
      </w:tblGrid>
      <w:tr w:rsidR="00D26365" w:rsidRPr="009F5F73" w14:paraId="026EBC55" w14:textId="77777777" w:rsidTr="58D8B103">
        <w:trPr>
          <w:trHeight w:hRule="exact" w:val="506"/>
        </w:trPr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61CAA6DB" w14:textId="77777777" w:rsidR="00D26365" w:rsidRPr="009F5F73" w:rsidRDefault="00D26365" w:rsidP="008C17C1">
            <w:pPr>
              <w:pStyle w:val="TableParagraph"/>
              <w:spacing w:before="56"/>
              <w:ind w:left="35" w:right="15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m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z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aamh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eden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op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367004A3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71153D65" w14:textId="77777777" w:rsidTr="58D8B103">
        <w:trPr>
          <w:trHeight w:hRule="exact" w:val="2122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6D3BB78F" w14:textId="77777777" w:rsidR="00D26365" w:rsidRPr="009F5F73" w:rsidRDefault="00D26365" w:rsidP="008C17C1">
            <w:pPr>
              <w:pStyle w:val="TableParagraph"/>
              <w:spacing w:before="59"/>
              <w:ind w:left="66" w:right="49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sc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ces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/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llin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gen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(ni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de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gevo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zaamh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de)</w:t>
            </w:r>
          </w:p>
        </w:tc>
        <w:tc>
          <w:tcPr>
            <w:tcW w:w="25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26FDC903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5B15EDB0" w14:textId="77777777" w:rsidTr="58D8B103">
        <w:trPr>
          <w:trHeight w:hRule="exact" w:val="314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56E14C91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Ad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1C4340B4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05E9BE2C" w14:textId="77777777" w:rsidTr="58D8B103">
        <w:trPr>
          <w:trHeight w:hRule="exact" w:val="312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734C70E5" w14:textId="77777777" w:rsidR="00D26365" w:rsidRPr="009F5F73" w:rsidRDefault="00D26365" w:rsidP="008C17C1">
            <w:pPr>
              <w:pStyle w:val="TableParagraph"/>
              <w:spacing w:before="56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laat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 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5693F9FA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D26365" w:rsidRPr="009F5F73" w14:paraId="22A5CBB4" w14:textId="77777777" w:rsidTr="58D8B103">
        <w:trPr>
          <w:trHeight w:hRule="exact" w:val="314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733142FF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43E42680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D26365" w:rsidRPr="009F5F73" w14:paraId="7C3EE681" w14:textId="77777777" w:rsidTr="58D8B103">
        <w:trPr>
          <w:trHeight w:hRule="exact" w:val="312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4D846BA4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6C2255B5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D26365" w:rsidRPr="009F5F73" w14:paraId="126BC477" w14:textId="77777777" w:rsidTr="58D8B103">
        <w:trPr>
          <w:trHeight w:hRule="exact" w:val="314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141DD67B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57B9EAA6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D26365" w:rsidRPr="009F5F73" w14:paraId="19DA96D5" w14:textId="77777777" w:rsidTr="58D8B103">
        <w:trPr>
          <w:trHeight w:hRule="exact" w:val="314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4B5CBAC2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on 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2552" w:type="dxa"/>
            <w:gridSpan w:val="3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3F7580CA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D26365" w:rsidRPr="009F5F73" w14:paraId="4CF65D25" w14:textId="77777777" w:rsidTr="00BF5105">
        <w:trPr>
          <w:trHeight w:hRule="exact" w:val="312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71D92DDC" w14:textId="77777777" w:rsidR="00D26365" w:rsidRPr="009F5F73" w:rsidRDefault="00D26365" w:rsidP="008C17C1">
            <w:pPr>
              <w:pStyle w:val="TableParagraph"/>
              <w:spacing w:before="56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 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t:</w:t>
            </w:r>
          </w:p>
        </w:tc>
        <w:tc>
          <w:tcPr>
            <w:tcW w:w="993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33C151E0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A6EC915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2724E1C7" w14:textId="77777777" w:rsidR="00D26365" w:rsidRPr="009F5F73" w:rsidRDefault="00D26365" w:rsidP="008C17C1">
            <w:pPr>
              <w:pStyle w:val="TableParagraph"/>
              <w:spacing w:before="56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ling</w:t>
            </w:r>
          </w:p>
        </w:tc>
      </w:tr>
      <w:tr w:rsidR="00D26365" w:rsidRPr="009F5F73" w14:paraId="2F00D3DB" w14:textId="77777777" w:rsidTr="00BF5105">
        <w:trPr>
          <w:trHeight w:hRule="exact" w:val="268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DADA"/>
          </w:tcPr>
          <w:p w14:paraId="226023B8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2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jaa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eë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gd,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eke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</w:p>
        </w:tc>
        <w:tc>
          <w:tcPr>
            <w:tcW w:w="993" w:type="dxa"/>
            <w:tcBorders>
              <w:top w:val="single" w:sz="3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D470410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</w:t>
            </w:r>
          </w:p>
        </w:tc>
        <w:tc>
          <w:tcPr>
            <w:tcW w:w="425" w:type="dxa"/>
            <w:tcBorders>
              <w:top w:val="single" w:sz="3" w:space="0" w:color="000000" w:themeColor="text1"/>
              <w:left w:val="single" w:sz="4" w:space="0" w:color="000000" w:themeColor="text1"/>
              <w:bottom w:val="nil"/>
              <w:right w:val="single" w:sz="3" w:space="0" w:color="000000" w:themeColor="text1"/>
            </w:tcBorders>
          </w:tcPr>
          <w:p w14:paraId="0873B8D3" w14:textId="77777777" w:rsidR="00D26365" w:rsidRPr="009F5F73" w:rsidRDefault="00D26365" w:rsidP="008C17C1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3" w:space="0" w:color="000000" w:themeColor="text1"/>
              <w:right w:val="single" w:sz="4" w:space="0" w:color="auto"/>
            </w:tcBorders>
          </w:tcPr>
          <w:p w14:paraId="5A86366A" w14:textId="77777777" w:rsidR="00D26365" w:rsidRPr="009F5F73" w:rsidRDefault="00D26365" w:rsidP="008C17C1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69E27073" w14:textId="77777777" w:rsidR="00D26365" w:rsidRPr="009F5F73" w:rsidRDefault="00D26365" w:rsidP="008C17C1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D26365" w:rsidRPr="009F5F73" w14:paraId="1D7C9881" w14:textId="77777777" w:rsidTr="00BF5105">
        <w:trPr>
          <w:trHeight w:hRule="exact" w:val="435"/>
        </w:trPr>
        <w:tc>
          <w:tcPr>
            <w:tcW w:w="6237" w:type="dxa"/>
            <w:tcBorders>
              <w:top w:val="nil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4DCC377F" w14:textId="77777777" w:rsidR="00D26365" w:rsidRPr="009F5F73" w:rsidRDefault="00D26365" w:rsidP="008C17C1">
            <w:pPr>
              <w:pStyle w:val="TableParagraph"/>
              <w:spacing w:line="183" w:lineRule="exact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p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aan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g. Referentie mag ook nog lopend zijn.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2E79F328" w14:textId="77777777" w:rsidR="00D26365" w:rsidRPr="009F5F73" w:rsidRDefault="00D26365" w:rsidP="008C17C1">
            <w:pPr>
              <w:pStyle w:val="TableParagraph"/>
              <w:spacing w:line="183" w:lineRule="exact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7720E37" w14:textId="77777777" w:rsidR="00D26365" w:rsidRPr="009F5F73" w:rsidRDefault="00D26365" w:rsidP="008C17C1">
            <w:pPr>
              <w:pStyle w:val="TableParagraph"/>
              <w:spacing w:line="183" w:lineRule="exact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D980ECD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572F2531" w14:textId="77777777" w:rsidTr="00BF5105">
        <w:trPr>
          <w:trHeight w:hRule="exact" w:val="656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4FF35205" w14:textId="77777777" w:rsidR="00D26365" w:rsidRPr="009F5F73" w:rsidRDefault="00D26365" w:rsidP="008C17C1">
            <w:pPr>
              <w:pStyle w:val="TableParagraph"/>
              <w:spacing w:before="59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/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c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minimaa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jaa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.</w:t>
            </w:r>
          </w:p>
        </w:tc>
        <w:tc>
          <w:tcPr>
            <w:tcW w:w="993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72728098" w14:textId="77777777" w:rsidR="00D26365" w:rsidRPr="009F5F73" w:rsidRDefault="00D26365" w:rsidP="00D26365">
            <w:pPr>
              <w:pStyle w:val="TableParagraph"/>
              <w:spacing w:before="59"/>
              <w:ind w:left="66" w:right="569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Ja </w:t>
            </w:r>
          </w:p>
          <w:p w14:paraId="62F06704" w14:textId="77777777" w:rsidR="00D26365" w:rsidRDefault="00D26365" w:rsidP="00D26365">
            <w:pPr>
              <w:pStyle w:val="TableParagraph"/>
              <w:spacing w:before="59"/>
              <w:ind w:left="66" w:right="569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</w:p>
          <w:p w14:paraId="449E7CC2" w14:textId="669450E6" w:rsidR="006501C1" w:rsidRPr="009F5F73" w:rsidRDefault="006501C1" w:rsidP="00D26365">
            <w:pPr>
              <w:pStyle w:val="TableParagraph"/>
              <w:spacing w:before="59"/>
              <w:ind w:left="66" w:right="569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F24EA62" w14:textId="77777777" w:rsidR="00D26365" w:rsidRPr="009F5F73" w:rsidRDefault="00D26365" w:rsidP="008C17C1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  <w:p w14:paraId="16406528" w14:textId="77777777" w:rsidR="00D26365" w:rsidRPr="009F5F73" w:rsidRDefault="00D26365" w:rsidP="008C17C1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4" w:space="0" w:color="auto"/>
            </w:tcBorders>
          </w:tcPr>
          <w:p w14:paraId="3F7561CF" w14:textId="77777777" w:rsidR="00D26365" w:rsidRPr="009F5F73" w:rsidRDefault="00D26365" w:rsidP="008C17C1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15361778" w14:textId="77777777" w:rsidR="00D26365" w:rsidRPr="009F5F73" w:rsidRDefault="00D26365" w:rsidP="008C17C1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D26365" w:rsidRPr="009F5F73" w14:paraId="064B5BEC" w14:textId="77777777" w:rsidTr="00BF5105">
        <w:trPr>
          <w:trHeight w:hRule="exact" w:val="268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DADA"/>
          </w:tcPr>
          <w:p w14:paraId="46B2B765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 meerdere panden met een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lum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5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min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3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al</w:t>
            </w:r>
          </w:p>
        </w:tc>
        <w:tc>
          <w:tcPr>
            <w:tcW w:w="993" w:type="dxa"/>
            <w:tcBorders>
              <w:top w:val="single" w:sz="3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1327B6D" w14:textId="77777777" w:rsidR="00D26365" w:rsidRPr="009F5F73" w:rsidRDefault="00D26365" w:rsidP="008C17C1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</w:t>
            </w:r>
          </w:p>
        </w:tc>
        <w:tc>
          <w:tcPr>
            <w:tcW w:w="425" w:type="dxa"/>
            <w:tcBorders>
              <w:top w:val="single" w:sz="3" w:space="0" w:color="000000" w:themeColor="text1"/>
              <w:left w:val="single" w:sz="4" w:space="0" w:color="000000" w:themeColor="text1"/>
              <w:bottom w:val="nil"/>
              <w:right w:val="single" w:sz="3" w:space="0" w:color="000000" w:themeColor="text1"/>
            </w:tcBorders>
          </w:tcPr>
          <w:p w14:paraId="18B5E75B" w14:textId="77777777" w:rsidR="00D26365" w:rsidRPr="009F5F73" w:rsidRDefault="00D26365" w:rsidP="008C17C1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3" w:space="0" w:color="000000" w:themeColor="text1"/>
              <w:left w:val="single" w:sz="3" w:space="0" w:color="000000" w:themeColor="text1"/>
              <w:right w:val="single" w:sz="4" w:space="0" w:color="auto"/>
            </w:tcBorders>
          </w:tcPr>
          <w:p w14:paraId="157950F9" w14:textId="77777777" w:rsidR="00D26365" w:rsidRPr="009F5F73" w:rsidRDefault="00D26365" w:rsidP="008C17C1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6A241BCC" w14:textId="77777777" w:rsidR="00D26365" w:rsidRPr="009F5F73" w:rsidRDefault="00D26365" w:rsidP="008C17C1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D26365" w:rsidRPr="009F5F73" w14:paraId="2438FACE" w14:textId="77777777" w:rsidTr="00BF5105">
        <w:trPr>
          <w:trHeight w:hRule="exact" w:val="325"/>
        </w:trPr>
        <w:tc>
          <w:tcPr>
            <w:tcW w:w="623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1412150C" w14:textId="01088326" w:rsidR="00D26365" w:rsidRPr="009F5F73" w:rsidRDefault="2DE297F9" w:rsidP="58D8B103">
            <w:pPr>
              <w:pStyle w:val="TableParagraph"/>
              <w:spacing w:line="183" w:lineRule="exact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58D8B10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12.000m</w:t>
            </w:r>
            <w:r w:rsidR="00D26365" w:rsidRPr="58D8B10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 xml:space="preserve">² </w:t>
            </w:r>
            <w:r w:rsidR="00D26365" w:rsidRPr="58D8B10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="00D26365" w:rsidRPr="58D8B10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="00D26365" w:rsidRPr="58D8B10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="00D26365" w:rsidRPr="58D8B10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="00D26365" w:rsidRPr="58D8B10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="00D26365" w:rsidRPr="58D8B10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="00D26365" w:rsidRPr="58D8B10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pp</w:t>
            </w:r>
            <w:r w:rsidR="00D26365" w:rsidRPr="58D8B10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="00D26365" w:rsidRPr="58D8B10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="00D26365" w:rsidRPr="58D8B10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</w:t>
            </w:r>
            <w:r w:rsidR="00D26365" w:rsidRPr="58D8B10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k.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E3C90" w14:textId="77777777" w:rsidR="00D26365" w:rsidRPr="009F5F73" w:rsidRDefault="00D26365" w:rsidP="008C17C1">
            <w:pPr>
              <w:pStyle w:val="TableParagraph"/>
              <w:spacing w:line="183" w:lineRule="exact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3" w:space="0" w:color="000000" w:themeColor="text1"/>
            </w:tcBorders>
          </w:tcPr>
          <w:p w14:paraId="61261390" w14:textId="77777777" w:rsidR="00D26365" w:rsidRPr="009F5F73" w:rsidRDefault="00D26365" w:rsidP="008C17C1">
            <w:pPr>
              <w:pStyle w:val="TableParagraph"/>
              <w:spacing w:line="183" w:lineRule="exact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CC95E72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24195EF6" w14:textId="77777777" w:rsidTr="00BF5105">
        <w:trPr>
          <w:trHeight w:hRule="exact" w:val="268"/>
        </w:trPr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DADA"/>
          </w:tcPr>
          <w:p w14:paraId="38FA7DF0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aantoonbaar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eb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CBE3680" w14:textId="77777777" w:rsidR="00D26365" w:rsidRPr="009F5F73" w:rsidRDefault="00D26365" w:rsidP="008C17C1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3" w:space="0" w:color="000000" w:themeColor="text1"/>
            </w:tcBorders>
          </w:tcPr>
          <w:p w14:paraId="283DD64B" w14:textId="77777777" w:rsidR="00D26365" w:rsidRPr="009F5F73" w:rsidRDefault="00D26365" w:rsidP="008C17C1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3" w:space="0" w:color="000000" w:themeColor="text1"/>
              <w:right w:val="single" w:sz="4" w:space="0" w:color="auto"/>
            </w:tcBorders>
          </w:tcPr>
          <w:p w14:paraId="6752D695" w14:textId="77777777" w:rsidR="00D26365" w:rsidRPr="009F5F73" w:rsidRDefault="00D26365" w:rsidP="008C17C1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6FFEFC13" w14:textId="77777777" w:rsidR="00D26365" w:rsidRPr="009F5F73" w:rsidRDefault="00D26365" w:rsidP="008C17C1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D26365" w:rsidRPr="009F5F73" w14:paraId="5857CC0A" w14:textId="77777777" w:rsidTr="00BF5105">
        <w:trPr>
          <w:trHeight w:hRule="exact" w:val="194"/>
        </w:trPr>
        <w:tc>
          <w:tcPr>
            <w:tcW w:w="623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DADA"/>
          </w:tcPr>
          <w:p w14:paraId="7C5CD928" w14:textId="77777777" w:rsidR="00D26365" w:rsidRPr="009F5F73" w:rsidRDefault="00D26365" w:rsidP="008C17C1">
            <w:pPr>
              <w:pStyle w:val="TableParagraph"/>
              <w:spacing w:line="183" w:lineRule="exact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Een utiliteitsgebouw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 w:themeColor="text1"/>
              <w:right w:val="single" w:sz="4" w:space="0" w:color="auto"/>
            </w:tcBorders>
          </w:tcPr>
          <w:p w14:paraId="1103D2EA" w14:textId="77777777" w:rsidR="00D26365" w:rsidRPr="009F5F73" w:rsidRDefault="00D26365" w:rsidP="008C17C1">
            <w:pPr>
              <w:pStyle w:val="TableParagraph"/>
              <w:spacing w:line="183" w:lineRule="exact"/>
              <w:ind w:left="9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BF0664" w14:textId="77777777" w:rsidR="00D26365" w:rsidRPr="009F5F73" w:rsidRDefault="00D26365" w:rsidP="008C17C1">
            <w:pPr>
              <w:pStyle w:val="TableParagraph"/>
              <w:spacing w:line="183" w:lineRule="exact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50AAF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371B6520" w14:textId="77777777" w:rsidTr="00BF5105">
        <w:trPr>
          <w:trHeight w:hRule="exact" w:val="195"/>
        </w:trPr>
        <w:tc>
          <w:tcPr>
            <w:tcW w:w="6237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3B3B8E33" w14:textId="77777777" w:rsidR="00D26365" w:rsidRPr="009F5F73" w:rsidRDefault="00D26365" w:rsidP="00D26365">
            <w:pPr>
              <w:pStyle w:val="Lijstalinea"/>
              <w:numPr>
                <w:ilvl w:val="0"/>
                <w:numId w:val="48"/>
              </w:numPr>
              <w:tabs>
                <w:tab w:val="clear" w:pos="567"/>
                <w:tab w:val="left" w:pos="814"/>
              </w:tabs>
              <w:spacing w:line="184" w:lineRule="exact"/>
              <w:ind w:left="815"/>
              <w:contextualSpacing w:val="0"/>
              <w:jc w:val="left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kantoor, school, sportcomplex, theater, parkeergarage, 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14:paraId="76CB09F3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99DCB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771F4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2AA67D29" w14:textId="77777777" w:rsidTr="00BF5105">
        <w:trPr>
          <w:trHeight w:hRule="exact" w:val="240"/>
        </w:trPr>
        <w:tc>
          <w:tcPr>
            <w:tcW w:w="6237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31033B0B" w14:textId="77777777" w:rsidR="00D26365" w:rsidRPr="009F5F73" w:rsidRDefault="00D26365" w:rsidP="008C17C1">
            <w:pPr>
              <w:pStyle w:val="Lijstalinea"/>
              <w:tabs>
                <w:tab w:val="left" w:pos="814"/>
              </w:tabs>
              <w:spacing w:line="184" w:lineRule="exact"/>
              <w:ind w:left="81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kinderdagverblijven, enz. aanwezig zijn.</w:t>
            </w:r>
          </w:p>
          <w:p w14:paraId="63FCD43C" w14:textId="77777777" w:rsidR="00D26365" w:rsidRPr="009F5F73" w:rsidRDefault="00D26365" w:rsidP="00D26365">
            <w:pPr>
              <w:pStyle w:val="Lijstalinea"/>
              <w:numPr>
                <w:ilvl w:val="0"/>
                <w:numId w:val="48"/>
              </w:numPr>
              <w:tabs>
                <w:tab w:val="clear" w:pos="567"/>
                <w:tab w:val="left" w:pos="814"/>
              </w:tabs>
              <w:spacing w:line="184" w:lineRule="exact"/>
              <w:ind w:left="815"/>
              <w:contextualSpacing w:val="0"/>
              <w:jc w:val="left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14:paraId="7566E752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539B7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3DDF3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D26365" w:rsidRPr="009F5F73" w14:paraId="747CF6B4" w14:textId="77777777" w:rsidTr="00BF5105">
        <w:trPr>
          <w:trHeight w:hRule="exact" w:val="195"/>
        </w:trPr>
        <w:tc>
          <w:tcPr>
            <w:tcW w:w="623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501C451E" w14:textId="77777777" w:rsidR="00D26365" w:rsidRPr="009F5F73" w:rsidRDefault="00D26365" w:rsidP="00D26365">
            <w:pPr>
              <w:pStyle w:val="Lijstalinea"/>
              <w:numPr>
                <w:ilvl w:val="0"/>
                <w:numId w:val="48"/>
              </w:numPr>
              <w:tabs>
                <w:tab w:val="clear" w:pos="567"/>
                <w:tab w:val="left" w:pos="814"/>
              </w:tabs>
              <w:spacing w:line="184" w:lineRule="exact"/>
              <w:ind w:left="815"/>
              <w:contextualSpacing w:val="0"/>
              <w:jc w:val="left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er geen woningen mogen worden opgegeven, </w:t>
            </w:r>
          </w:p>
        </w:tc>
        <w:tc>
          <w:tcPr>
            <w:tcW w:w="9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79464B7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2E8B1FF" w14:textId="77777777" w:rsidR="00D26365" w:rsidRPr="009F5F73" w:rsidRDefault="00D26365" w:rsidP="008C17C1">
            <w:pPr>
              <w:pStyle w:val="TableParagraph"/>
              <w:spacing w:line="183" w:lineRule="exact"/>
              <w:ind w:left="68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4016497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D26365" w:rsidRPr="009F5F73" w14:paraId="3E0A1496" w14:textId="77777777" w:rsidTr="00BF5105">
        <w:trPr>
          <w:trHeight w:hRule="exact" w:val="268"/>
        </w:trPr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DADA"/>
          </w:tcPr>
          <w:p w14:paraId="79114F59" w14:textId="77777777" w:rsidR="00D26365" w:rsidRPr="009F5F73" w:rsidRDefault="00D26365" w:rsidP="008C17C1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De referentie w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eden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dsw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zaamh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4CA7DDB" w14:textId="77777777" w:rsidR="00D26365" w:rsidRDefault="00D26365" w:rsidP="008C17C1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</w:t>
            </w:r>
          </w:p>
          <w:p w14:paraId="281E0231" w14:textId="23490ED3" w:rsidR="006501C1" w:rsidRPr="009F5F73" w:rsidRDefault="006501C1" w:rsidP="008C17C1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3" w:space="0" w:color="000000" w:themeColor="text1"/>
            </w:tcBorders>
          </w:tcPr>
          <w:p w14:paraId="2246EB31" w14:textId="77777777" w:rsidR="00D26365" w:rsidRPr="009F5F73" w:rsidRDefault="00D26365" w:rsidP="008C17C1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3" w:space="0" w:color="000000" w:themeColor="text1"/>
              <w:right w:val="single" w:sz="4" w:space="0" w:color="auto"/>
            </w:tcBorders>
          </w:tcPr>
          <w:p w14:paraId="15B98507" w14:textId="77777777" w:rsidR="00D26365" w:rsidRPr="009F5F73" w:rsidRDefault="00D26365" w:rsidP="008C17C1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0931294D" w14:textId="77777777" w:rsidR="00D26365" w:rsidRPr="009F5F73" w:rsidRDefault="00D26365" w:rsidP="008C17C1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D26365" w:rsidRPr="009F5F73" w14:paraId="094DF3C8" w14:textId="77777777" w:rsidTr="00BF5105">
        <w:trPr>
          <w:trHeight w:hRule="exact" w:val="335"/>
        </w:trPr>
        <w:tc>
          <w:tcPr>
            <w:tcW w:w="6237" w:type="dxa"/>
            <w:tcBorders>
              <w:top w:val="nil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23C49F60" w14:textId="04AA3FD0" w:rsidR="00D26365" w:rsidRPr="009F5F73" w:rsidRDefault="00D26365" w:rsidP="008C17C1">
            <w:pPr>
              <w:pStyle w:val="TableParagraph"/>
              <w:spacing w:line="183" w:lineRule="exact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="00DD687B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 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W-in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talla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.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4922FA65" w14:textId="77777777" w:rsidR="00D26365" w:rsidRPr="009F5F73" w:rsidRDefault="00D26365" w:rsidP="008C17C1">
            <w:pPr>
              <w:pStyle w:val="TableParagraph"/>
              <w:spacing w:line="183" w:lineRule="exact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DECCA55" w14:textId="77777777" w:rsidR="00D26365" w:rsidRPr="009F5F73" w:rsidRDefault="00D26365" w:rsidP="008C17C1">
            <w:pPr>
              <w:pStyle w:val="TableParagraph"/>
              <w:spacing w:line="183" w:lineRule="exact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01B1052" w14:textId="77777777" w:rsidR="00D26365" w:rsidRPr="009F5F73" w:rsidRDefault="00D26365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52065A" w:rsidRPr="009F5F73" w14:paraId="61C1929B" w14:textId="77777777" w:rsidTr="00BF5105">
        <w:trPr>
          <w:trHeight w:hRule="exact" w:val="587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0E8DF8E8" w14:textId="77777777" w:rsidR="0052065A" w:rsidRPr="009F5F73" w:rsidRDefault="0052065A" w:rsidP="0052065A">
            <w:pPr>
              <w:pStyle w:val="TableParagraph"/>
              <w:spacing w:before="59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gde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dr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htn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e.</w:t>
            </w:r>
          </w:p>
        </w:tc>
        <w:tc>
          <w:tcPr>
            <w:tcW w:w="993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4" w:space="0" w:color="000000" w:themeColor="text1"/>
            </w:tcBorders>
          </w:tcPr>
          <w:p w14:paraId="122F66C3" w14:textId="6625EE53" w:rsidR="0052065A" w:rsidRDefault="0052065A" w:rsidP="0052065A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</w:t>
            </w:r>
          </w:p>
          <w:p w14:paraId="5834D964" w14:textId="48689C7C" w:rsidR="0052065A" w:rsidRDefault="0052065A" w:rsidP="0052065A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Nee </w:t>
            </w:r>
          </w:p>
          <w:p w14:paraId="77928710" w14:textId="217E9C17" w:rsidR="0052065A" w:rsidRPr="009F5F73" w:rsidRDefault="0052065A" w:rsidP="0052065A">
            <w:pPr>
              <w:pStyle w:val="TableParagraph"/>
              <w:tabs>
                <w:tab w:val="left" w:pos="43"/>
              </w:tabs>
              <w:spacing w:before="59"/>
              <w:ind w:left="66" w:right="1377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B546626" w14:textId="77777777" w:rsidR="0052065A" w:rsidRPr="009F5F73" w:rsidRDefault="0052065A" w:rsidP="0052065A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  <w:p w14:paraId="7FDFAB06" w14:textId="77777777" w:rsidR="0052065A" w:rsidRPr="009F5F73" w:rsidRDefault="0052065A" w:rsidP="0052065A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2B1029C" w14:textId="77777777" w:rsidR="0052065A" w:rsidRPr="009F5F73" w:rsidRDefault="0052065A" w:rsidP="0052065A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1BBDF736" w14:textId="77777777" w:rsidR="0052065A" w:rsidRPr="009F5F73" w:rsidRDefault="0052065A" w:rsidP="0052065A">
            <w:pPr>
              <w:pStyle w:val="TableParagraph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  <w:tr w:rsidR="00C64DC7" w:rsidRPr="009F5F73" w14:paraId="3C9B9A83" w14:textId="77777777" w:rsidTr="00BF5105">
        <w:trPr>
          <w:trHeight w:hRule="exact" w:val="928"/>
        </w:trPr>
        <w:tc>
          <w:tcPr>
            <w:tcW w:w="6237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A"/>
          </w:tcPr>
          <w:p w14:paraId="62BA7975" w14:textId="6B8F4DAA" w:rsidR="00C64DC7" w:rsidRPr="009F5F73" w:rsidRDefault="00C64DC7" w:rsidP="00C64DC7">
            <w:pPr>
              <w:pStyle w:val="TableParagraph"/>
              <w:spacing w:before="59"/>
              <w:ind w:left="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C64DC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24 uurs storingsdienst</w:t>
            </w: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: </w:t>
            </w:r>
            <w:r w:rsidRPr="00C64DC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24 uur per dag, 7 dagen per week bereikbaar en inzetbaar.</w:t>
            </w:r>
          </w:p>
        </w:tc>
        <w:tc>
          <w:tcPr>
            <w:tcW w:w="993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C1500" w14:textId="77777777" w:rsidR="00C64DC7" w:rsidRDefault="00C64DC7" w:rsidP="00C64DC7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</w:t>
            </w:r>
          </w:p>
          <w:p w14:paraId="400E748C" w14:textId="77777777" w:rsidR="00C64DC7" w:rsidRDefault="00C64DC7" w:rsidP="00C64DC7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Nee </w:t>
            </w:r>
          </w:p>
          <w:p w14:paraId="26D26CD9" w14:textId="77777777" w:rsidR="00C64DC7" w:rsidRPr="009F5F73" w:rsidRDefault="00C64DC7" w:rsidP="00C64DC7">
            <w:pPr>
              <w:pStyle w:val="TableParagraph"/>
              <w:spacing w:before="59"/>
              <w:ind w:left="9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</w:p>
        </w:tc>
        <w:tc>
          <w:tcPr>
            <w:tcW w:w="425" w:type="dxa"/>
            <w:tcBorders>
              <w:top w:val="single" w:sz="3" w:space="0" w:color="000000" w:themeColor="text1"/>
              <w:left w:val="single" w:sz="4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599E6A5" w14:textId="77777777" w:rsidR="00C64DC7" w:rsidRPr="009F5F73" w:rsidRDefault="00C64DC7" w:rsidP="00C64DC7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  <w:p w14:paraId="71A69785" w14:textId="7C31FBDD" w:rsidR="00C64DC7" w:rsidRPr="009F5F73" w:rsidRDefault="00C64DC7" w:rsidP="00C64DC7">
            <w:pPr>
              <w:pStyle w:val="TableParagraph"/>
              <w:spacing w:before="59"/>
              <w:ind w:left="68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49848C5" w14:textId="77777777" w:rsidR="00C64DC7" w:rsidRPr="009F5F73" w:rsidRDefault="00C64DC7" w:rsidP="00C64DC7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1F0FCF97" w14:textId="012C6E3C" w:rsidR="00C64DC7" w:rsidRPr="009F5F73" w:rsidRDefault="00C64DC7" w:rsidP="00C64DC7">
            <w:pPr>
              <w:pStyle w:val="TableParagraph"/>
              <w:spacing w:before="13" w:line="24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</w:t>
            </w:r>
          </w:p>
        </w:tc>
      </w:tr>
    </w:tbl>
    <w:p w14:paraId="2DCC12F2" w14:textId="77777777" w:rsidR="00A25EA1" w:rsidRPr="00E20747" w:rsidRDefault="00A25EA1" w:rsidP="00F40322">
      <w:pPr>
        <w:pStyle w:val="Standaardmetinspring"/>
      </w:pPr>
    </w:p>
    <w:p w14:paraId="08FFA9C8" w14:textId="39173D8A" w:rsidR="009F5F73" w:rsidRDefault="009F5F73">
      <w:pPr>
        <w:tabs>
          <w:tab w:val="clear" w:pos="567"/>
        </w:tabs>
        <w:jc w:val="left"/>
      </w:pPr>
      <w:r>
        <w:br w:type="page"/>
      </w:r>
    </w:p>
    <w:tbl>
      <w:tblPr>
        <w:tblStyle w:val="TableNormal1"/>
        <w:tblW w:w="8789" w:type="dxa"/>
        <w:tblInd w:w="559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4144"/>
        <w:gridCol w:w="426"/>
        <w:gridCol w:w="992"/>
      </w:tblGrid>
      <w:tr w:rsidR="009F5F73" w:rsidRPr="009F5F73" w14:paraId="5A2B9DDB" w14:textId="77777777" w:rsidTr="54F0E6B2">
        <w:trPr>
          <w:trHeight w:val="1122"/>
        </w:trPr>
        <w:tc>
          <w:tcPr>
            <w:tcW w:w="8789" w:type="dxa"/>
            <w:gridSpan w:val="4"/>
            <w:shd w:val="clear" w:color="auto" w:fill="DADADA"/>
          </w:tcPr>
          <w:p w14:paraId="1A5C18AE" w14:textId="77777777" w:rsidR="009F5F73" w:rsidRPr="009F5F73" w:rsidRDefault="009F5F73" w:rsidP="00DD687B">
            <w:pPr>
              <w:pStyle w:val="TableParagraph"/>
              <w:spacing w:before="60" w:line="319" w:lineRule="auto"/>
              <w:ind w:left="34" w:right="26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lastRenderedPageBreak/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t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v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ol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1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ve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1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taa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cr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,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2"/>
                <w:sz w:val="20"/>
                <w:szCs w:val="20"/>
                <w:lang w:val="nl-NL"/>
              </w:rPr>
              <w:t>-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rdt ge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k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mt 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v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v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erdere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li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g.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2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-1"/>
                <w:sz w:val="20"/>
                <w:szCs w:val="20"/>
                <w:lang w:val="nl-NL"/>
              </w:rPr>
              <w:t>taa</w:t>
            </w:r>
            <w:r w:rsidRPr="009F5F73">
              <w:rPr>
                <w:rFonts w:asciiTheme="majorHAnsi" w:eastAsia="Verdana" w:hAnsiTheme="majorHAnsi" w:cs="Verdana"/>
                <w:b/>
                <w:bCs/>
                <w:spacing w:val="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b/>
                <w:bCs/>
                <w:sz w:val="20"/>
                <w:szCs w:val="20"/>
                <w:lang w:val="nl-NL"/>
              </w:rPr>
              <w:t xml:space="preserve">d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rdt 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mpe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 be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emd.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ac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te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t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et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rmen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li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un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va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e.</w:t>
            </w:r>
          </w:p>
        </w:tc>
      </w:tr>
      <w:tr w:rsidR="009A3961" w:rsidRPr="009F5F73" w14:paraId="486F5D02" w14:textId="77777777" w:rsidTr="54F0E6B2">
        <w:trPr>
          <w:trHeight w:val="978"/>
        </w:trPr>
        <w:tc>
          <w:tcPr>
            <w:tcW w:w="7371" w:type="dxa"/>
            <w:gridSpan w:val="2"/>
            <w:shd w:val="clear" w:color="auto" w:fill="DADADA"/>
          </w:tcPr>
          <w:p w14:paraId="2F01FE80" w14:textId="5D0D90AD" w:rsidR="009A3961" w:rsidRDefault="009A3961" w:rsidP="008C17C1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(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)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gde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ant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sch be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 aan de </w:t>
            </w:r>
            <w:proofErr w:type="spellStart"/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gebouwgebonden</w:t>
            </w:r>
            <w:proofErr w:type="spellEnd"/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 installaties en technische terreinvoorzieningen,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aan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eb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e. 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 Geg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gde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lij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ov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sch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eer</w:t>
            </w: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,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ds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ce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sen 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.</w:t>
            </w:r>
          </w:p>
          <w:p w14:paraId="1B128964" w14:textId="351162DF" w:rsidR="009A3961" w:rsidRPr="009F5F73" w:rsidRDefault="009A3961" w:rsidP="008C17C1">
            <w:pPr>
              <w:pStyle w:val="TableParagraph"/>
              <w:spacing w:line="193" w:lineRule="exact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26" w:type="dxa"/>
            <w:shd w:val="clear" w:color="auto" w:fill="DADADA"/>
          </w:tcPr>
          <w:p w14:paraId="312D85E4" w14:textId="77777777" w:rsidR="009A3961" w:rsidRPr="009F5F73" w:rsidRDefault="009A3961" w:rsidP="008C17C1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shd w:val="clear" w:color="auto" w:fill="DADADA"/>
          </w:tcPr>
          <w:p w14:paraId="6429A7AF" w14:textId="77777777" w:rsidR="009A3961" w:rsidRPr="009F5F73" w:rsidRDefault="009A3961" w:rsidP="008C17C1">
            <w:pPr>
              <w:pStyle w:val="TableParagraph"/>
              <w:spacing w:before="1" w:line="28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2D12E1DB" w14:textId="77777777" w:rsidR="009A3961" w:rsidRPr="009F5F73" w:rsidRDefault="009A3961" w:rsidP="008C17C1">
            <w:pPr>
              <w:pStyle w:val="TableParagraph"/>
              <w:spacing w:line="318" w:lineRule="auto"/>
              <w:ind w:left="63" w:right="7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</w:p>
        </w:tc>
      </w:tr>
      <w:tr w:rsidR="00101039" w:rsidRPr="009F5F73" w14:paraId="676D7338" w14:textId="77777777" w:rsidTr="54F0E6B2">
        <w:trPr>
          <w:trHeight w:val="301"/>
        </w:trPr>
        <w:tc>
          <w:tcPr>
            <w:tcW w:w="3227" w:type="dxa"/>
            <w:vMerge w:val="restart"/>
            <w:shd w:val="clear" w:color="auto" w:fill="DADADA"/>
          </w:tcPr>
          <w:p w14:paraId="09EC6519" w14:textId="64FA0CCC" w:rsidR="00081E24" w:rsidRPr="009F5F73" w:rsidRDefault="00081E24" w:rsidP="00D576A8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gev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eden</w:t>
            </w:r>
            <w:r w:rsidRPr="00FC1DD7">
              <w:rPr>
                <w:rFonts w:asciiTheme="majorHAnsi" w:eastAsia="Verdana" w:hAnsiTheme="majorHAnsi" w:cs="Verdana"/>
                <w:spacing w:val="-5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t.a.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v.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hni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sch Be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1C9B4223" w14:textId="04E4144D" w:rsidR="00081E24" w:rsidRPr="009F5F73" w:rsidRDefault="00081E24" w:rsidP="008E495B">
            <w:pPr>
              <w:pStyle w:val="TableParagraph"/>
              <w:spacing w:before="2"/>
              <w:ind w:left="62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</w:p>
        </w:tc>
        <w:tc>
          <w:tcPr>
            <w:tcW w:w="426" w:type="dxa"/>
            <w:shd w:val="clear" w:color="auto" w:fill="FFFFFF" w:themeFill="background1"/>
          </w:tcPr>
          <w:p w14:paraId="0B450C7D" w14:textId="3CEB942E" w:rsidR="00081E24" w:rsidRPr="008819F8" w:rsidRDefault="00081E24" w:rsidP="00D576A8">
            <w:pPr>
              <w:jc w:val="center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72FCCDBB" w14:textId="34A08A1E" w:rsidR="00081E24" w:rsidRPr="009F5F73" w:rsidRDefault="00081E24" w:rsidP="006911CE">
            <w:pPr>
              <w:pStyle w:val="TableParagraph"/>
              <w:spacing w:before="1" w:line="280" w:lineRule="exact"/>
              <w:ind w:left="62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081E24" w:rsidRPr="009F5F73" w14:paraId="1B1FB4EE" w14:textId="77777777" w:rsidTr="54F0E6B2">
        <w:trPr>
          <w:trHeight w:val="301"/>
        </w:trPr>
        <w:tc>
          <w:tcPr>
            <w:tcW w:w="3227" w:type="dxa"/>
            <w:vMerge/>
          </w:tcPr>
          <w:p w14:paraId="398EF484" w14:textId="77777777" w:rsidR="00081E24" w:rsidRPr="009F5F73" w:rsidRDefault="00081E24" w:rsidP="00D576A8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678C88E7" w14:textId="0DDF7FD6" w:rsidR="00081E24" w:rsidRPr="009F5F73" w:rsidRDefault="00081E24" w:rsidP="008E495B">
            <w:pPr>
              <w:pStyle w:val="TableParagraph"/>
              <w:spacing w:before="2"/>
              <w:ind w:left="62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oep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F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ilitai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r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mati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ys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em</w:t>
            </w:r>
          </w:p>
        </w:tc>
        <w:tc>
          <w:tcPr>
            <w:tcW w:w="426" w:type="dxa"/>
            <w:shd w:val="clear" w:color="auto" w:fill="FFFFFF" w:themeFill="background1"/>
          </w:tcPr>
          <w:p w14:paraId="156CFEC8" w14:textId="5237ED89" w:rsidR="00081E24" w:rsidRPr="008819F8" w:rsidRDefault="00081E24" w:rsidP="00D576A8">
            <w:pPr>
              <w:jc w:val="center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1176F19C" w14:textId="6F629A26" w:rsidR="003439A5" w:rsidRPr="003439A5" w:rsidRDefault="45AB122C" w:rsidP="54F0E6B2">
            <w:pPr>
              <w:pStyle w:val="TableParagraph"/>
              <w:spacing w:before="1" w:line="28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54F0E6B2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101039" w:rsidRPr="009F5F73" w14:paraId="203A9F0A" w14:textId="77777777" w:rsidTr="54F0E6B2">
        <w:trPr>
          <w:trHeight w:val="301"/>
        </w:trPr>
        <w:tc>
          <w:tcPr>
            <w:tcW w:w="3227" w:type="dxa"/>
            <w:vMerge w:val="restart"/>
            <w:shd w:val="clear" w:color="auto" w:fill="DADADA"/>
          </w:tcPr>
          <w:p w14:paraId="7D9A1293" w14:textId="77777777" w:rsidR="004F3CC3" w:rsidRDefault="004F3CC3" w:rsidP="004F3CC3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ges: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we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ke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op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man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e, w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rb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j een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minimal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fr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q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1x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jaa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t*</w:t>
            </w:r>
          </w:p>
          <w:p w14:paraId="14EE9CCE" w14:textId="1BE4F8B4" w:rsidR="00AA63B3" w:rsidRPr="009F5F73" w:rsidRDefault="00AA63B3" w:rsidP="004F3CC3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172FF1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(keuze maken**, max 1 item)</w:t>
            </w: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21024E80" w14:textId="4EF81DBC" w:rsidR="004F3CC3" w:rsidRPr="009F5F73" w:rsidRDefault="004F3CC3" w:rsidP="008E495B">
            <w:pPr>
              <w:pStyle w:val="TableParagraph"/>
              <w:spacing w:before="2"/>
              <w:ind w:left="62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Reg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anal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yse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ht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en s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gen</w:t>
            </w:r>
          </w:p>
        </w:tc>
        <w:tc>
          <w:tcPr>
            <w:tcW w:w="426" w:type="dxa"/>
            <w:shd w:val="clear" w:color="auto" w:fill="FFFFFF" w:themeFill="background1"/>
          </w:tcPr>
          <w:p w14:paraId="708A38CC" w14:textId="1F998F97" w:rsidR="004F3CC3" w:rsidRPr="00757AD6" w:rsidRDefault="004F3CC3" w:rsidP="0018591C">
            <w:pPr>
              <w:jc w:val="center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01B1E213" w14:textId="1F11C4D2" w:rsidR="004F3CC3" w:rsidRPr="004D163D" w:rsidRDefault="00AA63B3" w:rsidP="006911CE">
            <w:pPr>
              <w:pStyle w:val="TableParagraph"/>
              <w:spacing w:before="1" w:line="280" w:lineRule="exact"/>
              <w:ind w:left="62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C23902" w:rsidRPr="009F5F73" w14:paraId="6B9A69C3" w14:textId="77777777" w:rsidTr="54F0E6B2">
        <w:trPr>
          <w:trHeight w:val="301"/>
        </w:trPr>
        <w:tc>
          <w:tcPr>
            <w:tcW w:w="3227" w:type="dxa"/>
            <w:vMerge/>
          </w:tcPr>
          <w:p w14:paraId="2906A1E3" w14:textId="77777777" w:rsidR="00C23902" w:rsidRPr="009F5F73" w:rsidRDefault="00C23902" w:rsidP="00C23902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7E7D39F5" w14:textId="1D055AAA" w:rsidR="00C23902" w:rsidRPr="009F5F73" w:rsidRDefault="00240AA3" w:rsidP="008E495B">
            <w:pPr>
              <w:pStyle w:val="TableParagraph"/>
              <w:spacing w:before="2"/>
              <w:ind w:left="62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F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inan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ë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eg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ing </w:t>
            </w:r>
            <w:r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gevo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rr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eve</w:t>
            </w: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eve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eve 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sw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zaamh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**</w:t>
            </w:r>
          </w:p>
        </w:tc>
        <w:tc>
          <w:tcPr>
            <w:tcW w:w="426" w:type="dxa"/>
            <w:shd w:val="clear" w:color="auto" w:fill="FFFFFF" w:themeFill="background1"/>
          </w:tcPr>
          <w:p w14:paraId="25256A8F" w14:textId="004CA021" w:rsidR="00C23902" w:rsidRPr="00757AD6" w:rsidRDefault="00C23902" w:rsidP="0018591C">
            <w:pPr>
              <w:jc w:val="center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1E5DEE1C" w14:textId="3B9F1E01" w:rsidR="00C23902" w:rsidRDefault="008D1963" w:rsidP="006911CE">
            <w:pPr>
              <w:pStyle w:val="TableParagraph"/>
              <w:spacing w:before="1" w:line="28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  <w:p w14:paraId="2775C1D9" w14:textId="0129097F" w:rsidR="00136648" w:rsidRPr="004D163D" w:rsidRDefault="00136648" w:rsidP="006911CE">
            <w:pPr>
              <w:pStyle w:val="TableParagraph"/>
              <w:spacing w:before="1" w:line="280" w:lineRule="exact"/>
              <w:ind w:left="62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</w:p>
        </w:tc>
      </w:tr>
      <w:tr w:rsidR="0018591C" w:rsidRPr="009F5F73" w14:paraId="13CF29B9" w14:textId="77777777" w:rsidTr="54F0E6B2">
        <w:trPr>
          <w:trHeight w:val="301"/>
        </w:trPr>
        <w:tc>
          <w:tcPr>
            <w:tcW w:w="3227" w:type="dxa"/>
            <w:vMerge/>
          </w:tcPr>
          <w:p w14:paraId="2712020E" w14:textId="77777777" w:rsidR="0018591C" w:rsidRPr="009F5F73" w:rsidRDefault="0018591C" w:rsidP="0018591C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78E59D43" w14:textId="21F08ACC" w:rsidR="0018591C" w:rsidRPr="009F5F73" w:rsidRDefault="000F78CA" w:rsidP="008E495B">
            <w:pPr>
              <w:pStyle w:val="TableParagraph"/>
              <w:spacing w:before="2"/>
              <w:ind w:left="62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0F78CA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Registratie en analyse uitgevoerde correctieve en preventieve onderhoudswerkzaamheden**</w:t>
            </w:r>
          </w:p>
        </w:tc>
        <w:tc>
          <w:tcPr>
            <w:tcW w:w="426" w:type="dxa"/>
            <w:shd w:val="clear" w:color="auto" w:fill="FFFFFF" w:themeFill="background1"/>
          </w:tcPr>
          <w:p w14:paraId="1BCF0CCD" w14:textId="68C32192" w:rsidR="0018591C" w:rsidRPr="00757AD6" w:rsidRDefault="0018591C" w:rsidP="0018591C">
            <w:pPr>
              <w:jc w:val="center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712AD8E1" w14:textId="1C38C4BB" w:rsidR="0018591C" w:rsidRPr="004D163D" w:rsidRDefault="000F78CA" w:rsidP="006911CE">
            <w:pPr>
              <w:pStyle w:val="TableParagraph"/>
              <w:spacing w:before="1" w:line="280" w:lineRule="exact"/>
              <w:ind w:left="62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101039" w:rsidRPr="009F5F73" w14:paraId="74647781" w14:textId="77777777" w:rsidTr="54F0E6B2">
        <w:trPr>
          <w:trHeight w:val="301"/>
        </w:trPr>
        <w:tc>
          <w:tcPr>
            <w:tcW w:w="3227" w:type="dxa"/>
            <w:vMerge w:val="restart"/>
            <w:shd w:val="clear" w:color="auto" w:fill="DADADA"/>
          </w:tcPr>
          <w:p w14:paraId="3888B47A" w14:textId="77777777" w:rsidR="006911CE" w:rsidRDefault="006911CE" w:rsidP="006911CE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Plannin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 we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lannin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gen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zij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 op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</w:p>
          <w:p w14:paraId="6F7E42F1" w14:textId="77777777" w:rsidR="00172FF1" w:rsidRDefault="00172FF1" w:rsidP="006911CE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</w:pPr>
            <w:r w:rsidRPr="00172FF1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(keuze maken**, max 1 item)</w:t>
            </w:r>
          </w:p>
          <w:p w14:paraId="0AE88393" w14:textId="77777777" w:rsidR="00F30986" w:rsidRDefault="00D640BD" w:rsidP="006911CE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Toeli</w:t>
            </w:r>
            <w:r w:rsidR="005027B5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chting:</w:t>
            </w:r>
          </w:p>
          <w:p w14:paraId="17ED37DB" w14:textId="74589943" w:rsidR="005027B5" w:rsidRPr="00FC1DD7" w:rsidRDefault="00C90683" w:rsidP="006911CE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Opdrachtgever</w:t>
            </w:r>
            <w:r w:rsidR="005027B5" w:rsidRPr="005027B5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 wil graag bij de referent zien dat het uitgevoerde preventieve onderhoud in verhouding staat met de ingestuurde facturen.</w:t>
            </w: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39A83126" w14:textId="11572377" w:rsidR="006911CE" w:rsidRPr="00FC1DD7" w:rsidRDefault="008D1963" w:rsidP="008E495B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8D196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Jaar- en maandplanning en preventief onderhoud inclusief financieel overzicht **</w:t>
            </w:r>
          </w:p>
        </w:tc>
        <w:tc>
          <w:tcPr>
            <w:tcW w:w="426" w:type="dxa"/>
            <w:shd w:val="clear" w:color="auto" w:fill="FFFFFF" w:themeFill="background1"/>
          </w:tcPr>
          <w:p w14:paraId="04723FEC" w14:textId="27511E18" w:rsidR="006911CE" w:rsidRPr="00C415C7" w:rsidRDefault="006911CE" w:rsidP="006911CE">
            <w:pPr>
              <w:jc w:val="center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2E0AEE4B" w14:textId="6BE0BDDB" w:rsidR="006911CE" w:rsidRPr="009F5F73" w:rsidRDefault="00C50AE7" w:rsidP="006911CE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6911CE" w:rsidRPr="009F5F73" w14:paraId="5842C723" w14:textId="77777777" w:rsidTr="54F0E6B2">
        <w:trPr>
          <w:trHeight w:val="301"/>
        </w:trPr>
        <w:tc>
          <w:tcPr>
            <w:tcW w:w="3227" w:type="dxa"/>
            <w:vMerge/>
          </w:tcPr>
          <w:p w14:paraId="377763C9" w14:textId="77777777" w:rsidR="006911CE" w:rsidRPr="00FC1DD7" w:rsidRDefault="006911CE" w:rsidP="006911CE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7A3BF46D" w14:textId="06972206" w:rsidR="006911CE" w:rsidRPr="00FC1DD7" w:rsidRDefault="007021FC" w:rsidP="008E495B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7021FC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Jaar- en maandplanning preventief onderhoud exclusief financieel overzicht**</w:t>
            </w:r>
          </w:p>
        </w:tc>
        <w:tc>
          <w:tcPr>
            <w:tcW w:w="426" w:type="dxa"/>
            <w:shd w:val="clear" w:color="auto" w:fill="FFFFFF" w:themeFill="background1"/>
          </w:tcPr>
          <w:p w14:paraId="691CF4B4" w14:textId="34C7B3CE" w:rsidR="006911CE" w:rsidRPr="00C415C7" w:rsidRDefault="006911CE" w:rsidP="006911CE">
            <w:pPr>
              <w:jc w:val="center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16E48804" w14:textId="65B08C2D" w:rsidR="006911CE" w:rsidRPr="009F5F73" w:rsidRDefault="00C50AE7" w:rsidP="006911CE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6911CE" w:rsidRPr="009F5F73" w14:paraId="1317309C" w14:textId="77777777" w:rsidTr="54F0E6B2">
        <w:trPr>
          <w:trHeight w:val="301"/>
        </w:trPr>
        <w:tc>
          <w:tcPr>
            <w:tcW w:w="3227" w:type="dxa"/>
            <w:vMerge/>
          </w:tcPr>
          <w:p w14:paraId="3441FEAE" w14:textId="77777777" w:rsidR="006911CE" w:rsidRPr="00FC1DD7" w:rsidRDefault="006911CE" w:rsidP="006911CE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62D42C4E" w14:textId="758C2E89" w:rsidR="006911CE" w:rsidRPr="00FC1DD7" w:rsidRDefault="006911CE" w:rsidP="008E495B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Maand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lannin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ef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ud</w:t>
            </w:r>
            <w:r w:rsidR="009D45EC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**</w:t>
            </w:r>
          </w:p>
        </w:tc>
        <w:tc>
          <w:tcPr>
            <w:tcW w:w="426" w:type="dxa"/>
            <w:shd w:val="clear" w:color="auto" w:fill="FFFFFF" w:themeFill="background1"/>
          </w:tcPr>
          <w:p w14:paraId="00B4970A" w14:textId="353EAA04" w:rsidR="006911CE" w:rsidRPr="00C415C7" w:rsidRDefault="006911CE" w:rsidP="006911CE">
            <w:pPr>
              <w:jc w:val="center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2B1300EC" w14:textId="09DDDD50" w:rsidR="006911CE" w:rsidRPr="009F5F73" w:rsidRDefault="009D45EC" w:rsidP="006911CE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</w:t>
            </w:r>
          </w:p>
        </w:tc>
      </w:tr>
      <w:tr w:rsidR="00101039" w:rsidRPr="001B52E8" w14:paraId="6869A148" w14:textId="77777777" w:rsidTr="54F0E6B2">
        <w:trPr>
          <w:trHeight w:val="301"/>
        </w:trPr>
        <w:tc>
          <w:tcPr>
            <w:tcW w:w="3227" w:type="dxa"/>
            <w:vMerge w:val="restart"/>
            <w:shd w:val="clear" w:color="auto" w:fill="DADADA"/>
          </w:tcPr>
          <w:p w14:paraId="130265E2" w14:textId="069481FA" w:rsidR="008E495B" w:rsidRPr="001B52E8" w:rsidRDefault="008E495B" w:rsidP="008E495B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: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f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 u de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de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spec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n/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of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 co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mij</w:t>
            </w:r>
            <w:r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 *</w:t>
            </w: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38A1D44A" w14:textId="77777777" w:rsidR="008E495B" w:rsidRPr="00FC1DD7" w:rsidRDefault="008E495B" w:rsidP="00EB2A84">
            <w:pPr>
              <w:pStyle w:val="TableParagraph"/>
              <w:spacing w:before="2"/>
              <w:ind w:left="62"/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3140;</w:t>
            </w:r>
          </w:p>
          <w:p w14:paraId="5E0B5D7A" w14:textId="3359E271" w:rsidR="008E495B" w:rsidRPr="001B52E8" w:rsidRDefault="008E495B" w:rsidP="00EB2A84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Noodverlichting.</w:t>
            </w:r>
          </w:p>
        </w:tc>
        <w:tc>
          <w:tcPr>
            <w:tcW w:w="426" w:type="dxa"/>
            <w:shd w:val="clear" w:color="auto" w:fill="FFFFFF" w:themeFill="background1"/>
          </w:tcPr>
          <w:p w14:paraId="750DEB02" w14:textId="1A50CE70" w:rsidR="008E495B" w:rsidRPr="00C415C7" w:rsidRDefault="008E495B" w:rsidP="008E495B">
            <w:pPr>
              <w:jc w:val="center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31FD95D4" w14:textId="290C59CF" w:rsidR="008E495B" w:rsidRPr="001B52E8" w:rsidRDefault="008E495B" w:rsidP="008E495B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8E495B" w:rsidRPr="001B52E8" w14:paraId="32339B4C" w14:textId="77777777" w:rsidTr="54F0E6B2">
        <w:trPr>
          <w:trHeight w:val="301"/>
        </w:trPr>
        <w:tc>
          <w:tcPr>
            <w:tcW w:w="3227" w:type="dxa"/>
            <w:vMerge/>
          </w:tcPr>
          <w:p w14:paraId="6044B43E" w14:textId="77777777" w:rsidR="008E495B" w:rsidRPr="001B52E8" w:rsidRDefault="008E495B" w:rsidP="008E495B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</w:tcPr>
          <w:p w14:paraId="59DE19BD" w14:textId="77777777" w:rsidR="008E495B" w:rsidRPr="00FC1DD7" w:rsidRDefault="008E495B" w:rsidP="00EB2A84">
            <w:pPr>
              <w:pStyle w:val="TableParagraph"/>
              <w:spacing w:before="2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Borg;</w:t>
            </w:r>
          </w:p>
          <w:p w14:paraId="46C3AB0E" w14:textId="388E42B3" w:rsidR="008E495B" w:rsidRPr="001B52E8" w:rsidRDefault="008E495B" w:rsidP="00EB2A84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Inspectie brandbeveiligingssysteem (VBBBMI-OAI-RBI)</w:t>
            </w:r>
          </w:p>
        </w:tc>
        <w:tc>
          <w:tcPr>
            <w:tcW w:w="426" w:type="dxa"/>
            <w:shd w:val="clear" w:color="auto" w:fill="FFFFFF" w:themeFill="background1"/>
          </w:tcPr>
          <w:p w14:paraId="5B860D94" w14:textId="44A19B1A" w:rsidR="008E495B" w:rsidRPr="003F3670" w:rsidRDefault="008E495B" w:rsidP="008E495B">
            <w:pPr>
              <w:jc w:val="center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40C3CA45" w14:textId="06C818A1" w:rsidR="008E495B" w:rsidRPr="001B52E8" w:rsidRDefault="008E495B" w:rsidP="008E495B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8E495B" w:rsidRPr="001B52E8" w14:paraId="639A5164" w14:textId="77777777" w:rsidTr="54F0E6B2">
        <w:trPr>
          <w:trHeight w:val="301"/>
        </w:trPr>
        <w:tc>
          <w:tcPr>
            <w:tcW w:w="3227" w:type="dxa"/>
            <w:vMerge/>
          </w:tcPr>
          <w:p w14:paraId="54D65469" w14:textId="77777777" w:rsidR="008E495B" w:rsidRPr="001B52E8" w:rsidRDefault="008E495B" w:rsidP="008E495B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3D712154" w14:textId="7D5C1391" w:rsidR="008E495B" w:rsidRPr="001B52E8" w:rsidRDefault="008E495B" w:rsidP="00EB2A84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NEN 2767</w:t>
            </w:r>
            <w:r w:rsidR="00EB2A84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;</w:t>
            </w:r>
          </w:p>
        </w:tc>
        <w:tc>
          <w:tcPr>
            <w:tcW w:w="426" w:type="dxa"/>
            <w:shd w:val="clear" w:color="auto" w:fill="FFFFFF" w:themeFill="background1"/>
          </w:tcPr>
          <w:p w14:paraId="38185D8C" w14:textId="62DFBE1A" w:rsidR="008E495B" w:rsidRPr="003F3670" w:rsidRDefault="008E495B" w:rsidP="008E495B">
            <w:pPr>
              <w:jc w:val="center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19C98905" w14:textId="3C8CC702" w:rsidR="008E495B" w:rsidRPr="001B52E8" w:rsidRDefault="008E495B" w:rsidP="008E495B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8E495B" w:rsidRPr="001B52E8" w14:paraId="1028020A" w14:textId="77777777" w:rsidTr="54F0E6B2">
        <w:trPr>
          <w:trHeight w:val="301"/>
        </w:trPr>
        <w:tc>
          <w:tcPr>
            <w:tcW w:w="3227" w:type="dxa"/>
            <w:vMerge/>
          </w:tcPr>
          <w:p w14:paraId="4438A594" w14:textId="77777777" w:rsidR="008E495B" w:rsidRPr="001B52E8" w:rsidRDefault="008E495B" w:rsidP="008E495B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  <w:vAlign w:val="center"/>
          </w:tcPr>
          <w:p w14:paraId="4C34EE0A" w14:textId="7FBB7037" w:rsidR="008E495B" w:rsidRPr="001B52E8" w:rsidRDefault="008E495B" w:rsidP="00EB2A84">
            <w:pPr>
              <w:pStyle w:val="TableParagraph"/>
              <w:spacing w:before="2"/>
              <w:ind w:left="62" w:right="306"/>
              <w:rPr>
                <w:rFonts w:asciiTheme="majorHAnsi" w:eastAsia="Verdana" w:hAnsiTheme="majorHAnsi" w:cs="Verdana"/>
                <w:color w:val="FF0000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STEK en/of SCIOS</w:t>
            </w:r>
          </w:p>
        </w:tc>
        <w:tc>
          <w:tcPr>
            <w:tcW w:w="426" w:type="dxa"/>
            <w:shd w:val="clear" w:color="auto" w:fill="FFFFFF" w:themeFill="background1"/>
          </w:tcPr>
          <w:p w14:paraId="259CD638" w14:textId="54CCDBAD" w:rsidR="008E495B" w:rsidRPr="003F3670" w:rsidRDefault="008E495B" w:rsidP="008E495B">
            <w:pPr>
              <w:jc w:val="center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0CD2DAFE" w14:textId="521452B0" w:rsidR="008E495B" w:rsidRPr="001B52E8" w:rsidRDefault="008E495B" w:rsidP="008E495B">
            <w:pPr>
              <w:pStyle w:val="TableParagraph"/>
              <w:spacing w:line="200" w:lineRule="exact"/>
              <w:ind w:left="62"/>
              <w:rPr>
                <w:rFonts w:asciiTheme="majorHAnsi" w:hAnsiTheme="majorHAnsi"/>
                <w:color w:val="FF0000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101039" w:rsidRPr="009F5F73" w14:paraId="53E568E7" w14:textId="77777777" w:rsidTr="54F0E6B2">
        <w:trPr>
          <w:trHeight w:val="301"/>
        </w:trPr>
        <w:tc>
          <w:tcPr>
            <w:tcW w:w="3227" w:type="dxa"/>
            <w:vMerge w:val="restart"/>
            <w:shd w:val="clear" w:color="auto" w:fill="DADADA"/>
          </w:tcPr>
          <w:p w14:paraId="0F08B6E7" w14:textId="77777777" w:rsidR="002E21E7" w:rsidRDefault="002E21E7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</w:p>
          <w:p w14:paraId="0EAAB890" w14:textId="5BCA932F" w:rsidR="00122625" w:rsidRPr="00FC1DD7" w:rsidRDefault="00122625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  <w:r w:rsidRPr="00172FF1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(</w:t>
            </w:r>
            <w:r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 xml:space="preserve">aangeven </w:t>
            </w:r>
            <w:r w:rsidR="00362B20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welke contractvorm bij de referentie van toepassing is</w:t>
            </w:r>
            <w:r w:rsidRPr="00172FF1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**, max 1 item)</w:t>
            </w:r>
          </w:p>
        </w:tc>
        <w:tc>
          <w:tcPr>
            <w:tcW w:w="4144" w:type="dxa"/>
            <w:shd w:val="clear" w:color="auto" w:fill="FFFFFF" w:themeFill="background1"/>
          </w:tcPr>
          <w:p w14:paraId="46771945" w14:textId="60F9D9C9" w:rsidR="002E21E7" w:rsidRDefault="002E21E7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ultaa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 overeenkomst</w:t>
            </w:r>
          </w:p>
        </w:tc>
        <w:tc>
          <w:tcPr>
            <w:tcW w:w="426" w:type="dxa"/>
            <w:shd w:val="clear" w:color="auto" w:fill="FFFFFF" w:themeFill="background1"/>
          </w:tcPr>
          <w:p w14:paraId="6211454E" w14:textId="6C24D413" w:rsidR="002E21E7" w:rsidRPr="00FC1DD7" w:rsidRDefault="002E21E7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5BE8D7DC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  <w:p w14:paraId="4B9CA7FD" w14:textId="77777777" w:rsidR="002E21E7" w:rsidRDefault="002E21E7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</w:tr>
      <w:tr w:rsidR="002E21E7" w:rsidRPr="009F5F73" w14:paraId="72F26F31" w14:textId="77777777" w:rsidTr="54F0E6B2">
        <w:trPr>
          <w:trHeight w:val="301"/>
        </w:trPr>
        <w:tc>
          <w:tcPr>
            <w:tcW w:w="3227" w:type="dxa"/>
            <w:vMerge/>
          </w:tcPr>
          <w:p w14:paraId="5E6A8222" w14:textId="77777777" w:rsidR="002E21E7" w:rsidRPr="00FC1DD7" w:rsidRDefault="002E21E7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</w:tcPr>
          <w:p w14:paraId="370F3D6D" w14:textId="0EADEF9D" w:rsidR="002E21E7" w:rsidRDefault="002E21E7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annin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ct</w:t>
            </w:r>
          </w:p>
        </w:tc>
        <w:tc>
          <w:tcPr>
            <w:tcW w:w="426" w:type="dxa"/>
            <w:shd w:val="clear" w:color="auto" w:fill="FFFFFF" w:themeFill="background1"/>
          </w:tcPr>
          <w:p w14:paraId="5EB447BA" w14:textId="41CE0199" w:rsidR="002E21E7" w:rsidRPr="00FC1DD7" w:rsidRDefault="002E21E7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45308F33" w14:textId="05801BA5" w:rsidR="002E21E7" w:rsidRDefault="00887D6F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101039" w:rsidRPr="009F5F73" w14:paraId="694421BC" w14:textId="77777777" w:rsidTr="54F0E6B2">
        <w:trPr>
          <w:trHeight w:val="301"/>
        </w:trPr>
        <w:tc>
          <w:tcPr>
            <w:tcW w:w="3227" w:type="dxa"/>
            <w:vMerge w:val="restart"/>
            <w:shd w:val="clear" w:color="auto" w:fill="DADADA"/>
          </w:tcPr>
          <w:p w14:paraId="30B620B2" w14:textId="77777777" w:rsidR="006D786D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tu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ssen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deel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gen pe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eel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rden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j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uit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zaamh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</w:p>
          <w:p w14:paraId="2E8BE18E" w14:textId="5611175E" w:rsidR="00172FF1" w:rsidRPr="00FC1DD7" w:rsidRDefault="00172FF1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  <w:r w:rsidRPr="00172FF1">
              <w:rPr>
                <w:rFonts w:asciiTheme="majorHAnsi" w:eastAsia="Verdana" w:hAnsiTheme="majorHAnsi" w:cs="Verdana"/>
                <w:color w:val="FF0000"/>
                <w:spacing w:val="-1"/>
                <w:sz w:val="20"/>
                <w:szCs w:val="20"/>
                <w:lang w:val="nl-NL"/>
              </w:rPr>
              <w:t>(keuze maken**, max 1 item)</w:t>
            </w:r>
          </w:p>
        </w:tc>
        <w:tc>
          <w:tcPr>
            <w:tcW w:w="4144" w:type="dxa"/>
            <w:shd w:val="clear" w:color="auto" w:fill="FFFFFF" w:themeFill="background1"/>
          </w:tcPr>
          <w:p w14:paraId="4758C8FF" w14:textId="46981B1D" w:rsidR="006D786D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≥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80%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el</w:t>
            </w:r>
          </w:p>
        </w:tc>
        <w:tc>
          <w:tcPr>
            <w:tcW w:w="426" w:type="dxa"/>
            <w:shd w:val="clear" w:color="auto" w:fill="FFFFFF" w:themeFill="background1"/>
          </w:tcPr>
          <w:p w14:paraId="3423B242" w14:textId="545506EB" w:rsidR="006D786D" w:rsidRPr="002E21E7" w:rsidRDefault="006D786D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587A5CBA" w14:textId="4D4BD482" w:rsidR="006D786D" w:rsidRDefault="00554688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6D786D" w:rsidRPr="009F5F73" w14:paraId="290E58F7" w14:textId="77777777" w:rsidTr="54F0E6B2">
        <w:trPr>
          <w:trHeight w:val="301"/>
        </w:trPr>
        <w:tc>
          <w:tcPr>
            <w:tcW w:w="3227" w:type="dxa"/>
            <w:vMerge/>
          </w:tcPr>
          <w:p w14:paraId="22757BE2" w14:textId="77777777" w:rsidR="006D786D" w:rsidRPr="00FC1DD7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</w:tcPr>
          <w:p w14:paraId="101E5629" w14:textId="15911D29" w:rsidR="006D786D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≥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60%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el</w:t>
            </w:r>
            <w:r w:rsidRPr="009F5F73">
              <w:rPr>
                <w:rFonts w:asciiTheme="majorHAnsi" w:eastAsia="Verdana" w:hAnsiTheme="majorHAnsi" w:cs="Verdana"/>
                <w:spacing w:val="55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&lt;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80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%</w:t>
            </w:r>
          </w:p>
        </w:tc>
        <w:tc>
          <w:tcPr>
            <w:tcW w:w="426" w:type="dxa"/>
            <w:shd w:val="clear" w:color="auto" w:fill="FFFFFF" w:themeFill="background1"/>
          </w:tcPr>
          <w:p w14:paraId="76DC1A30" w14:textId="7B18717A" w:rsidR="006D786D" w:rsidRPr="002E21E7" w:rsidRDefault="006D786D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74E5A596" w14:textId="18DEA558" w:rsidR="006D786D" w:rsidRDefault="00554688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6D786D" w:rsidRPr="009F5F73" w14:paraId="3F5EADE5" w14:textId="77777777" w:rsidTr="54F0E6B2">
        <w:trPr>
          <w:trHeight w:val="301"/>
        </w:trPr>
        <w:tc>
          <w:tcPr>
            <w:tcW w:w="3227" w:type="dxa"/>
            <w:vMerge/>
          </w:tcPr>
          <w:p w14:paraId="247977BF" w14:textId="77777777" w:rsidR="006D786D" w:rsidRPr="00FC1DD7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</w:tcPr>
          <w:p w14:paraId="62F3B32D" w14:textId="19E01209" w:rsidR="006D786D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≥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40%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el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&lt;6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0%</w:t>
            </w:r>
          </w:p>
        </w:tc>
        <w:tc>
          <w:tcPr>
            <w:tcW w:w="426" w:type="dxa"/>
            <w:shd w:val="clear" w:color="auto" w:fill="FFFFFF" w:themeFill="background1"/>
          </w:tcPr>
          <w:p w14:paraId="3A2DA88E" w14:textId="442095FF" w:rsidR="006D786D" w:rsidRPr="002E21E7" w:rsidRDefault="006D786D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04A815F3" w14:textId="4EDD53CF" w:rsidR="006D786D" w:rsidRDefault="00554688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</w:t>
            </w:r>
          </w:p>
        </w:tc>
      </w:tr>
      <w:tr w:rsidR="006D786D" w:rsidRPr="009F5F73" w14:paraId="043205C7" w14:textId="77777777" w:rsidTr="54F0E6B2">
        <w:trPr>
          <w:trHeight w:val="301"/>
        </w:trPr>
        <w:tc>
          <w:tcPr>
            <w:tcW w:w="3227" w:type="dxa"/>
            <w:vMerge/>
          </w:tcPr>
          <w:p w14:paraId="71439803" w14:textId="77777777" w:rsidR="006D786D" w:rsidRPr="00FC1DD7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shd w:val="clear" w:color="auto" w:fill="FFFFFF" w:themeFill="background1"/>
          </w:tcPr>
          <w:p w14:paraId="492BB123" w14:textId="4776C8EF" w:rsidR="006D786D" w:rsidRDefault="006D786D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≤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4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0%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eel</w:t>
            </w:r>
          </w:p>
        </w:tc>
        <w:tc>
          <w:tcPr>
            <w:tcW w:w="426" w:type="dxa"/>
            <w:shd w:val="clear" w:color="auto" w:fill="FFFFFF" w:themeFill="background1"/>
          </w:tcPr>
          <w:p w14:paraId="2C3763E8" w14:textId="3307434E" w:rsidR="006D786D" w:rsidRPr="002E21E7" w:rsidRDefault="006D786D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64008D1A" w14:textId="38ADCFF1" w:rsidR="006D786D" w:rsidRDefault="006D786D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0</w:t>
            </w:r>
          </w:p>
        </w:tc>
      </w:tr>
      <w:tr w:rsidR="00101039" w:rsidRPr="009F5F73" w14:paraId="25B4E7E3" w14:textId="77777777" w:rsidTr="54F0E6B2">
        <w:trPr>
          <w:trHeight w:val="301"/>
        </w:trPr>
        <w:tc>
          <w:tcPr>
            <w:tcW w:w="3227" w:type="dxa"/>
            <w:shd w:val="clear" w:color="auto" w:fill="DADADA"/>
          </w:tcPr>
          <w:p w14:paraId="06657663" w14:textId="04798D22" w:rsidR="002E21E7" w:rsidRPr="00FC1DD7" w:rsidRDefault="007504B4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Implementatie</w:t>
            </w:r>
          </w:p>
        </w:tc>
        <w:tc>
          <w:tcPr>
            <w:tcW w:w="4144" w:type="dxa"/>
            <w:shd w:val="clear" w:color="auto" w:fill="FFFFFF" w:themeFill="background1"/>
          </w:tcPr>
          <w:p w14:paraId="7D7B5561" w14:textId="7F0F2AC3" w:rsidR="002E21E7" w:rsidRDefault="002E21E7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2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“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e”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v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ver</w:t>
            </w:r>
          </w:p>
        </w:tc>
        <w:tc>
          <w:tcPr>
            <w:tcW w:w="426" w:type="dxa"/>
            <w:shd w:val="clear" w:color="auto" w:fill="FFFFFF" w:themeFill="background1"/>
          </w:tcPr>
          <w:p w14:paraId="7F876AE3" w14:textId="03E86F5B" w:rsidR="002E21E7" w:rsidRPr="002E21E7" w:rsidRDefault="002E21E7" w:rsidP="002E21E7">
            <w:pPr>
              <w:jc w:val="center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shd w:val="clear" w:color="auto" w:fill="FFFFFF" w:themeFill="background1"/>
          </w:tcPr>
          <w:p w14:paraId="091C8206" w14:textId="0704BAEC" w:rsidR="002E21E7" w:rsidRDefault="002E21E7" w:rsidP="002E21E7">
            <w:pPr>
              <w:pStyle w:val="TableParagraph"/>
              <w:spacing w:line="200" w:lineRule="exact"/>
              <w:ind w:left="62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</w:tbl>
    <w:p w14:paraId="00981FAC" w14:textId="77777777" w:rsidR="00C64DC7" w:rsidRDefault="00C64DC7">
      <w:r>
        <w:br w:type="page"/>
      </w:r>
    </w:p>
    <w:tbl>
      <w:tblPr>
        <w:tblStyle w:val="TableNormal1"/>
        <w:tblW w:w="8789" w:type="dxa"/>
        <w:tblInd w:w="559" w:type="dxa"/>
        <w:tblLayout w:type="fixed"/>
        <w:tblLook w:val="01E0" w:firstRow="1" w:lastRow="1" w:firstColumn="1" w:lastColumn="1" w:noHBand="0" w:noVBand="0"/>
      </w:tblPr>
      <w:tblGrid>
        <w:gridCol w:w="2835"/>
        <w:gridCol w:w="4536"/>
        <w:gridCol w:w="426"/>
        <w:gridCol w:w="992"/>
      </w:tblGrid>
      <w:tr w:rsidR="002E21E7" w:rsidRPr="009F5F73" w14:paraId="672CAF86" w14:textId="77777777" w:rsidTr="268FC193">
        <w:trPr>
          <w:trHeight w:hRule="exact" w:val="2396"/>
        </w:trPr>
        <w:tc>
          <w:tcPr>
            <w:tcW w:w="737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6C0739C5" w14:textId="31A42124" w:rsidR="002E21E7" w:rsidRPr="00FC1DD7" w:rsidRDefault="002E21E7" w:rsidP="002E21E7">
            <w:pPr>
              <w:pStyle w:val="TableParagraph"/>
              <w:spacing w:before="2"/>
              <w:ind w:left="33" w:right="3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lastRenderedPageBreak/>
              <w:t>A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w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zaamh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 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ke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ood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lij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zijn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, w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uit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ev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htn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 de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eke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b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ij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oce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.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et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hni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sch Be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all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2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vo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w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za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eden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ver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ant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w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lij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ede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n:</w:t>
            </w:r>
          </w:p>
          <w:p w14:paraId="6C401B12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Conditie</w:t>
            </w:r>
            <w:r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gestuurd, planmatig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d;</w:t>
            </w:r>
          </w:p>
          <w:p w14:paraId="725B7FF1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vigerende w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–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g;</w:t>
            </w:r>
          </w:p>
          <w:p w14:paraId="3B482AE0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mili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eer;</w:t>
            </w:r>
          </w:p>
          <w:p w14:paraId="5AA1A39F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rev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or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f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</w:p>
          <w:p w14:paraId="060EF936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rp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lann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n;</w:t>
            </w:r>
          </w:p>
          <w:p w14:paraId="077B360E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mmuni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e- en</w:t>
            </w:r>
            <w:r w:rsidRPr="00FC1DD7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FC1DD7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FC1DD7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 xml:space="preserve"> 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FC1DD7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tuur</w:t>
            </w:r>
          </w:p>
          <w:p w14:paraId="1CD57BB9" w14:textId="77777777" w:rsidR="002E21E7" w:rsidRPr="00FC1DD7" w:rsidRDefault="002E21E7" w:rsidP="002E21E7">
            <w:pPr>
              <w:pStyle w:val="TableParagraph"/>
              <w:numPr>
                <w:ilvl w:val="0"/>
                <w:numId w:val="49"/>
              </w:numPr>
              <w:ind w:left="969" w:hanging="357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FC1DD7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storingsdienst</w:t>
            </w:r>
          </w:p>
          <w:p w14:paraId="44F82A5E" w14:textId="77777777" w:rsidR="002E21E7" w:rsidRPr="009F5F73" w:rsidRDefault="002E21E7" w:rsidP="002E21E7">
            <w:pPr>
              <w:pStyle w:val="TableParagraph"/>
              <w:spacing w:before="4" w:line="19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  <w:p w14:paraId="1B797059" w14:textId="7F7E40E5" w:rsidR="002E21E7" w:rsidRPr="009F5F73" w:rsidRDefault="002E21E7" w:rsidP="002E21E7">
            <w:pPr>
              <w:pStyle w:val="TableParagraph"/>
              <w:spacing w:before="2"/>
              <w:ind w:left="35" w:right="404"/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*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(aan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v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s)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1CD7D682" w14:textId="77777777" w:rsidR="002E21E7" w:rsidRPr="009A3961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  <w:vAlign w:val="bottom"/>
          </w:tcPr>
          <w:p w14:paraId="1F4CFA57" w14:textId="442463F7" w:rsidR="002E21E7" w:rsidRPr="009F5F73" w:rsidRDefault="006D74A2" w:rsidP="002E21E7">
            <w:pPr>
              <w:pStyle w:val="TableParagraph"/>
              <w:spacing w:line="200" w:lineRule="exact"/>
              <w:rPr>
                <w:rFonts w:asciiTheme="majorHAnsi" w:hAnsiTheme="majorHAnsi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en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sc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</w:t>
            </w:r>
          </w:p>
        </w:tc>
      </w:tr>
      <w:tr w:rsidR="002E21E7" w:rsidRPr="009F5F73" w14:paraId="0A0D338D" w14:textId="77777777" w:rsidTr="00045692">
        <w:trPr>
          <w:trHeight w:hRule="exact" w:val="343"/>
        </w:trPr>
        <w:tc>
          <w:tcPr>
            <w:tcW w:w="283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734FF662" w14:textId="77777777" w:rsidR="002E21E7" w:rsidRPr="009F5F73" w:rsidRDefault="002E21E7" w:rsidP="002E21E7">
            <w:pPr>
              <w:pStyle w:val="TableParagraph"/>
              <w:spacing w:before="61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der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tallati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es*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ABF394" w14:textId="77777777" w:rsidR="002E21E7" w:rsidRPr="009F5F73" w:rsidRDefault="002E21E7" w:rsidP="002E21E7">
            <w:pPr>
              <w:pStyle w:val="TableParagraph"/>
              <w:spacing w:before="61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pw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ing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AC56D9" w14:textId="77777777" w:rsidR="002E21E7" w:rsidRPr="009F5F73" w:rsidRDefault="002E21E7" w:rsidP="002E21E7">
            <w:pPr>
              <w:pStyle w:val="TableParagraph"/>
              <w:spacing w:before="61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8C93C0" w14:textId="77777777" w:rsidR="002E21E7" w:rsidRPr="009F5F73" w:rsidRDefault="002E21E7" w:rsidP="002E21E7">
            <w:pPr>
              <w:pStyle w:val="TableParagraph"/>
              <w:spacing w:before="61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44319A08" w14:textId="77777777" w:rsidTr="00045692">
        <w:trPr>
          <w:trHeight w:hRule="exact" w:val="324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377F5302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A042B4" w14:textId="77777777" w:rsidR="002E21E7" w:rsidRPr="009F5F73" w:rsidRDefault="002E21E7" w:rsidP="002E21E7">
            <w:pPr>
              <w:pStyle w:val="TableParagraph"/>
              <w:spacing w:before="56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esys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2BB819" w14:textId="77777777" w:rsidR="002E21E7" w:rsidRPr="009F5F73" w:rsidRDefault="002E21E7" w:rsidP="002E21E7">
            <w:pPr>
              <w:pStyle w:val="TableParagraph"/>
              <w:spacing w:before="56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428693" w14:textId="77777777" w:rsidR="002E21E7" w:rsidRPr="009F5F73" w:rsidRDefault="002E21E7" w:rsidP="002E21E7">
            <w:pPr>
              <w:pStyle w:val="TableParagraph"/>
              <w:spacing w:before="56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</w:t>
            </w:r>
          </w:p>
        </w:tc>
      </w:tr>
      <w:tr w:rsidR="002E21E7" w:rsidRPr="009F5F73" w14:paraId="3818BBEE" w14:textId="77777777" w:rsidTr="00045692">
        <w:trPr>
          <w:trHeight w:hRule="exact" w:val="360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3DEEFC93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5C5AD0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proofErr w:type="spellStart"/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w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ing</w:t>
            </w:r>
            <w:proofErr w:type="spellEnd"/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149503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A55773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4BA10D27" w14:textId="77777777" w:rsidTr="00045692">
        <w:trPr>
          <w:trHeight w:hRule="exact" w:val="314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27EE7B8B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06546C" w14:textId="1D1A1B71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de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but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iesy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men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E16D4E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2B1A68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</w:t>
            </w:r>
          </w:p>
        </w:tc>
      </w:tr>
      <w:tr w:rsidR="002E21E7" w:rsidRPr="009F5F73" w14:paraId="6CB245A0" w14:textId="77777777" w:rsidTr="00045692">
        <w:trPr>
          <w:trHeight w:hRule="exact" w:val="509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7C82774B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276831" w14:textId="77777777" w:rsidR="002E21E7" w:rsidRPr="009F5F73" w:rsidRDefault="002E21E7" w:rsidP="002E21E7">
            <w:pPr>
              <w:pStyle w:val="TableParagraph"/>
              <w:ind w:left="62" w:right="1406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e- en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k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ys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en</w:t>
            </w:r>
            <w:r w:rsidRPr="009F5F73">
              <w:rPr>
                <w:rFonts w:asciiTheme="majorHAnsi" w:eastAsia="Verdana" w:hAnsiTheme="majorHAnsi" w:cs="Verdana"/>
                <w:spacing w:val="33"/>
                <w:sz w:val="20"/>
                <w:szCs w:val="20"/>
                <w:lang w:val="nl-NL"/>
              </w:rPr>
              <w:t xml:space="preserve"> 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. w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mt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po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tallati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D4E1A9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E203A3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3</w:t>
            </w:r>
          </w:p>
        </w:tc>
      </w:tr>
      <w:tr w:rsidR="002E21E7" w:rsidRPr="009F5F73" w14:paraId="44DA1C77" w14:textId="77777777" w:rsidTr="00045692">
        <w:trPr>
          <w:trHeight w:hRule="exact" w:val="312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0E25FAEC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17E382" w14:textId="39B9017C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Lu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be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han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tallatie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7FDFC5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B877D6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0C8F843B" w14:textId="77777777" w:rsidTr="00045692">
        <w:trPr>
          <w:trHeight w:hRule="exact" w:val="314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7E82E542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A2019E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Gasinstallatie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25194A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47EE58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</w:t>
            </w:r>
          </w:p>
        </w:tc>
      </w:tr>
      <w:tr w:rsidR="002E21E7" w:rsidRPr="009F5F73" w14:paraId="7D579710" w14:textId="77777777" w:rsidTr="00045692">
        <w:trPr>
          <w:trHeight w:hRule="exact" w:val="314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78D0923D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8720F3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Wat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er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tallati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07EE9A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599289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1</w:t>
            </w:r>
          </w:p>
        </w:tc>
      </w:tr>
      <w:tr w:rsidR="002E21E7" w:rsidRPr="009F5F73" w14:paraId="6BFBA18C" w14:textId="77777777" w:rsidTr="00045692">
        <w:trPr>
          <w:trHeight w:hRule="exact" w:val="312"/>
        </w:trPr>
        <w:tc>
          <w:tcPr>
            <w:tcW w:w="2835" w:type="dxa"/>
            <w:vMerge/>
            <w:tcBorders>
              <w:left w:val="single" w:sz="6" w:space="0" w:color="000000" w:themeColor="text1"/>
            </w:tcBorders>
          </w:tcPr>
          <w:p w14:paraId="244B4669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D8FEE3" w14:textId="77777777" w:rsidR="002E21E7" w:rsidRPr="009F5F73" w:rsidRDefault="002E21E7" w:rsidP="002E21E7">
            <w:pPr>
              <w:pStyle w:val="TableParagraph"/>
              <w:spacing w:before="56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t-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&amp;r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lt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ek (gebouwbeheer systeem)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B73502" w14:textId="77777777" w:rsidR="002E21E7" w:rsidRPr="009F5F73" w:rsidRDefault="002E21E7" w:rsidP="002E21E7">
            <w:pPr>
              <w:pStyle w:val="TableParagraph"/>
              <w:spacing w:before="56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799951" w14:textId="77777777" w:rsidR="002E21E7" w:rsidRPr="009F5F73" w:rsidRDefault="002E21E7" w:rsidP="002E21E7">
            <w:pPr>
              <w:pStyle w:val="TableParagraph"/>
              <w:spacing w:before="56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431FED13" w14:textId="77777777" w:rsidTr="00045692">
        <w:trPr>
          <w:trHeight w:hRule="exact" w:val="314"/>
        </w:trPr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206A807D" w14:textId="3F07DE54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</w:t>
            </w:r>
            <w:r w:rsidRPr="00340E69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 xml:space="preserve"> 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340E69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n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der</w:t>
            </w:r>
            <w:r w:rsidRPr="00340E69">
              <w:rPr>
                <w:rFonts w:asciiTheme="majorHAnsi" w:eastAsia="Verdana" w:hAnsiTheme="majorHAnsi" w:cs="Verdana"/>
                <w:spacing w:val="-4"/>
                <w:sz w:val="20"/>
                <w:szCs w:val="20"/>
                <w:lang w:val="nl-NL"/>
              </w:rPr>
              <w:t>h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den</w:t>
            </w:r>
            <w:r w:rsidRPr="00340E69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E-</w:t>
            </w:r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in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tallati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es*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D00045" w14:textId="60035C21" w:rsidR="002E21E7" w:rsidRPr="009F5F73" w:rsidRDefault="002E21E7" w:rsidP="002E21E7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Centrale elektrotechnische voorzieningen / verdelers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A72E22" w14:textId="7BF249E2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A1AABD" w14:textId="19095286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218A620C" w14:textId="77777777" w:rsidTr="00045692">
        <w:trPr>
          <w:trHeight w:hRule="exact" w:val="314"/>
        </w:trPr>
        <w:tc>
          <w:tcPr>
            <w:tcW w:w="283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1BD0B585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D07A9F" w14:textId="6F42A0EC" w:rsidR="002E21E7" w:rsidRPr="009F5F73" w:rsidRDefault="002E21E7" w:rsidP="002E21E7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proofErr w:type="spellStart"/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Brandmeld</w:t>
            </w:r>
            <w:proofErr w:type="spellEnd"/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- ontruimingsinstallaties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FCEE4B" w14:textId="6A24788A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4E867E" w14:textId="14313B40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31729DFB" w14:textId="77777777" w:rsidTr="00045692">
        <w:trPr>
          <w:trHeight w:hRule="exact" w:val="314"/>
        </w:trPr>
        <w:tc>
          <w:tcPr>
            <w:tcW w:w="283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3C2862BB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6068B0" w14:textId="429F83D7" w:rsidR="002E21E7" w:rsidRPr="009F5F73" w:rsidRDefault="002E21E7" w:rsidP="002E21E7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Nood- en vluchtwegverlichting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9D1017" w14:textId="7C91B66E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7F0869" w14:textId="7D10864E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36454E59" w14:textId="77777777" w:rsidTr="00045692">
        <w:trPr>
          <w:trHeight w:hRule="exact" w:val="314"/>
        </w:trPr>
        <w:tc>
          <w:tcPr>
            <w:tcW w:w="2835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ADADA"/>
          </w:tcPr>
          <w:p w14:paraId="03720978" w14:textId="77777777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E1F964" w14:textId="449ADCBC" w:rsidR="002E21E7" w:rsidRPr="009F5F73" w:rsidRDefault="002E21E7" w:rsidP="002E21E7">
            <w:pPr>
              <w:pStyle w:val="TableParagraph"/>
              <w:spacing w:before="59"/>
              <w:ind w:left="35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Noodstroomag</w:t>
            </w:r>
            <w:r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regaat</w:t>
            </w: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293F08" w14:textId="56798C62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□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63D73E" w14:textId="100B64B2" w:rsidR="002E21E7" w:rsidRPr="009F5F73" w:rsidRDefault="002E21E7" w:rsidP="002E21E7">
            <w:pPr>
              <w:pStyle w:val="TableParagraph"/>
              <w:spacing w:before="59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340E69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2</w:t>
            </w:r>
          </w:p>
        </w:tc>
      </w:tr>
      <w:tr w:rsidR="002E21E7" w:rsidRPr="009F5F73" w14:paraId="629E0209" w14:textId="77777777" w:rsidTr="00045692">
        <w:trPr>
          <w:trHeight w:hRule="exact" w:val="318"/>
        </w:trPr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D28191" w14:textId="65BF915B" w:rsidR="002E21E7" w:rsidRPr="009F5F73" w:rsidRDefault="002E21E7" w:rsidP="002E21E7">
            <w:pPr>
              <w:pStyle w:val="TableParagraph"/>
              <w:spacing w:before="1" w:line="191" w:lineRule="exact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Co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nta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p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e</w:t>
            </w: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oon</w:t>
            </w:r>
            <w:r w:rsidRPr="009F5F73">
              <w:rPr>
                <w:rFonts w:asciiTheme="majorHAnsi" w:eastAsia="Verdana" w:hAnsiTheme="majorHAnsi" w:cs="Verdana"/>
                <w:spacing w:val="-3"/>
                <w:sz w:val="20"/>
                <w:szCs w:val="20"/>
                <w:lang w:val="nl-NL"/>
              </w:rPr>
              <w:t xml:space="preserve"> </w:t>
            </w:r>
            <w:r w:rsidR="00F319B2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inschrijver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C182E5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C7889E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D1184D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2E21E7" w:rsidRPr="009F5F73" w14:paraId="341E8CC1" w14:textId="77777777" w:rsidTr="00045692">
        <w:trPr>
          <w:trHeight w:hRule="exact" w:val="370"/>
        </w:trPr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C0F8B8" w14:textId="77777777" w:rsidR="002E21E7" w:rsidRPr="009F5F73" w:rsidRDefault="002E21E7" w:rsidP="002E21E7">
            <w:pPr>
              <w:pStyle w:val="TableParagraph"/>
              <w:spacing w:before="3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1"/>
                <w:sz w:val="20"/>
                <w:szCs w:val="20"/>
                <w:lang w:val="nl-NL"/>
              </w:rPr>
              <w:t>F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un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c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12A8CD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E280EA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784C94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2E21E7" w:rsidRPr="009F5F73" w14:paraId="6A63892F" w14:textId="77777777" w:rsidTr="00045692">
        <w:trPr>
          <w:trHeight w:hRule="exact" w:val="312"/>
        </w:trPr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0A8A6E" w14:textId="77777777" w:rsidR="002E21E7" w:rsidRPr="009F5F73" w:rsidRDefault="002E21E7" w:rsidP="002E21E7">
            <w:pPr>
              <w:pStyle w:val="TableParagraph"/>
              <w:spacing w:before="1" w:line="191" w:lineRule="exact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O</w:t>
            </w:r>
            <w:r w:rsidRPr="009F5F73">
              <w:rPr>
                <w:rFonts w:asciiTheme="majorHAnsi" w:eastAsia="Verdana" w:hAnsiTheme="majorHAnsi" w:cs="Verdana"/>
                <w:spacing w:val="-2"/>
                <w:sz w:val="20"/>
                <w:szCs w:val="20"/>
                <w:lang w:val="nl-NL"/>
              </w:rPr>
              <w:t>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g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ani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s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ati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e: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6D47EC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6CF7C8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6AA5B2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2E21E7" w:rsidRPr="009F5F73" w14:paraId="2028015A" w14:textId="77777777" w:rsidTr="00045692">
        <w:trPr>
          <w:trHeight w:hRule="exact" w:val="621"/>
        </w:trPr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92C305" w14:textId="57F72635" w:rsidR="002E21E7" w:rsidRPr="009F5F73" w:rsidRDefault="002E21E7" w:rsidP="002E21E7">
            <w:pPr>
              <w:pStyle w:val="TableParagraph"/>
              <w:spacing w:before="1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Han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t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eke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nin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 xml:space="preserve">g </w:t>
            </w:r>
            <w:r w:rsidR="00F319B2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inschrijver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</w:tcPr>
          <w:p w14:paraId="24503C5C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</w:tcPr>
          <w:p w14:paraId="352848F9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845118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  <w:tr w:rsidR="002E21E7" w:rsidRPr="009F5F73" w14:paraId="38CCCF32" w14:textId="77777777" w:rsidTr="00045692">
        <w:trPr>
          <w:trHeight w:hRule="exact" w:val="392"/>
        </w:trPr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</w:tcPr>
          <w:p w14:paraId="39C8A84C" w14:textId="77777777" w:rsidR="002E21E7" w:rsidRPr="009F5F73" w:rsidRDefault="002E21E7" w:rsidP="002E21E7">
            <w:pPr>
              <w:pStyle w:val="TableParagraph"/>
              <w:spacing w:before="1" w:line="193" w:lineRule="exact"/>
              <w:ind w:left="63"/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</w:pP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D</w:t>
            </w:r>
            <w:r w:rsidRPr="009F5F73">
              <w:rPr>
                <w:rFonts w:asciiTheme="majorHAnsi" w:eastAsia="Verdana" w:hAnsiTheme="majorHAnsi" w:cs="Verdana"/>
                <w:spacing w:val="-1"/>
                <w:sz w:val="20"/>
                <w:szCs w:val="20"/>
                <w:lang w:val="nl-NL"/>
              </w:rPr>
              <w:t>atum</w:t>
            </w:r>
            <w:r w:rsidRPr="009F5F73">
              <w:rPr>
                <w:rFonts w:asciiTheme="majorHAnsi" w:eastAsia="Verdana" w:hAnsiTheme="majorHAnsi" w:cs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4144" w:type="dxa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</w:tcPr>
          <w:p w14:paraId="61ED33D7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426" w:type="dxa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</w:tcPr>
          <w:p w14:paraId="63EA9CD7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8FC6DD" w14:textId="77777777" w:rsidR="002E21E7" w:rsidRPr="009F5F73" w:rsidRDefault="002E21E7" w:rsidP="002E21E7">
            <w:pPr>
              <w:rPr>
                <w:rFonts w:asciiTheme="majorHAnsi" w:hAnsiTheme="majorHAnsi"/>
                <w:sz w:val="20"/>
                <w:szCs w:val="20"/>
                <w:lang w:val="nl-NL"/>
              </w:rPr>
            </w:pPr>
          </w:p>
        </w:tc>
      </w:tr>
    </w:tbl>
    <w:p w14:paraId="4BA09A31" w14:textId="77777777" w:rsidR="00A25EA1" w:rsidRDefault="00A25EA1" w:rsidP="00F40322">
      <w:pPr>
        <w:pStyle w:val="Standaardmetinspring"/>
      </w:pPr>
    </w:p>
    <w:p w14:paraId="65DD56F0" w14:textId="554B61CD" w:rsidR="001B2A99" w:rsidRPr="001B2A99" w:rsidRDefault="00F40322" w:rsidP="00F40322">
      <w:pPr>
        <w:pStyle w:val="Standaardmetinspring"/>
      </w:pPr>
      <w:r>
        <w:t xml:space="preserve">Sweegers en </w:t>
      </w:r>
      <w:r w:rsidR="009240B0" w:rsidRPr="00D21802">
        <w:t>de Bruijn bv</w:t>
      </w:r>
    </w:p>
    <w:sectPr w:rsidR="001B2A99" w:rsidRPr="001B2A99" w:rsidSect="00D263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2183" w:right="1416" w:bottom="1412" w:left="1412" w:header="567" w:footer="612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7A0DE" w14:textId="77777777" w:rsidR="00F914AF" w:rsidRDefault="00F914AF" w:rsidP="00B142D8">
      <w:r>
        <w:separator/>
      </w:r>
    </w:p>
    <w:p w14:paraId="08833700" w14:textId="77777777" w:rsidR="00F914AF" w:rsidRDefault="00F914AF" w:rsidP="00B142D8"/>
    <w:p w14:paraId="2CE1A004" w14:textId="77777777" w:rsidR="00F914AF" w:rsidRDefault="00F914AF" w:rsidP="00B142D8"/>
    <w:p w14:paraId="66C488F3" w14:textId="77777777" w:rsidR="00F914AF" w:rsidRDefault="00F914AF" w:rsidP="00B142D8"/>
    <w:p w14:paraId="1CC6C7C4" w14:textId="77777777" w:rsidR="00F914AF" w:rsidRDefault="00F914AF" w:rsidP="00B142D8"/>
    <w:p w14:paraId="10EA7CDA" w14:textId="77777777" w:rsidR="00F914AF" w:rsidRDefault="00F914AF" w:rsidP="00B142D8"/>
    <w:p w14:paraId="0EC47816" w14:textId="77777777" w:rsidR="00F914AF" w:rsidRDefault="00F914AF" w:rsidP="00B142D8"/>
    <w:p w14:paraId="223FA302" w14:textId="77777777" w:rsidR="00F914AF" w:rsidRDefault="00F914AF" w:rsidP="00B142D8"/>
    <w:p w14:paraId="7E5D5459" w14:textId="77777777" w:rsidR="00F914AF" w:rsidRDefault="00F914AF" w:rsidP="00B142D8"/>
    <w:p w14:paraId="5D79C541" w14:textId="77777777" w:rsidR="00F914AF" w:rsidRDefault="00F914AF" w:rsidP="00B142D8"/>
    <w:p w14:paraId="2391303F" w14:textId="77777777" w:rsidR="00F914AF" w:rsidRDefault="00F914AF" w:rsidP="00B142D8"/>
    <w:p w14:paraId="13F4AE5E" w14:textId="77777777" w:rsidR="00F914AF" w:rsidRDefault="00F914AF" w:rsidP="00B142D8"/>
    <w:p w14:paraId="2CD1F895" w14:textId="77777777" w:rsidR="00F914AF" w:rsidRDefault="00F914AF" w:rsidP="00B142D8"/>
    <w:p w14:paraId="0E3A3AF5" w14:textId="77777777" w:rsidR="00F914AF" w:rsidRDefault="00F914AF" w:rsidP="00B142D8"/>
    <w:p w14:paraId="6AF47FC6" w14:textId="77777777" w:rsidR="00F914AF" w:rsidRDefault="00F914AF" w:rsidP="00B142D8"/>
    <w:p w14:paraId="40D6C6AA" w14:textId="77777777" w:rsidR="00F914AF" w:rsidRDefault="00F914AF" w:rsidP="00B142D8"/>
    <w:p w14:paraId="0A904BCA" w14:textId="77777777" w:rsidR="00F914AF" w:rsidRDefault="00F914AF" w:rsidP="00B142D8"/>
    <w:p w14:paraId="5CB84AAA" w14:textId="77777777" w:rsidR="00F914AF" w:rsidRDefault="00F914AF" w:rsidP="00B142D8"/>
    <w:p w14:paraId="25154423" w14:textId="77777777" w:rsidR="00F914AF" w:rsidRDefault="00F914AF" w:rsidP="00B142D8"/>
    <w:p w14:paraId="3BE3A72A" w14:textId="77777777" w:rsidR="00F914AF" w:rsidRDefault="00F914AF" w:rsidP="00B142D8"/>
    <w:p w14:paraId="2790D5CB" w14:textId="77777777" w:rsidR="00F914AF" w:rsidRDefault="00F914AF" w:rsidP="00B142D8"/>
    <w:p w14:paraId="7A6696EC" w14:textId="77777777" w:rsidR="00F914AF" w:rsidRDefault="00F914AF" w:rsidP="00B142D8"/>
    <w:p w14:paraId="4CB8D531" w14:textId="77777777" w:rsidR="00F914AF" w:rsidRDefault="00F914AF" w:rsidP="00B142D8"/>
    <w:p w14:paraId="69D7A392" w14:textId="77777777" w:rsidR="00F914AF" w:rsidRDefault="00F914AF" w:rsidP="00B142D8"/>
    <w:p w14:paraId="10AB1207" w14:textId="77777777" w:rsidR="00F914AF" w:rsidRDefault="00F914AF" w:rsidP="00B142D8"/>
    <w:p w14:paraId="0DDF3EEF" w14:textId="77777777" w:rsidR="00F914AF" w:rsidRDefault="00F914AF" w:rsidP="00B142D8"/>
    <w:p w14:paraId="487E06A1" w14:textId="77777777" w:rsidR="00F914AF" w:rsidRDefault="00F914AF" w:rsidP="00B142D8"/>
    <w:p w14:paraId="25D123FC" w14:textId="77777777" w:rsidR="00F914AF" w:rsidRDefault="00F914AF" w:rsidP="00B142D8"/>
    <w:p w14:paraId="635E37B0" w14:textId="77777777" w:rsidR="00F914AF" w:rsidRDefault="00F914AF" w:rsidP="00B142D8"/>
    <w:p w14:paraId="308B3D2B" w14:textId="77777777" w:rsidR="00F914AF" w:rsidRDefault="00F914AF" w:rsidP="00B142D8"/>
    <w:p w14:paraId="68B6797A" w14:textId="77777777" w:rsidR="00F914AF" w:rsidRDefault="00F914AF" w:rsidP="00B142D8"/>
    <w:p w14:paraId="3B5F3BE0" w14:textId="77777777" w:rsidR="00F914AF" w:rsidRDefault="00F914AF" w:rsidP="00B142D8"/>
    <w:p w14:paraId="4F88D232" w14:textId="77777777" w:rsidR="00F914AF" w:rsidRDefault="00F914AF" w:rsidP="00B142D8"/>
    <w:p w14:paraId="4EF4AF7D" w14:textId="77777777" w:rsidR="00F914AF" w:rsidRDefault="00F914AF" w:rsidP="00B142D8"/>
    <w:p w14:paraId="1BFD3AC2" w14:textId="77777777" w:rsidR="00F914AF" w:rsidRDefault="00F914AF" w:rsidP="00B142D8"/>
    <w:p w14:paraId="5CC3F0FA" w14:textId="77777777" w:rsidR="00F914AF" w:rsidRDefault="00F914AF" w:rsidP="00B142D8"/>
    <w:p w14:paraId="6400921E" w14:textId="77777777" w:rsidR="00F914AF" w:rsidRDefault="00F914AF"/>
  </w:endnote>
  <w:endnote w:type="continuationSeparator" w:id="0">
    <w:p w14:paraId="6263B717" w14:textId="77777777" w:rsidR="00F914AF" w:rsidRDefault="00F914AF" w:rsidP="00B142D8">
      <w:r>
        <w:continuationSeparator/>
      </w:r>
    </w:p>
    <w:p w14:paraId="2673C626" w14:textId="77777777" w:rsidR="00F914AF" w:rsidRDefault="00F914AF" w:rsidP="00B142D8"/>
    <w:p w14:paraId="42855CA6" w14:textId="77777777" w:rsidR="00F914AF" w:rsidRDefault="00F914AF" w:rsidP="00B142D8"/>
    <w:p w14:paraId="114012AA" w14:textId="77777777" w:rsidR="00F914AF" w:rsidRDefault="00F914AF" w:rsidP="00B142D8"/>
    <w:p w14:paraId="6218CCBC" w14:textId="77777777" w:rsidR="00F914AF" w:rsidRDefault="00F914AF" w:rsidP="00B142D8"/>
    <w:p w14:paraId="6C73455A" w14:textId="77777777" w:rsidR="00F914AF" w:rsidRDefault="00F914AF" w:rsidP="00B142D8"/>
    <w:p w14:paraId="1D386D9B" w14:textId="77777777" w:rsidR="00F914AF" w:rsidRDefault="00F914AF" w:rsidP="00B142D8"/>
    <w:p w14:paraId="18D199F8" w14:textId="77777777" w:rsidR="00F914AF" w:rsidRDefault="00F914AF" w:rsidP="00B142D8"/>
    <w:p w14:paraId="3C0C7D96" w14:textId="77777777" w:rsidR="00F914AF" w:rsidRDefault="00F914AF" w:rsidP="00B142D8"/>
    <w:p w14:paraId="463AA9B3" w14:textId="77777777" w:rsidR="00F914AF" w:rsidRDefault="00F914AF" w:rsidP="00B142D8"/>
    <w:p w14:paraId="538D196F" w14:textId="77777777" w:rsidR="00F914AF" w:rsidRDefault="00F914AF" w:rsidP="00B142D8"/>
    <w:p w14:paraId="67159642" w14:textId="77777777" w:rsidR="00F914AF" w:rsidRDefault="00F914AF" w:rsidP="00B142D8"/>
    <w:p w14:paraId="42324123" w14:textId="77777777" w:rsidR="00F914AF" w:rsidRDefault="00F914AF" w:rsidP="00B142D8"/>
    <w:p w14:paraId="1CF9A96B" w14:textId="77777777" w:rsidR="00F914AF" w:rsidRDefault="00F914AF" w:rsidP="00B142D8"/>
    <w:p w14:paraId="30E52F36" w14:textId="77777777" w:rsidR="00F914AF" w:rsidRDefault="00F914AF" w:rsidP="00B142D8"/>
    <w:p w14:paraId="6350ED14" w14:textId="77777777" w:rsidR="00F914AF" w:rsidRDefault="00F914AF" w:rsidP="00B142D8"/>
    <w:p w14:paraId="32A3F687" w14:textId="77777777" w:rsidR="00F914AF" w:rsidRDefault="00F914AF" w:rsidP="00B142D8"/>
    <w:p w14:paraId="57355FD9" w14:textId="77777777" w:rsidR="00F914AF" w:rsidRDefault="00F914AF" w:rsidP="00B142D8"/>
    <w:p w14:paraId="35AAFAA0" w14:textId="77777777" w:rsidR="00F914AF" w:rsidRDefault="00F914AF" w:rsidP="00B142D8"/>
    <w:p w14:paraId="7B5D8A16" w14:textId="77777777" w:rsidR="00F914AF" w:rsidRDefault="00F914AF" w:rsidP="00B142D8"/>
    <w:p w14:paraId="4E877683" w14:textId="77777777" w:rsidR="00F914AF" w:rsidRDefault="00F914AF" w:rsidP="00B142D8"/>
    <w:p w14:paraId="3DDA57A2" w14:textId="77777777" w:rsidR="00F914AF" w:rsidRDefault="00F914AF" w:rsidP="00B142D8"/>
    <w:p w14:paraId="7C60A5BC" w14:textId="77777777" w:rsidR="00F914AF" w:rsidRDefault="00F914AF" w:rsidP="00B142D8"/>
    <w:p w14:paraId="22C30CDE" w14:textId="77777777" w:rsidR="00F914AF" w:rsidRDefault="00F914AF" w:rsidP="00B142D8"/>
    <w:p w14:paraId="2FD165F5" w14:textId="77777777" w:rsidR="00F914AF" w:rsidRDefault="00F914AF" w:rsidP="00B142D8"/>
    <w:p w14:paraId="0F414285" w14:textId="77777777" w:rsidR="00F914AF" w:rsidRDefault="00F914AF" w:rsidP="00B142D8"/>
    <w:p w14:paraId="55A1ABFA" w14:textId="77777777" w:rsidR="00F914AF" w:rsidRDefault="00F914AF" w:rsidP="00B142D8"/>
    <w:p w14:paraId="364F707C" w14:textId="77777777" w:rsidR="00F914AF" w:rsidRDefault="00F914AF" w:rsidP="00B142D8"/>
    <w:p w14:paraId="209B16A5" w14:textId="77777777" w:rsidR="00F914AF" w:rsidRDefault="00F914AF" w:rsidP="00B142D8"/>
    <w:p w14:paraId="78C08A5C" w14:textId="77777777" w:rsidR="00F914AF" w:rsidRDefault="00F914AF" w:rsidP="00B142D8"/>
    <w:p w14:paraId="0D88E422" w14:textId="77777777" w:rsidR="00F914AF" w:rsidRDefault="00F914AF" w:rsidP="00B142D8"/>
    <w:p w14:paraId="57A4B7CE" w14:textId="77777777" w:rsidR="00F914AF" w:rsidRDefault="00F914AF" w:rsidP="00B142D8"/>
    <w:p w14:paraId="652C304D" w14:textId="77777777" w:rsidR="00F914AF" w:rsidRDefault="00F914AF" w:rsidP="00B142D8"/>
    <w:p w14:paraId="6B45EB56" w14:textId="77777777" w:rsidR="00F914AF" w:rsidRDefault="00F914AF" w:rsidP="00B142D8"/>
    <w:p w14:paraId="74623BA0" w14:textId="77777777" w:rsidR="00F914AF" w:rsidRDefault="00F914AF" w:rsidP="00B142D8"/>
    <w:p w14:paraId="77964CDA" w14:textId="77777777" w:rsidR="00F914AF" w:rsidRDefault="00F914AF" w:rsidP="00B142D8"/>
    <w:p w14:paraId="5C0F3E68" w14:textId="77777777" w:rsidR="00F914AF" w:rsidRDefault="00F914AF"/>
  </w:endnote>
  <w:endnote w:type="continuationNotice" w:id="1">
    <w:p w14:paraId="77A526F3" w14:textId="77777777" w:rsidR="00F914AF" w:rsidRDefault="00F914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27D2B" w14:textId="77777777" w:rsidR="008865B6" w:rsidRDefault="008865B6" w:rsidP="00B142D8">
    <w:pPr>
      <w:pStyle w:val="Voettekst"/>
    </w:pPr>
  </w:p>
  <w:p w14:paraId="7888A2C6" w14:textId="77777777" w:rsidR="008865B6" w:rsidRDefault="008865B6" w:rsidP="00B142D8"/>
  <w:p w14:paraId="2CD98310" w14:textId="77777777" w:rsidR="008865B6" w:rsidRDefault="008865B6" w:rsidP="00B142D8"/>
  <w:p w14:paraId="2F85BD7A" w14:textId="77777777" w:rsidR="008865B6" w:rsidRDefault="008865B6" w:rsidP="00B142D8"/>
  <w:p w14:paraId="38C2C1CB" w14:textId="77777777" w:rsidR="008865B6" w:rsidRDefault="008865B6" w:rsidP="00B142D8"/>
  <w:p w14:paraId="229165BC" w14:textId="77777777" w:rsidR="008865B6" w:rsidRDefault="008865B6" w:rsidP="00B142D8"/>
  <w:p w14:paraId="3EF8A0BC" w14:textId="77777777" w:rsidR="008865B6" w:rsidRDefault="008865B6" w:rsidP="00B142D8"/>
  <w:p w14:paraId="633B120E" w14:textId="77777777" w:rsidR="008865B6" w:rsidRDefault="008865B6" w:rsidP="00B142D8"/>
  <w:p w14:paraId="6C30810B" w14:textId="77777777" w:rsidR="008865B6" w:rsidRDefault="008865B6" w:rsidP="00B142D8"/>
  <w:p w14:paraId="1BD37AA9" w14:textId="77777777" w:rsidR="008865B6" w:rsidRDefault="008865B6" w:rsidP="00B142D8"/>
  <w:p w14:paraId="1B155C05" w14:textId="77777777" w:rsidR="008865B6" w:rsidRDefault="008865B6" w:rsidP="00B142D8"/>
  <w:p w14:paraId="1D77EF41" w14:textId="77777777" w:rsidR="008865B6" w:rsidRDefault="008865B6" w:rsidP="00B142D8"/>
  <w:p w14:paraId="1D225660" w14:textId="77777777" w:rsidR="008865B6" w:rsidRDefault="008865B6" w:rsidP="00B142D8"/>
  <w:p w14:paraId="49585879" w14:textId="77777777" w:rsidR="008865B6" w:rsidRDefault="008865B6" w:rsidP="00B142D8"/>
  <w:p w14:paraId="5D46EB41" w14:textId="77777777" w:rsidR="008865B6" w:rsidRDefault="008865B6" w:rsidP="00B142D8"/>
  <w:p w14:paraId="04BBF987" w14:textId="77777777" w:rsidR="008865B6" w:rsidRDefault="008865B6" w:rsidP="00B142D8"/>
  <w:p w14:paraId="3A606C83" w14:textId="77777777" w:rsidR="008865B6" w:rsidRDefault="008865B6" w:rsidP="00B142D8"/>
  <w:p w14:paraId="202FA779" w14:textId="77777777" w:rsidR="008865B6" w:rsidRDefault="008865B6" w:rsidP="00B142D8"/>
  <w:p w14:paraId="5F38842D" w14:textId="77777777" w:rsidR="008865B6" w:rsidRDefault="008865B6" w:rsidP="00B142D8"/>
  <w:p w14:paraId="1633AD88" w14:textId="77777777" w:rsidR="008865B6" w:rsidRDefault="008865B6" w:rsidP="00B142D8"/>
  <w:p w14:paraId="5795058F" w14:textId="77777777" w:rsidR="008865B6" w:rsidRDefault="008865B6" w:rsidP="00B142D8"/>
  <w:p w14:paraId="0B031FE9" w14:textId="77777777" w:rsidR="008865B6" w:rsidRDefault="008865B6" w:rsidP="00B142D8"/>
  <w:p w14:paraId="11EBE2C6" w14:textId="77777777" w:rsidR="008865B6" w:rsidRDefault="008865B6" w:rsidP="00B142D8"/>
  <w:p w14:paraId="21677117" w14:textId="77777777" w:rsidR="008865B6" w:rsidRDefault="008865B6" w:rsidP="00B142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5" w:name="_Hlk14337660"/>
  <w:p w14:paraId="40C4BDAB" w14:textId="4E2266F8" w:rsidR="008865B6" w:rsidRPr="00815CC7" w:rsidRDefault="006F2F84" w:rsidP="00922230">
    <w:pPr>
      <w:pStyle w:val="Voettekst"/>
      <w:tabs>
        <w:tab w:val="clear" w:pos="4536"/>
        <w:tab w:val="clear" w:pos="9072"/>
        <w:tab w:val="right" w:pos="567"/>
      </w:tabs>
      <w:jc w:val="left"/>
      <w:rPr>
        <w:sz w:val="16"/>
        <w:szCs w:val="16"/>
      </w:rPr>
    </w:pPr>
    <w:sdt>
      <w:sdtPr>
        <w:alias w:val="Waarde van de document-id"/>
        <w:tag w:val="_dlc_DocId"/>
        <w:id w:val="502940601"/>
        <w:lock w:val="contentLocked"/>
        <w:placeholder>
          <w:docPart w:val="2E9F741D3DB24890890AA395E580B02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" w:xpath="/ns0:properties[1]/documentManagement[1]/ns3:_dlc_DocId[1]" w:storeItemID="{8555CDE8-6228-451C-BDE9-4E3334858D09}"/>
        <w:text/>
      </w:sdtPr>
      <w:sdtEndPr/>
      <w:sdtContent>
        <w:r w:rsidR="005D7C0A">
          <w:t>SBDOC-885072613-438</w:t>
        </w:r>
      </w:sdtContent>
    </w:sdt>
    <w:bookmarkEnd w:id="5"/>
    <w:r w:rsidR="00922230" w:rsidRPr="00922230">
      <w:rPr>
        <w:sz w:val="16"/>
        <w:szCs w:val="16"/>
      </w:rPr>
      <w:ptab w:relativeTo="margin" w:alignment="center" w:leader="none"/>
    </w:r>
    <w:r w:rsidR="00922230" w:rsidRPr="00922230">
      <w:rPr>
        <w:sz w:val="16"/>
        <w:szCs w:val="16"/>
      </w:rPr>
      <w:ptab w:relativeTo="margin" w:alignment="right" w:leader="none"/>
    </w:r>
    <w:r w:rsidR="00922230" w:rsidRPr="00B62E65">
      <w:rPr>
        <w:sz w:val="12"/>
        <w:szCs w:val="12"/>
      </w:rPr>
      <w:t xml:space="preserve">Pagina(s) </w:t>
    </w:r>
    <w:r w:rsidR="00922230" w:rsidRPr="00815CC7">
      <w:rPr>
        <w:sz w:val="16"/>
        <w:szCs w:val="16"/>
      </w:rPr>
      <w:fldChar w:fldCharType="begin"/>
    </w:r>
    <w:r w:rsidR="00922230" w:rsidRPr="00815CC7">
      <w:rPr>
        <w:sz w:val="16"/>
        <w:szCs w:val="16"/>
      </w:rPr>
      <w:instrText xml:space="preserve"> PAGE </w:instrText>
    </w:r>
    <w:r w:rsidR="00922230" w:rsidRPr="00815CC7">
      <w:rPr>
        <w:sz w:val="16"/>
        <w:szCs w:val="16"/>
      </w:rPr>
      <w:fldChar w:fldCharType="separate"/>
    </w:r>
    <w:r w:rsidR="00922230">
      <w:rPr>
        <w:sz w:val="16"/>
        <w:szCs w:val="16"/>
      </w:rPr>
      <w:t>2</w:t>
    </w:r>
    <w:r w:rsidR="00922230" w:rsidRPr="00815CC7">
      <w:rPr>
        <w:sz w:val="16"/>
        <w:szCs w:val="16"/>
      </w:rPr>
      <w:fldChar w:fldCharType="end"/>
    </w:r>
    <w:r w:rsidR="00922230" w:rsidRPr="00815CC7">
      <w:rPr>
        <w:sz w:val="16"/>
        <w:szCs w:val="16"/>
      </w:rPr>
      <w:t xml:space="preserve"> / </w:t>
    </w:r>
    <w:r w:rsidR="00922230" w:rsidRPr="00815CC7">
      <w:rPr>
        <w:sz w:val="16"/>
        <w:szCs w:val="16"/>
      </w:rPr>
      <w:fldChar w:fldCharType="begin"/>
    </w:r>
    <w:r w:rsidR="00922230" w:rsidRPr="00815CC7">
      <w:rPr>
        <w:sz w:val="16"/>
        <w:szCs w:val="16"/>
      </w:rPr>
      <w:instrText xml:space="preserve"> NUMPAGES </w:instrText>
    </w:r>
    <w:r w:rsidR="00922230" w:rsidRPr="00815CC7">
      <w:rPr>
        <w:sz w:val="16"/>
        <w:szCs w:val="16"/>
      </w:rPr>
      <w:fldChar w:fldCharType="separate"/>
    </w:r>
    <w:r w:rsidR="00922230">
      <w:rPr>
        <w:sz w:val="16"/>
        <w:szCs w:val="16"/>
      </w:rPr>
      <w:t>23</w:t>
    </w:r>
    <w:r w:rsidR="00922230" w:rsidRPr="00815CC7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750A" w14:textId="77777777" w:rsidR="008865B6" w:rsidRPr="0039486E" w:rsidRDefault="008865B6" w:rsidP="00DF67A3">
    <w:pPr>
      <w:pStyle w:val="Voettekst"/>
      <w:jc w:val="left"/>
      <w:rPr>
        <w:sz w:val="12"/>
      </w:rPr>
    </w:pPr>
    <w:r w:rsidRPr="0039486E">
      <w:rPr>
        <w:b/>
        <w:noProof/>
        <w:sz w:val="12"/>
      </w:rPr>
      <w:t>Sweegers en de Bruijn bv</w:t>
    </w:r>
    <w:r w:rsidRPr="0039486E">
      <w:rPr>
        <w:sz w:val="12"/>
      </w:rPr>
      <w:t xml:space="preserve">  •  ‘s-Hertogenbosch  •  Europalaan 12g - 5232 BC  •  </w:t>
    </w:r>
    <w:r w:rsidRPr="0039486E">
      <w:rPr>
        <w:color w:val="7BE214"/>
        <w:sz w:val="12"/>
      </w:rPr>
      <w:t>telefoon</w:t>
    </w:r>
    <w:r w:rsidRPr="0039486E">
      <w:rPr>
        <w:sz w:val="12"/>
      </w:rPr>
      <w:t xml:space="preserve"> 088 030 73 00  • </w:t>
    </w:r>
    <w:r w:rsidRPr="0039486E">
      <w:rPr>
        <w:color w:val="7BC143"/>
        <w:sz w:val="12"/>
      </w:rPr>
      <w:t xml:space="preserve"> </w:t>
    </w:r>
    <w:r w:rsidRPr="0039486E">
      <w:rPr>
        <w:color w:val="7BC143"/>
        <w:sz w:val="12"/>
      </w:rPr>
      <w:br/>
    </w:r>
    <w:r w:rsidRPr="0039486E">
      <w:rPr>
        <w:color w:val="7BE214"/>
        <w:sz w:val="12"/>
      </w:rPr>
      <w:t>email</w:t>
    </w:r>
    <w:r w:rsidRPr="0039486E">
      <w:rPr>
        <w:color w:val="8FE577"/>
        <w:sz w:val="12"/>
      </w:rPr>
      <w:t xml:space="preserve"> </w:t>
    </w:r>
    <w:r w:rsidRPr="0039486E">
      <w:rPr>
        <w:sz w:val="12"/>
      </w:rPr>
      <w:t xml:space="preserve">info@swebru.nl  • </w:t>
    </w:r>
    <w:r w:rsidRPr="0039486E">
      <w:rPr>
        <w:color w:val="7BC143"/>
        <w:sz w:val="12"/>
      </w:rPr>
      <w:t xml:space="preserve"> </w:t>
    </w:r>
    <w:r w:rsidRPr="0039486E">
      <w:rPr>
        <w:color w:val="7BE214"/>
        <w:sz w:val="12"/>
      </w:rPr>
      <w:t>internet</w:t>
    </w:r>
    <w:r w:rsidRPr="0039486E">
      <w:rPr>
        <w:sz w:val="12"/>
      </w:rPr>
      <w:t xml:space="preserve"> www.swebru.nl  •  </w:t>
    </w:r>
    <w:r w:rsidRPr="0039486E">
      <w:rPr>
        <w:color w:val="7BE214"/>
        <w:sz w:val="12"/>
      </w:rPr>
      <w:t>KvK nr.</w:t>
    </w:r>
    <w:r w:rsidRPr="0039486E">
      <w:rPr>
        <w:sz w:val="12"/>
      </w:rPr>
      <w:t xml:space="preserve"> 16038177  •  </w:t>
    </w:r>
    <w:r w:rsidRPr="0039486E">
      <w:rPr>
        <w:color w:val="7BE214"/>
        <w:sz w:val="12"/>
      </w:rPr>
      <w:t>IBAN</w:t>
    </w:r>
    <w:r w:rsidRPr="0039486E">
      <w:rPr>
        <w:sz w:val="12"/>
      </w:rPr>
      <w:t xml:space="preserve"> NL39 ABNA 0264 1217 40  • </w:t>
    </w:r>
    <w:r w:rsidRPr="0039486E">
      <w:rPr>
        <w:color w:val="7BC143"/>
        <w:sz w:val="12"/>
      </w:rPr>
      <w:t xml:space="preserve"> </w:t>
    </w:r>
    <w:r w:rsidRPr="0039486E">
      <w:rPr>
        <w:color w:val="7BE214"/>
        <w:sz w:val="12"/>
      </w:rPr>
      <w:t>BIC</w:t>
    </w:r>
    <w:r w:rsidRPr="0039486E">
      <w:rPr>
        <w:color w:val="999999"/>
        <w:sz w:val="12"/>
      </w:rPr>
      <w:t xml:space="preserve"> </w:t>
    </w:r>
    <w:r w:rsidRPr="0039486E">
      <w:rPr>
        <w:sz w:val="12"/>
      </w:rPr>
      <w:t>ABNANL2A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5106E" w14:textId="77777777" w:rsidR="00F914AF" w:rsidRDefault="00F914AF" w:rsidP="00B142D8">
      <w:r>
        <w:separator/>
      </w:r>
    </w:p>
  </w:footnote>
  <w:footnote w:type="continuationSeparator" w:id="0">
    <w:p w14:paraId="6EF867E4" w14:textId="77777777" w:rsidR="00F914AF" w:rsidRDefault="00F914AF" w:rsidP="00B142D8">
      <w:r>
        <w:continuationSeparator/>
      </w:r>
    </w:p>
    <w:p w14:paraId="4AB675A9" w14:textId="77777777" w:rsidR="00F914AF" w:rsidRDefault="00F914AF" w:rsidP="00B142D8"/>
    <w:p w14:paraId="54CCBA85" w14:textId="77777777" w:rsidR="00F914AF" w:rsidRDefault="00F914AF" w:rsidP="00B142D8"/>
    <w:p w14:paraId="4D1C7042" w14:textId="77777777" w:rsidR="00F914AF" w:rsidRDefault="00F914AF" w:rsidP="00B142D8"/>
    <w:p w14:paraId="570B7C0D" w14:textId="77777777" w:rsidR="00F914AF" w:rsidRDefault="00F914AF" w:rsidP="00B142D8"/>
    <w:p w14:paraId="6EA2E406" w14:textId="77777777" w:rsidR="00F914AF" w:rsidRDefault="00F914AF" w:rsidP="00B142D8"/>
    <w:p w14:paraId="7A12AA32" w14:textId="77777777" w:rsidR="00F914AF" w:rsidRDefault="00F914AF" w:rsidP="00B142D8"/>
    <w:p w14:paraId="39182F49" w14:textId="77777777" w:rsidR="00F914AF" w:rsidRDefault="00F914AF" w:rsidP="00B142D8"/>
    <w:p w14:paraId="6FDAC561" w14:textId="77777777" w:rsidR="00F914AF" w:rsidRDefault="00F914AF" w:rsidP="00B142D8"/>
    <w:p w14:paraId="36D30D7B" w14:textId="77777777" w:rsidR="00F914AF" w:rsidRDefault="00F914AF" w:rsidP="00B142D8"/>
    <w:p w14:paraId="59B8E93F" w14:textId="77777777" w:rsidR="00F914AF" w:rsidRDefault="00F914AF" w:rsidP="00B142D8"/>
    <w:p w14:paraId="25D8ED41" w14:textId="77777777" w:rsidR="00F914AF" w:rsidRDefault="00F914AF" w:rsidP="00B142D8"/>
    <w:p w14:paraId="0E12A883" w14:textId="77777777" w:rsidR="00F914AF" w:rsidRDefault="00F914AF" w:rsidP="00B142D8"/>
    <w:p w14:paraId="7CD77185" w14:textId="77777777" w:rsidR="00F914AF" w:rsidRDefault="00F914AF" w:rsidP="00B142D8"/>
    <w:p w14:paraId="702AE38A" w14:textId="77777777" w:rsidR="00F914AF" w:rsidRDefault="00F914AF" w:rsidP="00B142D8"/>
    <w:p w14:paraId="38681873" w14:textId="77777777" w:rsidR="00F914AF" w:rsidRDefault="00F914AF" w:rsidP="00B142D8"/>
    <w:p w14:paraId="0C7EBC3D" w14:textId="77777777" w:rsidR="00F914AF" w:rsidRDefault="00F914AF" w:rsidP="00B142D8"/>
    <w:p w14:paraId="75081612" w14:textId="77777777" w:rsidR="00F914AF" w:rsidRDefault="00F914AF" w:rsidP="00B142D8"/>
    <w:p w14:paraId="5243AD4B" w14:textId="77777777" w:rsidR="00F914AF" w:rsidRDefault="00F914AF" w:rsidP="00B142D8"/>
    <w:p w14:paraId="095C00B9" w14:textId="77777777" w:rsidR="00F914AF" w:rsidRDefault="00F914AF" w:rsidP="00B142D8"/>
    <w:p w14:paraId="299470F5" w14:textId="77777777" w:rsidR="00F914AF" w:rsidRDefault="00F914AF" w:rsidP="00B142D8"/>
    <w:p w14:paraId="3EBE1FE0" w14:textId="77777777" w:rsidR="00F914AF" w:rsidRDefault="00F914AF" w:rsidP="00B142D8"/>
    <w:p w14:paraId="1ED9A90C" w14:textId="77777777" w:rsidR="00F914AF" w:rsidRDefault="00F914AF" w:rsidP="00B142D8"/>
    <w:p w14:paraId="1F36EE94" w14:textId="77777777" w:rsidR="00F914AF" w:rsidRDefault="00F914AF" w:rsidP="00B142D8"/>
    <w:p w14:paraId="196B669B" w14:textId="77777777" w:rsidR="00F914AF" w:rsidRDefault="00F914AF" w:rsidP="00B142D8"/>
    <w:p w14:paraId="484BFCAF" w14:textId="77777777" w:rsidR="00F914AF" w:rsidRDefault="00F914AF" w:rsidP="00B142D8"/>
    <w:p w14:paraId="26299E24" w14:textId="77777777" w:rsidR="00F914AF" w:rsidRDefault="00F914AF" w:rsidP="00B142D8"/>
    <w:p w14:paraId="25A49961" w14:textId="77777777" w:rsidR="00F914AF" w:rsidRDefault="00F914AF" w:rsidP="00B142D8"/>
    <w:p w14:paraId="369CF0F6" w14:textId="77777777" w:rsidR="00F914AF" w:rsidRDefault="00F914AF" w:rsidP="00B142D8"/>
    <w:p w14:paraId="3DD4D539" w14:textId="77777777" w:rsidR="00F914AF" w:rsidRDefault="00F914AF" w:rsidP="00B142D8"/>
    <w:p w14:paraId="2904CCF7" w14:textId="77777777" w:rsidR="00F914AF" w:rsidRDefault="00F914AF" w:rsidP="00B142D8"/>
    <w:p w14:paraId="3837F0BB" w14:textId="77777777" w:rsidR="00F914AF" w:rsidRDefault="00F914AF" w:rsidP="00B142D8"/>
    <w:p w14:paraId="551AF6F8" w14:textId="77777777" w:rsidR="00F914AF" w:rsidRDefault="00F914AF" w:rsidP="00B142D8"/>
    <w:p w14:paraId="06817B6A" w14:textId="77777777" w:rsidR="00F914AF" w:rsidRDefault="00F914AF" w:rsidP="00B142D8"/>
    <w:p w14:paraId="30683387" w14:textId="77777777" w:rsidR="00F914AF" w:rsidRDefault="00F914AF" w:rsidP="00B142D8"/>
    <w:p w14:paraId="288D875A" w14:textId="77777777" w:rsidR="00F914AF" w:rsidRDefault="00F914AF" w:rsidP="00B142D8"/>
    <w:p w14:paraId="588E6235" w14:textId="77777777" w:rsidR="00F914AF" w:rsidRDefault="00F914AF"/>
  </w:footnote>
  <w:footnote w:type="continuationNotice" w:id="1">
    <w:p w14:paraId="4E51FF75" w14:textId="77777777" w:rsidR="00F914AF" w:rsidRDefault="00F914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6ECA" w14:textId="77777777" w:rsidR="008865B6" w:rsidRDefault="008865B6" w:rsidP="00B142D8"/>
  <w:p w14:paraId="79DC0A6E" w14:textId="77777777" w:rsidR="008865B6" w:rsidRDefault="008865B6" w:rsidP="00B142D8"/>
  <w:p w14:paraId="09891001" w14:textId="77777777" w:rsidR="008865B6" w:rsidRDefault="008865B6" w:rsidP="00B142D8"/>
  <w:p w14:paraId="6A37BB85" w14:textId="77777777" w:rsidR="008865B6" w:rsidRDefault="008865B6" w:rsidP="00B142D8"/>
  <w:p w14:paraId="7721D041" w14:textId="77777777" w:rsidR="008865B6" w:rsidRDefault="008865B6" w:rsidP="00B142D8"/>
  <w:p w14:paraId="673F3FE0" w14:textId="77777777" w:rsidR="008865B6" w:rsidRDefault="008865B6" w:rsidP="00B142D8"/>
  <w:p w14:paraId="008274BB" w14:textId="77777777" w:rsidR="008865B6" w:rsidRDefault="008865B6" w:rsidP="00B142D8"/>
  <w:p w14:paraId="27C4E32E" w14:textId="77777777" w:rsidR="008865B6" w:rsidRDefault="008865B6" w:rsidP="00B142D8"/>
  <w:p w14:paraId="474C2CDC" w14:textId="77777777" w:rsidR="008865B6" w:rsidRDefault="008865B6" w:rsidP="00B142D8"/>
  <w:p w14:paraId="5061CE66" w14:textId="77777777" w:rsidR="008865B6" w:rsidRDefault="008865B6" w:rsidP="00B142D8"/>
  <w:p w14:paraId="5337F260" w14:textId="77777777" w:rsidR="008865B6" w:rsidRDefault="008865B6" w:rsidP="00B142D8"/>
  <w:p w14:paraId="245A261E" w14:textId="77777777" w:rsidR="008865B6" w:rsidRDefault="008865B6" w:rsidP="00B142D8"/>
  <w:p w14:paraId="31750D30" w14:textId="77777777" w:rsidR="008865B6" w:rsidRDefault="008865B6" w:rsidP="00B142D8"/>
  <w:p w14:paraId="7287BE6E" w14:textId="77777777" w:rsidR="008865B6" w:rsidRDefault="008865B6" w:rsidP="00B142D8"/>
  <w:p w14:paraId="5CA1738D" w14:textId="77777777" w:rsidR="008865B6" w:rsidRDefault="008865B6" w:rsidP="00B142D8"/>
  <w:p w14:paraId="38DAD026" w14:textId="77777777" w:rsidR="008865B6" w:rsidRDefault="008865B6" w:rsidP="00B142D8"/>
  <w:p w14:paraId="3D70192C" w14:textId="77777777" w:rsidR="008865B6" w:rsidRDefault="008865B6" w:rsidP="00B142D8"/>
  <w:p w14:paraId="10827EE2" w14:textId="77777777" w:rsidR="008865B6" w:rsidRDefault="008865B6" w:rsidP="00B142D8"/>
  <w:p w14:paraId="794A6C08" w14:textId="77777777" w:rsidR="008865B6" w:rsidRDefault="008865B6" w:rsidP="00B142D8"/>
  <w:p w14:paraId="371F5722" w14:textId="77777777" w:rsidR="008865B6" w:rsidRDefault="008865B6" w:rsidP="00B142D8"/>
  <w:p w14:paraId="485E804E" w14:textId="77777777" w:rsidR="008865B6" w:rsidRDefault="008865B6" w:rsidP="00B142D8"/>
  <w:p w14:paraId="6C6CF8B7" w14:textId="77777777" w:rsidR="008865B6" w:rsidRDefault="008865B6" w:rsidP="00B142D8"/>
  <w:p w14:paraId="2B8E7027" w14:textId="77777777" w:rsidR="008865B6" w:rsidRDefault="008865B6" w:rsidP="00B142D8"/>
  <w:p w14:paraId="127162C2" w14:textId="77777777" w:rsidR="008865B6" w:rsidRDefault="008865B6" w:rsidP="00B142D8"/>
  <w:p w14:paraId="22E6771B" w14:textId="77777777" w:rsidR="008865B6" w:rsidRDefault="008865B6" w:rsidP="00B142D8"/>
  <w:p w14:paraId="7E741D59" w14:textId="77777777" w:rsidR="008865B6" w:rsidRDefault="008865B6" w:rsidP="00B142D8"/>
  <w:p w14:paraId="4796D7AB" w14:textId="77777777" w:rsidR="008865B6" w:rsidRDefault="008865B6" w:rsidP="00B142D8"/>
  <w:p w14:paraId="00DC8A2D" w14:textId="77777777" w:rsidR="008865B6" w:rsidRDefault="008865B6" w:rsidP="00B142D8"/>
  <w:p w14:paraId="27AD85AA" w14:textId="77777777" w:rsidR="008865B6" w:rsidRDefault="008865B6" w:rsidP="00B142D8"/>
  <w:p w14:paraId="46ED8FC5" w14:textId="77777777" w:rsidR="008865B6" w:rsidRDefault="008865B6" w:rsidP="00B142D8"/>
  <w:p w14:paraId="22B142B6" w14:textId="77777777" w:rsidR="008865B6" w:rsidRDefault="008865B6" w:rsidP="00B142D8"/>
  <w:p w14:paraId="0558FC83" w14:textId="77777777" w:rsidR="008865B6" w:rsidRDefault="008865B6" w:rsidP="00B142D8"/>
  <w:p w14:paraId="41DBF080" w14:textId="77777777" w:rsidR="008865B6" w:rsidRDefault="008865B6" w:rsidP="00B142D8"/>
  <w:p w14:paraId="2DA64035" w14:textId="77777777" w:rsidR="008865B6" w:rsidRDefault="008865B6" w:rsidP="00B142D8"/>
  <w:p w14:paraId="5DFA05B2" w14:textId="77777777" w:rsidR="008865B6" w:rsidRDefault="008865B6" w:rsidP="00B142D8"/>
  <w:p w14:paraId="5BB972B3" w14:textId="77777777" w:rsidR="008865B6" w:rsidRDefault="008865B6" w:rsidP="00B142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BA478" w14:textId="77777777" w:rsidR="008865B6" w:rsidRPr="00331950" w:rsidRDefault="008865B6" w:rsidP="00177148">
    <w:pPr>
      <w:pStyle w:val="Label"/>
      <w:rPr>
        <w:noProof/>
      </w:rPr>
    </w:pPr>
    <w:r w:rsidRPr="00331950">
      <w:t>Datum</w:t>
    </w:r>
    <w:r w:rsidRPr="00331950">
      <w:rPr>
        <w:noProof/>
      </w:rPr>
      <w:t xml:space="preserve"> </w:t>
    </w:r>
  </w:p>
  <w:bookmarkStart w:id="4" w:name="_Hlk12869178"/>
  <w:p w14:paraId="45B172B9" w14:textId="731147F7" w:rsidR="008865B6" w:rsidRDefault="00922230" w:rsidP="00161885">
    <w:pPr>
      <w:pStyle w:val="Koptekst"/>
    </w:pPr>
    <w:r>
      <w:fldChar w:fldCharType="begin"/>
    </w:r>
    <w:r>
      <w:instrText xml:space="preserve"> SAVEDATE  \@ "d MMMM yyyy"  \* MERGEFORMAT </w:instrText>
    </w:r>
    <w:r>
      <w:fldChar w:fldCharType="separate"/>
    </w:r>
    <w:r w:rsidR="009A3000">
      <w:rPr>
        <w:noProof/>
      </w:rPr>
      <w:t>17 juni 2021</w:t>
    </w:r>
    <w:r>
      <w:fldChar w:fldCharType="end"/>
    </w:r>
    <w:r w:rsidR="008865B6">
      <w:t xml:space="preserve"> </w:t>
    </w:r>
  </w:p>
  <w:bookmarkEnd w:id="4"/>
  <w:p w14:paraId="438B08F6" w14:textId="77777777" w:rsidR="008865B6" w:rsidRDefault="00922230" w:rsidP="00177148">
    <w:pPr>
      <w:pStyle w:val="Label"/>
    </w:pPr>
    <w:r>
      <w:rPr>
        <w:noProof/>
      </w:rPr>
      <w:drawing>
        <wp:anchor distT="0" distB="0" distL="114300" distR="114300" simplePos="0" relativeHeight="251658245" behindDoc="0" locked="1" layoutInCell="1" allowOverlap="1" wp14:anchorId="14383575" wp14:editId="4B679196">
          <wp:simplePos x="0" y="0"/>
          <wp:positionH relativeFrom="page">
            <wp:posOffset>5148580</wp:posOffset>
          </wp:positionH>
          <wp:positionV relativeFrom="page">
            <wp:posOffset>360045</wp:posOffset>
          </wp:positionV>
          <wp:extent cx="1512000" cy="676800"/>
          <wp:effectExtent l="0" t="0" r="0" b="9525"/>
          <wp:wrapSquare wrapText="left"/>
          <wp:docPr id="14" name="SweBru_logo" descr="Sweegers en de Bruijn FC C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weegers en de Bruijn FC CS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67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65B6" w:rsidRPr="00331950">
      <w:rPr>
        <w:noProof/>
      </w:rPr>
      <w:drawing>
        <wp:anchor distT="0" distB="0" distL="114300" distR="114300" simplePos="0" relativeHeight="251658244" behindDoc="1" locked="1" layoutInCell="1" allowOverlap="1" wp14:anchorId="5F48F74A" wp14:editId="0D43BCE2">
          <wp:simplePos x="0" y="0"/>
          <wp:positionH relativeFrom="page">
            <wp:posOffset>355600</wp:posOffset>
          </wp:positionH>
          <wp:positionV relativeFrom="page">
            <wp:posOffset>10142220</wp:posOffset>
          </wp:positionV>
          <wp:extent cx="179705" cy="179705"/>
          <wp:effectExtent l="0" t="0" r="0" b="0"/>
          <wp:wrapNone/>
          <wp:docPr id="15" name="SweBru_logo_blokje" descr="Sweegers en de Buijn - Blok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weegers en de Buijn - Blok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179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8D8B103">
      <w:t>Referentie</w:t>
    </w:r>
  </w:p>
  <w:p w14:paraId="47E39278" w14:textId="1CE66BF1" w:rsidR="00686DD0" w:rsidRPr="00E7224E" w:rsidRDefault="006F2F84" w:rsidP="00686DD0">
    <w:pPr>
      <w:pStyle w:val="Koptekst"/>
    </w:pPr>
    <w:sdt>
      <w:sdtPr>
        <w:alias w:val="Projectnummer"/>
        <w:tag w:val="Projectnummer"/>
        <w:id w:val="1147322740"/>
        <w:placeholder>
          <w:docPart w:val="8073AA8D32CF475B901EB39050D3FF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96733d74-a016-43de-a1eb-a19122b121d3' xmlns:ns4='http://schemas.microsoft.com/sharepoint/v3' " w:xpath="/ns0:properties[1]/documentManagement[1]/ns3:Projectnummer[1]" w:storeItemID="{8555CDE8-6228-451C-BDE9-4E3334858D09}"/>
        <w:text/>
      </w:sdtPr>
      <w:sdtEndPr/>
      <w:sdtContent>
        <w:r w:rsidR="005D7C0A">
          <w:t>P00071</w:t>
        </w:r>
      </w:sdtContent>
    </w:sdt>
  </w:p>
  <w:p w14:paraId="0076DBEA" w14:textId="77777777" w:rsidR="008865B6" w:rsidRPr="00E7224E" w:rsidRDefault="008865B6" w:rsidP="00686DD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9E2A5" w14:textId="77777777" w:rsidR="008865B6" w:rsidRPr="00BE59E3" w:rsidRDefault="008865B6" w:rsidP="00161885">
    <w:pPr>
      <w:pStyle w:val="Koptekst"/>
    </w:pPr>
  </w:p>
  <w:p w14:paraId="4FA8B7AC" w14:textId="77777777" w:rsidR="008865B6" w:rsidRPr="00BE59E3" w:rsidRDefault="008865B6" w:rsidP="00161885">
    <w:pPr>
      <w:pStyle w:val="Koptekst"/>
    </w:pPr>
  </w:p>
  <w:p w14:paraId="169B1243" w14:textId="77777777" w:rsidR="008865B6" w:rsidRPr="00BE59E3" w:rsidRDefault="008865B6" w:rsidP="00161885">
    <w:pPr>
      <w:pStyle w:val="Koptekst"/>
    </w:pPr>
  </w:p>
  <w:p w14:paraId="56184079" w14:textId="77777777" w:rsidR="008865B6" w:rsidRPr="00BE59E3" w:rsidRDefault="008865B6" w:rsidP="00161885">
    <w:pPr>
      <w:pStyle w:val="Koptekst"/>
    </w:pPr>
  </w:p>
  <w:p w14:paraId="7B6E3B45" w14:textId="77777777" w:rsidR="008865B6" w:rsidRPr="00BE59E3" w:rsidRDefault="008865B6" w:rsidP="00161885">
    <w:pPr>
      <w:pStyle w:val="Koptekst"/>
    </w:pPr>
  </w:p>
  <w:p w14:paraId="4EE4B3B0" w14:textId="77777777" w:rsidR="008865B6" w:rsidRPr="00C34704" w:rsidRDefault="008865B6" w:rsidP="00177148">
    <w:pPr>
      <w:pStyle w:val="Titel"/>
    </w:pPr>
    <w:r>
      <w:rPr>
        <w:noProof/>
      </w:rPr>
      <w:drawing>
        <wp:anchor distT="0" distB="0" distL="114300" distR="114300" simplePos="0" relativeHeight="251658243" behindDoc="0" locked="1" layoutInCell="1" allowOverlap="1" wp14:anchorId="7AB1EC43" wp14:editId="16C1AF18">
          <wp:simplePos x="0" y="0"/>
          <wp:positionH relativeFrom="page">
            <wp:posOffset>5544820</wp:posOffset>
          </wp:positionH>
          <wp:positionV relativeFrom="page">
            <wp:posOffset>9977120</wp:posOffset>
          </wp:positionV>
          <wp:extent cx="1116000" cy="316800"/>
          <wp:effectExtent l="0" t="0" r="0" b="7620"/>
          <wp:wrapNone/>
          <wp:docPr id="17" name="SweBru_logo_NLEngenieu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Lingenieurs lid van logo 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6000" cy="31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1" layoutInCell="1" allowOverlap="1" wp14:anchorId="1F66DCCD" wp14:editId="483156F9">
          <wp:simplePos x="0" y="0"/>
          <wp:positionH relativeFrom="page">
            <wp:posOffset>5148580</wp:posOffset>
          </wp:positionH>
          <wp:positionV relativeFrom="page">
            <wp:posOffset>9945370</wp:posOffset>
          </wp:positionV>
          <wp:extent cx="331200" cy="360000"/>
          <wp:effectExtent l="0" t="0" r="0" b="2540"/>
          <wp:wrapSquare wrapText="bothSides"/>
          <wp:docPr id="18" name="SweBru_logo_QualityAssura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SO_9001_Lloyds_Register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1200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1" layoutInCell="1" allowOverlap="1" wp14:anchorId="27E278A2" wp14:editId="363AA117">
          <wp:simplePos x="0" y="0"/>
          <wp:positionH relativeFrom="page">
            <wp:posOffset>353060</wp:posOffset>
          </wp:positionH>
          <wp:positionV relativeFrom="page">
            <wp:align>center</wp:align>
          </wp:positionV>
          <wp:extent cx="183515" cy="10475595"/>
          <wp:effectExtent l="0" t="0" r="6985" b="0"/>
          <wp:wrapNone/>
          <wp:docPr id="19" name="SweBru_logo_LineLeft" descr="Sweegers en de Buijn Lijn &amp; Blokje 0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weegers en de Buijn Lijn &amp; Blokje 03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" cy="10475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1" layoutInCell="1" allowOverlap="1" wp14:anchorId="0242B8B7" wp14:editId="54B4F149">
          <wp:simplePos x="0" y="0"/>
          <wp:positionH relativeFrom="page">
            <wp:posOffset>5148580</wp:posOffset>
          </wp:positionH>
          <wp:positionV relativeFrom="page">
            <wp:posOffset>360045</wp:posOffset>
          </wp:positionV>
          <wp:extent cx="1512000" cy="676800"/>
          <wp:effectExtent l="0" t="0" r="0" b="9525"/>
          <wp:wrapSquare wrapText="left"/>
          <wp:docPr id="21" name="SweBru_logo" descr="Sweegers en de Bruijn FC C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Sweegers en de Bruijn FC CS3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67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4B4082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8A13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BDC796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00882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C058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443FE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68C5C6"/>
    <w:lvl w:ilvl="0">
      <w:start w:val="1"/>
      <w:numFmt w:val="bullet"/>
      <w:pStyle w:val="Lijstopsomteken3"/>
      <w:lvlText w:val="–"/>
      <w:lvlJc w:val="left"/>
      <w:pPr>
        <w:ind w:left="926" w:hanging="360"/>
      </w:pPr>
      <w:rPr>
        <w:rFonts w:ascii="Arial Narrow" w:hAnsi="Arial Narrow" w:hint="default"/>
      </w:rPr>
    </w:lvl>
  </w:abstractNum>
  <w:abstractNum w:abstractNumId="7" w15:restartNumberingAfterBreak="0">
    <w:nsid w:val="FFFFFF83"/>
    <w:multiLevelType w:val="singleLevel"/>
    <w:tmpl w:val="1F30B98C"/>
    <w:lvl w:ilvl="0">
      <w:start w:val="1"/>
      <w:numFmt w:val="bullet"/>
      <w:pStyle w:val="Lijstopsomteken2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singleLevel"/>
    <w:tmpl w:val="8CC61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position w:val="146"/>
        <w:sz w:val="220"/>
        <w:u w:color="1F497D" w:themeColor="text2"/>
      </w:rPr>
    </w:lvl>
  </w:abstractNum>
  <w:abstractNum w:abstractNumId="9" w15:restartNumberingAfterBreak="0">
    <w:nsid w:val="FFFFFF89"/>
    <w:multiLevelType w:val="singleLevel"/>
    <w:tmpl w:val="9D94B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95344"/>
    <w:multiLevelType w:val="multilevel"/>
    <w:tmpl w:val="3C7A8ABC"/>
    <w:name w:val="SweBru2"/>
    <w:lvl w:ilvl="0">
      <w:start w:val="1"/>
      <w:numFmt w:val="bullet"/>
      <w:pStyle w:val="Lijstopsomtek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1" w15:restartNumberingAfterBreak="0">
    <w:nsid w:val="08D62319"/>
    <w:multiLevelType w:val="multilevel"/>
    <w:tmpl w:val="013C9F46"/>
    <w:name w:val="opsomming A2"/>
    <w:styleLink w:val="Opsomminglettergroot"/>
    <w:lvl w:ilvl="0">
      <w:start w:val="1"/>
      <w:numFmt w:val="upperLetter"/>
      <w:lvlText w:val="%1]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upperLetter"/>
      <w:lvlText w:val="%2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2">
      <w:start w:val="1"/>
      <w:numFmt w:val="upperLetter"/>
      <w:lvlText w:val="%3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3">
      <w:start w:val="1"/>
      <w:numFmt w:val="upperLetter"/>
      <w:lvlText w:val="%4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4">
      <w:start w:val="1"/>
      <w:numFmt w:val="upperLetter"/>
      <w:lvlText w:val="%5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5">
      <w:start w:val="1"/>
      <w:numFmt w:val="upperLetter"/>
      <w:lvlText w:val="%6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6">
      <w:start w:val="1"/>
      <w:numFmt w:val="upperLetter"/>
      <w:lvlText w:val="%7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7">
      <w:start w:val="1"/>
      <w:numFmt w:val="upperLetter"/>
      <w:lvlText w:val="%8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8">
      <w:start w:val="1"/>
      <w:numFmt w:val="upperLetter"/>
      <w:lvlText w:val="%9]"/>
      <w:lvlJc w:val="left"/>
      <w:pPr>
        <w:tabs>
          <w:tab w:val="num" w:pos="4338"/>
        </w:tabs>
        <w:ind w:left="4338" w:hanging="482"/>
      </w:pPr>
      <w:rPr>
        <w:rFonts w:hint="default"/>
      </w:rPr>
    </w:lvl>
  </w:abstractNum>
  <w:abstractNum w:abstractNumId="12" w15:restartNumberingAfterBreak="0">
    <w:nsid w:val="0BC23298"/>
    <w:multiLevelType w:val="multilevel"/>
    <w:tmpl w:val="2A3A44E4"/>
    <w:numStyleLink w:val="Bullets"/>
  </w:abstractNum>
  <w:abstractNum w:abstractNumId="13" w15:restartNumberingAfterBreak="0">
    <w:nsid w:val="10D61BB0"/>
    <w:multiLevelType w:val="multilevel"/>
    <w:tmpl w:val="2A3A44E4"/>
    <w:name w:val="opsomming bullet32"/>
    <w:numStyleLink w:val="Bullets"/>
  </w:abstractNum>
  <w:abstractNum w:abstractNumId="14" w15:restartNumberingAfterBreak="0">
    <w:nsid w:val="127A7830"/>
    <w:multiLevelType w:val="hybridMultilevel"/>
    <w:tmpl w:val="1EBEB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0A64DD"/>
    <w:multiLevelType w:val="hybridMultilevel"/>
    <w:tmpl w:val="790661A8"/>
    <w:lvl w:ilvl="0" w:tplc="DC02DB58">
      <w:start w:val="1"/>
      <w:numFmt w:val="bullet"/>
      <w:lvlText w:val="–"/>
      <w:lvlJc w:val="left"/>
      <w:pPr>
        <w:ind w:left="1806" w:hanging="360"/>
      </w:pPr>
      <w:rPr>
        <w:rFonts w:ascii="Arial Narrow" w:hAnsi="Arial Narrow" w:hint="default"/>
      </w:rPr>
    </w:lvl>
    <w:lvl w:ilvl="1" w:tplc="0413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</w:abstractNum>
  <w:abstractNum w:abstractNumId="16" w15:restartNumberingAfterBreak="0">
    <w:nsid w:val="1B4D7D18"/>
    <w:multiLevelType w:val="multilevel"/>
    <w:tmpl w:val="013C9F46"/>
    <w:lvl w:ilvl="0">
      <w:start w:val="1"/>
      <w:numFmt w:val="upperLetter"/>
      <w:lvlText w:val="%1]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upperLetter"/>
      <w:lvlText w:val="%2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2">
      <w:start w:val="1"/>
      <w:numFmt w:val="upperLetter"/>
      <w:lvlText w:val="%3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3">
      <w:start w:val="1"/>
      <w:numFmt w:val="upperLetter"/>
      <w:lvlText w:val="%4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4">
      <w:start w:val="1"/>
      <w:numFmt w:val="upperLetter"/>
      <w:lvlText w:val="%5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5">
      <w:start w:val="1"/>
      <w:numFmt w:val="upperLetter"/>
      <w:lvlText w:val="%6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6">
      <w:start w:val="1"/>
      <w:numFmt w:val="upperLetter"/>
      <w:lvlText w:val="%7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7">
      <w:start w:val="1"/>
      <w:numFmt w:val="upperLetter"/>
      <w:lvlText w:val="%8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8">
      <w:start w:val="1"/>
      <w:numFmt w:val="upperLetter"/>
      <w:lvlText w:val="%9]"/>
      <w:lvlJc w:val="left"/>
      <w:pPr>
        <w:tabs>
          <w:tab w:val="num" w:pos="4338"/>
        </w:tabs>
        <w:ind w:left="4338" w:hanging="482"/>
      </w:pPr>
      <w:rPr>
        <w:rFonts w:hint="default"/>
      </w:rPr>
    </w:lvl>
  </w:abstractNum>
  <w:abstractNum w:abstractNumId="17" w15:restartNumberingAfterBreak="0">
    <w:nsid w:val="268153DE"/>
    <w:multiLevelType w:val="multilevel"/>
    <w:tmpl w:val="2A3A44E4"/>
    <w:styleLink w:val="Bullets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18" w15:restartNumberingAfterBreak="0">
    <w:nsid w:val="277850BC"/>
    <w:multiLevelType w:val="multilevel"/>
    <w:tmpl w:val="83C4882A"/>
    <w:name w:val="opsomming bullet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19" w15:restartNumberingAfterBreak="0">
    <w:nsid w:val="2802219C"/>
    <w:multiLevelType w:val="multilevel"/>
    <w:tmpl w:val="377AC9CC"/>
    <w:lvl w:ilvl="0">
      <w:start w:val="1"/>
      <w:numFmt w:val="lowerLetter"/>
      <w:lvlText w:val="%1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1">
      <w:start w:val="1"/>
      <w:numFmt w:val="lowerLetter"/>
      <w:lvlText w:val="%2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2">
      <w:start w:val="1"/>
      <w:numFmt w:val="lowerLetter"/>
      <w:lvlText w:val="%3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3">
      <w:start w:val="1"/>
      <w:numFmt w:val="lowerLetter"/>
      <w:lvlText w:val="%4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4">
      <w:start w:val="1"/>
      <w:numFmt w:val="lowerLetter"/>
      <w:lvlText w:val="%5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5">
      <w:start w:val="1"/>
      <w:numFmt w:val="lowerLetter"/>
      <w:lvlText w:val="%6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6">
      <w:start w:val="1"/>
      <w:numFmt w:val="lowerLetter"/>
      <w:lvlText w:val="%7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7">
      <w:start w:val="1"/>
      <w:numFmt w:val="lowerLetter"/>
      <w:lvlText w:val="%8]"/>
      <w:lvlJc w:val="left"/>
      <w:pPr>
        <w:tabs>
          <w:tab w:val="num" w:pos="4338"/>
        </w:tabs>
        <w:ind w:left="4338" w:hanging="482"/>
      </w:pPr>
      <w:rPr>
        <w:rFonts w:hint="default"/>
      </w:rPr>
    </w:lvl>
    <w:lvl w:ilvl="8">
      <w:start w:val="1"/>
      <w:numFmt w:val="lowerLetter"/>
      <w:lvlText w:val="%9]"/>
      <w:lvlJc w:val="left"/>
      <w:pPr>
        <w:tabs>
          <w:tab w:val="num" w:pos="4820"/>
        </w:tabs>
        <w:ind w:left="4820" w:hanging="482"/>
      </w:pPr>
      <w:rPr>
        <w:rFonts w:hint="default"/>
      </w:rPr>
    </w:lvl>
  </w:abstractNum>
  <w:abstractNum w:abstractNumId="20" w15:restartNumberingAfterBreak="0">
    <w:nsid w:val="2BEB0F0E"/>
    <w:multiLevelType w:val="hybridMultilevel"/>
    <w:tmpl w:val="A412F10A"/>
    <w:lvl w:ilvl="0" w:tplc="38405734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E2352"/>
    <w:multiLevelType w:val="multilevel"/>
    <w:tmpl w:val="0413001F"/>
    <w:name w:val="SweBru222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DF24A86"/>
    <w:multiLevelType w:val="hybridMultilevel"/>
    <w:tmpl w:val="6FAEF7F0"/>
    <w:name w:val="opsomming A22"/>
    <w:lvl w:ilvl="0" w:tplc="2E827740">
      <w:start w:val="1"/>
      <w:numFmt w:val="bullet"/>
      <w:lvlText w:val=""/>
      <w:lvlJc w:val="left"/>
      <w:pPr>
        <w:tabs>
          <w:tab w:val="num" w:pos="1247"/>
        </w:tabs>
        <w:ind w:left="1247" w:hanging="283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8948F1"/>
    <w:multiLevelType w:val="multilevel"/>
    <w:tmpl w:val="20583A06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Palatino Linotype" w:hAnsi="Palatino Linotype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24" w15:restartNumberingAfterBreak="0">
    <w:nsid w:val="333E03EC"/>
    <w:multiLevelType w:val="multilevel"/>
    <w:tmpl w:val="3AA09E86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  <w:b/>
        <w:i w:val="0"/>
        <w:sz w:val="21"/>
      </w:rPr>
    </w:lvl>
    <w:lvl w:ilvl="1">
      <w:start w:val="1"/>
      <w:numFmt w:val="decimal"/>
      <w:pStyle w:val="Kop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21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5" w15:restartNumberingAfterBreak="0">
    <w:nsid w:val="35EA1533"/>
    <w:multiLevelType w:val="multilevel"/>
    <w:tmpl w:val="2A209C18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26" w15:restartNumberingAfterBreak="0">
    <w:nsid w:val="38CA59F2"/>
    <w:multiLevelType w:val="hybridMultilevel"/>
    <w:tmpl w:val="B590D292"/>
    <w:lvl w:ilvl="0" w:tplc="A7E0B508">
      <w:start w:val="1"/>
      <w:numFmt w:val="bullet"/>
      <w:pStyle w:val="Opsommzonderinspring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39C63348"/>
    <w:multiLevelType w:val="multilevel"/>
    <w:tmpl w:val="0413001D"/>
    <w:name w:val="SweBru2222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A593048"/>
    <w:multiLevelType w:val="hybridMultilevel"/>
    <w:tmpl w:val="338C0182"/>
    <w:lvl w:ilvl="0" w:tplc="38405734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76"/>
        </w:tabs>
        <w:ind w:left="47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196"/>
        </w:tabs>
        <w:ind w:left="119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916"/>
        </w:tabs>
        <w:ind w:left="191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636"/>
        </w:tabs>
        <w:ind w:left="263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356"/>
        </w:tabs>
        <w:ind w:left="335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076"/>
        </w:tabs>
        <w:ind w:left="407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796"/>
        </w:tabs>
        <w:ind w:left="479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516"/>
        </w:tabs>
        <w:ind w:left="5516" w:hanging="360"/>
      </w:pPr>
      <w:rPr>
        <w:rFonts w:ascii="Wingdings" w:hAnsi="Wingdings" w:hint="default"/>
      </w:rPr>
    </w:lvl>
  </w:abstractNum>
  <w:abstractNum w:abstractNumId="29" w15:restartNumberingAfterBreak="0">
    <w:nsid w:val="3AF34BC1"/>
    <w:multiLevelType w:val="hybridMultilevel"/>
    <w:tmpl w:val="BEB843A2"/>
    <w:lvl w:ilvl="0" w:tplc="25E405FC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2"/>
        <w:sz w:val="16"/>
        <w:szCs w:val="16"/>
      </w:rPr>
    </w:lvl>
    <w:lvl w:ilvl="1" w:tplc="00947494">
      <w:start w:val="1"/>
      <w:numFmt w:val="bullet"/>
      <w:lvlText w:val="•"/>
      <w:lvlJc w:val="left"/>
      <w:rPr>
        <w:rFonts w:hint="default"/>
      </w:rPr>
    </w:lvl>
    <w:lvl w:ilvl="2" w:tplc="D012C924">
      <w:start w:val="1"/>
      <w:numFmt w:val="bullet"/>
      <w:lvlText w:val="•"/>
      <w:lvlJc w:val="left"/>
      <w:rPr>
        <w:rFonts w:hint="default"/>
      </w:rPr>
    </w:lvl>
    <w:lvl w:ilvl="3" w:tplc="183AA944">
      <w:start w:val="1"/>
      <w:numFmt w:val="bullet"/>
      <w:lvlText w:val="•"/>
      <w:lvlJc w:val="left"/>
      <w:rPr>
        <w:rFonts w:hint="default"/>
      </w:rPr>
    </w:lvl>
    <w:lvl w:ilvl="4" w:tplc="04B4EE0C">
      <w:start w:val="1"/>
      <w:numFmt w:val="bullet"/>
      <w:lvlText w:val="•"/>
      <w:lvlJc w:val="left"/>
      <w:rPr>
        <w:rFonts w:hint="default"/>
      </w:rPr>
    </w:lvl>
    <w:lvl w:ilvl="5" w:tplc="D9401FF2">
      <w:start w:val="1"/>
      <w:numFmt w:val="bullet"/>
      <w:lvlText w:val="•"/>
      <w:lvlJc w:val="left"/>
      <w:rPr>
        <w:rFonts w:hint="default"/>
      </w:rPr>
    </w:lvl>
    <w:lvl w:ilvl="6" w:tplc="0B60BE4E">
      <w:start w:val="1"/>
      <w:numFmt w:val="bullet"/>
      <w:lvlText w:val="•"/>
      <w:lvlJc w:val="left"/>
      <w:rPr>
        <w:rFonts w:hint="default"/>
      </w:rPr>
    </w:lvl>
    <w:lvl w:ilvl="7" w:tplc="4DAE6DD4">
      <w:start w:val="1"/>
      <w:numFmt w:val="bullet"/>
      <w:lvlText w:val="•"/>
      <w:lvlJc w:val="left"/>
      <w:rPr>
        <w:rFonts w:hint="default"/>
      </w:rPr>
    </w:lvl>
    <w:lvl w:ilvl="8" w:tplc="EDE29A7C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3BBB3CD3"/>
    <w:multiLevelType w:val="multilevel"/>
    <w:tmpl w:val="2A3A44E4"/>
    <w:name w:val="opsomming A222"/>
    <w:numStyleLink w:val="Bullets"/>
  </w:abstractNum>
  <w:abstractNum w:abstractNumId="31" w15:restartNumberingAfterBreak="0">
    <w:nsid w:val="3FD87823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2" w15:restartNumberingAfterBreak="0">
    <w:nsid w:val="410A6455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3" w15:restartNumberingAfterBreak="0">
    <w:nsid w:val="41791270"/>
    <w:multiLevelType w:val="multilevel"/>
    <w:tmpl w:val="2A3A44E4"/>
    <w:name w:val="opsomming bullet3"/>
    <w:numStyleLink w:val="Bullets"/>
  </w:abstractNum>
  <w:abstractNum w:abstractNumId="34" w15:restartNumberingAfterBreak="0">
    <w:nsid w:val="42E05A1D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5" w15:restartNumberingAfterBreak="0">
    <w:nsid w:val="4A457F99"/>
    <w:multiLevelType w:val="multilevel"/>
    <w:tmpl w:val="013C9F46"/>
    <w:name w:val="opsomming bullet32"/>
    <w:numStyleLink w:val="Opsomminglettergroot"/>
  </w:abstractNum>
  <w:abstractNum w:abstractNumId="36" w15:restartNumberingAfterBreak="0">
    <w:nsid w:val="506323EA"/>
    <w:multiLevelType w:val="hybridMultilevel"/>
    <w:tmpl w:val="137CB84E"/>
    <w:lvl w:ilvl="0" w:tplc="04130005">
      <w:start w:val="1"/>
      <w:numFmt w:val="bullet"/>
      <w:lvlText w:val=""/>
      <w:lvlJc w:val="left"/>
      <w:pPr>
        <w:ind w:left="9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37" w15:restartNumberingAfterBreak="0">
    <w:nsid w:val="53482B59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8" w15:restartNumberingAfterBreak="0">
    <w:nsid w:val="565E0A21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39" w15:restartNumberingAfterBreak="0">
    <w:nsid w:val="5B033B5E"/>
    <w:multiLevelType w:val="hybridMultilevel"/>
    <w:tmpl w:val="7BCC9F78"/>
    <w:lvl w:ilvl="0" w:tplc="6FC8E550">
      <w:start w:val="1"/>
      <w:numFmt w:val="bullet"/>
      <w:pStyle w:val="Opsommzonderinspri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87E00"/>
    <w:multiLevelType w:val="multilevel"/>
    <w:tmpl w:val="73A2B220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41" w15:restartNumberingAfterBreak="0">
    <w:nsid w:val="5BB20A85"/>
    <w:multiLevelType w:val="multilevel"/>
    <w:tmpl w:val="2A3A44E4"/>
    <w:name w:val="opsomming A2"/>
    <w:numStyleLink w:val="Bullets"/>
  </w:abstractNum>
  <w:abstractNum w:abstractNumId="42" w15:restartNumberingAfterBreak="0">
    <w:nsid w:val="5C2B188D"/>
    <w:multiLevelType w:val="multilevel"/>
    <w:tmpl w:val="377AC9CC"/>
    <w:styleLink w:val="Opsommingletterklein"/>
    <w:lvl w:ilvl="0">
      <w:start w:val="1"/>
      <w:numFmt w:val="lowerLetter"/>
      <w:lvlText w:val="%1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1">
      <w:start w:val="1"/>
      <w:numFmt w:val="lowerLetter"/>
      <w:lvlText w:val="%2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2">
      <w:start w:val="1"/>
      <w:numFmt w:val="lowerLetter"/>
      <w:lvlText w:val="%3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3">
      <w:start w:val="1"/>
      <w:numFmt w:val="lowerLetter"/>
      <w:lvlText w:val="%4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4">
      <w:start w:val="1"/>
      <w:numFmt w:val="lowerLetter"/>
      <w:lvlText w:val="%5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5">
      <w:start w:val="1"/>
      <w:numFmt w:val="lowerLetter"/>
      <w:lvlText w:val="%6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6">
      <w:start w:val="1"/>
      <w:numFmt w:val="lowerLetter"/>
      <w:lvlText w:val="%7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7">
      <w:start w:val="1"/>
      <w:numFmt w:val="lowerLetter"/>
      <w:lvlText w:val="%8]"/>
      <w:lvlJc w:val="left"/>
      <w:pPr>
        <w:tabs>
          <w:tab w:val="num" w:pos="4338"/>
        </w:tabs>
        <w:ind w:left="4338" w:hanging="482"/>
      </w:pPr>
      <w:rPr>
        <w:rFonts w:hint="default"/>
      </w:rPr>
    </w:lvl>
    <w:lvl w:ilvl="8">
      <w:start w:val="1"/>
      <w:numFmt w:val="lowerLetter"/>
      <w:lvlText w:val="%9]"/>
      <w:lvlJc w:val="left"/>
      <w:pPr>
        <w:tabs>
          <w:tab w:val="num" w:pos="4820"/>
        </w:tabs>
        <w:ind w:left="4820" w:hanging="482"/>
      </w:pPr>
      <w:rPr>
        <w:rFonts w:hint="default"/>
      </w:rPr>
    </w:lvl>
  </w:abstractNum>
  <w:abstractNum w:abstractNumId="43" w15:restartNumberingAfterBreak="0">
    <w:nsid w:val="5FF4531F"/>
    <w:multiLevelType w:val="multilevel"/>
    <w:tmpl w:val="5C720014"/>
    <w:name w:val="SweBru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 Narrow" w:hAnsi="Arial Narro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44" w15:restartNumberingAfterBreak="0">
    <w:nsid w:val="62F356B9"/>
    <w:multiLevelType w:val="multilevel"/>
    <w:tmpl w:val="013C9F46"/>
    <w:lvl w:ilvl="0">
      <w:start w:val="1"/>
      <w:numFmt w:val="upperLetter"/>
      <w:lvlText w:val="%1]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>
      <w:start w:val="1"/>
      <w:numFmt w:val="upperLetter"/>
      <w:lvlText w:val="%2]"/>
      <w:lvlJc w:val="left"/>
      <w:pPr>
        <w:tabs>
          <w:tab w:val="num" w:pos="964"/>
        </w:tabs>
        <w:ind w:left="964" w:hanging="482"/>
      </w:pPr>
      <w:rPr>
        <w:rFonts w:hint="default"/>
      </w:rPr>
    </w:lvl>
    <w:lvl w:ilvl="2">
      <w:start w:val="1"/>
      <w:numFmt w:val="upperLetter"/>
      <w:lvlText w:val="%3]"/>
      <w:lvlJc w:val="left"/>
      <w:pPr>
        <w:tabs>
          <w:tab w:val="num" w:pos="1446"/>
        </w:tabs>
        <w:ind w:left="1446" w:hanging="482"/>
      </w:pPr>
      <w:rPr>
        <w:rFonts w:hint="default"/>
      </w:rPr>
    </w:lvl>
    <w:lvl w:ilvl="3">
      <w:start w:val="1"/>
      <w:numFmt w:val="upperLetter"/>
      <w:lvlText w:val="%4]"/>
      <w:lvlJc w:val="left"/>
      <w:pPr>
        <w:tabs>
          <w:tab w:val="num" w:pos="1928"/>
        </w:tabs>
        <w:ind w:left="1928" w:hanging="482"/>
      </w:pPr>
      <w:rPr>
        <w:rFonts w:hint="default"/>
      </w:rPr>
    </w:lvl>
    <w:lvl w:ilvl="4">
      <w:start w:val="1"/>
      <w:numFmt w:val="upperLetter"/>
      <w:lvlText w:val="%5]"/>
      <w:lvlJc w:val="left"/>
      <w:pPr>
        <w:tabs>
          <w:tab w:val="num" w:pos="2410"/>
        </w:tabs>
        <w:ind w:left="2410" w:hanging="482"/>
      </w:pPr>
      <w:rPr>
        <w:rFonts w:hint="default"/>
      </w:rPr>
    </w:lvl>
    <w:lvl w:ilvl="5">
      <w:start w:val="1"/>
      <w:numFmt w:val="upperLetter"/>
      <w:lvlText w:val="%6]"/>
      <w:lvlJc w:val="left"/>
      <w:pPr>
        <w:tabs>
          <w:tab w:val="num" w:pos="2892"/>
        </w:tabs>
        <w:ind w:left="2892" w:hanging="482"/>
      </w:pPr>
      <w:rPr>
        <w:rFonts w:hint="default"/>
      </w:rPr>
    </w:lvl>
    <w:lvl w:ilvl="6">
      <w:start w:val="1"/>
      <w:numFmt w:val="upperLetter"/>
      <w:lvlText w:val="%7]"/>
      <w:lvlJc w:val="left"/>
      <w:pPr>
        <w:tabs>
          <w:tab w:val="num" w:pos="3374"/>
        </w:tabs>
        <w:ind w:left="3374" w:hanging="482"/>
      </w:pPr>
      <w:rPr>
        <w:rFonts w:hint="default"/>
      </w:rPr>
    </w:lvl>
    <w:lvl w:ilvl="7">
      <w:start w:val="1"/>
      <w:numFmt w:val="upperLetter"/>
      <w:lvlText w:val="%8]"/>
      <w:lvlJc w:val="left"/>
      <w:pPr>
        <w:tabs>
          <w:tab w:val="num" w:pos="3856"/>
        </w:tabs>
        <w:ind w:left="3856" w:hanging="482"/>
      </w:pPr>
      <w:rPr>
        <w:rFonts w:hint="default"/>
      </w:rPr>
    </w:lvl>
    <w:lvl w:ilvl="8">
      <w:start w:val="1"/>
      <w:numFmt w:val="upperLetter"/>
      <w:lvlText w:val="%9]"/>
      <w:lvlJc w:val="left"/>
      <w:pPr>
        <w:tabs>
          <w:tab w:val="num" w:pos="4338"/>
        </w:tabs>
        <w:ind w:left="4338" w:hanging="482"/>
      </w:pPr>
      <w:rPr>
        <w:rFonts w:hint="default"/>
      </w:rPr>
    </w:lvl>
  </w:abstractNum>
  <w:abstractNum w:abstractNumId="45" w15:restartNumberingAfterBreak="0">
    <w:nsid w:val="67AC063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68705D26"/>
    <w:multiLevelType w:val="multilevel"/>
    <w:tmpl w:val="2A3A44E4"/>
    <w:lvl w:ilvl="0">
      <w:start w:val="1"/>
      <w:numFmt w:val="bullet"/>
      <w:lvlText w:val=""/>
      <w:lvlJc w:val="left"/>
      <w:pPr>
        <w:tabs>
          <w:tab w:val="num" w:pos="482"/>
        </w:tabs>
        <w:ind w:left="482" w:hanging="482"/>
      </w:pPr>
      <w:rPr>
        <w:rFonts w:ascii="Wingdings" w:hAnsi="Wingdings" w:hint="default"/>
        <w:sz w:val="21"/>
      </w:rPr>
    </w:lvl>
    <w:lvl w:ilvl="1">
      <w:start w:val="1"/>
      <w:numFmt w:val="bullet"/>
      <w:lvlText w:val=""/>
      <w:lvlJc w:val="left"/>
      <w:pPr>
        <w:tabs>
          <w:tab w:val="num" w:pos="964"/>
        </w:tabs>
        <w:ind w:left="964" w:hanging="482"/>
      </w:pPr>
      <w:rPr>
        <w:rFonts w:ascii="Wingdings" w:hAnsi="Wingdings" w:hint="default"/>
        <w:sz w:val="21"/>
      </w:rPr>
    </w:lvl>
    <w:lvl w:ilvl="2">
      <w:start w:val="1"/>
      <w:numFmt w:val="bullet"/>
      <w:lvlText w:val=""/>
      <w:lvlJc w:val="left"/>
      <w:pPr>
        <w:tabs>
          <w:tab w:val="num" w:pos="1446"/>
        </w:tabs>
        <w:ind w:left="1446" w:hanging="482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1928"/>
        </w:tabs>
        <w:ind w:left="1928" w:hanging="482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410"/>
        </w:tabs>
        <w:ind w:left="2410" w:hanging="482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48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4"/>
        </w:tabs>
        <w:ind w:left="3374" w:hanging="482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3856"/>
        </w:tabs>
        <w:ind w:left="3856" w:hanging="482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4338"/>
        </w:tabs>
        <w:ind w:left="4338" w:hanging="482"/>
      </w:pPr>
      <w:rPr>
        <w:rFonts w:ascii="Wingdings" w:hAnsi="Wingdings" w:hint="default"/>
      </w:rPr>
    </w:lvl>
  </w:abstractNum>
  <w:abstractNum w:abstractNumId="47" w15:restartNumberingAfterBreak="0">
    <w:nsid w:val="6DC035AE"/>
    <w:multiLevelType w:val="multilevel"/>
    <w:tmpl w:val="2A3A44E4"/>
    <w:numStyleLink w:val="Bullets"/>
  </w:abstractNum>
  <w:abstractNum w:abstractNumId="48" w15:restartNumberingAfterBreak="0">
    <w:nsid w:val="6E2435DA"/>
    <w:multiLevelType w:val="multilevel"/>
    <w:tmpl w:val="2A3A44E4"/>
    <w:name w:val="opsomming bullet2"/>
    <w:numStyleLink w:val="Bullets"/>
  </w:abstractNum>
  <w:abstractNum w:abstractNumId="49" w15:restartNumberingAfterBreak="0">
    <w:nsid w:val="70BB7E35"/>
    <w:multiLevelType w:val="multilevel"/>
    <w:tmpl w:val="377AC9CC"/>
    <w:name w:val="opsomming bullet322"/>
    <w:numStyleLink w:val="Opsommingletterklein"/>
  </w:abstractNum>
  <w:abstractNum w:abstractNumId="50" w15:restartNumberingAfterBreak="0">
    <w:nsid w:val="77AC4625"/>
    <w:multiLevelType w:val="hybridMultilevel"/>
    <w:tmpl w:val="D70C8B56"/>
    <w:name w:val="SweBru22"/>
    <w:lvl w:ilvl="0" w:tplc="CFD6C4FE">
      <w:start w:val="1"/>
      <w:numFmt w:val="decimal"/>
      <w:pStyle w:val="Lijst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60272A"/>
    <w:multiLevelType w:val="multilevel"/>
    <w:tmpl w:val="04130023"/>
    <w:name w:val="SweBru22222"/>
    <w:styleLink w:val="Artikelsecti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7"/>
  </w:num>
  <w:num w:numId="2">
    <w:abstractNumId w:val="42"/>
  </w:num>
  <w:num w:numId="3">
    <w:abstractNumId w:val="1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0"/>
  </w:num>
  <w:num w:numId="14">
    <w:abstractNumId w:val="50"/>
  </w:num>
  <w:num w:numId="15">
    <w:abstractNumId w:val="24"/>
  </w:num>
  <w:num w:numId="16">
    <w:abstractNumId w:val="21"/>
  </w:num>
  <w:num w:numId="17">
    <w:abstractNumId w:val="27"/>
  </w:num>
  <w:num w:numId="18">
    <w:abstractNumId w:val="51"/>
  </w:num>
  <w:num w:numId="19">
    <w:abstractNumId w:val="32"/>
  </w:num>
  <w:num w:numId="20">
    <w:abstractNumId w:val="24"/>
  </w:num>
  <w:num w:numId="21">
    <w:abstractNumId w:val="31"/>
  </w:num>
  <w:num w:numId="22">
    <w:abstractNumId w:val="16"/>
  </w:num>
  <w:num w:numId="23">
    <w:abstractNumId w:val="19"/>
  </w:num>
  <w:num w:numId="24">
    <w:abstractNumId w:val="44"/>
  </w:num>
  <w:num w:numId="25">
    <w:abstractNumId w:val="22"/>
  </w:num>
  <w:num w:numId="26">
    <w:abstractNumId w:val="34"/>
  </w:num>
  <w:num w:numId="27">
    <w:abstractNumId w:val="18"/>
  </w:num>
  <w:num w:numId="28">
    <w:abstractNumId w:val="40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8"/>
  </w:num>
  <w:num w:numId="31">
    <w:abstractNumId w:val="25"/>
  </w:num>
  <w:num w:numId="32">
    <w:abstractNumId w:val="37"/>
  </w:num>
  <w:num w:numId="33">
    <w:abstractNumId w:val="46"/>
  </w:num>
  <w:num w:numId="34">
    <w:abstractNumId w:val="9"/>
  </w:num>
  <w:num w:numId="35">
    <w:abstractNumId w:val="8"/>
  </w:num>
  <w:num w:numId="36">
    <w:abstractNumId w:val="28"/>
  </w:num>
  <w:num w:numId="37">
    <w:abstractNumId w:val="45"/>
  </w:num>
  <w:num w:numId="38">
    <w:abstractNumId w:val="14"/>
  </w:num>
  <w:num w:numId="39">
    <w:abstractNumId w:val="43"/>
  </w:num>
  <w:num w:numId="40">
    <w:abstractNumId w:val="15"/>
  </w:num>
  <w:num w:numId="41">
    <w:abstractNumId w:val="23"/>
  </w:num>
  <w:num w:numId="42">
    <w:abstractNumId w:val="12"/>
  </w:num>
  <w:num w:numId="43">
    <w:abstractNumId w:val="49"/>
  </w:num>
  <w:num w:numId="44">
    <w:abstractNumId w:val="47"/>
  </w:num>
  <w:num w:numId="45">
    <w:abstractNumId w:val="39"/>
  </w:num>
  <w:num w:numId="46">
    <w:abstractNumId w:val="26"/>
  </w:num>
  <w:num w:numId="47">
    <w:abstractNumId w:val="13"/>
  </w:num>
  <w:num w:numId="48">
    <w:abstractNumId w:val="29"/>
  </w:num>
  <w:num w:numId="4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linkStyles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567"/>
  <w:hyphenationZone w:val="425"/>
  <w:characterSpacingControl w:val="doNotCompress"/>
  <w:hdrShapeDefaults>
    <o:shapedefaults v:ext="edit" spidmax="4097">
      <o:colormru v:ext="edit" colors="#7bc14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eBruDocdatum" w:val="&lt;Geen documentdatum&gt;"/>
    <w:docVar w:name="SweBruDocNr" w:val="&lt;Geen documentnummer&gt;"/>
    <w:docVar w:name="SweBruDocumentTitle" w:val="Brief"/>
    <w:docVar w:name="SweBruDocumentType" w:val="brief.dotx"/>
    <w:docVar w:name="SweBruVarReferentie" w:val="«TableStart:Project»«Number»«TableEnd:Project»"/>
    <w:docVar w:name="SweBruVersie" w:val="&lt;Geen versie&gt;"/>
  </w:docVars>
  <w:rsids>
    <w:rsidRoot w:val="00375495"/>
    <w:rsid w:val="00001758"/>
    <w:rsid w:val="00002688"/>
    <w:rsid w:val="000033C9"/>
    <w:rsid w:val="00003A0A"/>
    <w:rsid w:val="00003AB2"/>
    <w:rsid w:val="000043C2"/>
    <w:rsid w:val="000047C9"/>
    <w:rsid w:val="00004BEE"/>
    <w:rsid w:val="00005462"/>
    <w:rsid w:val="00006707"/>
    <w:rsid w:val="00006BA5"/>
    <w:rsid w:val="00006E70"/>
    <w:rsid w:val="000071E2"/>
    <w:rsid w:val="0001008E"/>
    <w:rsid w:val="0001015B"/>
    <w:rsid w:val="0001076B"/>
    <w:rsid w:val="00010E98"/>
    <w:rsid w:val="00011124"/>
    <w:rsid w:val="00012A51"/>
    <w:rsid w:val="00012B2A"/>
    <w:rsid w:val="00013106"/>
    <w:rsid w:val="00013B3C"/>
    <w:rsid w:val="00014F8F"/>
    <w:rsid w:val="00014FD9"/>
    <w:rsid w:val="000176BA"/>
    <w:rsid w:val="00020CD5"/>
    <w:rsid w:val="00020D74"/>
    <w:rsid w:val="00021721"/>
    <w:rsid w:val="00021B04"/>
    <w:rsid w:val="00021E72"/>
    <w:rsid w:val="00022021"/>
    <w:rsid w:val="000226CA"/>
    <w:rsid w:val="000238ED"/>
    <w:rsid w:val="00023CBB"/>
    <w:rsid w:val="00024A08"/>
    <w:rsid w:val="00025B51"/>
    <w:rsid w:val="00026BBE"/>
    <w:rsid w:val="00027025"/>
    <w:rsid w:val="00030DEA"/>
    <w:rsid w:val="00032071"/>
    <w:rsid w:val="00032928"/>
    <w:rsid w:val="00032AD2"/>
    <w:rsid w:val="00032D41"/>
    <w:rsid w:val="00033041"/>
    <w:rsid w:val="00033AFC"/>
    <w:rsid w:val="00033B4E"/>
    <w:rsid w:val="00033E29"/>
    <w:rsid w:val="000346FC"/>
    <w:rsid w:val="00034AB6"/>
    <w:rsid w:val="00034D35"/>
    <w:rsid w:val="000353A0"/>
    <w:rsid w:val="00035434"/>
    <w:rsid w:val="00035618"/>
    <w:rsid w:val="00036100"/>
    <w:rsid w:val="00036EE9"/>
    <w:rsid w:val="00037443"/>
    <w:rsid w:val="00037EC8"/>
    <w:rsid w:val="00037FB3"/>
    <w:rsid w:val="00040A7C"/>
    <w:rsid w:val="000419D0"/>
    <w:rsid w:val="00042219"/>
    <w:rsid w:val="00042631"/>
    <w:rsid w:val="000429F0"/>
    <w:rsid w:val="00043588"/>
    <w:rsid w:val="00043833"/>
    <w:rsid w:val="000440A4"/>
    <w:rsid w:val="00044AB4"/>
    <w:rsid w:val="00044FF4"/>
    <w:rsid w:val="00045355"/>
    <w:rsid w:val="00045361"/>
    <w:rsid w:val="000453A3"/>
    <w:rsid w:val="00045692"/>
    <w:rsid w:val="00045798"/>
    <w:rsid w:val="000462BC"/>
    <w:rsid w:val="000465D0"/>
    <w:rsid w:val="0004683A"/>
    <w:rsid w:val="00046A5F"/>
    <w:rsid w:val="00046DFA"/>
    <w:rsid w:val="00047184"/>
    <w:rsid w:val="00047268"/>
    <w:rsid w:val="00047A27"/>
    <w:rsid w:val="000500F7"/>
    <w:rsid w:val="0005165C"/>
    <w:rsid w:val="00052082"/>
    <w:rsid w:val="00052829"/>
    <w:rsid w:val="00052EF4"/>
    <w:rsid w:val="00054FFF"/>
    <w:rsid w:val="00055D46"/>
    <w:rsid w:val="00056943"/>
    <w:rsid w:val="000569ED"/>
    <w:rsid w:val="00057017"/>
    <w:rsid w:val="00057220"/>
    <w:rsid w:val="00057967"/>
    <w:rsid w:val="00057F00"/>
    <w:rsid w:val="0006027E"/>
    <w:rsid w:val="0006034D"/>
    <w:rsid w:val="000605B2"/>
    <w:rsid w:val="00060D4A"/>
    <w:rsid w:val="00061632"/>
    <w:rsid w:val="000625C8"/>
    <w:rsid w:val="00062F50"/>
    <w:rsid w:val="00063927"/>
    <w:rsid w:val="00063D51"/>
    <w:rsid w:val="00063FBE"/>
    <w:rsid w:val="00064455"/>
    <w:rsid w:val="000644AD"/>
    <w:rsid w:val="00064E31"/>
    <w:rsid w:val="00066875"/>
    <w:rsid w:val="00067074"/>
    <w:rsid w:val="0006719A"/>
    <w:rsid w:val="00067A23"/>
    <w:rsid w:val="000710B5"/>
    <w:rsid w:val="00071DF1"/>
    <w:rsid w:val="00072E69"/>
    <w:rsid w:val="00073D46"/>
    <w:rsid w:val="000740BB"/>
    <w:rsid w:val="000746C2"/>
    <w:rsid w:val="0007475A"/>
    <w:rsid w:val="00074A8F"/>
    <w:rsid w:val="000755F7"/>
    <w:rsid w:val="00075BD9"/>
    <w:rsid w:val="00075EE7"/>
    <w:rsid w:val="00075F0B"/>
    <w:rsid w:val="00076C89"/>
    <w:rsid w:val="000776EA"/>
    <w:rsid w:val="00077C7E"/>
    <w:rsid w:val="000807B1"/>
    <w:rsid w:val="000812A3"/>
    <w:rsid w:val="0008148A"/>
    <w:rsid w:val="000817B7"/>
    <w:rsid w:val="00081E24"/>
    <w:rsid w:val="00082E2E"/>
    <w:rsid w:val="00082E42"/>
    <w:rsid w:val="00082F7D"/>
    <w:rsid w:val="000835C6"/>
    <w:rsid w:val="0008386F"/>
    <w:rsid w:val="000845C5"/>
    <w:rsid w:val="00085CCE"/>
    <w:rsid w:val="000865D5"/>
    <w:rsid w:val="00086AE1"/>
    <w:rsid w:val="00086B0E"/>
    <w:rsid w:val="00087A71"/>
    <w:rsid w:val="00090959"/>
    <w:rsid w:val="00091A70"/>
    <w:rsid w:val="00091D5E"/>
    <w:rsid w:val="00091E72"/>
    <w:rsid w:val="0009275A"/>
    <w:rsid w:val="00093890"/>
    <w:rsid w:val="00093EE2"/>
    <w:rsid w:val="000940EE"/>
    <w:rsid w:val="00094D43"/>
    <w:rsid w:val="0009651F"/>
    <w:rsid w:val="000979AB"/>
    <w:rsid w:val="00097A7B"/>
    <w:rsid w:val="000A218D"/>
    <w:rsid w:val="000A21F6"/>
    <w:rsid w:val="000A2599"/>
    <w:rsid w:val="000A3149"/>
    <w:rsid w:val="000A3B36"/>
    <w:rsid w:val="000A7DA3"/>
    <w:rsid w:val="000B0866"/>
    <w:rsid w:val="000B1D1C"/>
    <w:rsid w:val="000B20E5"/>
    <w:rsid w:val="000B3E69"/>
    <w:rsid w:val="000B401D"/>
    <w:rsid w:val="000B46C2"/>
    <w:rsid w:val="000B51AF"/>
    <w:rsid w:val="000B6622"/>
    <w:rsid w:val="000B6910"/>
    <w:rsid w:val="000B726A"/>
    <w:rsid w:val="000B73FC"/>
    <w:rsid w:val="000B78B4"/>
    <w:rsid w:val="000C0AEE"/>
    <w:rsid w:val="000C37DE"/>
    <w:rsid w:val="000C3AD9"/>
    <w:rsid w:val="000C428A"/>
    <w:rsid w:val="000C46E6"/>
    <w:rsid w:val="000C639B"/>
    <w:rsid w:val="000C6D0D"/>
    <w:rsid w:val="000C6F04"/>
    <w:rsid w:val="000C756E"/>
    <w:rsid w:val="000D0269"/>
    <w:rsid w:val="000D074A"/>
    <w:rsid w:val="000D083B"/>
    <w:rsid w:val="000D09FF"/>
    <w:rsid w:val="000D0E00"/>
    <w:rsid w:val="000D0FF6"/>
    <w:rsid w:val="000D1316"/>
    <w:rsid w:val="000D1D21"/>
    <w:rsid w:val="000D251B"/>
    <w:rsid w:val="000D28C0"/>
    <w:rsid w:val="000D29E5"/>
    <w:rsid w:val="000D3234"/>
    <w:rsid w:val="000D45A9"/>
    <w:rsid w:val="000D474D"/>
    <w:rsid w:val="000D4D4D"/>
    <w:rsid w:val="000D5787"/>
    <w:rsid w:val="000D5F7F"/>
    <w:rsid w:val="000D644B"/>
    <w:rsid w:val="000D73B7"/>
    <w:rsid w:val="000D77D0"/>
    <w:rsid w:val="000E0968"/>
    <w:rsid w:val="000E0BE3"/>
    <w:rsid w:val="000E0F85"/>
    <w:rsid w:val="000E254B"/>
    <w:rsid w:val="000E28D3"/>
    <w:rsid w:val="000E39BA"/>
    <w:rsid w:val="000E4099"/>
    <w:rsid w:val="000E44DE"/>
    <w:rsid w:val="000E5852"/>
    <w:rsid w:val="000E59BE"/>
    <w:rsid w:val="000E5E92"/>
    <w:rsid w:val="000E5EF7"/>
    <w:rsid w:val="000F004D"/>
    <w:rsid w:val="000F065C"/>
    <w:rsid w:val="000F08C5"/>
    <w:rsid w:val="000F12BA"/>
    <w:rsid w:val="000F14F5"/>
    <w:rsid w:val="000F2013"/>
    <w:rsid w:val="000F223C"/>
    <w:rsid w:val="000F31ED"/>
    <w:rsid w:val="000F336C"/>
    <w:rsid w:val="000F3376"/>
    <w:rsid w:val="000F33D9"/>
    <w:rsid w:val="000F3517"/>
    <w:rsid w:val="000F3BFF"/>
    <w:rsid w:val="000F422E"/>
    <w:rsid w:val="000F4897"/>
    <w:rsid w:val="000F526C"/>
    <w:rsid w:val="000F62AE"/>
    <w:rsid w:val="000F6AAA"/>
    <w:rsid w:val="000F78CA"/>
    <w:rsid w:val="000F78DB"/>
    <w:rsid w:val="001003F7"/>
    <w:rsid w:val="0010060A"/>
    <w:rsid w:val="00100A16"/>
    <w:rsid w:val="00101039"/>
    <w:rsid w:val="00101451"/>
    <w:rsid w:val="00101532"/>
    <w:rsid w:val="00101F52"/>
    <w:rsid w:val="0010234F"/>
    <w:rsid w:val="0010237B"/>
    <w:rsid w:val="0010486D"/>
    <w:rsid w:val="00105937"/>
    <w:rsid w:val="001059DC"/>
    <w:rsid w:val="00105BD8"/>
    <w:rsid w:val="00106499"/>
    <w:rsid w:val="00106C78"/>
    <w:rsid w:val="00107327"/>
    <w:rsid w:val="001074FB"/>
    <w:rsid w:val="00110781"/>
    <w:rsid w:val="001115FB"/>
    <w:rsid w:val="0011276F"/>
    <w:rsid w:val="00112F9F"/>
    <w:rsid w:val="001133DE"/>
    <w:rsid w:val="00114449"/>
    <w:rsid w:val="00115087"/>
    <w:rsid w:val="00115556"/>
    <w:rsid w:val="00115D34"/>
    <w:rsid w:val="00116F9B"/>
    <w:rsid w:val="00116F9C"/>
    <w:rsid w:val="00120BD2"/>
    <w:rsid w:val="00120E95"/>
    <w:rsid w:val="001210E0"/>
    <w:rsid w:val="00122625"/>
    <w:rsid w:val="001234BD"/>
    <w:rsid w:val="001235EB"/>
    <w:rsid w:val="001249C0"/>
    <w:rsid w:val="00125414"/>
    <w:rsid w:val="0012612B"/>
    <w:rsid w:val="001276E9"/>
    <w:rsid w:val="00127731"/>
    <w:rsid w:val="00127939"/>
    <w:rsid w:val="00130438"/>
    <w:rsid w:val="001304A0"/>
    <w:rsid w:val="00131A0D"/>
    <w:rsid w:val="0013230F"/>
    <w:rsid w:val="00132944"/>
    <w:rsid w:val="00133458"/>
    <w:rsid w:val="00133F2A"/>
    <w:rsid w:val="00134B41"/>
    <w:rsid w:val="00134F48"/>
    <w:rsid w:val="0013520C"/>
    <w:rsid w:val="00135836"/>
    <w:rsid w:val="00136648"/>
    <w:rsid w:val="00136F9F"/>
    <w:rsid w:val="001370DC"/>
    <w:rsid w:val="00137D0E"/>
    <w:rsid w:val="00137DBD"/>
    <w:rsid w:val="00140940"/>
    <w:rsid w:val="001414A2"/>
    <w:rsid w:val="001416C5"/>
    <w:rsid w:val="00141D8B"/>
    <w:rsid w:val="00142606"/>
    <w:rsid w:val="001426FC"/>
    <w:rsid w:val="0014278E"/>
    <w:rsid w:val="00143F81"/>
    <w:rsid w:val="00144079"/>
    <w:rsid w:val="0014447C"/>
    <w:rsid w:val="0014565D"/>
    <w:rsid w:val="00145953"/>
    <w:rsid w:val="00145A67"/>
    <w:rsid w:val="00145D5A"/>
    <w:rsid w:val="00145FF4"/>
    <w:rsid w:val="001462DB"/>
    <w:rsid w:val="00146716"/>
    <w:rsid w:val="00146F9A"/>
    <w:rsid w:val="0014721A"/>
    <w:rsid w:val="0014731B"/>
    <w:rsid w:val="0015036E"/>
    <w:rsid w:val="001503B8"/>
    <w:rsid w:val="0015084E"/>
    <w:rsid w:val="001509F3"/>
    <w:rsid w:val="00150AC9"/>
    <w:rsid w:val="001518CB"/>
    <w:rsid w:val="00151ADF"/>
    <w:rsid w:val="00151F82"/>
    <w:rsid w:val="00152BCB"/>
    <w:rsid w:val="001530DE"/>
    <w:rsid w:val="00153870"/>
    <w:rsid w:val="0015392D"/>
    <w:rsid w:val="00153E8D"/>
    <w:rsid w:val="00154299"/>
    <w:rsid w:val="001542B3"/>
    <w:rsid w:val="001546E0"/>
    <w:rsid w:val="00154A0B"/>
    <w:rsid w:val="00154CDB"/>
    <w:rsid w:val="001550DD"/>
    <w:rsid w:val="001555F3"/>
    <w:rsid w:val="00155AAC"/>
    <w:rsid w:val="00155D46"/>
    <w:rsid w:val="00156878"/>
    <w:rsid w:val="00156BB4"/>
    <w:rsid w:val="00156D86"/>
    <w:rsid w:val="0015704E"/>
    <w:rsid w:val="001571D8"/>
    <w:rsid w:val="001575AF"/>
    <w:rsid w:val="00157AB2"/>
    <w:rsid w:val="00157D69"/>
    <w:rsid w:val="00160184"/>
    <w:rsid w:val="00160778"/>
    <w:rsid w:val="00160B08"/>
    <w:rsid w:val="00160C34"/>
    <w:rsid w:val="00161885"/>
    <w:rsid w:val="00161DDF"/>
    <w:rsid w:val="001624D1"/>
    <w:rsid w:val="001624EA"/>
    <w:rsid w:val="001629C4"/>
    <w:rsid w:val="00162F8B"/>
    <w:rsid w:val="00162FFE"/>
    <w:rsid w:val="00163EC8"/>
    <w:rsid w:val="0016426D"/>
    <w:rsid w:val="0016429B"/>
    <w:rsid w:val="00166408"/>
    <w:rsid w:val="0016754A"/>
    <w:rsid w:val="0016776F"/>
    <w:rsid w:val="00167E2C"/>
    <w:rsid w:val="001712A1"/>
    <w:rsid w:val="00171F6F"/>
    <w:rsid w:val="00172E1D"/>
    <w:rsid w:val="00172FF1"/>
    <w:rsid w:val="0017334E"/>
    <w:rsid w:val="00173383"/>
    <w:rsid w:val="00173C8F"/>
    <w:rsid w:val="00173E02"/>
    <w:rsid w:val="0017401B"/>
    <w:rsid w:val="00174020"/>
    <w:rsid w:val="001746DD"/>
    <w:rsid w:val="0017496C"/>
    <w:rsid w:val="00175BC3"/>
    <w:rsid w:val="00177148"/>
    <w:rsid w:val="001820CE"/>
    <w:rsid w:val="0018336D"/>
    <w:rsid w:val="0018359E"/>
    <w:rsid w:val="00183BE3"/>
    <w:rsid w:val="00183EBB"/>
    <w:rsid w:val="00184B43"/>
    <w:rsid w:val="00184CE7"/>
    <w:rsid w:val="00184F7E"/>
    <w:rsid w:val="0018591C"/>
    <w:rsid w:val="00185E37"/>
    <w:rsid w:val="001876FB"/>
    <w:rsid w:val="00187EDC"/>
    <w:rsid w:val="00190787"/>
    <w:rsid w:val="00190C68"/>
    <w:rsid w:val="001912B1"/>
    <w:rsid w:val="0019177B"/>
    <w:rsid w:val="00191979"/>
    <w:rsid w:val="001936D5"/>
    <w:rsid w:val="00193809"/>
    <w:rsid w:val="00193A84"/>
    <w:rsid w:val="00193D10"/>
    <w:rsid w:val="00193F90"/>
    <w:rsid w:val="00194EF8"/>
    <w:rsid w:val="00194FEC"/>
    <w:rsid w:val="001953F7"/>
    <w:rsid w:val="00196766"/>
    <w:rsid w:val="00196C6E"/>
    <w:rsid w:val="00196E3C"/>
    <w:rsid w:val="001979CA"/>
    <w:rsid w:val="001A19FE"/>
    <w:rsid w:val="001A1A1A"/>
    <w:rsid w:val="001A1A38"/>
    <w:rsid w:val="001A1FC7"/>
    <w:rsid w:val="001A2252"/>
    <w:rsid w:val="001A251A"/>
    <w:rsid w:val="001A3047"/>
    <w:rsid w:val="001A3144"/>
    <w:rsid w:val="001A3AA5"/>
    <w:rsid w:val="001A3B17"/>
    <w:rsid w:val="001A3CD4"/>
    <w:rsid w:val="001A595E"/>
    <w:rsid w:val="001A5A8A"/>
    <w:rsid w:val="001A64C0"/>
    <w:rsid w:val="001A678F"/>
    <w:rsid w:val="001A6B57"/>
    <w:rsid w:val="001A7460"/>
    <w:rsid w:val="001A7805"/>
    <w:rsid w:val="001B0165"/>
    <w:rsid w:val="001B11DC"/>
    <w:rsid w:val="001B17D2"/>
    <w:rsid w:val="001B1CF9"/>
    <w:rsid w:val="001B24A1"/>
    <w:rsid w:val="001B2A99"/>
    <w:rsid w:val="001B2EE8"/>
    <w:rsid w:val="001B30A0"/>
    <w:rsid w:val="001B3873"/>
    <w:rsid w:val="001B3CBA"/>
    <w:rsid w:val="001B3E64"/>
    <w:rsid w:val="001B3EA6"/>
    <w:rsid w:val="001B4855"/>
    <w:rsid w:val="001B49AB"/>
    <w:rsid w:val="001B52E8"/>
    <w:rsid w:val="001B5880"/>
    <w:rsid w:val="001B5C3B"/>
    <w:rsid w:val="001B5E78"/>
    <w:rsid w:val="001B5F8F"/>
    <w:rsid w:val="001B62F2"/>
    <w:rsid w:val="001B63E7"/>
    <w:rsid w:val="001B7336"/>
    <w:rsid w:val="001C160D"/>
    <w:rsid w:val="001C1DBA"/>
    <w:rsid w:val="001C275F"/>
    <w:rsid w:val="001C3079"/>
    <w:rsid w:val="001C31B7"/>
    <w:rsid w:val="001C35AA"/>
    <w:rsid w:val="001C3AE8"/>
    <w:rsid w:val="001C3C05"/>
    <w:rsid w:val="001C3DFC"/>
    <w:rsid w:val="001C4315"/>
    <w:rsid w:val="001C633C"/>
    <w:rsid w:val="001C6DA1"/>
    <w:rsid w:val="001C6DD9"/>
    <w:rsid w:val="001C7372"/>
    <w:rsid w:val="001C742D"/>
    <w:rsid w:val="001C7F8C"/>
    <w:rsid w:val="001D016D"/>
    <w:rsid w:val="001D0757"/>
    <w:rsid w:val="001D0808"/>
    <w:rsid w:val="001D0A67"/>
    <w:rsid w:val="001D0F40"/>
    <w:rsid w:val="001D1360"/>
    <w:rsid w:val="001D3A9C"/>
    <w:rsid w:val="001D498A"/>
    <w:rsid w:val="001D4BD8"/>
    <w:rsid w:val="001D515E"/>
    <w:rsid w:val="001D7979"/>
    <w:rsid w:val="001D7DC5"/>
    <w:rsid w:val="001D7ED1"/>
    <w:rsid w:val="001E085F"/>
    <w:rsid w:val="001E0C58"/>
    <w:rsid w:val="001E0D56"/>
    <w:rsid w:val="001E0E37"/>
    <w:rsid w:val="001E1226"/>
    <w:rsid w:val="001E31F4"/>
    <w:rsid w:val="001E3665"/>
    <w:rsid w:val="001E39D9"/>
    <w:rsid w:val="001E448A"/>
    <w:rsid w:val="001E4581"/>
    <w:rsid w:val="001E5243"/>
    <w:rsid w:val="001E56ED"/>
    <w:rsid w:val="001E62A2"/>
    <w:rsid w:val="001E6748"/>
    <w:rsid w:val="001E7010"/>
    <w:rsid w:val="001E7B32"/>
    <w:rsid w:val="001E7EA3"/>
    <w:rsid w:val="001F13FF"/>
    <w:rsid w:val="001F1979"/>
    <w:rsid w:val="001F1980"/>
    <w:rsid w:val="001F1E75"/>
    <w:rsid w:val="001F23D0"/>
    <w:rsid w:val="001F26A1"/>
    <w:rsid w:val="001F2BE8"/>
    <w:rsid w:val="001F2C0D"/>
    <w:rsid w:val="001F3205"/>
    <w:rsid w:val="001F3996"/>
    <w:rsid w:val="001F4AC8"/>
    <w:rsid w:val="001F4D93"/>
    <w:rsid w:val="001F510C"/>
    <w:rsid w:val="001F6321"/>
    <w:rsid w:val="001F67C9"/>
    <w:rsid w:val="001F698F"/>
    <w:rsid w:val="0020080B"/>
    <w:rsid w:val="0020103A"/>
    <w:rsid w:val="002011BC"/>
    <w:rsid w:val="002017CD"/>
    <w:rsid w:val="00201FA9"/>
    <w:rsid w:val="00202F46"/>
    <w:rsid w:val="00203552"/>
    <w:rsid w:val="00204A8A"/>
    <w:rsid w:val="00204E0A"/>
    <w:rsid w:val="002050FE"/>
    <w:rsid w:val="00205222"/>
    <w:rsid w:val="00206E38"/>
    <w:rsid w:val="002100D9"/>
    <w:rsid w:val="0021021C"/>
    <w:rsid w:val="0021057F"/>
    <w:rsid w:val="002107DB"/>
    <w:rsid w:val="002109CB"/>
    <w:rsid w:val="002116E9"/>
    <w:rsid w:val="002121C9"/>
    <w:rsid w:val="002124A3"/>
    <w:rsid w:val="002128CF"/>
    <w:rsid w:val="00213514"/>
    <w:rsid w:val="00213D97"/>
    <w:rsid w:val="00214228"/>
    <w:rsid w:val="0021464E"/>
    <w:rsid w:val="002147D9"/>
    <w:rsid w:val="002149E7"/>
    <w:rsid w:val="00215E3A"/>
    <w:rsid w:val="00215EE8"/>
    <w:rsid w:val="002166A9"/>
    <w:rsid w:val="00216D48"/>
    <w:rsid w:val="00216F76"/>
    <w:rsid w:val="00217660"/>
    <w:rsid w:val="00217949"/>
    <w:rsid w:val="00217A2E"/>
    <w:rsid w:val="00220A60"/>
    <w:rsid w:val="002212E6"/>
    <w:rsid w:val="002218D5"/>
    <w:rsid w:val="00221CD3"/>
    <w:rsid w:val="002220E1"/>
    <w:rsid w:val="002227E8"/>
    <w:rsid w:val="00222C85"/>
    <w:rsid w:val="002237FE"/>
    <w:rsid w:val="00224795"/>
    <w:rsid w:val="002248B0"/>
    <w:rsid w:val="0022533A"/>
    <w:rsid w:val="00225BE6"/>
    <w:rsid w:val="00226046"/>
    <w:rsid w:val="00227637"/>
    <w:rsid w:val="00227FD1"/>
    <w:rsid w:val="002300B3"/>
    <w:rsid w:val="00231C15"/>
    <w:rsid w:val="00232286"/>
    <w:rsid w:val="0023265D"/>
    <w:rsid w:val="00232821"/>
    <w:rsid w:val="00232862"/>
    <w:rsid w:val="00232E17"/>
    <w:rsid w:val="00233066"/>
    <w:rsid w:val="0023336F"/>
    <w:rsid w:val="00234DE8"/>
    <w:rsid w:val="00235132"/>
    <w:rsid w:val="002352DC"/>
    <w:rsid w:val="00235944"/>
    <w:rsid w:val="00235F74"/>
    <w:rsid w:val="00236233"/>
    <w:rsid w:val="00236816"/>
    <w:rsid w:val="00237500"/>
    <w:rsid w:val="00240AA3"/>
    <w:rsid w:val="00241C2D"/>
    <w:rsid w:val="002421F7"/>
    <w:rsid w:val="00242407"/>
    <w:rsid w:val="00242B6A"/>
    <w:rsid w:val="002431AE"/>
    <w:rsid w:val="00243C1D"/>
    <w:rsid w:val="002443D1"/>
    <w:rsid w:val="00244D3A"/>
    <w:rsid w:val="00245361"/>
    <w:rsid w:val="002458CF"/>
    <w:rsid w:val="00245991"/>
    <w:rsid w:val="002464D6"/>
    <w:rsid w:val="002467E4"/>
    <w:rsid w:val="002477F2"/>
    <w:rsid w:val="00247BBC"/>
    <w:rsid w:val="00247D79"/>
    <w:rsid w:val="00247E2E"/>
    <w:rsid w:val="002508DD"/>
    <w:rsid w:val="0025114E"/>
    <w:rsid w:val="00251633"/>
    <w:rsid w:val="00251900"/>
    <w:rsid w:val="00252747"/>
    <w:rsid w:val="00252FE4"/>
    <w:rsid w:val="002532AA"/>
    <w:rsid w:val="00253E24"/>
    <w:rsid w:val="002550BF"/>
    <w:rsid w:val="002554B6"/>
    <w:rsid w:val="002554D5"/>
    <w:rsid w:val="00255B8A"/>
    <w:rsid w:val="0025645F"/>
    <w:rsid w:val="0025660C"/>
    <w:rsid w:val="0025745B"/>
    <w:rsid w:val="0026018F"/>
    <w:rsid w:val="002605ED"/>
    <w:rsid w:val="002605EF"/>
    <w:rsid w:val="00260BFD"/>
    <w:rsid w:val="00260F9B"/>
    <w:rsid w:val="00261143"/>
    <w:rsid w:val="002611A6"/>
    <w:rsid w:val="00263CF5"/>
    <w:rsid w:val="00264027"/>
    <w:rsid w:val="0026453D"/>
    <w:rsid w:val="00264B5B"/>
    <w:rsid w:val="00265B88"/>
    <w:rsid w:val="00265F85"/>
    <w:rsid w:val="002660F9"/>
    <w:rsid w:val="00266FBB"/>
    <w:rsid w:val="00270848"/>
    <w:rsid w:val="00271162"/>
    <w:rsid w:val="00271D24"/>
    <w:rsid w:val="00271FBF"/>
    <w:rsid w:val="00272A21"/>
    <w:rsid w:val="0027328A"/>
    <w:rsid w:val="00274056"/>
    <w:rsid w:val="002745C9"/>
    <w:rsid w:val="002751CF"/>
    <w:rsid w:val="002758BB"/>
    <w:rsid w:val="00275B67"/>
    <w:rsid w:val="0027602E"/>
    <w:rsid w:val="0027607C"/>
    <w:rsid w:val="002765F5"/>
    <w:rsid w:val="00276640"/>
    <w:rsid w:val="00276C04"/>
    <w:rsid w:val="002774A1"/>
    <w:rsid w:val="002777E1"/>
    <w:rsid w:val="00277ECF"/>
    <w:rsid w:val="002808EE"/>
    <w:rsid w:val="00281509"/>
    <w:rsid w:val="0028165B"/>
    <w:rsid w:val="00281811"/>
    <w:rsid w:val="0028262B"/>
    <w:rsid w:val="00282A4E"/>
    <w:rsid w:val="002843B0"/>
    <w:rsid w:val="00284BE2"/>
    <w:rsid w:val="00284FA4"/>
    <w:rsid w:val="00286111"/>
    <w:rsid w:val="002866A4"/>
    <w:rsid w:val="00286B1C"/>
    <w:rsid w:val="00290164"/>
    <w:rsid w:val="00290304"/>
    <w:rsid w:val="002904BF"/>
    <w:rsid w:val="002907DB"/>
    <w:rsid w:val="00291907"/>
    <w:rsid w:val="00291AC9"/>
    <w:rsid w:val="00291F57"/>
    <w:rsid w:val="002920E4"/>
    <w:rsid w:val="002925F4"/>
    <w:rsid w:val="002926A7"/>
    <w:rsid w:val="00292E3D"/>
    <w:rsid w:val="00293881"/>
    <w:rsid w:val="00293DCF"/>
    <w:rsid w:val="0029438D"/>
    <w:rsid w:val="00295C71"/>
    <w:rsid w:val="00296F52"/>
    <w:rsid w:val="0029742A"/>
    <w:rsid w:val="00297DB3"/>
    <w:rsid w:val="002A0B84"/>
    <w:rsid w:val="002A0C2D"/>
    <w:rsid w:val="002A1FAB"/>
    <w:rsid w:val="002A2172"/>
    <w:rsid w:val="002A38BE"/>
    <w:rsid w:val="002A418D"/>
    <w:rsid w:val="002A50E7"/>
    <w:rsid w:val="002A6027"/>
    <w:rsid w:val="002A60A0"/>
    <w:rsid w:val="002A75D1"/>
    <w:rsid w:val="002A7BB4"/>
    <w:rsid w:val="002B0256"/>
    <w:rsid w:val="002B0F2A"/>
    <w:rsid w:val="002B265D"/>
    <w:rsid w:val="002B2CBE"/>
    <w:rsid w:val="002B35F0"/>
    <w:rsid w:val="002B390E"/>
    <w:rsid w:val="002B57EE"/>
    <w:rsid w:val="002B619F"/>
    <w:rsid w:val="002B6B15"/>
    <w:rsid w:val="002B759E"/>
    <w:rsid w:val="002C0BC8"/>
    <w:rsid w:val="002C1A19"/>
    <w:rsid w:val="002C1DC1"/>
    <w:rsid w:val="002C26E9"/>
    <w:rsid w:val="002C4FF1"/>
    <w:rsid w:val="002C6976"/>
    <w:rsid w:val="002C6C46"/>
    <w:rsid w:val="002C6D01"/>
    <w:rsid w:val="002C6D1C"/>
    <w:rsid w:val="002C6F63"/>
    <w:rsid w:val="002C6F7B"/>
    <w:rsid w:val="002C6FE6"/>
    <w:rsid w:val="002C7F9E"/>
    <w:rsid w:val="002D0430"/>
    <w:rsid w:val="002D0E80"/>
    <w:rsid w:val="002D2D3D"/>
    <w:rsid w:val="002D3CDA"/>
    <w:rsid w:val="002D4655"/>
    <w:rsid w:val="002D536E"/>
    <w:rsid w:val="002D5987"/>
    <w:rsid w:val="002D6E6A"/>
    <w:rsid w:val="002D7CAE"/>
    <w:rsid w:val="002E10D4"/>
    <w:rsid w:val="002E120F"/>
    <w:rsid w:val="002E164C"/>
    <w:rsid w:val="002E179E"/>
    <w:rsid w:val="002E21E7"/>
    <w:rsid w:val="002E238E"/>
    <w:rsid w:val="002E2F58"/>
    <w:rsid w:val="002E32A3"/>
    <w:rsid w:val="002E371F"/>
    <w:rsid w:val="002E39AC"/>
    <w:rsid w:val="002E3DF3"/>
    <w:rsid w:val="002E41B5"/>
    <w:rsid w:val="002E4FF8"/>
    <w:rsid w:val="002E6D07"/>
    <w:rsid w:val="002E703B"/>
    <w:rsid w:val="002E7F3D"/>
    <w:rsid w:val="002F040A"/>
    <w:rsid w:val="002F0641"/>
    <w:rsid w:val="002F0966"/>
    <w:rsid w:val="002F11EB"/>
    <w:rsid w:val="002F1F07"/>
    <w:rsid w:val="002F221F"/>
    <w:rsid w:val="002F2D5B"/>
    <w:rsid w:val="002F2EEA"/>
    <w:rsid w:val="002F3926"/>
    <w:rsid w:val="002F3D46"/>
    <w:rsid w:val="002F57E9"/>
    <w:rsid w:val="002F64FC"/>
    <w:rsid w:val="002F6F76"/>
    <w:rsid w:val="002F77BA"/>
    <w:rsid w:val="002F7E56"/>
    <w:rsid w:val="003009E3"/>
    <w:rsid w:val="00300DF7"/>
    <w:rsid w:val="00301B3A"/>
    <w:rsid w:val="00301BDD"/>
    <w:rsid w:val="00303135"/>
    <w:rsid w:val="003033F8"/>
    <w:rsid w:val="003035EC"/>
    <w:rsid w:val="003043C1"/>
    <w:rsid w:val="003049EF"/>
    <w:rsid w:val="00305A49"/>
    <w:rsid w:val="003060D2"/>
    <w:rsid w:val="00306A1D"/>
    <w:rsid w:val="0030702C"/>
    <w:rsid w:val="00307388"/>
    <w:rsid w:val="0030748D"/>
    <w:rsid w:val="003077BC"/>
    <w:rsid w:val="00307AF8"/>
    <w:rsid w:val="00307E1D"/>
    <w:rsid w:val="0031027E"/>
    <w:rsid w:val="00312741"/>
    <w:rsid w:val="00312748"/>
    <w:rsid w:val="003136A2"/>
    <w:rsid w:val="00313BC0"/>
    <w:rsid w:val="00313C7C"/>
    <w:rsid w:val="00314BCA"/>
    <w:rsid w:val="00315A98"/>
    <w:rsid w:val="0031600E"/>
    <w:rsid w:val="00317142"/>
    <w:rsid w:val="0031748F"/>
    <w:rsid w:val="003175F1"/>
    <w:rsid w:val="00317899"/>
    <w:rsid w:val="00320635"/>
    <w:rsid w:val="0032093A"/>
    <w:rsid w:val="0032164C"/>
    <w:rsid w:val="00321D92"/>
    <w:rsid w:val="00322672"/>
    <w:rsid w:val="00322962"/>
    <w:rsid w:val="003235F5"/>
    <w:rsid w:val="00323650"/>
    <w:rsid w:val="00324611"/>
    <w:rsid w:val="0032466C"/>
    <w:rsid w:val="003247E9"/>
    <w:rsid w:val="00324B14"/>
    <w:rsid w:val="00325C99"/>
    <w:rsid w:val="0032632B"/>
    <w:rsid w:val="0032690C"/>
    <w:rsid w:val="00327154"/>
    <w:rsid w:val="00327C16"/>
    <w:rsid w:val="0033074D"/>
    <w:rsid w:val="003324D2"/>
    <w:rsid w:val="003331F9"/>
    <w:rsid w:val="00334526"/>
    <w:rsid w:val="00334787"/>
    <w:rsid w:val="00334BFF"/>
    <w:rsid w:val="00334FE5"/>
    <w:rsid w:val="00336210"/>
    <w:rsid w:val="00336A0F"/>
    <w:rsid w:val="00336A7B"/>
    <w:rsid w:val="00336F33"/>
    <w:rsid w:val="003376B4"/>
    <w:rsid w:val="00337B84"/>
    <w:rsid w:val="00340657"/>
    <w:rsid w:val="003419BE"/>
    <w:rsid w:val="003439A5"/>
    <w:rsid w:val="00344315"/>
    <w:rsid w:val="003443BD"/>
    <w:rsid w:val="0034476C"/>
    <w:rsid w:val="0034550D"/>
    <w:rsid w:val="003455B3"/>
    <w:rsid w:val="00346584"/>
    <w:rsid w:val="00346BAD"/>
    <w:rsid w:val="00346ED2"/>
    <w:rsid w:val="00347427"/>
    <w:rsid w:val="003479FC"/>
    <w:rsid w:val="00347D45"/>
    <w:rsid w:val="00350116"/>
    <w:rsid w:val="0035119F"/>
    <w:rsid w:val="00351537"/>
    <w:rsid w:val="003525D7"/>
    <w:rsid w:val="00352ACB"/>
    <w:rsid w:val="00352B84"/>
    <w:rsid w:val="00353524"/>
    <w:rsid w:val="00353BAF"/>
    <w:rsid w:val="00353E5A"/>
    <w:rsid w:val="00354BCE"/>
    <w:rsid w:val="00355F3C"/>
    <w:rsid w:val="003563C2"/>
    <w:rsid w:val="003568E3"/>
    <w:rsid w:val="0036197E"/>
    <w:rsid w:val="00361B52"/>
    <w:rsid w:val="0036223E"/>
    <w:rsid w:val="003622B5"/>
    <w:rsid w:val="00362375"/>
    <w:rsid w:val="00362B20"/>
    <w:rsid w:val="00362C9B"/>
    <w:rsid w:val="00362FE4"/>
    <w:rsid w:val="003645F4"/>
    <w:rsid w:val="0036580B"/>
    <w:rsid w:val="00365A38"/>
    <w:rsid w:val="00365C9B"/>
    <w:rsid w:val="00365CDC"/>
    <w:rsid w:val="00366278"/>
    <w:rsid w:val="0036636A"/>
    <w:rsid w:val="00370989"/>
    <w:rsid w:val="003709E8"/>
    <w:rsid w:val="00370D7C"/>
    <w:rsid w:val="00372D28"/>
    <w:rsid w:val="00372FA6"/>
    <w:rsid w:val="0037304B"/>
    <w:rsid w:val="00373BA4"/>
    <w:rsid w:val="00375025"/>
    <w:rsid w:val="00375495"/>
    <w:rsid w:val="003760B4"/>
    <w:rsid w:val="0037628A"/>
    <w:rsid w:val="003764CF"/>
    <w:rsid w:val="0037652A"/>
    <w:rsid w:val="00377232"/>
    <w:rsid w:val="00377656"/>
    <w:rsid w:val="00380228"/>
    <w:rsid w:val="003807D1"/>
    <w:rsid w:val="00380B12"/>
    <w:rsid w:val="003829B0"/>
    <w:rsid w:val="00384335"/>
    <w:rsid w:val="00384C27"/>
    <w:rsid w:val="0038681C"/>
    <w:rsid w:val="003873D2"/>
    <w:rsid w:val="00390CCE"/>
    <w:rsid w:val="00391537"/>
    <w:rsid w:val="00391A2D"/>
    <w:rsid w:val="00391CAC"/>
    <w:rsid w:val="00392E26"/>
    <w:rsid w:val="0039315C"/>
    <w:rsid w:val="00393E04"/>
    <w:rsid w:val="0039425A"/>
    <w:rsid w:val="003944C7"/>
    <w:rsid w:val="003945EF"/>
    <w:rsid w:val="00394CC6"/>
    <w:rsid w:val="0039689A"/>
    <w:rsid w:val="00396FEB"/>
    <w:rsid w:val="003977A6"/>
    <w:rsid w:val="00397A8A"/>
    <w:rsid w:val="003A08AE"/>
    <w:rsid w:val="003A0C36"/>
    <w:rsid w:val="003A15C9"/>
    <w:rsid w:val="003A2237"/>
    <w:rsid w:val="003A3A25"/>
    <w:rsid w:val="003A4679"/>
    <w:rsid w:val="003A49C4"/>
    <w:rsid w:val="003A4B0E"/>
    <w:rsid w:val="003A4B30"/>
    <w:rsid w:val="003A5852"/>
    <w:rsid w:val="003A5A29"/>
    <w:rsid w:val="003A5B32"/>
    <w:rsid w:val="003A5D2D"/>
    <w:rsid w:val="003A5E8C"/>
    <w:rsid w:val="003A7B44"/>
    <w:rsid w:val="003B0319"/>
    <w:rsid w:val="003B04CE"/>
    <w:rsid w:val="003B06B6"/>
    <w:rsid w:val="003B07FA"/>
    <w:rsid w:val="003B0A8E"/>
    <w:rsid w:val="003B0AD4"/>
    <w:rsid w:val="003B1A48"/>
    <w:rsid w:val="003B2F63"/>
    <w:rsid w:val="003B46B3"/>
    <w:rsid w:val="003B47AE"/>
    <w:rsid w:val="003B4903"/>
    <w:rsid w:val="003B49E2"/>
    <w:rsid w:val="003B4CD4"/>
    <w:rsid w:val="003B5058"/>
    <w:rsid w:val="003B5623"/>
    <w:rsid w:val="003B59D2"/>
    <w:rsid w:val="003B727A"/>
    <w:rsid w:val="003B747A"/>
    <w:rsid w:val="003B75D0"/>
    <w:rsid w:val="003B7C0D"/>
    <w:rsid w:val="003C166B"/>
    <w:rsid w:val="003C2540"/>
    <w:rsid w:val="003C2ABF"/>
    <w:rsid w:val="003C2DB5"/>
    <w:rsid w:val="003C2F60"/>
    <w:rsid w:val="003C3726"/>
    <w:rsid w:val="003C37B1"/>
    <w:rsid w:val="003C41D6"/>
    <w:rsid w:val="003C57EE"/>
    <w:rsid w:val="003C590C"/>
    <w:rsid w:val="003C64BD"/>
    <w:rsid w:val="003C6CBA"/>
    <w:rsid w:val="003C6F78"/>
    <w:rsid w:val="003C7332"/>
    <w:rsid w:val="003C7843"/>
    <w:rsid w:val="003D0180"/>
    <w:rsid w:val="003D1339"/>
    <w:rsid w:val="003D148C"/>
    <w:rsid w:val="003D1812"/>
    <w:rsid w:val="003D1D72"/>
    <w:rsid w:val="003D1E05"/>
    <w:rsid w:val="003D1FA4"/>
    <w:rsid w:val="003D2763"/>
    <w:rsid w:val="003D2E6E"/>
    <w:rsid w:val="003D3017"/>
    <w:rsid w:val="003D3528"/>
    <w:rsid w:val="003D486B"/>
    <w:rsid w:val="003D4E46"/>
    <w:rsid w:val="003D6356"/>
    <w:rsid w:val="003D699D"/>
    <w:rsid w:val="003D763F"/>
    <w:rsid w:val="003D7987"/>
    <w:rsid w:val="003D7B04"/>
    <w:rsid w:val="003E02E1"/>
    <w:rsid w:val="003E1F3B"/>
    <w:rsid w:val="003E23C5"/>
    <w:rsid w:val="003E2852"/>
    <w:rsid w:val="003E36B1"/>
    <w:rsid w:val="003E3BE4"/>
    <w:rsid w:val="003E3CD1"/>
    <w:rsid w:val="003E4B29"/>
    <w:rsid w:val="003E4B71"/>
    <w:rsid w:val="003E4BE9"/>
    <w:rsid w:val="003E51A1"/>
    <w:rsid w:val="003E597A"/>
    <w:rsid w:val="003E610C"/>
    <w:rsid w:val="003E7090"/>
    <w:rsid w:val="003E7295"/>
    <w:rsid w:val="003E7937"/>
    <w:rsid w:val="003F052F"/>
    <w:rsid w:val="003F15B2"/>
    <w:rsid w:val="003F2804"/>
    <w:rsid w:val="003F2F07"/>
    <w:rsid w:val="003F32E5"/>
    <w:rsid w:val="003F3670"/>
    <w:rsid w:val="003F3E6E"/>
    <w:rsid w:val="003F427C"/>
    <w:rsid w:val="003F51BE"/>
    <w:rsid w:val="003F52F8"/>
    <w:rsid w:val="003F61D7"/>
    <w:rsid w:val="003F6A1B"/>
    <w:rsid w:val="003F77F6"/>
    <w:rsid w:val="0040082A"/>
    <w:rsid w:val="004009A2"/>
    <w:rsid w:val="0040127C"/>
    <w:rsid w:val="00401597"/>
    <w:rsid w:val="00402124"/>
    <w:rsid w:val="00403038"/>
    <w:rsid w:val="00404343"/>
    <w:rsid w:val="00404BB6"/>
    <w:rsid w:val="00404EA2"/>
    <w:rsid w:val="004057D6"/>
    <w:rsid w:val="004058B9"/>
    <w:rsid w:val="0040597F"/>
    <w:rsid w:val="00406160"/>
    <w:rsid w:val="0040622E"/>
    <w:rsid w:val="00406A3B"/>
    <w:rsid w:val="00407529"/>
    <w:rsid w:val="004102CD"/>
    <w:rsid w:val="00411034"/>
    <w:rsid w:val="00411397"/>
    <w:rsid w:val="00411D2E"/>
    <w:rsid w:val="00412C75"/>
    <w:rsid w:val="004132A5"/>
    <w:rsid w:val="00413764"/>
    <w:rsid w:val="00413B17"/>
    <w:rsid w:val="004140F1"/>
    <w:rsid w:val="0041435C"/>
    <w:rsid w:val="00414380"/>
    <w:rsid w:val="004144D9"/>
    <w:rsid w:val="00414A04"/>
    <w:rsid w:val="00416554"/>
    <w:rsid w:val="0041686B"/>
    <w:rsid w:val="00416E37"/>
    <w:rsid w:val="00417455"/>
    <w:rsid w:val="0041749E"/>
    <w:rsid w:val="004176D2"/>
    <w:rsid w:val="004179A3"/>
    <w:rsid w:val="00417D40"/>
    <w:rsid w:val="0042055D"/>
    <w:rsid w:val="00422399"/>
    <w:rsid w:val="0042398F"/>
    <w:rsid w:val="00424F59"/>
    <w:rsid w:val="00424FDD"/>
    <w:rsid w:val="0042510B"/>
    <w:rsid w:val="0042517B"/>
    <w:rsid w:val="00425A1A"/>
    <w:rsid w:val="00425B62"/>
    <w:rsid w:val="00426316"/>
    <w:rsid w:val="00427222"/>
    <w:rsid w:val="004274B4"/>
    <w:rsid w:val="00427A70"/>
    <w:rsid w:val="00427C5C"/>
    <w:rsid w:val="004306C4"/>
    <w:rsid w:val="00430EBA"/>
    <w:rsid w:val="0043118E"/>
    <w:rsid w:val="00431682"/>
    <w:rsid w:val="004319F5"/>
    <w:rsid w:val="00431A45"/>
    <w:rsid w:val="00432786"/>
    <w:rsid w:val="004327B0"/>
    <w:rsid w:val="004327BA"/>
    <w:rsid w:val="00432D89"/>
    <w:rsid w:val="00434CD6"/>
    <w:rsid w:val="004352A1"/>
    <w:rsid w:val="00436836"/>
    <w:rsid w:val="00436901"/>
    <w:rsid w:val="00437F58"/>
    <w:rsid w:val="0044075C"/>
    <w:rsid w:val="00440C75"/>
    <w:rsid w:val="00440E08"/>
    <w:rsid w:val="00441621"/>
    <w:rsid w:val="00441795"/>
    <w:rsid w:val="00441E1A"/>
    <w:rsid w:val="00442A5A"/>
    <w:rsid w:val="00443AF0"/>
    <w:rsid w:val="004440A7"/>
    <w:rsid w:val="0044481B"/>
    <w:rsid w:val="00444A3C"/>
    <w:rsid w:val="00444D20"/>
    <w:rsid w:val="0044627F"/>
    <w:rsid w:val="00446B97"/>
    <w:rsid w:val="0044727D"/>
    <w:rsid w:val="00450E22"/>
    <w:rsid w:val="00451599"/>
    <w:rsid w:val="0045182B"/>
    <w:rsid w:val="00452569"/>
    <w:rsid w:val="004529E1"/>
    <w:rsid w:val="00452F56"/>
    <w:rsid w:val="0045315A"/>
    <w:rsid w:val="004532C7"/>
    <w:rsid w:val="00453420"/>
    <w:rsid w:val="00453645"/>
    <w:rsid w:val="00454C51"/>
    <w:rsid w:val="00454D2D"/>
    <w:rsid w:val="00454F61"/>
    <w:rsid w:val="004553AF"/>
    <w:rsid w:val="0045571D"/>
    <w:rsid w:val="00455839"/>
    <w:rsid w:val="004564C0"/>
    <w:rsid w:val="00456757"/>
    <w:rsid w:val="00456828"/>
    <w:rsid w:val="004570A3"/>
    <w:rsid w:val="00457258"/>
    <w:rsid w:val="00457F5A"/>
    <w:rsid w:val="00457F77"/>
    <w:rsid w:val="00460B78"/>
    <w:rsid w:val="0046103C"/>
    <w:rsid w:val="004625F8"/>
    <w:rsid w:val="0046276F"/>
    <w:rsid w:val="0046282A"/>
    <w:rsid w:val="00463207"/>
    <w:rsid w:val="00463D02"/>
    <w:rsid w:val="00464F1D"/>
    <w:rsid w:val="00464F41"/>
    <w:rsid w:val="0046506A"/>
    <w:rsid w:val="004658F6"/>
    <w:rsid w:val="00465F37"/>
    <w:rsid w:val="00467148"/>
    <w:rsid w:val="0046714C"/>
    <w:rsid w:val="00467412"/>
    <w:rsid w:val="00467C23"/>
    <w:rsid w:val="00467C4C"/>
    <w:rsid w:val="0047066A"/>
    <w:rsid w:val="00470775"/>
    <w:rsid w:val="0047078E"/>
    <w:rsid w:val="0047160C"/>
    <w:rsid w:val="00471AB6"/>
    <w:rsid w:val="00472160"/>
    <w:rsid w:val="004722BE"/>
    <w:rsid w:val="00472FB3"/>
    <w:rsid w:val="0047373F"/>
    <w:rsid w:val="0047378E"/>
    <w:rsid w:val="00474CF4"/>
    <w:rsid w:val="0047505D"/>
    <w:rsid w:val="0047526D"/>
    <w:rsid w:val="004752EB"/>
    <w:rsid w:val="00475510"/>
    <w:rsid w:val="004761ED"/>
    <w:rsid w:val="004768C4"/>
    <w:rsid w:val="0048005B"/>
    <w:rsid w:val="004804E5"/>
    <w:rsid w:val="004808E8"/>
    <w:rsid w:val="00480BAB"/>
    <w:rsid w:val="004816F3"/>
    <w:rsid w:val="0048287C"/>
    <w:rsid w:val="0048337E"/>
    <w:rsid w:val="004833BB"/>
    <w:rsid w:val="00483466"/>
    <w:rsid w:val="00485BEB"/>
    <w:rsid w:val="0048601C"/>
    <w:rsid w:val="00486D10"/>
    <w:rsid w:val="00486FEB"/>
    <w:rsid w:val="00487372"/>
    <w:rsid w:val="00487554"/>
    <w:rsid w:val="00487794"/>
    <w:rsid w:val="00487852"/>
    <w:rsid w:val="0049074C"/>
    <w:rsid w:val="00490E1D"/>
    <w:rsid w:val="004913CB"/>
    <w:rsid w:val="004918ED"/>
    <w:rsid w:val="00491E3A"/>
    <w:rsid w:val="004930DC"/>
    <w:rsid w:val="00493F9D"/>
    <w:rsid w:val="00493FC5"/>
    <w:rsid w:val="00494B98"/>
    <w:rsid w:val="00495310"/>
    <w:rsid w:val="00495D27"/>
    <w:rsid w:val="004967C9"/>
    <w:rsid w:val="00496BC1"/>
    <w:rsid w:val="00497BFD"/>
    <w:rsid w:val="00497F05"/>
    <w:rsid w:val="004A0270"/>
    <w:rsid w:val="004A03B1"/>
    <w:rsid w:val="004A069B"/>
    <w:rsid w:val="004A0A99"/>
    <w:rsid w:val="004A0B7A"/>
    <w:rsid w:val="004A25E6"/>
    <w:rsid w:val="004A2B0B"/>
    <w:rsid w:val="004A2C1C"/>
    <w:rsid w:val="004A4363"/>
    <w:rsid w:val="004A4366"/>
    <w:rsid w:val="004A4C44"/>
    <w:rsid w:val="004A4E2F"/>
    <w:rsid w:val="004A5164"/>
    <w:rsid w:val="004A5E12"/>
    <w:rsid w:val="004A5F67"/>
    <w:rsid w:val="004A5FB4"/>
    <w:rsid w:val="004A676B"/>
    <w:rsid w:val="004A7C82"/>
    <w:rsid w:val="004A7DCA"/>
    <w:rsid w:val="004A7E17"/>
    <w:rsid w:val="004A7F85"/>
    <w:rsid w:val="004B0C3E"/>
    <w:rsid w:val="004B0ED0"/>
    <w:rsid w:val="004B135D"/>
    <w:rsid w:val="004B181D"/>
    <w:rsid w:val="004B24B5"/>
    <w:rsid w:val="004B2D7C"/>
    <w:rsid w:val="004B3BBA"/>
    <w:rsid w:val="004B4B73"/>
    <w:rsid w:val="004B61D5"/>
    <w:rsid w:val="004B61F4"/>
    <w:rsid w:val="004B779E"/>
    <w:rsid w:val="004C05A3"/>
    <w:rsid w:val="004C0E25"/>
    <w:rsid w:val="004C120B"/>
    <w:rsid w:val="004C279B"/>
    <w:rsid w:val="004C3BD8"/>
    <w:rsid w:val="004C460F"/>
    <w:rsid w:val="004C4784"/>
    <w:rsid w:val="004C4CDA"/>
    <w:rsid w:val="004C5077"/>
    <w:rsid w:val="004C5170"/>
    <w:rsid w:val="004C5A68"/>
    <w:rsid w:val="004C6220"/>
    <w:rsid w:val="004C6B99"/>
    <w:rsid w:val="004C700B"/>
    <w:rsid w:val="004C76CF"/>
    <w:rsid w:val="004D0431"/>
    <w:rsid w:val="004D163D"/>
    <w:rsid w:val="004D244D"/>
    <w:rsid w:val="004D28CE"/>
    <w:rsid w:val="004D39EA"/>
    <w:rsid w:val="004D3FAD"/>
    <w:rsid w:val="004D41FC"/>
    <w:rsid w:val="004D513D"/>
    <w:rsid w:val="004D6551"/>
    <w:rsid w:val="004D6CFB"/>
    <w:rsid w:val="004E0001"/>
    <w:rsid w:val="004E0CBA"/>
    <w:rsid w:val="004E1604"/>
    <w:rsid w:val="004E1D96"/>
    <w:rsid w:val="004E2D93"/>
    <w:rsid w:val="004E3225"/>
    <w:rsid w:val="004E3424"/>
    <w:rsid w:val="004E3B1B"/>
    <w:rsid w:val="004E48E3"/>
    <w:rsid w:val="004E504A"/>
    <w:rsid w:val="004E56C3"/>
    <w:rsid w:val="004E5D19"/>
    <w:rsid w:val="004E67F2"/>
    <w:rsid w:val="004E71F1"/>
    <w:rsid w:val="004F05F1"/>
    <w:rsid w:val="004F0BF7"/>
    <w:rsid w:val="004F0E69"/>
    <w:rsid w:val="004F0E7D"/>
    <w:rsid w:val="004F1752"/>
    <w:rsid w:val="004F1C69"/>
    <w:rsid w:val="004F1CC3"/>
    <w:rsid w:val="004F2180"/>
    <w:rsid w:val="004F2211"/>
    <w:rsid w:val="004F389C"/>
    <w:rsid w:val="004F3CC3"/>
    <w:rsid w:val="004F43B2"/>
    <w:rsid w:val="004F4E5C"/>
    <w:rsid w:val="004F5096"/>
    <w:rsid w:val="004F51FE"/>
    <w:rsid w:val="004F60BE"/>
    <w:rsid w:val="004F648C"/>
    <w:rsid w:val="004F717D"/>
    <w:rsid w:val="004F79A3"/>
    <w:rsid w:val="005004B9"/>
    <w:rsid w:val="0050106C"/>
    <w:rsid w:val="00501592"/>
    <w:rsid w:val="005027B5"/>
    <w:rsid w:val="0050283D"/>
    <w:rsid w:val="0050296F"/>
    <w:rsid w:val="00502FA7"/>
    <w:rsid w:val="005030D0"/>
    <w:rsid w:val="00503B04"/>
    <w:rsid w:val="00503E83"/>
    <w:rsid w:val="00504BEB"/>
    <w:rsid w:val="005054DB"/>
    <w:rsid w:val="0050554F"/>
    <w:rsid w:val="00505E47"/>
    <w:rsid w:val="00506DB4"/>
    <w:rsid w:val="005077D5"/>
    <w:rsid w:val="0050786A"/>
    <w:rsid w:val="005107EA"/>
    <w:rsid w:val="00511A27"/>
    <w:rsid w:val="00512A10"/>
    <w:rsid w:val="005132EB"/>
    <w:rsid w:val="00513DFB"/>
    <w:rsid w:val="00514051"/>
    <w:rsid w:val="005148C8"/>
    <w:rsid w:val="00514AAD"/>
    <w:rsid w:val="00514DA8"/>
    <w:rsid w:val="0051506F"/>
    <w:rsid w:val="005161BE"/>
    <w:rsid w:val="005169C9"/>
    <w:rsid w:val="00516C0D"/>
    <w:rsid w:val="0052065A"/>
    <w:rsid w:val="00521254"/>
    <w:rsid w:val="005212CE"/>
    <w:rsid w:val="005215B2"/>
    <w:rsid w:val="00522E5B"/>
    <w:rsid w:val="00523D7E"/>
    <w:rsid w:val="00524333"/>
    <w:rsid w:val="00524639"/>
    <w:rsid w:val="005249A1"/>
    <w:rsid w:val="00525408"/>
    <w:rsid w:val="00525550"/>
    <w:rsid w:val="0052609F"/>
    <w:rsid w:val="005268D6"/>
    <w:rsid w:val="00527133"/>
    <w:rsid w:val="00527C19"/>
    <w:rsid w:val="00527D94"/>
    <w:rsid w:val="00530021"/>
    <w:rsid w:val="005301C6"/>
    <w:rsid w:val="00530A99"/>
    <w:rsid w:val="00530D13"/>
    <w:rsid w:val="0053112B"/>
    <w:rsid w:val="005316D8"/>
    <w:rsid w:val="00531937"/>
    <w:rsid w:val="00531A9F"/>
    <w:rsid w:val="00532487"/>
    <w:rsid w:val="00533A0D"/>
    <w:rsid w:val="00533A4A"/>
    <w:rsid w:val="005346CE"/>
    <w:rsid w:val="0053512B"/>
    <w:rsid w:val="0053560F"/>
    <w:rsid w:val="00535AC8"/>
    <w:rsid w:val="00535C60"/>
    <w:rsid w:val="00535FA0"/>
    <w:rsid w:val="00537897"/>
    <w:rsid w:val="00537F8C"/>
    <w:rsid w:val="00540738"/>
    <w:rsid w:val="0054088E"/>
    <w:rsid w:val="00540C49"/>
    <w:rsid w:val="00541066"/>
    <w:rsid w:val="00541589"/>
    <w:rsid w:val="005429FA"/>
    <w:rsid w:val="00542EE9"/>
    <w:rsid w:val="005433B5"/>
    <w:rsid w:val="00543B50"/>
    <w:rsid w:val="00543C41"/>
    <w:rsid w:val="0054468E"/>
    <w:rsid w:val="00544720"/>
    <w:rsid w:val="00544A56"/>
    <w:rsid w:val="00544C57"/>
    <w:rsid w:val="0054541C"/>
    <w:rsid w:val="00545BB0"/>
    <w:rsid w:val="005468D1"/>
    <w:rsid w:val="00547AC0"/>
    <w:rsid w:val="00547C96"/>
    <w:rsid w:val="00547EF4"/>
    <w:rsid w:val="005500B7"/>
    <w:rsid w:val="0055095D"/>
    <w:rsid w:val="00552372"/>
    <w:rsid w:val="0055269D"/>
    <w:rsid w:val="00553167"/>
    <w:rsid w:val="005531FC"/>
    <w:rsid w:val="00554688"/>
    <w:rsid w:val="0055497A"/>
    <w:rsid w:val="0056003D"/>
    <w:rsid w:val="005607E3"/>
    <w:rsid w:val="00560E0F"/>
    <w:rsid w:val="00561256"/>
    <w:rsid w:val="00561E9A"/>
    <w:rsid w:val="005629D5"/>
    <w:rsid w:val="005632A3"/>
    <w:rsid w:val="00563974"/>
    <w:rsid w:val="00564568"/>
    <w:rsid w:val="0056485A"/>
    <w:rsid w:val="00564E38"/>
    <w:rsid w:val="00565053"/>
    <w:rsid w:val="0056526F"/>
    <w:rsid w:val="00565657"/>
    <w:rsid w:val="00565F74"/>
    <w:rsid w:val="005663B7"/>
    <w:rsid w:val="005703C3"/>
    <w:rsid w:val="0057044E"/>
    <w:rsid w:val="00570C6B"/>
    <w:rsid w:val="0057191A"/>
    <w:rsid w:val="00571E69"/>
    <w:rsid w:val="00572414"/>
    <w:rsid w:val="005731E4"/>
    <w:rsid w:val="00573CEA"/>
    <w:rsid w:val="0057470F"/>
    <w:rsid w:val="00574FA8"/>
    <w:rsid w:val="00575393"/>
    <w:rsid w:val="00575533"/>
    <w:rsid w:val="00575EFF"/>
    <w:rsid w:val="00577259"/>
    <w:rsid w:val="00577342"/>
    <w:rsid w:val="005773AC"/>
    <w:rsid w:val="0058028B"/>
    <w:rsid w:val="005818BA"/>
    <w:rsid w:val="00581948"/>
    <w:rsid w:val="00581CAB"/>
    <w:rsid w:val="00582080"/>
    <w:rsid w:val="00582150"/>
    <w:rsid w:val="00582289"/>
    <w:rsid w:val="00582622"/>
    <w:rsid w:val="005833D4"/>
    <w:rsid w:val="005835F8"/>
    <w:rsid w:val="0058519E"/>
    <w:rsid w:val="005852C2"/>
    <w:rsid w:val="00585C78"/>
    <w:rsid w:val="00585E3B"/>
    <w:rsid w:val="005865B2"/>
    <w:rsid w:val="005869FA"/>
    <w:rsid w:val="00587456"/>
    <w:rsid w:val="0059040A"/>
    <w:rsid w:val="005904F9"/>
    <w:rsid w:val="005915BB"/>
    <w:rsid w:val="00591FF3"/>
    <w:rsid w:val="0059255E"/>
    <w:rsid w:val="00592E3C"/>
    <w:rsid w:val="005934AB"/>
    <w:rsid w:val="00593F5E"/>
    <w:rsid w:val="00593F8F"/>
    <w:rsid w:val="00593FCC"/>
    <w:rsid w:val="005949BE"/>
    <w:rsid w:val="00594B1D"/>
    <w:rsid w:val="005964A3"/>
    <w:rsid w:val="00597BD9"/>
    <w:rsid w:val="005A1B50"/>
    <w:rsid w:val="005A1DBD"/>
    <w:rsid w:val="005A249C"/>
    <w:rsid w:val="005A2F7E"/>
    <w:rsid w:val="005A35F1"/>
    <w:rsid w:val="005A43E9"/>
    <w:rsid w:val="005A4549"/>
    <w:rsid w:val="005A4B16"/>
    <w:rsid w:val="005A5EBB"/>
    <w:rsid w:val="005A73D3"/>
    <w:rsid w:val="005A769C"/>
    <w:rsid w:val="005B022F"/>
    <w:rsid w:val="005B052B"/>
    <w:rsid w:val="005B065F"/>
    <w:rsid w:val="005B091D"/>
    <w:rsid w:val="005B0CAB"/>
    <w:rsid w:val="005B2046"/>
    <w:rsid w:val="005B235E"/>
    <w:rsid w:val="005B25AE"/>
    <w:rsid w:val="005B2646"/>
    <w:rsid w:val="005B2A94"/>
    <w:rsid w:val="005B3BD8"/>
    <w:rsid w:val="005B3DCA"/>
    <w:rsid w:val="005B5F43"/>
    <w:rsid w:val="005B66B6"/>
    <w:rsid w:val="005B66C6"/>
    <w:rsid w:val="005B6ABB"/>
    <w:rsid w:val="005B72E9"/>
    <w:rsid w:val="005B7D6F"/>
    <w:rsid w:val="005C04F8"/>
    <w:rsid w:val="005C0EDD"/>
    <w:rsid w:val="005C12CF"/>
    <w:rsid w:val="005C1BCD"/>
    <w:rsid w:val="005C39C7"/>
    <w:rsid w:val="005C3DF9"/>
    <w:rsid w:val="005C50BE"/>
    <w:rsid w:val="005C528E"/>
    <w:rsid w:val="005C5D81"/>
    <w:rsid w:val="005C6350"/>
    <w:rsid w:val="005C6EE6"/>
    <w:rsid w:val="005C7317"/>
    <w:rsid w:val="005C7E58"/>
    <w:rsid w:val="005D078E"/>
    <w:rsid w:val="005D0D88"/>
    <w:rsid w:val="005D0F49"/>
    <w:rsid w:val="005D251B"/>
    <w:rsid w:val="005D2824"/>
    <w:rsid w:val="005D2C36"/>
    <w:rsid w:val="005D34B8"/>
    <w:rsid w:val="005D3BEF"/>
    <w:rsid w:val="005D3E4F"/>
    <w:rsid w:val="005D4457"/>
    <w:rsid w:val="005D57E0"/>
    <w:rsid w:val="005D58FE"/>
    <w:rsid w:val="005D5FA8"/>
    <w:rsid w:val="005D62FA"/>
    <w:rsid w:val="005D6613"/>
    <w:rsid w:val="005D66D3"/>
    <w:rsid w:val="005D66D4"/>
    <w:rsid w:val="005D6A0B"/>
    <w:rsid w:val="005D6B74"/>
    <w:rsid w:val="005D7265"/>
    <w:rsid w:val="005D789E"/>
    <w:rsid w:val="005D7C0A"/>
    <w:rsid w:val="005E2260"/>
    <w:rsid w:val="005E3BF9"/>
    <w:rsid w:val="005E48F6"/>
    <w:rsid w:val="005E4A29"/>
    <w:rsid w:val="005E52B8"/>
    <w:rsid w:val="005E5929"/>
    <w:rsid w:val="005E5A9A"/>
    <w:rsid w:val="005E5E35"/>
    <w:rsid w:val="005E67EF"/>
    <w:rsid w:val="005E6945"/>
    <w:rsid w:val="005F0894"/>
    <w:rsid w:val="005F30FA"/>
    <w:rsid w:val="005F312F"/>
    <w:rsid w:val="005F32BD"/>
    <w:rsid w:val="005F3852"/>
    <w:rsid w:val="005F3892"/>
    <w:rsid w:val="005F3A7F"/>
    <w:rsid w:val="005F452C"/>
    <w:rsid w:val="005F4F03"/>
    <w:rsid w:val="005F6571"/>
    <w:rsid w:val="005F6729"/>
    <w:rsid w:val="005F6D35"/>
    <w:rsid w:val="005F7128"/>
    <w:rsid w:val="005F7A9F"/>
    <w:rsid w:val="0060153C"/>
    <w:rsid w:val="00601B03"/>
    <w:rsid w:val="00601E15"/>
    <w:rsid w:val="00601FC8"/>
    <w:rsid w:val="0060203A"/>
    <w:rsid w:val="00602805"/>
    <w:rsid w:val="00603B01"/>
    <w:rsid w:val="00604916"/>
    <w:rsid w:val="00605134"/>
    <w:rsid w:val="00605183"/>
    <w:rsid w:val="00605FF4"/>
    <w:rsid w:val="00606358"/>
    <w:rsid w:val="00606655"/>
    <w:rsid w:val="00607B71"/>
    <w:rsid w:val="00610178"/>
    <w:rsid w:val="00610C21"/>
    <w:rsid w:val="0061108E"/>
    <w:rsid w:val="00612B33"/>
    <w:rsid w:val="00612FAE"/>
    <w:rsid w:val="0061339C"/>
    <w:rsid w:val="006150E7"/>
    <w:rsid w:val="0061615E"/>
    <w:rsid w:val="00616CED"/>
    <w:rsid w:val="0061726B"/>
    <w:rsid w:val="00617594"/>
    <w:rsid w:val="006179BA"/>
    <w:rsid w:val="006200D4"/>
    <w:rsid w:val="006206D2"/>
    <w:rsid w:val="00621AB1"/>
    <w:rsid w:val="00623A91"/>
    <w:rsid w:val="00624133"/>
    <w:rsid w:val="00624190"/>
    <w:rsid w:val="00625E46"/>
    <w:rsid w:val="00626F88"/>
    <w:rsid w:val="00627BD0"/>
    <w:rsid w:val="0063038A"/>
    <w:rsid w:val="006304B9"/>
    <w:rsid w:val="0063077B"/>
    <w:rsid w:val="00630B55"/>
    <w:rsid w:val="00632041"/>
    <w:rsid w:val="006321C6"/>
    <w:rsid w:val="006321C9"/>
    <w:rsid w:val="00632C92"/>
    <w:rsid w:val="00632D3F"/>
    <w:rsid w:val="00632F34"/>
    <w:rsid w:val="00633212"/>
    <w:rsid w:val="006340DC"/>
    <w:rsid w:val="006344E4"/>
    <w:rsid w:val="0063450E"/>
    <w:rsid w:val="00634A3D"/>
    <w:rsid w:val="006352C6"/>
    <w:rsid w:val="00635D19"/>
    <w:rsid w:val="006360E8"/>
    <w:rsid w:val="006361AB"/>
    <w:rsid w:val="006361FE"/>
    <w:rsid w:val="00636C61"/>
    <w:rsid w:val="00636FDD"/>
    <w:rsid w:val="00637020"/>
    <w:rsid w:val="00637E5C"/>
    <w:rsid w:val="006400C3"/>
    <w:rsid w:val="00641A08"/>
    <w:rsid w:val="0064245B"/>
    <w:rsid w:val="00643AEA"/>
    <w:rsid w:val="00643E9C"/>
    <w:rsid w:val="0064485A"/>
    <w:rsid w:val="00644A1B"/>
    <w:rsid w:val="00644A33"/>
    <w:rsid w:val="00645542"/>
    <w:rsid w:val="00645A9D"/>
    <w:rsid w:val="00646012"/>
    <w:rsid w:val="00646DB0"/>
    <w:rsid w:val="00646FA2"/>
    <w:rsid w:val="00647473"/>
    <w:rsid w:val="00647E5B"/>
    <w:rsid w:val="006501C1"/>
    <w:rsid w:val="006504BE"/>
    <w:rsid w:val="00650B4F"/>
    <w:rsid w:val="00652373"/>
    <w:rsid w:val="00652740"/>
    <w:rsid w:val="006527EB"/>
    <w:rsid w:val="00652E91"/>
    <w:rsid w:val="00652F7A"/>
    <w:rsid w:val="0065323F"/>
    <w:rsid w:val="00653BA4"/>
    <w:rsid w:val="00653DE2"/>
    <w:rsid w:val="00653E79"/>
    <w:rsid w:val="00654D4C"/>
    <w:rsid w:val="00655E9F"/>
    <w:rsid w:val="00656237"/>
    <w:rsid w:val="0065720A"/>
    <w:rsid w:val="00660B60"/>
    <w:rsid w:val="00660FF1"/>
    <w:rsid w:val="006613E8"/>
    <w:rsid w:val="00661467"/>
    <w:rsid w:val="006615E0"/>
    <w:rsid w:val="00661ACC"/>
    <w:rsid w:val="006621CC"/>
    <w:rsid w:val="00662E83"/>
    <w:rsid w:val="0066303A"/>
    <w:rsid w:val="006634D7"/>
    <w:rsid w:val="00663803"/>
    <w:rsid w:val="00663E37"/>
    <w:rsid w:val="00664675"/>
    <w:rsid w:val="00664C1B"/>
    <w:rsid w:val="00664C85"/>
    <w:rsid w:val="00664D80"/>
    <w:rsid w:val="006652E8"/>
    <w:rsid w:val="00665D3A"/>
    <w:rsid w:val="00667201"/>
    <w:rsid w:val="006674CB"/>
    <w:rsid w:val="00667BC0"/>
    <w:rsid w:val="00667D0B"/>
    <w:rsid w:val="00667FBF"/>
    <w:rsid w:val="00671AC4"/>
    <w:rsid w:val="00671CBD"/>
    <w:rsid w:val="006728AE"/>
    <w:rsid w:val="0067297B"/>
    <w:rsid w:val="00672C34"/>
    <w:rsid w:val="0067365F"/>
    <w:rsid w:val="00673774"/>
    <w:rsid w:val="0067462F"/>
    <w:rsid w:val="00675DDC"/>
    <w:rsid w:val="0067612A"/>
    <w:rsid w:val="00676895"/>
    <w:rsid w:val="00677373"/>
    <w:rsid w:val="00677B23"/>
    <w:rsid w:val="00677B4F"/>
    <w:rsid w:val="006800AE"/>
    <w:rsid w:val="006806E5"/>
    <w:rsid w:val="00680F1E"/>
    <w:rsid w:val="0068193A"/>
    <w:rsid w:val="00682BDB"/>
    <w:rsid w:val="00682BF7"/>
    <w:rsid w:val="00682EC0"/>
    <w:rsid w:val="00683239"/>
    <w:rsid w:val="006835F9"/>
    <w:rsid w:val="00683BD2"/>
    <w:rsid w:val="00683EE1"/>
    <w:rsid w:val="00684ECF"/>
    <w:rsid w:val="006852B4"/>
    <w:rsid w:val="006852EB"/>
    <w:rsid w:val="00685F8B"/>
    <w:rsid w:val="0068681A"/>
    <w:rsid w:val="00686DD0"/>
    <w:rsid w:val="00687F59"/>
    <w:rsid w:val="006911CE"/>
    <w:rsid w:val="00691724"/>
    <w:rsid w:val="00692FA3"/>
    <w:rsid w:val="00693D0F"/>
    <w:rsid w:val="006942A3"/>
    <w:rsid w:val="00694878"/>
    <w:rsid w:val="0069528F"/>
    <w:rsid w:val="00696106"/>
    <w:rsid w:val="006967EB"/>
    <w:rsid w:val="00696927"/>
    <w:rsid w:val="00697035"/>
    <w:rsid w:val="006A10F6"/>
    <w:rsid w:val="006A142C"/>
    <w:rsid w:val="006A1993"/>
    <w:rsid w:val="006A1B8C"/>
    <w:rsid w:val="006A1F84"/>
    <w:rsid w:val="006A4CD2"/>
    <w:rsid w:val="006A4EFC"/>
    <w:rsid w:val="006A4F01"/>
    <w:rsid w:val="006A5ED5"/>
    <w:rsid w:val="006A7729"/>
    <w:rsid w:val="006B00A0"/>
    <w:rsid w:val="006B026A"/>
    <w:rsid w:val="006B0556"/>
    <w:rsid w:val="006B0EB0"/>
    <w:rsid w:val="006B1F15"/>
    <w:rsid w:val="006B2114"/>
    <w:rsid w:val="006B27C6"/>
    <w:rsid w:val="006B2F7A"/>
    <w:rsid w:val="006B3118"/>
    <w:rsid w:val="006B3825"/>
    <w:rsid w:val="006B3ECC"/>
    <w:rsid w:val="006B5058"/>
    <w:rsid w:val="006B5100"/>
    <w:rsid w:val="006B5AE1"/>
    <w:rsid w:val="006B5B45"/>
    <w:rsid w:val="006B60E8"/>
    <w:rsid w:val="006B629A"/>
    <w:rsid w:val="006B68DA"/>
    <w:rsid w:val="006B6F5C"/>
    <w:rsid w:val="006B71DE"/>
    <w:rsid w:val="006B7876"/>
    <w:rsid w:val="006B7B65"/>
    <w:rsid w:val="006C06F1"/>
    <w:rsid w:val="006C119F"/>
    <w:rsid w:val="006C1883"/>
    <w:rsid w:val="006C1B37"/>
    <w:rsid w:val="006C1E3C"/>
    <w:rsid w:val="006C2497"/>
    <w:rsid w:val="006C2746"/>
    <w:rsid w:val="006C3EF4"/>
    <w:rsid w:val="006C4958"/>
    <w:rsid w:val="006C4C20"/>
    <w:rsid w:val="006C5B4B"/>
    <w:rsid w:val="006C5B66"/>
    <w:rsid w:val="006C61BD"/>
    <w:rsid w:val="006C6EEC"/>
    <w:rsid w:val="006C7B99"/>
    <w:rsid w:val="006C7C91"/>
    <w:rsid w:val="006D0245"/>
    <w:rsid w:val="006D14BF"/>
    <w:rsid w:val="006D19DE"/>
    <w:rsid w:val="006D1D9C"/>
    <w:rsid w:val="006D1F24"/>
    <w:rsid w:val="006D1FC9"/>
    <w:rsid w:val="006D213D"/>
    <w:rsid w:val="006D2756"/>
    <w:rsid w:val="006D2781"/>
    <w:rsid w:val="006D285A"/>
    <w:rsid w:val="006D2D6D"/>
    <w:rsid w:val="006D3118"/>
    <w:rsid w:val="006D3F79"/>
    <w:rsid w:val="006D3FDC"/>
    <w:rsid w:val="006D42E7"/>
    <w:rsid w:val="006D43A6"/>
    <w:rsid w:val="006D6246"/>
    <w:rsid w:val="006D74A2"/>
    <w:rsid w:val="006D786D"/>
    <w:rsid w:val="006E010A"/>
    <w:rsid w:val="006E15C1"/>
    <w:rsid w:val="006E178B"/>
    <w:rsid w:val="006E2530"/>
    <w:rsid w:val="006E2B27"/>
    <w:rsid w:val="006E3332"/>
    <w:rsid w:val="006E3527"/>
    <w:rsid w:val="006E38D4"/>
    <w:rsid w:val="006E406F"/>
    <w:rsid w:val="006E4854"/>
    <w:rsid w:val="006E5927"/>
    <w:rsid w:val="006E5A2C"/>
    <w:rsid w:val="006E5DC2"/>
    <w:rsid w:val="006E61BD"/>
    <w:rsid w:val="006E7759"/>
    <w:rsid w:val="006F0D98"/>
    <w:rsid w:val="006F29F4"/>
    <w:rsid w:val="006F2F84"/>
    <w:rsid w:val="006F42AF"/>
    <w:rsid w:val="006F4393"/>
    <w:rsid w:val="006F56E4"/>
    <w:rsid w:val="006F5F53"/>
    <w:rsid w:val="006F6AE7"/>
    <w:rsid w:val="006F706F"/>
    <w:rsid w:val="006F710E"/>
    <w:rsid w:val="006F731D"/>
    <w:rsid w:val="006F7CBC"/>
    <w:rsid w:val="00701015"/>
    <w:rsid w:val="007016FB"/>
    <w:rsid w:val="007020B1"/>
    <w:rsid w:val="007021FC"/>
    <w:rsid w:val="00703824"/>
    <w:rsid w:val="00704DED"/>
    <w:rsid w:val="0070564B"/>
    <w:rsid w:val="00706495"/>
    <w:rsid w:val="007070E7"/>
    <w:rsid w:val="00707166"/>
    <w:rsid w:val="00707288"/>
    <w:rsid w:val="0070742F"/>
    <w:rsid w:val="00707A70"/>
    <w:rsid w:val="00710CAF"/>
    <w:rsid w:val="00712775"/>
    <w:rsid w:val="0071335E"/>
    <w:rsid w:val="007136A0"/>
    <w:rsid w:val="00713C75"/>
    <w:rsid w:val="0071411B"/>
    <w:rsid w:val="0071527D"/>
    <w:rsid w:val="00715354"/>
    <w:rsid w:val="00715567"/>
    <w:rsid w:val="007156CF"/>
    <w:rsid w:val="00716655"/>
    <w:rsid w:val="0071672E"/>
    <w:rsid w:val="00716F74"/>
    <w:rsid w:val="00717B41"/>
    <w:rsid w:val="00717CED"/>
    <w:rsid w:val="00720452"/>
    <w:rsid w:val="00720957"/>
    <w:rsid w:val="00720BE3"/>
    <w:rsid w:val="00721951"/>
    <w:rsid w:val="00721F18"/>
    <w:rsid w:val="0072247B"/>
    <w:rsid w:val="0072336C"/>
    <w:rsid w:val="007237E7"/>
    <w:rsid w:val="007239E3"/>
    <w:rsid w:val="00724AC3"/>
    <w:rsid w:val="00724C2B"/>
    <w:rsid w:val="00725978"/>
    <w:rsid w:val="007263A5"/>
    <w:rsid w:val="00726509"/>
    <w:rsid w:val="007271C3"/>
    <w:rsid w:val="00727BE5"/>
    <w:rsid w:val="007301B6"/>
    <w:rsid w:val="00730351"/>
    <w:rsid w:val="0073049A"/>
    <w:rsid w:val="007310C4"/>
    <w:rsid w:val="007317CD"/>
    <w:rsid w:val="00732238"/>
    <w:rsid w:val="007329C8"/>
    <w:rsid w:val="00732ABA"/>
    <w:rsid w:val="00732B35"/>
    <w:rsid w:val="00733AFA"/>
    <w:rsid w:val="00733C95"/>
    <w:rsid w:val="007345AE"/>
    <w:rsid w:val="0073576F"/>
    <w:rsid w:val="00735A57"/>
    <w:rsid w:val="0073633F"/>
    <w:rsid w:val="00736D08"/>
    <w:rsid w:val="00740059"/>
    <w:rsid w:val="0074013F"/>
    <w:rsid w:val="007409E4"/>
    <w:rsid w:val="007412C3"/>
    <w:rsid w:val="00741621"/>
    <w:rsid w:val="0074166B"/>
    <w:rsid w:val="00741755"/>
    <w:rsid w:val="00741925"/>
    <w:rsid w:val="00741F27"/>
    <w:rsid w:val="007422B4"/>
    <w:rsid w:val="00742396"/>
    <w:rsid w:val="00743ACE"/>
    <w:rsid w:val="00743D4E"/>
    <w:rsid w:val="007447AB"/>
    <w:rsid w:val="007448AC"/>
    <w:rsid w:val="00744ED0"/>
    <w:rsid w:val="00744FE5"/>
    <w:rsid w:val="00745C89"/>
    <w:rsid w:val="0074666B"/>
    <w:rsid w:val="0074730C"/>
    <w:rsid w:val="007474CA"/>
    <w:rsid w:val="00747CFA"/>
    <w:rsid w:val="00750361"/>
    <w:rsid w:val="007504B4"/>
    <w:rsid w:val="00753902"/>
    <w:rsid w:val="00753CB5"/>
    <w:rsid w:val="00753F0B"/>
    <w:rsid w:val="007551A1"/>
    <w:rsid w:val="00756687"/>
    <w:rsid w:val="007566AB"/>
    <w:rsid w:val="0075671F"/>
    <w:rsid w:val="00756EFF"/>
    <w:rsid w:val="00757AD6"/>
    <w:rsid w:val="007603A3"/>
    <w:rsid w:val="00761858"/>
    <w:rsid w:val="00761A0A"/>
    <w:rsid w:val="00762D18"/>
    <w:rsid w:val="00762D1C"/>
    <w:rsid w:val="00762EEC"/>
    <w:rsid w:val="00763051"/>
    <w:rsid w:val="00763B8D"/>
    <w:rsid w:val="007647FC"/>
    <w:rsid w:val="00766188"/>
    <w:rsid w:val="00766191"/>
    <w:rsid w:val="00766888"/>
    <w:rsid w:val="00766BC9"/>
    <w:rsid w:val="00767313"/>
    <w:rsid w:val="007700BF"/>
    <w:rsid w:val="0077014A"/>
    <w:rsid w:val="00770269"/>
    <w:rsid w:val="0077081C"/>
    <w:rsid w:val="00772B87"/>
    <w:rsid w:val="00773565"/>
    <w:rsid w:val="00773DD2"/>
    <w:rsid w:val="00774C6D"/>
    <w:rsid w:val="00775106"/>
    <w:rsid w:val="00775892"/>
    <w:rsid w:val="00775A39"/>
    <w:rsid w:val="00775C3F"/>
    <w:rsid w:val="00775D20"/>
    <w:rsid w:val="00776761"/>
    <w:rsid w:val="00776A09"/>
    <w:rsid w:val="007772BA"/>
    <w:rsid w:val="007808A7"/>
    <w:rsid w:val="00781435"/>
    <w:rsid w:val="0078174B"/>
    <w:rsid w:val="007838F2"/>
    <w:rsid w:val="00783CD1"/>
    <w:rsid w:val="00784C94"/>
    <w:rsid w:val="007854A0"/>
    <w:rsid w:val="00790DC9"/>
    <w:rsid w:val="00790DE3"/>
    <w:rsid w:val="00791159"/>
    <w:rsid w:val="00791CF9"/>
    <w:rsid w:val="00792230"/>
    <w:rsid w:val="00792EA5"/>
    <w:rsid w:val="007937DD"/>
    <w:rsid w:val="00793D96"/>
    <w:rsid w:val="007944C2"/>
    <w:rsid w:val="00794DE5"/>
    <w:rsid w:val="00794EE5"/>
    <w:rsid w:val="00795BCF"/>
    <w:rsid w:val="00796150"/>
    <w:rsid w:val="007A08D8"/>
    <w:rsid w:val="007A0CF9"/>
    <w:rsid w:val="007A1AF0"/>
    <w:rsid w:val="007A318A"/>
    <w:rsid w:val="007A3EC7"/>
    <w:rsid w:val="007A4359"/>
    <w:rsid w:val="007A5168"/>
    <w:rsid w:val="007A5C7E"/>
    <w:rsid w:val="007A6E7A"/>
    <w:rsid w:val="007A6F25"/>
    <w:rsid w:val="007A72B4"/>
    <w:rsid w:val="007A73A0"/>
    <w:rsid w:val="007B0A34"/>
    <w:rsid w:val="007B0D19"/>
    <w:rsid w:val="007B1CE5"/>
    <w:rsid w:val="007B23A4"/>
    <w:rsid w:val="007B247C"/>
    <w:rsid w:val="007B32CD"/>
    <w:rsid w:val="007B3B2D"/>
    <w:rsid w:val="007B3C56"/>
    <w:rsid w:val="007B4076"/>
    <w:rsid w:val="007B4149"/>
    <w:rsid w:val="007B6A7E"/>
    <w:rsid w:val="007B7AC2"/>
    <w:rsid w:val="007C0EA5"/>
    <w:rsid w:val="007C1ACD"/>
    <w:rsid w:val="007C2B20"/>
    <w:rsid w:val="007C2D36"/>
    <w:rsid w:val="007C3417"/>
    <w:rsid w:val="007C37E8"/>
    <w:rsid w:val="007C3814"/>
    <w:rsid w:val="007C3881"/>
    <w:rsid w:val="007C459E"/>
    <w:rsid w:val="007C4626"/>
    <w:rsid w:val="007C5CD2"/>
    <w:rsid w:val="007C6433"/>
    <w:rsid w:val="007C6C9D"/>
    <w:rsid w:val="007C6DA7"/>
    <w:rsid w:val="007C6F3D"/>
    <w:rsid w:val="007C76A5"/>
    <w:rsid w:val="007C79F6"/>
    <w:rsid w:val="007C7C9A"/>
    <w:rsid w:val="007C7D15"/>
    <w:rsid w:val="007D0DE7"/>
    <w:rsid w:val="007D1962"/>
    <w:rsid w:val="007D2089"/>
    <w:rsid w:val="007D251C"/>
    <w:rsid w:val="007D3540"/>
    <w:rsid w:val="007D4C6C"/>
    <w:rsid w:val="007D4CDB"/>
    <w:rsid w:val="007D629F"/>
    <w:rsid w:val="007D725D"/>
    <w:rsid w:val="007E0927"/>
    <w:rsid w:val="007E12CA"/>
    <w:rsid w:val="007E1D76"/>
    <w:rsid w:val="007E2FD3"/>
    <w:rsid w:val="007E3198"/>
    <w:rsid w:val="007E34AD"/>
    <w:rsid w:val="007E37F4"/>
    <w:rsid w:val="007E3F4E"/>
    <w:rsid w:val="007E4072"/>
    <w:rsid w:val="007E40B3"/>
    <w:rsid w:val="007E4182"/>
    <w:rsid w:val="007E41A4"/>
    <w:rsid w:val="007E4420"/>
    <w:rsid w:val="007E4695"/>
    <w:rsid w:val="007E4CB7"/>
    <w:rsid w:val="007E5D78"/>
    <w:rsid w:val="007E5DE3"/>
    <w:rsid w:val="007E69C6"/>
    <w:rsid w:val="007E6E48"/>
    <w:rsid w:val="007E719A"/>
    <w:rsid w:val="007F0F8D"/>
    <w:rsid w:val="007F10C7"/>
    <w:rsid w:val="007F177F"/>
    <w:rsid w:val="007F1AEC"/>
    <w:rsid w:val="007F1D36"/>
    <w:rsid w:val="007F1F63"/>
    <w:rsid w:val="007F2DDD"/>
    <w:rsid w:val="007F39D2"/>
    <w:rsid w:val="007F5150"/>
    <w:rsid w:val="007F5BA6"/>
    <w:rsid w:val="007F682E"/>
    <w:rsid w:val="007F6A0E"/>
    <w:rsid w:val="007F6C7C"/>
    <w:rsid w:val="007F6D3B"/>
    <w:rsid w:val="007F724A"/>
    <w:rsid w:val="007F7D87"/>
    <w:rsid w:val="007F7FCB"/>
    <w:rsid w:val="00800259"/>
    <w:rsid w:val="0080031E"/>
    <w:rsid w:val="008012FF"/>
    <w:rsid w:val="00801961"/>
    <w:rsid w:val="00802161"/>
    <w:rsid w:val="008039A3"/>
    <w:rsid w:val="0080476F"/>
    <w:rsid w:val="008049A4"/>
    <w:rsid w:val="008049A9"/>
    <w:rsid w:val="0080582E"/>
    <w:rsid w:val="008059D6"/>
    <w:rsid w:val="00805CAF"/>
    <w:rsid w:val="00806F0C"/>
    <w:rsid w:val="00811022"/>
    <w:rsid w:val="00811A94"/>
    <w:rsid w:val="008121EB"/>
    <w:rsid w:val="008129A8"/>
    <w:rsid w:val="00812AD3"/>
    <w:rsid w:val="008131E8"/>
    <w:rsid w:val="008132FE"/>
    <w:rsid w:val="008133A9"/>
    <w:rsid w:val="008133BE"/>
    <w:rsid w:val="00813E02"/>
    <w:rsid w:val="00814D33"/>
    <w:rsid w:val="00814ECC"/>
    <w:rsid w:val="00815B11"/>
    <w:rsid w:val="00815CC7"/>
    <w:rsid w:val="00816872"/>
    <w:rsid w:val="008202CE"/>
    <w:rsid w:val="008205C4"/>
    <w:rsid w:val="00820A76"/>
    <w:rsid w:val="0082102F"/>
    <w:rsid w:val="0082119D"/>
    <w:rsid w:val="0082190A"/>
    <w:rsid w:val="00822BE0"/>
    <w:rsid w:val="0082352A"/>
    <w:rsid w:val="008239E2"/>
    <w:rsid w:val="00823A2C"/>
    <w:rsid w:val="00823BE6"/>
    <w:rsid w:val="00823FA5"/>
    <w:rsid w:val="0082405A"/>
    <w:rsid w:val="0082417D"/>
    <w:rsid w:val="00826215"/>
    <w:rsid w:val="00826429"/>
    <w:rsid w:val="00826D30"/>
    <w:rsid w:val="00826EC1"/>
    <w:rsid w:val="008270C6"/>
    <w:rsid w:val="008270D5"/>
    <w:rsid w:val="008270EA"/>
    <w:rsid w:val="008301A7"/>
    <w:rsid w:val="00830271"/>
    <w:rsid w:val="0083032F"/>
    <w:rsid w:val="00830771"/>
    <w:rsid w:val="008309C6"/>
    <w:rsid w:val="00830DF3"/>
    <w:rsid w:val="00831AAE"/>
    <w:rsid w:val="0083296A"/>
    <w:rsid w:val="008329D9"/>
    <w:rsid w:val="008332B4"/>
    <w:rsid w:val="008332C6"/>
    <w:rsid w:val="008338B8"/>
    <w:rsid w:val="00834D51"/>
    <w:rsid w:val="00835337"/>
    <w:rsid w:val="00835DAD"/>
    <w:rsid w:val="00836033"/>
    <w:rsid w:val="00836F36"/>
    <w:rsid w:val="008373A1"/>
    <w:rsid w:val="00837BB6"/>
    <w:rsid w:val="008405F8"/>
    <w:rsid w:val="00840836"/>
    <w:rsid w:val="0084133D"/>
    <w:rsid w:val="00841564"/>
    <w:rsid w:val="00841899"/>
    <w:rsid w:val="0084360A"/>
    <w:rsid w:val="0084388E"/>
    <w:rsid w:val="00844001"/>
    <w:rsid w:val="00845C0D"/>
    <w:rsid w:val="00846455"/>
    <w:rsid w:val="008473AD"/>
    <w:rsid w:val="0084743E"/>
    <w:rsid w:val="00847CDC"/>
    <w:rsid w:val="0085074C"/>
    <w:rsid w:val="0085081C"/>
    <w:rsid w:val="00850C3E"/>
    <w:rsid w:val="00850DC9"/>
    <w:rsid w:val="008516E5"/>
    <w:rsid w:val="008522AB"/>
    <w:rsid w:val="00852563"/>
    <w:rsid w:val="008535B5"/>
    <w:rsid w:val="00854200"/>
    <w:rsid w:val="00854AC8"/>
    <w:rsid w:val="00856235"/>
    <w:rsid w:val="00857779"/>
    <w:rsid w:val="0085788A"/>
    <w:rsid w:val="00860750"/>
    <w:rsid w:val="00860DE7"/>
    <w:rsid w:val="00860F53"/>
    <w:rsid w:val="0086151F"/>
    <w:rsid w:val="00861684"/>
    <w:rsid w:val="008616E1"/>
    <w:rsid w:val="00861BC5"/>
    <w:rsid w:val="00862EB2"/>
    <w:rsid w:val="00863289"/>
    <w:rsid w:val="00864367"/>
    <w:rsid w:val="008648AB"/>
    <w:rsid w:val="00865FCA"/>
    <w:rsid w:val="008661FE"/>
    <w:rsid w:val="00866AFF"/>
    <w:rsid w:val="008671B8"/>
    <w:rsid w:val="0087021E"/>
    <w:rsid w:val="008705DC"/>
    <w:rsid w:val="0087071A"/>
    <w:rsid w:val="00870957"/>
    <w:rsid w:val="00871CAB"/>
    <w:rsid w:val="00871EDD"/>
    <w:rsid w:val="0087224B"/>
    <w:rsid w:val="00872784"/>
    <w:rsid w:val="00872868"/>
    <w:rsid w:val="00872BA4"/>
    <w:rsid w:val="00872E1D"/>
    <w:rsid w:val="00873440"/>
    <w:rsid w:val="00873C72"/>
    <w:rsid w:val="00873E3D"/>
    <w:rsid w:val="008744DC"/>
    <w:rsid w:val="008747A8"/>
    <w:rsid w:val="008748EB"/>
    <w:rsid w:val="00874BC0"/>
    <w:rsid w:val="008750DF"/>
    <w:rsid w:val="0087571F"/>
    <w:rsid w:val="00875AD4"/>
    <w:rsid w:val="00875B28"/>
    <w:rsid w:val="00875C1C"/>
    <w:rsid w:val="00876233"/>
    <w:rsid w:val="00876846"/>
    <w:rsid w:val="00876EB8"/>
    <w:rsid w:val="008770C4"/>
    <w:rsid w:val="00877573"/>
    <w:rsid w:val="008801B7"/>
    <w:rsid w:val="00880B91"/>
    <w:rsid w:val="00881057"/>
    <w:rsid w:val="008819F8"/>
    <w:rsid w:val="0088247D"/>
    <w:rsid w:val="0088331E"/>
    <w:rsid w:val="00883A89"/>
    <w:rsid w:val="00883AE1"/>
    <w:rsid w:val="00884307"/>
    <w:rsid w:val="0088493F"/>
    <w:rsid w:val="00885280"/>
    <w:rsid w:val="00885B01"/>
    <w:rsid w:val="00886498"/>
    <w:rsid w:val="008865B6"/>
    <w:rsid w:val="0088713F"/>
    <w:rsid w:val="00887A3A"/>
    <w:rsid w:val="00887D6F"/>
    <w:rsid w:val="0089032D"/>
    <w:rsid w:val="0089118E"/>
    <w:rsid w:val="008917F7"/>
    <w:rsid w:val="00891AAA"/>
    <w:rsid w:val="00892B96"/>
    <w:rsid w:val="00892D57"/>
    <w:rsid w:val="008932AF"/>
    <w:rsid w:val="008939A1"/>
    <w:rsid w:val="00894242"/>
    <w:rsid w:val="00894279"/>
    <w:rsid w:val="00894901"/>
    <w:rsid w:val="008958FE"/>
    <w:rsid w:val="008966E8"/>
    <w:rsid w:val="008968E5"/>
    <w:rsid w:val="00896C11"/>
    <w:rsid w:val="00897AF9"/>
    <w:rsid w:val="008A0C10"/>
    <w:rsid w:val="008A1086"/>
    <w:rsid w:val="008A1130"/>
    <w:rsid w:val="008A1D29"/>
    <w:rsid w:val="008A2647"/>
    <w:rsid w:val="008A270A"/>
    <w:rsid w:val="008A2C7B"/>
    <w:rsid w:val="008A34BB"/>
    <w:rsid w:val="008A3DB3"/>
    <w:rsid w:val="008A3F7A"/>
    <w:rsid w:val="008A3FC3"/>
    <w:rsid w:val="008A47FE"/>
    <w:rsid w:val="008A55BF"/>
    <w:rsid w:val="008A5F12"/>
    <w:rsid w:val="008A633B"/>
    <w:rsid w:val="008A67CF"/>
    <w:rsid w:val="008A6EEC"/>
    <w:rsid w:val="008A7037"/>
    <w:rsid w:val="008A71C4"/>
    <w:rsid w:val="008A7B52"/>
    <w:rsid w:val="008A7D4E"/>
    <w:rsid w:val="008B0AA4"/>
    <w:rsid w:val="008B109E"/>
    <w:rsid w:val="008B10FA"/>
    <w:rsid w:val="008B2B2A"/>
    <w:rsid w:val="008B2D20"/>
    <w:rsid w:val="008B2D77"/>
    <w:rsid w:val="008B2E99"/>
    <w:rsid w:val="008B5C0A"/>
    <w:rsid w:val="008B6597"/>
    <w:rsid w:val="008B65AE"/>
    <w:rsid w:val="008B6BFC"/>
    <w:rsid w:val="008B727C"/>
    <w:rsid w:val="008B7621"/>
    <w:rsid w:val="008B78DC"/>
    <w:rsid w:val="008B7BE0"/>
    <w:rsid w:val="008C0396"/>
    <w:rsid w:val="008C0FB3"/>
    <w:rsid w:val="008C1271"/>
    <w:rsid w:val="008C1E15"/>
    <w:rsid w:val="008C1E17"/>
    <w:rsid w:val="008C4DF0"/>
    <w:rsid w:val="008C6131"/>
    <w:rsid w:val="008C6828"/>
    <w:rsid w:val="008C68B3"/>
    <w:rsid w:val="008C75BF"/>
    <w:rsid w:val="008C782A"/>
    <w:rsid w:val="008C784D"/>
    <w:rsid w:val="008C7CBD"/>
    <w:rsid w:val="008C7EC1"/>
    <w:rsid w:val="008D0AC4"/>
    <w:rsid w:val="008D1963"/>
    <w:rsid w:val="008D21C0"/>
    <w:rsid w:val="008D26BF"/>
    <w:rsid w:val="008D26FE"/>
    <w:rsid w:val="008D36FE"/>
    <w:rsid w:val="008D38FA"/>
    <w:rsid w:val="008D3EB8"/>
    <w:rsid w:val="008D4228"/>
    <w:rsid w:val="008D45B2"/>
    <w:rsid w:val="008D51D0"/>
    <w:rsid w:val="008D56C8"/>
    <w:rsid w:val="008D5FCF"/>
    <w:rsid w:val="008D646F"/>
    <w:rsid w:val="008D6C75"/>
    <w:rsid w:val="008D6FCB"/>
    <w:rsid w:val="008E0154"/>
    <w:rsid w:val="008E04DE"/>
    <w:rsid w:val="008E104E"/>
    <w:rsid w:val="008E1808"/>
    <w:rsid w:val="008E1F11"/>
    <w:rsid w:val="008E2906"/>
    <w:rsid w:val="008E2A37"/>
    <w:rsid w:val="008E2EAD"/>
    <w:rsid w:val="008E3331"/>
    <w:rsid w:val="008E4096"/>
    <w:rsid w:val="008E495B"/>
    <w:rsid w:val="008E58DE"/>
    <w:rsid w:val="008E5980"/>
    <w:rsid w:val="008E5AC0"/>
    <w:rsid w:val="008E7BB4"/>
    <w:rsid w:val="008E7FDC"/>
    <w:rsid w:val="008F01A1"/>
    <w:rsid w:val="008F12A8"/>
    <w:rsid w:val="008F1ADB"/>
    <w:rsid w:val="008F1EF8"/>
    <w:rsid w:val="008F1F02"/>
    <w:rsid w:val="008F23E1"/>
    <w:rsid w:val="008F24CA"/>
    <w:rsid w:val="008F2AB8"/>
    <w:rsid w:val="008F3123"/>
    <w:rsid w:val="008F34BD"/>
    <w:rsid w:val="008F4597"/>
    <w:rsid w:val="008F4BAD"/>
    <w:rsid w:val="008F4DF2"/>
    <w:rsid w:val="008F597D"/>
    <w:rsid w:val="008F6520"/>
    <w:rsid w:val="008F68A5"/>
    <w:rsid w:val="008F6AD1"/>
    <w:rsid w:val="008F6B16"/>
    <w:rsid w:val="008F6F25"/>
    <w:rsid w:val="008F7ACA"/>
    <w:rsid w:val="008F7EB5"/>
    <w:rsid w:val="009020AC"/>
    <w:rsid w:val="0090299A"/>
    <w:rsid w:val="00902ADE"/>
    <w:rsid w:val="0090364C"/>
    <w:rsid w:val="00903D26"/>
    <w:rsid w:val="0090489E"/>
    <w:rsid w:val="00904EDF"/>
    <w:rsid w:val="00905985"/>
    <w:rsid w:val="00905EE4"/>
    <w:rsid w:val="00906CF0"/>
    <w:rsid w:val="00907839"/>
    <w:rsid w:val="0091120B"/>
    <w:rsid w:val="00912184"/>
    <w:rsid w:val="0091239B"/>
    <w:rsid w:val="00912403"/>
    <w:rsid w:val="009124EE"/>
    <w:rsid w:val="009127E0"/>
    <w:rsid w:val="00912DEB"/>
    <w:rsid w:val="009132B1"/>
    <w:rsid w:val="00913775"/>
    <w:rsid w:val="009138B4"/>
    <w:rsid w:val="00913A27"/>
    <w:rsid w:val="00913A47"/>
    <w:rsid w:val="00914235"/>
    <w:rsid w:val="0091457D"/>
    <w:rsid w:val="009151EC"/>
    <w:rsid w:val="00915940"/>
    <w:rsid w:val="00915B53"/>
    <w:rsid w:val="00915CC0"/>
    <w:rsid w:val="00916E89"/>
    <w:rsid w:val="00916EA0"/>
    <w:rsid w:val="00916ED9"/>
    <w:rsid w:val="009173D4"/>
    <w:rsid w:val="00917968"/>
    <w:rsid w:val="00920CF7"/>
    <w:rsid w:val="00920E3F"/>
    <w:rsid w:val="00921158"/>
    <w:rsid w:val="0092138C"/>
    <w:rsid w:val="00921548"/>
    <w:rsid w:val="00921558"/>
    <w:rsid w:val="00922230"/>
    <w:rsid w:val="009229F9"/>
    <w:rsid w:val="00923CCA"/>
    <w:rsid w:val="00923DF9"/>
    <w:rsid w:val="00923ECA"/>
    <w:rsid w:val="009240B0"/>
    <w:rsid w:val="0093124E"/>
    <w:rsid w:val="00931D46"/>
    <w:rsid w:val="00931DA0"/>
    <w:rsid w:val="00932F4F"/>
    <w:rsid w:val="00933C79"/>
    <w:rsid w:val="00934002"/>
    <w:rsid w:val="00934599"/>
    <w:rsid w:val="00935929"/>
    <w:rsid w:val="0094003D"/>
    <w:rsid w:val="009413FC"/>
    <w:rsid w:val="009419E3"/>
    <w:rsid w:val="0094235A"/>
    <w:rsid w:val="0094254F"/>
    <w:rsid w:val="00942734"/>
    <w:rsid w:val="009427F3"/>
    <w:rsid w:val="00944659"/>
    <w:rsid w:val="00945924"/>
    <w:rsid w:val="0094614B"/>
    <w:rsid w:val="00947531"/>
    <w:rsid w:val="009501D1"/>
    <w:rsid w:val="009503ED"/>
    <w:rsid w:val="009504E5"/>
    <w:rsid w:val="00950741"/>
    <w:rsid w:val="0095089B"/>
    <w:rsid w:val="009510DE"/>
    <w:rsid w:val="009516BD"/>
    <w:rsid w:val="0095235F"/>
    <w:rsid w:val="00952D7E"/>
    <w:rsid w:val="00953A92"/>
    <w:rsid w:val="00953B55"/>
    <w:rsid w:val="00953D12"/>
    <w:rsid w:val="00956942"/>
    <w:rsid w:val="009573A2"/>
    <w:rsid w:val="00957A32"/>
    <w:rsid w:val="009604F4"/>
    <w:rsid w:val="0096102F"/>
    <w:rsid w:val="00961C96"/>
    <w:rsid w:val="00962647"/>
    <w:rsid w:val="00962B6C"/>
    <w:rsid w:val="00962F60"/>
    <w:rsid w:val="00963050"/>
    <w:rsid w:val="009639EF"/>
    <w:rsid w:val="009639F5"/>
    <w:rsid w:val="00963A22"/>
    <w:rsid w:val="009655FE"/>
    <w:rsid w:val="009657BF"/>
    <w:rsid w:val="00965C20"/>
    <w:rsid w:val="00965EBC"/>
    <w:rsid w:val="00965F27"/>
    <w:rsid w:val="0096612F"/>
    <w:rsid w:val="009675B0"/>
    <w:rsid w:val="009676F0"/>
    <w:rsid w:val="00967C17"/>
    <w:rsid w:val="009700E6"/>
    <w:rsid w:val="009704B9"/>
    <w:rsid w:val="009705E4"/>
    <w:rsid w:val="00970A00"/>
    <w:rsid w:val="00970E90"/>
    <w:rsid w:val="0097129F"/>
    <w:rsid w:val="00971EF1"/>
    <w:rsid w:val="00973518"/>
    <w:rsid w:val="0097395A"/>
    <w:rsid w:val="00974126"/>
    <w:rsid w:val="0097417D"/>
    <w:rsid w:val="00975B0B"/>
    <w:rsid w:val="0097649A"/>
    <w:rsid w:val="0097658C"/>
    <w:rsid w:val="00977633"/>
    <w:rsid w:val="00977E9D"/>
    <w:rsid w:val="00980E28"/>
    <w:rsid w:val="00980EE6"/>
    <w:rsid w:val="00981334"/>
    <w:rsid w:val="00981725"/>
    <w:rsid w:val="00982822"/>
    <w:rsid w:val="009829EC"/>
    <w:rsid w:val="00982AAA"/>
    <w:rsid w:val="00982BA4"/>
    <w:rsid w:val="00983CDB"/>
    <w:rsid w:val="009845DF"/>
    <w:rsid w:val="00984D00"/>
    <w:rsid w:val="00984FAF"/>
    <w:rsid w:val="0098529A"/>
    <w:rsid w:val="00985BEE"/>
    <w:rsid w:val="00986425"/>
    <w:rsid w:val="0098677D"/>
    <w:rsid w:val="00986806"/>
    <w:rsid w:val="00986E43"/>
    <w:rsid w:val="009901F1"/>
    <w:rsid w:val="00990376"/>
    <w:rsid w:val="0099038C"/>
    <w:rsid w:val="00991037"/>
    <w:rsid w:val="009917F1"/>
    <w:rsid w:val="00991D48"/>
    <w:rsid w:val="009927B3"/>
    <w:rsid w:val="00992F7A"/>
    <w:rsid w:val="00993903"/>
    <w:rsid w:val="00993C59"/>
    <w:rsid w:val="00994842"/>
    <w:rsid w:val="00994880"/>
    <w:rsid w:val="00994D08"/>
    <w:rsid w:val="0099553D"/>
    <w:rsid w:val="00995D2B"/>
    <w:rsid w:val="0099610B"/>
    <w:rsid w:val="0099622E"/>
    <w:rsid w:val="00996C10"/>
    <w:rsid w:val="00997521"/>
    <w:rsid w:val="0099787A"/>
    <w:rsid w:val="00997B13"/>
    <w:rsid w:val="009A0113"/>
    <w:rsid w:val="009A0A1D"/>
    <w:rsid w:val="009A0BAB"/>
    <w:rsid w:val="009A0DF3"/>
    <w:rsid w:val="009A1D39"/>
    <w:rsid w:val="009A215A"/>
    <w:rsid w:val="009A3000"/>
    <w:rsid w:val="009A314A"/>
    <w:rsid w:val="009A3961"/>
    <w:rsid w:val="009A3D4B"/>
    <w:rsid w:val="009A5666"/>
    <w:rsid w:val="009A5916"/>
    <w:rsid w:val="009A5B0B"/>
    <w:rsid w:val="009A61C2"/>
    <w:rsid w:val="009A6985"/>
    <w:rsid w:val="009A6BC6"/>
    <w:rsid w:val="009A6E63"/>
    <w:rsid w:val="009A728F"/>
    <w:rsid w:val="009A72FA"/>
    <w:rsid w:val="009A7B11"/>
    <w:rsid w:val="009B00D6"/>
    <w:rsid w:val="009B129B"/>
    <w:rsid w:val="009B1D34"/>
    <w:rsid w:val="009B23EC"/>
    <w:rsid w:val="009B3336"/>
    <w:rsid w:val="009B3503"/>
    <w:rsid w:val="009B3A40"/>
    <w:rsid w:val="009B3DB3"/>
    <w:rsid w:val="009B4F23"/>
    <w:rsid w:val="009B50C4"/>
    <w:rsid w:val="009B5668"/>
    <w:rsid w:val="009B578F"/>
    <w:rsid w:val="009B5A42"/>
    <w:rsid w:val="009B5DDE"/>
    <w:rsid w:val="009B685F"/>
    <w:rsid w:val="009B6A1F"/>
    <w:rsid w:val="009B7204"/>
    <w:rsid w:val="009B7F99"/>
    <w:rsid w:val="009C09A7"/>
    <w:rsid w:val="009C0D3F"/>
    <w:rsid w:val="009C1413"/>
    <w:rsid w:val="009C1840"/>
    <w:rsid w:val="009C1969"/>
    <w:rsid w:val="009C2002"/>
    <w:rsid w:val="009C2793"/>
    <w:rsid w:val="009C2855"/>
    <w:rsid w:val="009C2B03"/>
    <w:rsid w:val="009C2F9B"/>
    <w:rsid w:val="009C2FF2"/>
    <w:rsid w:val="009C3C55"/>
    <w:rsid w:val="009C4CF0"/>
    <w:rsid w:val="009C532F"/>
    <w:rsid w:val="009C64B0"/>
    <w:rsid w:val="009C740C"/>
    <w:rsid w:val="009D0278"/>
    <w:rsid w:val="009D0CE6"/>
    <w:rsid w:val="009D1BF4"/>
    <w:rsid w:val="009D1E2E"/>
    <w:rsid w:val="009D27C9"/>
    <w:rsid w:val="009D2A58"/>
    <w:rsid w:val="009D33AC"/>
    <w:rsid w:val="009D3B5D"/>
    <w:rsid w:val="009D3FDA"/>
    <w:rsid w:val="009D45EC"/>
    <w:rsid w:val="009D55CA"/>
    <w:rsid w:val="009D5B2A"/>
    <w:rsid w:val="009D64F1"/>
    <w:rsid w:val="009D6965"/>
    <w:rsid w:val="009D6AE3"/>
    <w:rsid w:val="009D6E13"/>
    <w:rsid w:val="009D753D"/>
    <w:rsid w:val="009E00E3"/>
    <w:rsid w:val="009E07CC"/>
    <w:rsid w:val="009E1632"/>
    <w:rsid w:val="009E3E0C"/>
    <w:rsid w:val="009E418E"/>
    <w:rsid w:val="009E629D"/>
    <w:rsid w:val="009E6462"/>
    <w:rsid w:val="009E697C"/>
    <w:rsid w:val="009E6B31"/>
    <w:rsid w:val="009E7809"/>
    <w:rsid w:val="009E7C7B"/>
    <w:rsid w:val="009F14FD"/>
    <w:rsid w:val="009F217B"/>
    <w:rsid w:val="009F27E2"/>
    <w:rsid w:val="009F2C05"/>
    <w:rsid w:val="009F31DB"/>
    <w:rsid w:val="009F38B0"/>
    <w:rsid w:val="009F5105"/>
    <w:rsid w:val="009F55C4"/>
    <w:rsid w:val="009F56FF"/>
    <w:rsid w:val="009F570D"/>
    <w:rsid w:val="009F583E"/>
    <w:rsid w:val="009F5F73"/>
    <w:rsid w:val="009F642F"/>
    <w:rsid w:val="00A00EDD"/>
    <w:rsid w:val="00A01855"/>
    <w:rsid w:val="00A0200D"/>
    <w:rsid w:val="00A03694"/>
    <w:rsid w:val="00A03779"/>
    <w:rsid w:val="00A03A1C"/>
    <w:rsid w:val="00A044A4"/>
    <w:rsid w:val="00A046AB"/>
    <w:rsid w:val="00A048EC"/>
    <w:rsid w:val="00A04F2D"/>
    <w:rsid w:val="00A0550D"/>
    <w:rsid w:val="00A05ED7"/>
    <w:rsid w:val="00A062A6"/>
    <w:rsid w:val="00A06619"/>
    <w:rsid w:val="00A06CB6"/>
    <w:rsid w:val="00A06D07"/>
    <w:rsid w:val="00A071FA"/>
    <w:rsid w:val="00A1028B"/>
    <w:rsid w:val="00A102DB"/>
    <w:rsid w:val="00A116D5"/>
    <w:rsid w:val="00A11C72"/>
    <w:rsid w:val="00A12415"/>
    <w:rsid w:val="00A12E5C"/>
    <w:rsid w:val="00A12F7A"/>
    <w:rsid w:val="00A13D7C"/>
    <w:rsid w:val="00A14511"/>
    <w:rsid w:val="00A14E70"/>
    <w:rsid w:val="00A151CE"/>
    <w:rsid w:val="00A1559E"/>
    <w:rsid w:val="00A15B65"/>
    <w:rsid w:val="00A160FF"/>
    <w:rsid w:val="00A16761"/>
    <w:rsid w:val="00A16B3A"/>
    <w:rsid w:val="00A16CB6"/>
    <w:rsid w:val="00A16DF9"/>
    <w:rsid w:val="00A16F24"/>
    <w:rsid w:val="00A17260"/>
    <w:rsid w:val="00A1736B"/>
    <w:rsid w:val="00A17A6C"/>
    <w:rsid w:val="00A17FF5"/>
    <w:rsid w:val="00A20753"/>
    <w:rsid w:val="00A2205E"/>
    <w:rsid w:val="00A2217D"/>
    <w:rsid w:val="00A22E54"/>
    <w:rsid w:val="00A23010"/>
    <w:rsid w:val="00A2343B"/>
    <w:rsid w:val="00A23489"/>
    <w:rsid w:val="00A23A5F"/>
    <w:rsid w:val="00A23B35"/>
    <w:rsid w:val="00A24EF8"/>
    <w:rsid w:val="00A25EA1"/>
    <w:rsid w:val="00A26056"/>
    <w:rsid w:val="00A269AD"/>
    <w:rsid w:val="00A26B37"/>
    <w:rsid w:val="00A273BF"/>
    <w:rsid w:val="00A27991"/>
    <w:rsid w:val="00A30FEA"/>
    <w:rsid w:val="00A31DAA"/>
    <w:rsid w:val="00A337C8"/>
    <w:rsid w:val="00A341E1"/>
    <w:rsid w:val="00A34579"/>
    <w:rsid w:val="00A34E96"/>
    <w:rsid w:val="00A35745"/>
    <w:rsid w:val="00A35B60"/>
    <w:rsid w:val="00A36611"/>
    <w:rsid w:val="00A372A7"/>
    <w:rsid w:val="00A3752A"/>
    <w:rsid w:val="00A379E5"/>
    <w:rsid w:val="00A37D10"/>
    <w:rsid w:val="00A40452"/>
    <w:rsid w:val="00A40C05"/>
    <w:rsid w:val="00A40D19"/>
    <w:rsid w:val="00A40F4B"/>
    <w:rsid w:val="00A41F8E"/>
    <w:rsid w:val="00A421AD"/>
    <w:rsid w:val="00A42BA9"/>
    <w:rsid w:val="00A43222"/>
    <w:rsid w:val="00A441F4"/>
    <w:rsid w:val="00A44C30"/>
    <w:rsid w:val="00A44DEC"/>
    <w:rsid w:val="00A45145"/>
    <w:rsid w:val="00A459BD"/>
    <w:rsid w:val="00A45EC2"/>
    <w:rsid w:val="00A46485"/>
    <w:rsid w:val="00A46866"/>
    <w:rsid w:val="00A4733C"/>
    <w:rsid w:val="00A479E8"/>
    <w:rsid w:val="00A47A44"/>
    <w:rsid w:val="00A5034D"/>
    <w:rsid w:val="00A5107D"/>
    <w:rsid w:val="00A51E3D"/>
    <w:rsid w:val="00A52C52"/>
    <w:rsid w:val="00A52EAC"/>
    <w:rsid w:val="00A5405A"/>
    <w:rsid w:val="00A54DF0"/>
    <w:rsid w:val="00A563ED"/>
    <w:rsid w:val="00A5657E"/>
    <w:rsid w:val="00A60CAD"/>
    <w:rsid w:val="00A622CB"/>
    <w:rsid w:val="00A62B19"/>
    <w:rsid w:val="00A63B10"/>
    <w:rsid w:val="00A63B7A"/>
    <w:rsid w:val="00A64458"/>
    <w:rsid w:val="00A6463C"/>
    <w:rsid w:val="00A651ED"/>
    <w:rsid w:val="00A679DC"/>
    <w:rsid w:val="00A67D45"/>
    <w:rsid w:val="00A701CC"/>
    <w:rsid w:val="00A70F7F"/>
    <w:rsid w:val="00A71185"/>
    <w:rsid w:val="00A711DE"/>
    <w:rsid w:val="00A71311"/>
    <w:rsid w:val="00A71903"/>
    <w:rsid w:val="00A71F3D"/>
    <w:rsid w:val="00A72AAA"/>
    <w:rsid w:val="00A72D47"/>
    <w:rsid w:val="00A73243"/>
    <w:rsid w:val="00A73733"/>
    <w:rsid w:val="00A73A00"/>
    <w:rsid w:val="00A73C9E"/>
    <w:rsid w:val="00A74B2E"/>
    <w:rsid w:val="00A76432"/>
    <w:rsid w:val="00A77A4F"/>
    <w:rsid w:val="00A80B6A"/>
    <w:rsid w:val="00A80C4B"/>
    <w:rsid w:val="00A80C72"/>
    <w:rsid w:val="00A81E5C"/>
    <w:rsid w:val="00A81EB4"/>
    <w:rsid w:val="00A82AB3"/>
    <w:rsid w:val="00A83513"/>
    <w:rsid w:val="00A83CD0"/>
    <w:rsid w:val="00A845B9"/>
    <w:rsid w:val="00A854D4"/>
    <w:rsid w:val="00A8650F"/>
    <w:rsid w:val="00A869C3"/>
    <w:rsid w:val="00A86AE8"/>
    <w:rsid w:val="00A86E08"/>
    <w:rsid w:val="00A86E79"/>
    <w:rsid w:val="00A87287"/>
    <w:rsid w:val="00A87B6C"/>
    <w:rsid w:val="00A92010"/>
    <w:rsid w:val="00A921DE"/>
    <w:rsid w:val="00A923B4"/>
    <w:rsid w:val="00A947A7"/>
    <w:rsid w:val="00A951D6"/>
    <w:rsid w:val="00A952D4"/>
    <w:rsid w:val="00A95938"/>
    <w:rsid w:val="00A968B9"/>
    <w:rsid w:val="00A96B95"/>
    <w:rsid w:val="00A97CF2"/>
    <w:rsid w:val="00AA1101"/>
    <w:rsid w:val="00AA1305"/>
    <w:rsid w:val="00AA17DF"/>
    <w:rsid w:val="00AA2016"/>
    <w:rsid w:val="00AA233A"/>
    <w:rsid w:val="00AA40B0"/>
    <w:rsid w:val="00AA45A2"/>
    <w:rsid w:val="00AA47E3"/>
    <w:rsid w:val="00AA4BAA"/>
    <w:rsid w:val="00AA4BF1"/>
    <w:rsid w:val="00AA4F04"/>
    <w:rsid w:val="00AA51E7"/>
    <w:rsid w:val="00AA53DE"/>
    <w:rsid w:val="00AA558E"/>
    <w:rsid w:val="00AA57A9"/>
    <w:rsid w:val="00AA5961"/>
    <w:rsid w:val="00AA63B3"/>
    <w:rsid w:val="00AA65C8"/>
    <w:rsid w:val="00AA6F47"/>
    <w:rsid w:val="00AA72E7"/>
    <w:rsid w:val="00AA78CE"/>
    <w:rsid w:val="00AA7B91"/>
    <w:rsid w:val="00AB0342"/>
    <w:rsid w:val="00AB09A7"/>
    <w:rsid w:val="00AB16D1"/>
    <w:rsid w:val="00AB1B51"/>
    <w:rsid w:val="00AB1F83"/>
    <w:rsid w:val="00AB2228"/>
    <w:rsid w:val="00AB22A0"/>
    <w:rsid w:val="00AB36FF"/>
    <w:rsid w:val="00AB3BAB"/>
    <w:rsid w:val="00AB4861"/>
    <w:rsid w:val="00AB4C0E"/>
    <w:rsid w:val="00AB5268"/>
    <w:rsid w:val="00AB57A5"/>
    <w:rsid w:val="00AB63BF"/>
    <w:rsid w:val="00AB77B8"/>
    <w:rsid w:val="00AB7FEA"/>
    <w:rsid w:val="00AC04FC"/>
    <w:rsid w:val="00AC056D"/>
    <w:rsid w:val="00AC2290"/>
    <w:rsid w:val="00AC2491"/>
    <w:rsid w:val="00AC27C7"/>
    <w:rsid w:val="00AC4108"/>
    <w:rsid w:val="00AC41C7"/>
    <w:rsid w:val="00AC441E"/>
    <w:rsid w:val="00AC57BF"/>
    <w:rsid w:val="00AC5A3C"/>
    <w:rsid w:val="00AC5E81"/>
    <w:rsid w:val="00AC6712"/>
    <w:rsid w:val="00AC6C31"/>
    <w:rsid w:val="00AC6F8E"/>
    <w:rsid w:val="00AC7C89"/>
    <w:rsid w:val="00AD01CB"/>
    <w:rsid w:val="00AD0557"/>
    <w:rsid w:val="00AD0FE0"/>
    <w:rsid w:val="00AD1727"/>
    <w:rsid w:val="00AD1838"/>
    <w:rsid w:val="00AD1CBC"/>
    <w:rsid w:val="00AD1E37"/>
    <w:rsid w:val="00AD1FDD"/>
    <w:rsid w:val="00AD224B"/>
    <w:rsid w:val="00AD36C7"/>
    <w:rsid w:val="00AD46A4"/>
    <w:rsid w:val="00AD478F"/>
    <w:rsid w:val="00AD4F0D"/>
    <w:rsid w:val="00AD51B2"/>
    <w:rsid w:val="00AD61A1"/>
    <w:rsid w:val="00AD7A91"/>
    <w:rsid w:val="00AD7ABC"/>
    <w:rsid w:val="00AE14B2"/>
    <w:rsid w:val="00AE1D04"/>
    <w:rsid w:val="00AE1D1B"/>
    <w:rsid w:val="00AE1D57"/>
    <w:rsid w:val="00AE1D83"/>
    <w:rsid w:val="00AE1D8E"/>
    <w:rsid w:val="00AE25E4"/>
    <w:rsid w:val="00AE4012"/>
    <w:rsid w:val="00AE45E0"/>
    <w:rsid w:val="00AE4A2B"/>
    <w:rsid w:val="00AE4C76"/>
    <w:rsid w:val="00AE54A9"/>
    <w:rsid w:val="00AE5849"/>
    <w:rsid w:val="00AE5AEB"/>
    <w:rsid w:val="00AE5D8E"/>
    <w:rsid w:val="00AE6FFD"/>
    <w:rsid w:val="00AE7E42"/>
    <w:rsid w:val="00AF1758"/>
    <w:rsid w:val="00AF19EA"/>
    <w:rsid w:val="00AF1C19"/>
    <w:rsid w:val="00AF2AB9"/>
    <w:rsid w:val="00AF3194"/>
    <w:rsid w:val="00AF3CD2"/>
    <w:rsid w:val="00AF3F06"/>
    <w:rsid w:val="00AF4280"/>
    <w:rsid w:val="00AF458E"/>
    <w:rsid w:val="00AF5072"/>
    <w:rsid w:val="00AF5310"/>
    <w:rsid w:val="00AF5FE5"/>
    <w:rsid w:val="00AF695A"/>
    <w:rsid w:val="00AF799A"/>
    <w:rsid w:val="00B005E2"/>
    <w:rsid w:val="00B03475"/>
    <w:rsid w:val="00B03643"/>
    <w:rsid w:val="00B03B79"/>
    <w:rsid w:val="00B0418A"/>
    <w:rsid w:val="00B04278"/>
    <w:rsid w:val="00B04EF2"/>
    <w:rsid w:val="00B05172"/>
    <w:rsid w:val="00B057E7"/>
    <w:rsid w:val="00B0591F"/>
    <w:rsid w:val="00B05F64"/>
    <w:rsid w:val="00B06086"/>
    <w:rsid w:val="00B065DB"/>
    <w:rsid w:val="00B0666B"/>
    <w:rsid w:val="00B0671A"/>
    <w:rsid w:val="00B06D47"/>
    <w:rsid w:val="00B06D9E"/>
    <w:rsid w:val="00B07004"/>
    <w:rsid w:val="00B07B59"/>
    <w:rsid w:val="00B10A5D"/>
    <w:rsid w:val="00B10B0A"/>
    <w:rsid w:val="00B10BDF"/>
    <w:rsid w:val="00B10D6D"/>
    <w:rsid w:val="00B11632"/>
    <w:rsid w:val="00B118CB"/>
    <w:rsid w:val="00B11BD7"/>
    <w:rsid w:val="00B11D13"/>
    <w:rsid w:val="00B11D28"/>
    <w:rsid w:val="00B121EB"/>
    <w:rsid w:val="00B12834"/>
    <w:rsid w:val="00B12904"/>
    <w:rsid w:val="00B12B9D"/>
    <w:rsid w:val="00B13C0E"/>
    <w:rsid w:val="00B13FF4"/>
    <w:rsid w:val="00B142A0"/>
    <w:rsid w:val="00B142D8"/>
    <w:rsid w:val="00B15AC8"/>
    <w:rsid w:val="00B15B1C"/>
    <w:rsid w:val="00B164C1"/>
    <w:rsid w:val="00B166B9"/>
    <w:rsid w:val="00B176E5"/>
    <w:rsid w:val="00B17E58"/>
    <w:rsid w:val="00B204A6"/>
    <w:rsid w:val="00B20BF9"/>
    <w:rsid w:val="00B213AD"/>
    <w:rsid w:val="00B219BE"/>
    <w:rsid w:val="00B222FD"/>
    <w:rsid w:val="00B23CE8"/>
    <w:rsid w:val="00B2424E"/>
    <w:rsid w:val="00B244F5"/>
    <w:rsid w:val="00B24BC7"/>
    <w:rsid w:val="00B24CF1"/>
    <w:rsid w:val="00B24DBA"/>
    <w:rsid w:val="00B25027"/>
    <w:rsid w:val="00B2544A"/>
    <w:rsid w:val="00B26178"/>
    <w:rsid w:val="00B26745"/>
    <w:rsid w:val="00B2770D"/>
    <w:rsid w:val="00B3123C"/>
    <w:rsid w:val="00B315B0"/>
    <w:rsid w:val="00B31A11"/>
    <w:rsid w:val="00B322C0"/>
    <w:rsid w:val="00B32CEB"/>
    <w:rsid w:val="00B3302E"/>
    <w:rsid w:val="00B330ED"/>
    <w:rsid w:val="00B33783"/>
    <w:rsid w:val="00B337CB"/>
    <w:rsid w:val="00B33D7D"/>
    <w:rsid w:val="00B355F2"/>
    <w:rsid w:val="00B3588D"/>
    <w:rsid w:val="00B364E3"/>
    <w:rsid w:val="00B364FD"/>
    <w:rsid w:val="00B366BD"/>
    <w:rsid w:val="00B36BC8"/>
    <w:rsid w:val="00B40C46"/>
    <w:rsid w:val="00B40FB8"/>
    <w:rsid w:val="00B41864"/>
    <w:rsid w:val="00B418B3"/>
    <w:rsid w:val="00B41B07"/>
    <w:rsid w:val="00B41EC0"/>
    <w:rsid w:val="00B423C2"/>
    <w:rsid w:val="00B423DD"/>
    <w:rsid w:val="00B42615"/>
    <w:rsid w:val="00B42C70"/>
    <w:rsid w:val="00B431D2"/>
    <w:rsid w:val="00B4391D"/>
    <w:rsid w:val="00B43B0F"/>
    <w:rsid w:val="00B45164"/>
    <w:rsid w:val="00B451D4"/>
    <w:rsid w:val="00B459BD"/>
    <w:rsid w:val="00B45CF3"/>
    <w:rsid w:val="00B4614B"/>
    <w:rsid w:val="00B46237"/>
    <w:rsid w:val="00B463F9"/>
    <w:rsid w:val="00B464B0"/>
    <w:rsid w:val="00B46ECF"/>
    <w:rsid w:val="00B473B1"/>
    <w:rsid w:val="00B47543"/>
    <w:rsid w:val="00B4770E"/>
    <w:rsid w:val="00B5036E"/>
    <w:rsid w:val="00B506CB"/>
    <w:rsid w:val="00B50ADB"/>
    <w:rsid w:val="00B510F6"/>
    <w:rsid w:val="00B519CA"/>
    <w:rsid w:val="00B519F7"/>
    <w:rsid w:val="00B51CD4"/>
    <w:rsid w:val="00B5319F"/>
    <w:rsid w:val="00B53FF4"/>
    <w:rsid w:val="00B5445F"/>
    <w:rsid w:val="00B546F2"/>
    <w:rsid w:val="00B54BA3"/>
    <w:rsid w:val="00B5514F"/>
    <w:rsid w:val="00B55E32"/>
    <w:rsid w:val="00B568D0"/>
    <w:rsid w:val="00B570DF"/>
    <w:rsid w:val="00B574BF"/>
    <w:rsid w:val="00B601C9"/>
    <w:rsid w:val="00B602FD"/>
    <w:rsid w:val="00B6069F"/>
    <w:rsid w:val="00B6080D"/>
    <w:rsid w:val="00B60C27"/>
    <w:rsid w:val="00B6105C"/>
    <w:rsid w:val="00B61681"/>
    <w:rsid w:val="00B62093"/>
    <w:rsid w:val="00B620CE"/>
    <w:rsid w:val="00B62E65"/>
    <w:rsid w:val="00B63665"/>
    <w:rsid w:val="00B6398A"/>
    <w:rsid w:val="00B63C5F"/>
    <w:rsid w:val="00B642B0"/>
    <w:rsid w:val="00B64324"/>
    <w:rsid w:val="00B647E4"/>
    <w:rsid w:val="00B64D32"/>
    <w:rsid w:val="00B66E69"/>
    <w:rsid w:val="00B67431"/>
    <w:rsid w:val="00B67BA7"/>
    <w:rsid w:val="00B71BEB"/>
    <w:rsid w:val="00B721DF"/>
    <w:rsid w:val="00B725B1"/>
    <w:rsid w:val="00B72A98"/>
    <w:rsid w:val="00B739A5"/>
    <w:rsid w:val="00B74015"/>
    <w:rsid w:val="00B7407C"/>
    <w:rsid w:val="00B74A65"/>
    <w:rsid w:val="00B7521B"/>
    <w:rsid w:val="00B75A22"/>
    <w:rsid w:val="00B75AA3"/>
    <w:rsid w:val="00B76745"/>
    <w:rsid w:val="00B76B13"/>
    <w:rsid w:val="00B776F8"/>
    <w:rsid w:val="00B77B3E"/>
    <w:rsid w:val="00B803E5"/>
    <w:rsid w:val="00B82455"/>
    <w:rsid w:val="00B82FAA"/>
    <w:rsid w:val="00B83A77"/>
    <w:rsid w:val="00B84ACF"/>
    <w:rsid w:val="00B86736"/>
    <w:rsid w:val="00B8680F"/>
    <w:rsid w:val="00B86942"/>
    <w:rsid w:val="00B8705D"/>
    <w:rsid w:val="00B8770A"/>
    <w:rsid w:val="00B87C61"/>
    <w:rsid w:val="00B87F69"/>
    <w:rsid w:val="00B9104D"/>
    <w:rsid w:val="00B91F88"/>
    <w:rsid w:val="00B92094"/>
    <w:rsid w:val="00B9270D"/>
    <w:rsid w:val="00B92E8E"/>
    <w:rsid w:val="00B92F96"/>
    <w:rsid w:val="00B94397"/>
    <w:rsid w:val="00B95128"/>
    <w:rsid w:val="00B95BFC"/>
    <w:rsid w:val="00B95F7E"/>
    <w:rsid w:val="00B96B35"/>
    <w:rsid w:val="00BA063A"/>
    <w:rsid w:val="00BA07AF"/>
    <w:rsid w:val="00BA2BB9"/>
    <w:rsid w:val="00BA403D"/>
    <w:rsid w:val="00BA4A09"/>
    <w:rsid w:val="00BA4AA8"/>
    <w:rsid w:val="00BA59F8"/>
    <w:rsid w:val="00BA7042"/>
    <w:rsid w:val="00BA7156"/>
    <w:rsid w:val="00BB0531"/>
    <w:rsid w:val="00BB185F"/>
    <w:rsid w:val="00BB1A19"/>
    <w:rsid w:val="00BB21BB"/>
    <w:rsid w:val="00BB2B44"/>
    <w:rsid w:val="00BB32BD"/>
    <w:rsid w:val="00BB63C6"/>
    <w:rsid w:val="00BB6459"/>
    <w:rsid w:val="00BB6819"/>
    <w:rsid w:val="00BB6913"/>
    <w:rsid w:val="00BB6D0D"/>
    <w:rsid w:val="00BB6D2E"/>
    <w:rsid w:val="00BB788C"/>
    <w:rsid w:val="00BB7895"/>
    <w:rsid w:val="00BB7A9F"/>
    <w:rsid w:val="00BB7E8D"/>
    <w:rsid w:val="00BC0425"/>
    <w:rsid w:val="00BC09A7"/>
    <w:rsid w:val="00BC0B07"/>
    <w:rsid w:val="00BC0EFE"/>
    <w:rsid w:val="00BC13C1"/>
    <w:rsid w:val="00BC17F9"/>
    <w:rsid w:val="00BC1E74"/>
    <w:rsid w:val="00BC25AF"/>
    <w:rsid w:val="00BC33B2"/>
    <w:rsid w:val="00BC3560"/>
    <w:rsid w:val="00BC44A6"/>
    <w:rsid w:val="00BC5E89"/>
    <w:rsid w:val="00BC6AA2"/>
    <w:rsid w:val="00BC74F0"/>
    <w:rsid w:val="00BD13B2"/>
    <w:rsid w:val="00BD427E"/>
    <w:rsid w:val="00BD568A"/>
    <w:rsid w:val="00BD5927"/>
    <w:rsid w:val="00BD5CB1"/>
    <w:rsid w:val="00BD6129"/>
    <w:rsid w:val="00BD6DBE"/>
    <w:rsid w:val="00BD7320"/>
    <w:rsid w:val="00BD7EAD"/>
    <w:rsid w:val="00BE0095"/>
    <w:rsid w:val="00BE054E"/>
    <w:rsid w:val="00BE05A5"/>
    <w:rsid w:val="00BE0649"/>
    <w:rsid w:val="00BE069A"/>
    <w:rsid w:val="00BE1749"/>
    <w:rsid w:val="00BE2D61"/>
    <w:rsid w:val="00BE3E62"/>
    <w:rsid w:val="00BE40EC"/>
    <w:rsid w:val="00BE436E"/>
    <w:rsid w:val="00BE4C59"/>
    <w:rsid w:val="00BE5BC2"/>
    <w:rsid w:val="00BE5D40"/>
    <w:rsid w:val="00BE61E7"/>
    <w:rsid w:val="00BE61EC"/>
    <w:rsid w:val="00BE65E9"/>
    <w:rsid w:val="00BE6626"/>
    <w:rsid w:val="00BE6800"/>
    <w:rsid w:val="00BE77EF"/>
    <w:rsid w:val="00BE7F98"/>
    <w:rsid w:val="00BF0C17"/>
    <w:rsid w:val="00BF1BA8"/>
    <w:rsid w:val="00BF211E"/>
    <w:rsid w:val="00BF2583"/>
    <w:rsid w:val="00BF2DD6"/>
    <w:rsid w:val="00BF35BA"/>
    <w:rsid w:val="00BF3C44"/>
    <w:rsid w:val="00BF439D"/>
    <w:rsid w:val="00BF463B"/>
    <w:rsid w:val="00BF4642"/>
    <w:rsid w:val="00BF4A1C"/>
    <w:rsid w:val="00BF4C18"/>
    <w:rsid w:val="00BF4D81"/>
    <w:rsid w:val="00BF4DC2"/>
    <w:rsid w:val="00BF5105"/>
    <w:rsid w:val="00BF5701"/>
    <w:rsid w:val="00BF5856"/>
    <w:rsid w:val="00BF5CD1"/>
    <w:rsid w:val="00BF6030"/>
    <w:rsid w:val="00BF7521"/>
    <w:rsid w:val="00BF75C1"/>
    <w:rsid w:val="00C00246"/>
    <w:rsid w:val="00C006E3"/>
    <w:rsid w:val="00C0171B"/>
    <w:rsid w:val="00C0183E"/>
    <w:rsid w:val="00C01B75"/>
    <w:rsid w:val="00C01BD9"/>
    <w:rsid w:val="00C0300E"/>
    <w:rsid w:val="00C03EEF"/>
    <w:rsid w:val="00C046BA"/>
    <w:rsid w:val="00C047CF"/>
    <w:rsid w:val="00C04963"/>
    <w:rsid w:val="00C04CCC"/>
    <w:rsid w:val="00C072C9"/>
    <w:rsid w:val="00C0756B"/>
    <w:rsid w:val="00C0789B"/>
    <w:rsid w:val="00C1059B"/>
    <w:rsid w:val="00C110EF"/>
    <w:rsid w:val="00C1169C"/>
    <w:rsid w:val="00C11BFB"/>
    <w:rsid w:val="00C11F35"/>
    <w:rsid w:val="00C12047"/>
    <w:rsid w:val="00C12A5A"/>
    <w:rsid w:val="00C131F9"/>
    <w:rsid w:val="00C135C6"/>
    <w:rsid w:val="00C13E31"/>
    <w:rsid w:val="00C146F9"/>
    <w:rsid w:val="00C14ABA"/>
    <w:rsid w:val="00C14E8B"/>
    <w:rsid w:val="00C150EA"/>
    <w:rsid w:val="00C15263"/>
    <w:rsid w:val="00C15559"/>
    <w:rsid w:val="00C15E19"/>
    <w:rsid w:val="00C165AC"/>
    <w:rsid w:val="00C167B2"/>
    <w:rsid w:val="00C16FB9"/>
    <w:rsid w:val="00C1719B"/>
    <w:rsid w:val="00C171E3"/>
    <w:rsid w:val="00C17B96"/>
    <w:rsid w:val="00C17F70"/>
    <w:rsid w:val="00C21077"/>
    <w:rsid w:val="00C21C55"/>
    <w:rsid w:val="00C224D7"/>
    <w:rsid w:val="00C23229"/>
    <w:rsid w:val="00C23902"/>
    <w:rsid w:val="00C23F13"/>
    <w:rsid w:val="00C25D11"/>
    <w:rsid w:val="00C26467"/>
    <w:rsid w:val="00C2735F"/>
    <w:rsid w:val="00C27A89"/>
    <w:rsid w:val="00C27EE9"/>
    <w:rsid w:val="00C30528"/>
    <w:rsid w:val="00C305C8"/>
    <w:rsid w:val="00C31E9D"/>
    <w:rsid w:val="00C32451"/>
    <w:rsid w:val="00C3261C"/>
    <w:rsid w:val="00C34D20"/>
    <w:rsid w:val="00C357A8"/>
    <w:rsid w:val="00C36C6C"/>
    <w:rsid w:val="00C376EA"/>
    <w:rsid w:val="00C37AEA"/>
    <w:rsid w:val="00C40276"/>
    <w:rsid w:val="00C415C7"/>
    <w:rsid w:val="00C41DCC"/>
    <w:rsid w:val="00C41E38"/>
    <w:rsid w:val="00C4315F"/>
    <w:rsid w:val="00C431DB"/>
    <w:rsid w:val="00C43653"/>
    <w:rsid w:val="00C454B0"/>
    <w:rsid w:val="00C455D9"/>
    <w:rsid w:val="00C45AF9"/>
    <w:rsid w:val="00C46AF7"/>
    <w:rsid w:val="00C47BFC"/>
    <w:rsid w:val="00C47E29"/>
    <w:rsid w:val="00C47EDF"/>
    <w:rsid w:val="00C47FD4"/>
    <w:rsid w:val="00C50740"/>
    <w:rsid w:val="00C50A77"/>
    <w:rsid w:val="00C50AE7"/>
    <w:rsid w:val="00C52B58"/>
    <w:rsid w:val="00C53750"/>
    <w:rsid w:val="00C538E5"/>
    <w:rsid w:val="00C54395"/>
    <w:rsid w:val="00C5449F"/>
    <w:rsid w:val="00C544F0"/>
    <w:rsid w:val="00C54650"/>
    <w:rsid w:val="00C546B1"/>
    <w:rsid w:val="00C55081"/>
    <w:rsid w:val="00C557E6"/>
    <w:rsid w:val="00C564EE"/>
    <w:rsid w:val="00C56946"/>
    <w:rsid w:val="00C56A34"/>
    <w:rsid w:val="00C5737F"/>
    <w:rsid w:val="00C609EA"/>
    <w:rsid w:val="00C6115A"/>
    <w:rsid w:val="00C613CA"/>
    <w:rsid w:val="00C61937"/>
    <w:rsid w:val="00C61EAD"/>
    <w:rsid w:val="00C61F6E"/>
    <w:rsid w:val="00C62349"/>
    <w:rsid w:val="00C62AF6"/>
    <w:rsid w:val="00C64DC7"/>
    <w:rsid w:val="00C656BE"/>
    <w:rsid w:val="00C70517"/>
    <w:rsid w:val="00C70696"/>
    <w:rsid w:val="00C70739"/>
    <w:rsid w:val="00C70766"/>
    <w:rsid w:val="00C70786"/>
    <w:rsid w:val="00C714E6"/>
    <w:rsid w:val="00C71A02"/>
    <w:rsid w:val="00C7273F"/>
    <w:rsid w:val="00C72B8D"/>
    <w:rsid w:val="00C73C12"/>
    <w:rsid w:val="00C73DE0"/>
    <w:rsid w:val="00C7421A"/>
    <w:rsid w:val="00C74637"/>
    <w:rsid w:val="00C74ECD"/>
    <w:rsid w:val="00C75137"/>
    <w:rsid w:val="00C75460"/>
    <w:rsid w:val="00C75505"/>
    <w:rsid w:val="00C7554C"/>
    <w:rsid w:val="00C7628A"/>
    <w:rsid w:val="00C76612"/>
    <w:rsid w:val="00C77135"/>
    <w:rsid w:val="00C77AEC"/>
    <w:rsid w:val="00C77EE4"/>
    <w:rsid w:val="00C77F06"/>
    <w:rsid w:val="00C80697"/>
    <w:rsid w:val="00C80972"/>
    <w:rsid w:val="00C80A5E"/>
    <w:rsid w:val="00C80DF1"/>
    <w:rsid w:val="00C821BA"/>
    <w:rsid w:val="00C8254C"/>
    <w:rsid w:val="00C825F3"/>
    <w:rsid w:val="00C82C73"/>
    <w:rsid w:val="00C8358C"/>
    <w:rsid w:val="00C836BC"/>
    <w:rsid w:val="00C83AE5"/>
    <w:rsid w:val="00C83C76"/>
    <w:rsid w:val="00C84044"/>
    <w:rsid w:val="00C8409C"/>
    <w:rsid w:val="00C841BE"/>
    <w:rsid w:val="00C86ECD"/>
    <w:rsid w:val="00C87D03"/>
    <w:rsid w:val="00C90683"/>
    <w:rsid w:val="00C907AA"/>
    <w:rsid w:val="00C9261F"/>
    <w:rsid w:val="00C9270C"/>
    <w:rsid w:val="00C928E4"/>
    <w:rsid w:val="00C93B48"/>
    <w:rsid w:val="00C94C01"/>
    <w:rsid w:val="00C9511E"/>
    <w:rsid w:val="00C951A5"/>
    <w:rsid w:val="00C95453"/>
    <w:rsid w:val="00C95EF7"/>
    <w:rsid w:val="00C95F57"/>
    <w:rsid w:val="00C961DC"/>
    <w:rsid w:val="00C96223"/>
    <w:rsid w:val="00CA020F"/>
    <w:rsid w:val="00CA0B29"/>
    <w:rsid w:val="00CA0D22"/>
    <w:rsid w:val="00CA3914"/>
    <w:rsid w:val="00CA431D"/>
    <w:rsid w:val="00CA515D"/>
    <w:rsid w:val="00CA6063"/>
    <w:rsid w:val="00CA62CC"/>
    <w:rsid w:val="00CA663D"/>
    <w:rsid w:val="00CA6BE4"/>
    <w:rsid w:val="00CA79BE"/>
    <w:rsid w:val="00CA7AF4"/>
    <w:rsid w:val="00CB0646"/>
    <w:rsid w:val="00CB0BA1"/>
    <w:rsid w:val="00CB0BFF"/>
    <w:rsid w:val="00CB0CC8"/>
    <w:rsid w:val="00CB1552"/>
    <w:rsid w:val="00CB17FF"/>
    <w:rsid w:val="00CB18FF"/>
    <w:rsid w:val="00CB1A56"/>
    <w:rsid w:val="00CB210A"/>
    <w:rsid w:val="00CB24A6"/>
    <w:rsid w:val="00CB3134"/>
    <w:rsid w:val="00CB3FDC"/>
    <w:rsid w:val="00CB4339"/>
    <w:rsid w:val="00CB4D51"/>
    <w:rsid w:val="00CB520B"/>
    <w:rsid w:val="00CB5BA9"/>
    <w:rsid w:val="00CB6102"/>
    <w:rsid w:val="00CB65C9"/>
    <w:rsid w:val="00CB6FDE"/>
    <w:rsid w:val="00CC0642"/>
    <w:rsid w:val="00CC09EC"/>
    <w:rsid w:val="00CC2FD1"/>
    <w:rsid w:val="00CC52F4"/>
    <w:rsid w:val="00CC5325"/>
    <w:rsid w:val="00CC54B2"/>
    <w:rsid w:val="00CC5AD4"/>
    <w:rsid w:val="00CC5D97"/>
    <w:rsid w:val="00CC65B4"/>
    <w:rsid w:val="00CC65D4"/>
    <w:rsid w:val="00CC66F1"/>
    <w:rsid w:val="00CC6921"/>
    <w:rsid w:val="00CC7E2A"/>
    <w:rsid w:val="00CC7F44"/>
    <w:rsid w:val="00CD0B65"/>
    <w:rsid w:val="00CD0C81"/>
    <w:rsid w:val="00CD1784"/>
    <w:rsid w:val="00CD2282"/>
    <w:rsid w:val="00CD22B6"/>
    <w:rsid w:val="00CD40B0"/>
    <w:rsid w:val="00CD46D0"/>
    <w:rsid w:val="00CD486E"/>
    <w:rsid w:val="00CD55F2"/>
    <w:rsid w:val="00CD5CEF"/>
    <w:rsid w:val="00CD5ECD"/>
    <w:rsid w:val="00CD6019"/>
    <w:rsid w:val="00CD611A"/>
    <w:rsid w:val="00CD6A01"/>
    <w:rsid w:val="00CD6BA0"/>
    <w:rsid w:val="00CD7201"/>
    <w:rsid w:val="00CD764A"/>
    <w:rsid w:val="00CD7931"/>
    <w:rsid w:val="00CE0059"/>
    <w:rsid w:val="00CE0EE9"/>
    <w:rsid w:val="00CE14E8"/>
    <w:rsid w:val="00CE1704"/>
    <w:rsid w:val="00CE2A5E"/>
    <w:rsid w:val="00CE2D4A"/>
    <w:rsid w:val="00CE36CD"/>
    <w:rsid w:val="00CE3962"/>
    <w:rsid w:val="00CE41D4"/>
    <w:rsid w:val="00CE57C2"/>
    <w:rsid w:val="00CE5A05"/>
    <w:rsid w:val="00CE6339"/>
    <w:rsid w:val="00CE6C33"/>
    <w:rsid w:val="00CE7DC6"/>
    <w:rsid w:val="00CF0026"/>
    <w:rsid w:val="00CF0300"/>
    <w:rsid w:val="00CF050D"/>
    <w:rsid w:val="00CF0A0E"/>
    <w:rsid w:val="00CF20D3"/>
    <w:rsid w:val="00CF234D"/>
    <w:rsid w:val="00CF2843"/>
    <w:rsid w:val="00CF3035"/>
    <w:rsid w:val="00CF4BC6"/>
    <w:rsid w:val="00CF5631"/>
    <w:rsid w:val="00CF5C7B"/>
    <w:rsid w:val="00CF5E80"/>
    <w:rsid w:val="00CF6119"/>
    <w:rsid w:val="00CF7357"/>
    <w:rsid w:val="00CF7B00"/>
    <w:rsid w:val="00D0094F"/>
    <w:rsid w:val="00D0100E"/>
    <w:rsid w:val="00D01293"/>
    <w:rsid w:val="00D019F9"/>
    <w:rsid w:val="00D01E54"/>
    <w:rsid w:val="00D024D1"/>
    <w:rsid w:val="00D02701"/>
    <w:rsid w:val="00D0274E"/>
    <w:rsid w:val="00D02B80"/>
    <w:rsid w:val="00D035C9"/>
    <w:rsid w:val="00D042EA"/>
    <w:rsid w:val="00D04457"/>
    <w:rsid w:val="00D047E6"/>
    <w:rsid w:val="00D059C9"/>
    <w:rsid w:val="00D06652"/>
    <w:rsid w:val="00D0674A"/>
    <w:rsid w:val="00D069BD"/>
    <w:rsid w:val="00D072D6"/>
    <w:rsid w:val="00D10FBE"/>
    <w:rsid w:val="00D11650"/>
    <w:rsid w:val="00D13ACF"/>
    <w:rsid w:val="00D14A80"/>
    <w:rsid w:val="00D14CCC"/>
    <w:rsid w:val="00D157E0"/>
    <w:rsid w:val="00D15A3E"/>
    <w:rsid w:val="00D15FB8"/>
    <w:rsid w:val="00D16A80"/>
    <w:rsid w:val="00D16A8C"/>
    <w:rsid w:val="00D16E73"/>
    <w:rsid w:val="00D16FFF"/>
    <w:rsid w:val="00D20257"/>
    <w:rsid w:val="00D20571"/>
    <w:rsid w:val="00D211F1"/>
    <w:rsid w:val="00D213E7"/>
    <w:rsid w:val="00D21802"/>
    <w:rsid w:val="00D21D77"/>
    <w:rsid w:val="00D22235"/>
    <w:rsid w:val="00D22B93"/>
    <w:rsid w:val="00D23456"/>
    <w:rsid w:val="00D24ADC"/>
    <w:rsid w:val="00D250B9"/>
    <w:rsid w:val="00D25B16"/>
    <w:rsid w:val="00D26365"/>
    <w:rsid w:val="00D272AA"/>
    <w:rsid w:val="00D3069F"/>
    <w:rsid w:val="00D3088E"/>
    <w:rsid w:val="00D30A77"/>
    <w:rsid w:val="00D30CB4"/>
    <w:rsid w:val="00D30E14"/>
    <w:rsid w:val="00D3173C"/>
    <w:rsid w:val="00D31BA8"/>
    <w:rsid w:val="00D32065"/>
    <w:rsid w:val="00D32136"/>
    <w:rsid w:val="00D32B41"/>
    <w:rsid w:val="00D3396C"/>
    <w:rsid w:val="00D339F4"/>
    <w:rsid w:val="00D34246"/>
    <w:rsid w:val="00D34507"/>
    <w:rsid w:val="00D349E4"/>
    <w:rsid w:val="00D36433"/>
    <w:rsid w:val="00D36982"/>
    <w:rsid w:val="00D4124E"/>
    <w:rsid w:val="00D42A16"/>
    <w:rsid w:val="00D433C2"/>
    <w:rsid w:val="00D44A94"/>
    <w:rsid w:val="00D44B1D"/>
    <w:rsid w:val="00D44C6B"/>
    <w:rsid w:val="00D453B4"/>
    <w:rsid w:val="00D458C9"/>
    <w:rsid w:val="00D45FC4"/>
    <w:rsid w:val="00D46F61"/>
    <w:rsid w:val="00D47714"/>
    <w:rsid w:val="00D477EB"/>
    <w:rsid w:val="00D47D90"/>
    <w:rsid w:val="00D50E85"/>
    <w:rsid w:val="00D510AF"/>
    <w:rsid w:val="00D51B6F"/>
    <w:rsid w:val="00D5239C"/>
    <w:rsid w:val="00D54719"/>
    <w:rsid w:val="00D54DA3"/>
    <w:rsid w:val="00D54F2A"/>
    <w:rsid w:val="00D55263"/>
    <w:rsid w:val="00D55B23"/>
    <w:rsid w:val="00D55F4B"/>
    <w:rsid w:val="00D56268"/>
    <w:rsid w:val="00D570D6"/>
    <w:rsid w:val="00D576A8"/>
    <w:rsid w:val="00D606A6"/>
    <w:rsid w:val="00D6131F"/>
    <w:rsid w:val="00D61A0C"/>
    <w:rsid w:val="00D61E1D"/>
    <w:rsid w:val="00D61F39"/>
    <w:rsid w:val="00D62BB1"/>
    <w:rsid w:val="00D62D5E"/>
    <w:rsid w:val="00D630B5"/>
    <w:rsid w:val="00D63548"/>
    <w:rsid w:val="00D63725"/>
    <w:rsid w:val="00D63E36"/>
    <w:rsid w:val="00D640BD"/>
    <w:rsid w:val="00D642B6"/>
    <w:rsid w:val="00D65D11"/>
    <w:rsid w:val="00D66052"/>
    <w:rsid w:val="00D664EE"/>
    <w:rsid w:val="00D6653B"/>
    <w:rsid w:val="00D66640"/>
    <w:rsid w:val="00D6690C"/>
    <w:rsid w:val="00D67DF8"/>
    <w:rsid w:val="00D703C2"/>
    <w:rsid w:val="00D70DC9"/>
    <w:rsid w:val="00D71BF2"/>
    <w:rsid w:val="00D720B4"/>
    <w:rsid w:val="00D72B18"/>
    <w:rsid w:val="00D74280"/>
    <w:rsid w:val="00D75389"/>
    <w:rsid w:val="00D75BCC"/>
    <w:rsid w:val="00D75CB6"/>
    <w:rsid w:val="00D75FFB"/>
    <w:rsid w:val="00D76CDE"/>
    <w:rsid w:val="00D76ECA"/>
    <w:rsid w:val="00D772AD"/>
    <w:rsid w:val="00D7731C"/>
    <w:rsid w:val="00D7763E"/>
    <w:rsid w:val="00D77DBF"/>
    <w:rsid w:val="00D8044A"/>
    <w:rsid w:val="00D8056C"/>
    <w:rsid w:val="00D8083C"/>
    <w:rsid w:val="00D81061"/>
    <w:rsid w:val="00D81E66"/>
    <w:rsid w:val="00D8272B"/>
    <w:rsid w:val="00D83F4E"/>
    <w:rsid w:val="00D84459"/>
    <w:rsid w:val="00D84734"/>
    <w:rsid w:val="00D85B26"/>
    <w:rsid w:val="00D8694F"/>
    <w:rsid w:val="00D86B2B"/>
    <w:rsid w:val="00D86F5F"/>
    <w:rsid w:val="00D8775A"/>
    <w:rsid w:val="00D87A02"/>
    <w:rsid w:val="00D9097F"/>
    <w:rsid w:val="00D92519"/>
    <w:rsid w:val="00D92A8F"/>
    <w:rsid w:val="00D931E2"/>
    <w:rsid w:val="00D93202"/>
    <w:rsid w:val="00D9368B"/>
    <w:rsid w:val="00D937AD"/>
    <w:rsid w:val="00D93A17"/>
    <w:rsid w:val="00D94403"/>
    <w:rsid w:val="00D947F0"/>
    <w:rsid w:val="00D9505E"/>
    <w:rsid w:val="00D956AF"/>
    <w:rsid w:val="00D9608C"/>
    <w:rsid w:val="00D960AE"/>
    <w:rsid w:val="00D972A6"/>
    <w:rsid w:val="00D978B1"/>
    <w:rsid w:val="00D97F66"/>
    <w:rsid w:val="00DA0647"/>
    <w:rsid w:val="00DA0C01"/>
    <w:rsid w:val="00DA1197"/>
    <w:rsid w:val="00DA13BA"/>
    <w:rsid w:val="00DA16BF"/>
    <w:rsid w:val="00DA2E2F"/>
    <w:rsid w:val="00DA3DFA"/>
    <w:rsid w:val="00DA414A"/>
    <w:rsid w:val="00DA4550"/>
    <w:rsid w:val="00DA54B1"/>
    <w:rsid w:val="00DA5A7E"/>
    <w:rsid w:val="00DA5B81"/>
    <w:rsid w:val="00DA5D6A"/>
    <w:rsid w:val="00DA5FD3"/>
    <w:rsid w:val="00DA6096"/>
    <w:rsid w:val="00DA61AC"/>
    <w:rsid w:val="00DA65D1"/>
    <w:rsid w:val="00DA67C6"/>
    <w:rsid w:val="00DA6AA2"/>
    <w:rsid w:val="00DA7168"/>
    <w:rsid w:val="00DA76A1"/>
    <w:rsid w:val="00DA7C76"/>
    <w:rsid w:val="00DA7FB2"/>
    <w:rsid w:val="00DB005F"/>
    <w:rsid w:val="00DB160F"/>
    <w:rsid w:val="00DB1777"/>
    <w:rsid w:val="00DB1B99"/>
    <w:rsid w:val="00DB20BB"/>
    <w:rsid w:val="00DB2E6B"/>
    <w:rsid w:val="00DB3D1E"/>
    <w:rsid w:val="00DB3D6D"/>
    <w:rsid w:val="00DB58B5"/>
    <w:rsid w:val="00DB58D1"/>
    <w:rsid w:val="00DB7008"/>
    <w:rsid w:val="00DC0E13"/>
    <w:rsid w:val="00DC1EB9"/>
    <w:rsid w:val="00DC283A"/>
    <w:rsid w:val="00DC290F"/>
    <w:rsid w:val="00DC2BCD"/>
    <w:rsid w:val="00DC31CB"/>
    <w:rsid w:val="00DC3812"/>
    <w:rsid w:val="00DC3F29"/>
    <w:rsid w:val="00DC4613"/>
    <w:rsid w:val="00DC53A4"/>
    <w:rsid w:val="00DD066D"/>
    <w:rsid w:val="00DD0934"/>
    <w:rsid w:val="00DD1156"/>
    <w:rsid w:val="00DD1463"/>
    <w:rsid w:val="00DD34E2"/>
    <w:rsid w:val="00DD37C6"/>
    <w:rsid w:val="00DD5031"/>
    <w:rsid w:val="00DD5C2C"/>
    <w:rsid w:val="00DD62AD"/>
    <w:rsid w:val="00DD687B"/>
    <w:rsid w:val="00DD6F8C"/>
    <w:rsid w:val="00DD75ED"/>
    <w:rsid w:val="00DE02A7"/>
    <w:rsid w:val="00DE09DA"/>
    <w:rsid w:val="00DE29A6"/>
    <w:rsid w:val="00DE2E3B"/>
    <w:rsid w:val="00DE2FBE"/>
    <w:rsid w:val="00DE45F9"/>
    <w:rsid w:val="00DE4696"/>
    <w:rsid w:val="00DE4B1A"/>
    <w:rsid w:val="00DE4FE5"/>
    <w:rsid w:val="00DE5E46"/>
    <w:rsid w:val="00DE6AAA"/>
    <w:rsid w:val="00DE768A"/>
    <w:rsid w:val="00DE7A35"/>
    <w:rsid w:val="00DF0847"/>
    <w:rsid w:val="00DF0E61"/>
    <w:rsid w:val="00DF0EBD"/>
    <w:rsid w:val="00DF1823"/>
    <w:rsid w:val="00DF18B4"/>
    <w:rsid w:val="00DF1908"/>
    <w:rsid w:val="00DF4DEA"/>
    <w:rsid w:val="00DF5798"/>
    <w:rsid w:val="00DF58A9"/>
    <w:rsid w:val="00DF59E1"/>
    <w:rsid w:val="00DF59F7"/>
    <w:rsid w:val="00DF5BB2"/>
    <w:rsid w:val="00DF5D51"/>
    <w:rsid w:val="00DF67A3"/>
    <w:rsid w:val="00DF6B60"/>
    <w:rsid w:val="00DF6F70"/>
    <w:rsid w:val="00DF72EC"/>
    <w:rsid w:val="00E00116"/>
    <w:rsid w:val="00E00669"/>
    <w:rsid w:val="00E01403"/>
    <w:rsid w:val="00E01876"/>
    <w:rsid w:val="00E0329A"/>
    <w:rsid w:val="00E032D0"/>
    <w:rsid w:val="00E03305"/>
    <w:rsid w:val="00E05AF1"/>
    <w:rsid w:val="00E06F93"/>
    <w:rsid w:val="00E07DCC"/>
    <w:rsid w:val="00E12061"/>
    <w:rsid w:val="00E1257D"/>
    <w:rsid w:val="00E12679"/>
    <w:rsid w:val="00E1359F"/>
    <w:rsid w:val="00E13982"/>
    <w:rsid w:val="00E139EA"/>
    <w:rsid w:val="00E1469A"/>
    <w:rsid w:val="00E14801"/>
    <w:rsid w:val="00E15917"/>
    <w:rsid w:val="00E15D10"/>
    <w:rsid w:val="00E163AD"/>
    <w:rsid w:val="00E164C8"/>
    <w:rsid w:val="00E16C15"/>
    <w:rsid w:val="00E16E54"/>
    <w:rsid w:val="00E170FC"/>
    <w:rsid w:val="00E17290"/>
    <w:rsid w:val="00E17400"/>
    <w:rsid w:val="00E224D8"/>
    <w:rsid w:val="00E23D17"/>
    <w:rsid w:val="00E24192"/>
    <w:rsid w:val="00E241AC"/>
    <w:rsid w:val="00E24313"/>
    <w:rsid w:val="00E2459A"/>
    <w:rsid w:val="00E24831"/>
    <w:rsid w:val="00E24C57"/>
    <w:rsid w:val="00E24FF3"/>
    <w:rsid w:val="00E2620A"/>
    <w:rsid w:val="00E2650A"/>
    <w:rsid w:val="00E27151"/>
    <w:rsid w:val="00E3057A"/>
    <w:rsid w:val="00E30E19"/>
    <w:rsid w:val="00E31873"/>
    <w:rsid w:val="00E31E7C"/>
    <w:rsid w:val="00E332A6"/>
    <w:rsid w:val="00E3347E"/>
    <w:rsid w:val="00E34F05"/>
    <w:rsid w:val="00E35469"/>
    <w:rsid w:val="00E35960"/>
    <w:rsid w:val="00E36C8B"/>
    <w:rsid w:val="00E37016"/>
    <w:rsid w:val="00E372D8"/>
    <w:rsid w:val="00E373AC"/>
    <w:rsid w:val="00E3745B"/>
    <w:rsid w:val="00E37F6A"/>
    <w:rsid w:val="00E4081F"/>
    <w:rsid w:val="00E40D8B"/>
    <w:rsid w:val="00E40EF8"/>
    <w:rsid w:val="00E4130B"/>
    <w:rsid w:val="00E4132E"/>
    <w:rsid w:val="00E418BC"/>
    <w:rsid w:val="00E42446"/>
    <w:rsid w:val="00E42AE4"/>
    <w:rsid w:val="00E42C73"/>
    <w:rsid w:val="00E43576"/>
    <w:rsid w:val="00E44062"/>
    <w:rsid w:val="00E44714"/>
    <w:rsid w:val="00E45F40"/>
    <w:rsid w:val="00E45FB3"/>
    <w:rsid w:val="00E46A98"/>
    <w:rsid w:val="00E5032D"/>
    <w:rsid w:val="00E504C4"/>
    <w:rsid w:val="00E5065E"/>
    <w:rsid w:val="00E5146C"/>
    <w:rsid w:val="00E516A0"/>
    <w:rsid w:val="00E51E82"/>
    <w:rsid w:val="00E52B18"/>
    <w:rsid w:val="00E530AC"/>
    <w:rsid w:val="00E531E3"/>
    <w:rsid w:val="00E54339"/>
    <w:rsid w:val="00E549A9"/>
    <w:rsid w:val="00E54C4B"/>
    <w:rsid w:val="00E550CF"/>
    <w:rsid w:val="00E55436"/>
    <w:rsid w:val="00E556C5"/>
    <w:rsid w:val="00E5575D"/>
    <w:rsid w:val="00E55D4A"/>
    <w:rsid w:val="00E55F06"/>
    <w:rsid w:val="00E56171"/>
    <w:rsid w:val="00E56452"/>
    <w:rsid w:val="00E56A1E"/>
    <w:rsid w:val="00E57298"/>
    <w:rsid w:val="00E57661"/>
    <w:rsid w:val="00E60A75"/>
    <w:rsid w:val="00E61014"/>
    <w:rsid w:val="00E6271A"/>
    <w:rsid w:val="00E641C9"/>
    <w:rsid w:val="00E646A3"/>
    <w:rsid w:val="00E64817"/>
    <w:rsid w:val="00E64F8B"/>
    <w:rsid w:val="00E65492"/>
    <w:rsid w:val="00E65BE6"/>
    <w:rsid w:val="00E65E0F"/>
    <w:rsid w:val="00E664AF"/>
    <w:rsid w:val="00E66A0C"/>
    <w:rsid w:val="00E67002"/>
    <w:rsid w:val="00E70055"/>
    <w:rsid w:val="00E70255"/>
    <w:rsid w:val="00E70A40"/>
    <w:rsid w:val="00E70DE4"/>
    <w:rsid w:val="00E72236"/>
    <w:rsid w:val="00E72DBD"/>
    <w:rsid w:val="00E7343A"/>
    <w:rsid w:val="00E738E6"/>
    <w:rsid w:val="00E74E7D"/>
    <w:rsid w:val="00E752E0"/>
    <w:rsid w:val="00E754CF"/>
    <w:rsid w:val="00E75569"/>
    <w:rsid w:val="00E75643"/>
    <w:rsid w:val="00E758FF"/>
    <w:rsid w:val="00E7673A"/>
    <w:rsid w:val="00E772B5"/>
    <w:rsid w:val="00E773DD"/>
    <w:rsid w:val="00E77801"/>
    <w:rsid w:val="00E8033D"/>
    <w:rsid w:val="00E807BD"/>
    <w:rsid w:val="00E80E03"/>
    <w:rsid w:val="00E816DF"/>
    <w:rsid w:val="00E82197"/>
    <w:rsid w:val="00E8273D"/>
    <w:rsid w:val="00E82B85"/>
    <w:rsid w:val="00E86DB4"/>
    <w:rsid w:val="00E86FF9"/>
    <w:rsid w:val="00E87199"/>
    <w:rsid w:val="00E879F4"/>
    <w:rsid w:val="00E87BEA"/>
    <w:rsid w:val="00E87EBE"/>
    <w:rsid w:val="00E910B5"/>
    <w:rsid w:val="00E91E6E"/>
    <w:rsid w:val="00E92B01"/>
    <w:rsid w:val="00E93076"/>
    <w:rsid w:val="00E93130"/>
    <w:rsid w:val="00E94219"/>
    <w:rsid w:val="00E946D4"/>
    <w:rsid w:val="00E95857"/>
    <w:rsid w:val="00E95AC9"/>
    <w:rsid w:val="00E95ED4"/>
    <w:rsid w:val="00E965A5"/>
    <w:rsid w:val="00EA00D6"/>
    <w:rsid w:val="00EA027B"/>
    <w:rsid w:val="00EA0935"/>
    <w:rsid w:val="00EA1328"/>
    <w:rsid w:val="00EA24B2"/>
    <w:rsid w:val="00EA310B"/>
    <w:rsid w:val="00EA32F1"/>
    <w:rsid w:val="00EA378D"/>
    <w:rsid w:val="00EA45F1"/>
    <w:rsid w:val="00EA4C2D"/>
    <w:rsid w:val="00EA6694"/>
    <w:rsid w:val="00EA6EA3"/>
    <w:rsid w:val="00EA7990"/>
    <w:rsid w:val="00EA7A06"/>
    <w:rsid w:val="00EB0848"/>
    <w:rsid w:val="00EB174C"/>
    <w:rsid w:val="00EB1C1D"/>
    <w:rsid w:val="00EB1D1C"/>
    <w:rsid w:val="00EB1DA8"/>
    <w:rsid w:val="00EB2202"/>
    <w:rsid w:val="00EB2480"/>
    <w:rsid w:val="00EB28DA"/>
    <w:rsid w:val="00EB2A84"/>
    <w:rsid w:val="00EB2B5C"/>
    <w:rsid w:val="00EB2BC8"/>
    <w:rsid w:val="00EB37B0"/>
    <w:rsid w:val="00EB4CA8"/>
    <w:rsid w:val="00EB4FDC"/>
    <w:rsid w:val="00EB5D32"/>
    <w:rsid w:val="00EB6405"/>
    <w:rsid w:val="00EB6F2F"/>
    <w:rsid w:val="00EB6FEF"/>
    <w:rsid w:val="00EB7637"/>
    <w:rsid w:val="00EB785C"/>
    <w:rsid w:val="00EC0CAE"/>
    <w:rsid w:val="00EC116B"/>
    <w:rsid w:val="00EC1A03"/>
    <w:rsid w:val="00EC1A49"/>
    <w:rsid w:val="00EC1D94"/>
    <w:rsid w:val="00EC1DF7"/>
    <w:rsid w:val="00EC21BE"/>
    <w:rsid w:val="00EC255A"/>
    <w:rsid w:val="00EC4089"/>
    <w:rsid w:val="00EC4D60"/>
    <w:rsid w:val="00EC5CA2"/>
    <w:rsid w:val="00EC6601"/>
    <w:rsid w:val="00EC6B04"/>
    <w:rsid w:val="00EC7E7C"/>
    <w:rsid w:val="00ED02CF"/>
    <w:rsid w:val="00ED0F34"/>
    <w:rsid w:val="00ED2290"/>
    <w:rsid w:val="00ED233E"/>
    <w:rsid w:val="00ED3393"/>
    <w:rsid w:val="00ED36CB"/>
    <w:rsid w:val="00ED4429"/>
    <w:rsid w:val="00ED4597"/>
    <w:rsid w:val="00ED5132"/>
    <w:rsid w:val="00ED531A"/>
    <w:rsid w:val="00ED53FE"/>
    <w:rsid w:val="00ED5C3D"/>
    <w:rsid w:val="00ED61E4"/>
    <w:rsid w:val="00ED652F"/>
    <w:rsid w:val="00ED6988"/>
    <w:rsid w:val="00ED69C3"/>
    <w:rsid w:val="00ED76E0"/>
    <w:rsid w:val="00ED775E"/>
    <w:rsid w:val="00EE0091"/>
    <w:rsid w:val="00EE0D57"/>
    <w:rsid w:val="00EE2492"/>
    <w:rsid w:val="00EE44E1"/>
    <w:rsid w:val="00EE47CE"/>
    <w:rsid w:val="00EE4CCD"/>
    <w:rsid w:val="00EE4E9E"/>
    <w:rsid w:val="00EE512E"/>
    <w:rsid w:val="00EE571D"/>
    <w:rsid w:val="00EE5D9B"/>
    <w:rsid w:val="00EE66E4"/>
    <w:rsid w:val="00EF0AE2"/>
    <w:rsid w:val="00EF0B3D"/>
    <w:rsid w:val="00EF22F5"/>
    <w:rsid w:val="00EF2AD1"/>
    <w:rsid w:val="00EF3A7D"/>
    <w:rsid w:val="00EF3D68"/>
    <w:rsid w:val="00EF4162"/>
    <w:rsid w:val="00EF48C1"/>
    <w:rsid w:val="00EF5AFA"/>
    <w:rsid w:val="00EF5BBF"/>
    <w:rsid w:val="00EF78D5"/>
    <w:rsid w:val="00EF7A54"/>
    <w:rsid w:val="00EF7F76"/>
    <w:rsid w:val="00EF7F8C"/>
    <w:rsid w:val="00EF7F94"/>
    <w:rsid w:val="00F00B54"/>
    <w:rsid w:val="00F0182E"/>
    <w:rsid w:val="00F01C40"/>
    <w:rsid w:val="00F039F8"/>
    <w:rsid w:val="00F04EE6"/>
    <w:rsid w:val="00F06630"/>
    <w:rsid w:val="00F069A8"/>
    <w:rsid w:val="00F072A4"/>
    <w:rsid w:val="00F07B29"/>
    <w:rsid w:val="00F07CB8"/>
    <w:rsid w:val="00F10932"/>
    <w:rsid w:val="00F1170B"/>
    <w:rsid w:val="00F12E95"/>
    <w:rsid w:val="00F1399D"/>
    <w:rsid w:val="00F13AA7"/>
    <w:rsid w:val="00F14205"/>
    <w:rsid w:val="00F14582"/>
    <w:rsid w:val="00F15358"/>
    <w:rsid w:val="00F1632A"/>
    <w:rsid w:val="00F1651F"/>
    <w:rsid w:val="00F16805"/>
    <w:rsid w:val="00F16BE6"/>
    <w:rsid w:val="00F16DD8"/>
    <w:rsid w:val="00F16FFF"/>
    <w:rsid w:val="00F17590"/>
    <w:rsid w:val="00F23491"/>
    <w:rsid w:val="00F23F9F"/>
    <w:rsid w:val="00F241E8"/>
    <w:rsid w:val="00F248D1"/>
    <w:rsid w:val="00F24A45"/>
    <w:rsid w:val="00F24B09"/>
    <w:rsid w:val="00F2538D"/>
    <w:rsid w:val="00F25715"/>
    <w:rsid w:val="00F25D81"/>
    <w:rsid w:val="00F26657"/>
    <w:rsid w:val="00F26929"/>
    <w:rsid w:val="00F26986"/>
    <w:rsid w:val="00F2712B"/>
    <w:rsid w:val="00F272B4"/>
    <w:rsid w:val="00F27547"/>
    <w:rsid w:val="00F278B4"/>
    <w:rsid w:val="00F27D2C"/>
    <w:rsid w:val="00F30986"/>
    <w:rsid w:val="00F3106A"/>
    <w:rsid w:val="00F319B2"/>
    <w:rsid w:val="00F31F45"/>
    <w:rsid w:val="00F3308B"/>
    <w:rsid w:val="00F34669"/>
    <w:rsid w:val="00F34C26"/>
    <w:rsid w:val="00F3561A"/>
    <w:rsid w:val="00F3573F"/>
    <w:rsid w:val="00F367A1"/>
    <w:rsid w:val="00F36F6A"/>
    <w:rsid w:val="00F402CD"/>
    <w:rsid w:val="00F40322"/>
    <w:rsid w:val="00F405C1"/>
    <w:rsid w:val="00F4061B"/>
    <w:rsid w:val="00F42BCE"/>
    <w:rsid w:val="00F4409B"/>
    <w:rsid w:val="00F448D9"/>
    <w:rsid w:val="00F44AC1"/>
    <w:rsid w:val="00F44FA6"/>
    <w:rsid w:val="00F45AC8"/>
    <w:rsid w:val="00F4644C"/>
    <w:rsid w:val="00F47A20"/>
    <w:rsid w:val="00F47B25"/>
    <w:rsid w:val="00F505E9"/>
    <w:rsid w:val="00F50BD2"/>
    <w:rsid w:val="00F50F51"/>
    <w:rsid w:val="00F5248C"/>
    <w:rsid w:val="00F52736"/>
    <w:rsid w:val="00F544D9"/>
    <w:rsid w:val="00F54723"/>
    <w:rsid w:val="00F55DFF"/>
    <w:rsid w:val="00F55EE7"/>
    <w:rsid w:val="00F55F35"/>
    <w:rsid w:val="00F56563"/>
    <w:rsid w:val="00F56B8A"/>
    <w:rsid w:val="00F571B2"/>
    <w:rsid w:val="00F578B6"/>
    <w:rsid w:val="00F61856"/>
    <w:rsid w:val="00F62BD6"/>
    <w:rsid w:val="00F62CCE"/>
    <w:rsid w:val="00F63EA0"/>
    <w:rsid w:val="00F65B90"/>
    <w:rsid w:val="00F65E0D"/>
    <w:rsid w:val="00F66705"/>
    <w:rsid w:val="00F66A59"/>
    <w:rsid w:val="00F66B60"/>
    <w:rsid w:val="00F66BDE"/>
    <w:rsid w:val="00F679DE"/>
    <w:rsid w:val="00F70597"/>
    <w:rsid w:val="00F7070B"/>
    <w:rsid w:val="00F715E4"/>
    <w:rsid w:val="00F71BF7"/>
    <w:rsid w:val="00F72167"/>
    <w:rsid w:val="00F72C10"/>
    <w:rsid w:val="00F730EB"/>
    <w:rsid w:val="00F734F2"/>
    <w:rsid w:val="00F73E88"/>
    <w:rsid w:val="00F74A8C"/>
    <w:rsid w:val="00F75319"/>
    <w:rsid w:val="00F7617F"/>
    <w:rsid w:val="00F761BC"/>
    <w:rsid w:val="00F76972"/>
    <w:rsid w:val="00F76A06"/>
    <w:rsid w:val="00F776CD"/>
    <w:rsid w:val="00F77AED"/>
    <w:rsid w:val="00F77D35"/>
    <w:rsid w:val="00F81CDF"/>
    <w:rsid w:val="00F825D5"/>
    <w:rsid w:val="00F82982"/>
    <w:rsid w:val="00F8298D"/>
    <w:rsid w:val="00F82AE1"/>
    <w:rsid w:val="00F83BDF"/>
    <w:rsid w:val="00F84BBE"/>
    <w:rsid w:val="00F84DDE"/>
    <w:rsid w:val="00F865AB"/>
    <w:rsid w:val="00F86647"/>
    <w:rsid w:val="00F86986"/>
    <w:rsid w:val="00F87827"/>
    <w:rsid w:val="00F87B71"/>
    <w:rsid w:val="00F90448"/>
    <w:rsid w:val="00F90579"/>
    <w:rsid w:val="00F914AF"/>
    <w:rsid w:val="00F91992"/>
    <w:rsid w:val="00F92AF6"/>
    <w:rsid w:val="00F93C26"/>
    <w:rsid w:val="00F93D16"/>
    <w:rsid w:val="00F942AB"/>
    <w:rsid w:val="00F94B1F"/>
    <w:rsid w:val="00F95D16"/>
    <w:rsid w:val="00F9611F"/>
    <w:rsid w:val="00F97A47"/>
    <w:rsid w:val="00F97DA0"/>
    <w:rsid w:val="00FA0C17"/>
    <w:rsid w:val="00FA17B9"/>
    <w:rsid w:val="00FA1DF4"/>
    <w:rsid w:val="00FA1E44"/>
    <w:rsid w:val="00FA2B53"/>
    <w:rsid w:val="00FA2FB2"/>
    <w:rsid w:val="00FA314D"/>
    <w:rsid w:val="00FA37D2"/>
    <w:rsid w:val="00FA3F13"/>
    <w:rsid w:val="00FA4028"/>
    <w:rsid w:val="00FA4129"/>
    <w:rsid w:val="00FA4880"/>
    <w:rsid w:val="00FA4974"/>
    <w:rsid w:val="00FA4B59"/>
    <w:rsid w:val="00FA5005"/>
    <w:rsid w:val="00FA53E0"/>
    <w:rsid w:val="00FA5FD5"/>
    <w:rsid w:val="00FA6177"/>
    <w:rsid w:val="00FA776B"/>
    <w:rsid w:val="00FB0162"/>
    <w:rsid w:val="00FB1397"/>
    <w:rsid w:val="00FB15F7"/>
    <w:rsid w:val="00FB2463"/>
    <w:rsid w:val="00FB24AB"/>
    <w:rsid w:val="00FB26FA"/>
    <w:rsid w:val="00FB32E7"/>
    <w:rsid w:val="00FB376F"/>
    <w:rsid w:val="00FB386D"/>
    <w:rsid w:val="00FB3A98"/>
    <w:rsid w:val="00FB46FC"/>
    <w:rsid w:val="00FB4CC6"/>
    <w:rsid w:val="00FB4F20"/>
    <w:rsid w:val="00FB5BF2"/>
    <w:rsid w:val="00FB7339"/>
    <w:rsid w:val="00FB7E4A"/>
    <w:rsid w:val="00FC037F"/>
    <w:rsid w:val="00FC0455"/>
    <w:rsid w:val="00FC05D1"/>
    <w:rsid w:val="00FC084D"/>
    <w:rsid w:val="00FC117C"/>
    <w:rsid w:val="00FC1979"/>
    <w:rsid w:val="00FC1D4B"/>
    <w:rsid w:val="00FC2B56"/>
    <w:rsid w:val="00FC3126"/>
    <w:rsid w:val="00FC3E07"/>
    <w:rsid w:val="00FC4205"/>
    <w:rsid w:val="00FC5610"/>
    <w:rsid w:val="00FC5E4E"/>
    <w:rsid w:val="00FC6535"/>
    <w:rsid w:val="00FC6B64"/>
    <w:rsid w:val="00FC73BA"/>
    <w:rsid w:val="00FC7C39"/>
    <w:rsid w:val="00FC7F21"/>
    <w:rsid w:val="00FD187F"/>
    <w:rsid w:val="00FD1BF5"/>
    <w:rsid w:val="00FD1E87"/>
    <w:rsid w:val="00FD2033"/>
    <w:rsid w:val="00FD2AFA"/>
    <w:rsid w:val="00FD2C21"/>
    <w:rsid w:val="00FD3400"/>
    <w:rsid w:val="00FD3635"/>
    <w:rsid w:val="00FD3EA4"/>
    <w:rsid w:val="00FD4182"/>
    <w:rsid w:val="00FD478C"/>
    <w:rsid w:val="00FD479F"/>
    <w:rsid w:val="00FD49E6"/>
    <w:rsid w:val="00FD4ED4"/>
    <w:rsid w:val="00FD5955"/>
    <w:rsid w:val="00FD6B44"/>
    <w:rsid w:val="00FD6C9B"/>
    <w:rsid w:val="00FD6E71"/>
    <w:rsid w:val="00FD7B96"/>
    <w:rsid w:val="00FD7D5E"/>
    <w:rsid w:val="00FE02A8"/>
    <w:rsid w:val="00FE1875"/>
    <w:rsid w:val="00FE1C60"/>
    <w:rsid w:val="00FE22B8"/>
    <w:rsid w:val="00FE2A54"/>
    <w:rsid w:val="00FE2B10"/>
    <w:rsid w:val="00FE309A"/>
    <w:rsid w:val="00FE3A11"/>
    <w:rsid w:val="00FE5CE6"/>
    <w:rsid w:val="00FE5E21"/>
    <w:rsid w:val="00FE76C0"/>
    <w:rsid w:val="00FF0201"/>
    <w:rsid w:val="00FF07BF"/>
    <w:rsid w:val="00FF091A"/>
    <w:rsid w:val="00FF11FE"/>
    <w:rsid w:val="00FF17C1"/>
    <w:rsid w:val="00FF2128"/>
    <w:rsid w:val="00FF24FA"/>
    <w:rsid w:val="00FF2F02"/>
    <w:rsid w:val="00FF44FD"/>
    <w:rsid w:val="00FF579D"/>
    <w:rsid w:val="00FF5C1E"/>
    <w:rsid w:val="00FF5FBA"/>
    <w:rsid w:val="00FF632C"/>
    <w:rsid w:val="00FF762A"/>
    <w:rsid w:val="00FF7990"/>
    <w:rsid w:val="07CBBAFD"/>
    <w:rsid w:val="0920CB4F"/>
    <w:rsid w:val="0DAE1F3F"/>
    <w:rsid w:val="14400A65"/>
    <w:rsid w:val="1A7B4C07"/>
    <w:rsid w:val="1BC8F6A0"/>
    <w:rsid w:val="268FC193"/>
    <w:rsid w:val="2DE297F9"/>
    <w:rsid w:val="42777834"/>
    <w:rsid w:val="45AB122C"/>
    <w:rsid w:val="4EDEDDEA"/>
    <w:rsid w:val="4F8D0088"/>
    <w:rsid w:val="54F0E6B2"/>
    <w:rsid w:val="58D8B103"/>
    <w:rsid w:val="5E871094"/>
    <w:rsid w:val="69D47385"/>
    <w:rsid w:val="72A00356"/>
    <w:rsid w:val="77D1A0F5"/>
    <w:rsid w:val="7D2A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7bc143"/>
    </o:shapedefaults>
    <o:shapelayout v:ext="edit">
      <o:idmap v:ext="edit" data="1"/>
    </o:shapelayout>
  </w:shapeDefaults>
  <w:decimalSymbol w:val=","/>
  <w:listSeparator w:val=";"/>
  <w14:docId w14:val="683F60D8"/>
  <w15:docId w15:val="{1A94FAD0-B4F2-406F-BB39-6C61F588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3" w:qFormat="1"/>
    <w:lsdException w:name="heading 2" w:uiPriority="3" w:qFormat="1"/>
    <w:lsdException w:name="heading 3" w:uiPriority="4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8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List" w:semiHidden="1"/>
    <w:lsdException w:name="List Bullet" w:semiHidden="1" w:uiPriority="6" w:qFormat="1"/>
    <w:lsdException w:name="List Number" w:uiPriority="9" w:qFormat="1"/>
    <w:lsdException w:name="List 3" w:semiHidden="1"/>
    <w:lsdException w:name="List 4" w:semiHidden="1"/>
    <w:lsdException w:name="List 5" w:semiHidden="1"/>
    <w:lsdException w:name="List Bullet 2" w:semiHidden="1" w:uiPriority="6" w:qFormat="1"/>
    <w:lsdException w:name="List Bullet 3" w:semiHidden="1" w:uiPriority="7" w:qFormat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/>
    <w:lsdException w:name="FollowedHyperlink" w:semiHidden="1"/>
    <w:lsdException w:name="Strong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Standaard">
    <w:name w:val="Normal"/>
    <w:qFormat/>
    <w:rsid w:val="005C3DF9"/>
    <w:pPr>
      <w:tabs>
        <w:tab w:val="left" w:pos="567"/>
      </w:tabs>
      <w:jc w:val="both"/>
    </w:pPr>
    <w:rPr>
      <w:rFonts w:asciiTheme="minorHAnsi" w:hAnsiTheme="minorHAnsi"/>
      <w:sz w:val="22"/>
      <w:szCs w:val="24"/>
    </w:rPr>
  </w:style>
  <w:style w:type="paragraph" w:styleId="Kop1">
    <w:name w:val="heading 1"/>
    <w:basedOn w:val="Standaard"/>
    <w:next w:val="Standaardmetinspring"/>
    <w:link w:val="Kop1Char"/>
    <w:uiPriority w:val="3"/>
    <w:qFormat/>
    <w:rsid w:val="00922230"/>
    <w:pPr>
      <w:keepNext/>
      <w:numPr>
        <w:numId w:val="15"/>
      </w:numPr>
      <w:spacing w:before="240" w:after="60"/>
      <w:ind w:left="567" w:hanging="567"/>
      <w:jc w:val="left"/>
      <w:outlineLvl w:val="0"/>
    </w:pPr>
    <w:rPr>
      <w:rFonts w:asciiTheme="majorHAnsi" w:hAnsiTheme="majorHAnsi" w:cs="Arial"/>
      <w:b/>
      <w:bCs/>
      <w:caps/>
      <w:kern w:val="32"/>
      <w:szCs w:val="32"/>
    </w:rPr>
  </w:style>
  <w:style w:type="paragraph" w:styleId="Kop2">
    <w:name w:val="heading 2"/>
    <w:basedOn w:val="Standaard"/>
    <w:next w:val="Standaardmetinspring"/>
    <w:link w:val="Kop2Char"/>
    <w:uiPriority w:val="3"/>
    <w:qFormat/>
    <w:rsid w:val="0046506A"/>
    <w:pPr>
      <w:keepNext/>
      <w:numPr>
        <w:ilvl w:val="1"/>
        <w:numId w:val="15"/>
      </w:numPr>
      <w:tabs>
        <w:tab w:val="clear" w:pos="964"/>
      </w:tabs>
      <w:spacing w:before="240" w:after="60"/>
      <w:ind w:left="567" w:hanging="567"/>
      <w:jc w:val="left"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Kop3">
    <w:name w:val="heading 3"/>
    <w:basedOn w:val="Standaard"/>
    <w:next w:val="Standaardmetinspring"/>
    <w:link w:val="Kop3Char"/>
    <w:uiPriority w:val="4"/>
    <w:qFormat/>
    <w:rsid w:val="0046506A"/>
    <w:pPr>
      <w:keepNext/>
      <w:numPr>
        <w:ilvl w:val="2"/>
        <w:numId w:val="15"/>
      </w:numPr>
      <w:tabs>
        <w:tab w:val="clear" w:pos="964"/>
      </w:tabs>
      <w:spacing w:before="240" w:after="60"/>
      <w:ind w:left="567" w:hanging="567"/>
      <w:jc w:val="left"/>
      <w:outlineLvl w:val="2"/>
    </w:pPr>
    <w:rPr>
      <w:rFonts w:asciiTheme="majorHAnsi" w:hAnsiTheme="majorHAnsi" w:cs="Arial"/>
      <w:b/>
      <w:bCs/>
      <w:szCs w:val="26"/>
    </w:rPr>
  </w:style>
  <w:style w:type="paragraph" w:styleId="Kop4">
    <w:name w:val="heading 4"/>
    <w:basedOn w:val="Standaard"/>
    <w:next w:val="Standaard"/>
    <w:semiHidden/>
    <w:qFormat/>
    <w:rsid w:val="00203552"/>
    <w:pPr>
      <w:keepNext/>
      <w:numPr>
        <w:ilvl w:val="3"/>
        <w:numId w:val="15"/>
      </w:numPr>
      <w:spacing w:before="240" w:after="60"/>
      <w:outlineLvl w:val="3"/>
    </w:pPr>
    <w:rPr>
      <w:rFonts w:asciiTheme="majorHAnsi" w:hAnsiTheme="majorHAnsi"/>
      <w:bCs/>
      <w:i/>
      <w:szCs w:val="28"/>
    </w:rPr>
  </w:style>
  <w:style w:type="paragraph" w:styleId="Kop5">
    <w:name w:val="heading 5"/>
    <w:basedOn w:val="Standaard"/>
    <w:next w:val="Standaard"/>
    <w:autoRedefine/>
    <w:semiHidden/>
    <w:qFormat/>
    <w:rsid w:val="00203552"/>
    <w:pPr>
      <w:numPr>
        <w:ilvl w:val="4"/>
        <w:numId w:val="15"/>
      </w:numPr>
      <w:spacing w:before="240" w:after="60"/>
      <w:outlineLvl w:val="4"/>
    </w:pPr>
    <w:rPr>
      <w:rFonts w:asciiTheme="majorHAnsi" w:hAnsiTheme="majorHAnsi"/>
      <w:b/>
      <w:bCs/>
      <w:iCs/>
      <w:szCs w:val="26"/>
    </w:rPr>
  </w:style>
  <w:style w:type="paragraph" w:styleId="Kop6">
    <w:name w:val="heading 6"/>
    <w:basedOn w:val="Standaard"/>
    <w:next w:val="Standaard"/>
    <w:autoRedefine/>
    <w:semiHidden/>
    <w:qFormat/>
    <w:rsid w:val="00203552"/>
    <w:pPr>
      <w:numPr>
        <w:ilvl w:val="5"/>
        <w:numId w:val="15"/>
      </w:numPr>
      <w:spacing w:before="240" w:after="60"/>
      <w:outlineLvl w:val="5"/>
    </w:pPr>
    <w:rPr>
      <w:rFonts w:asciiTheme="majorHAnsi" w:hAnsiTheme="majorHAnsi"/>
      <w:b/>
      <w:bCs/>
      <w:szCs w:val="22"/>
    </w:rPr>
  </w:style>
  <w:style w:type="paragraph" w:styleId="Kop7">
    <w:name w:val="heading 7"/>
    <w:basedOn w:val="Standaard"/>
    <w:next w:val="Standaard"/>
    <w:autoRedefine/>
    <w:semiHidden/>
    <w:qFormat/>
    <w:rsid w:val="00203552"/>
    <w:pPr>
      <w:numPr>
        <w:ilvl w:val="6"/>
        <w:numId w:val="15"/>
      </w:numPr>
      <w:spacing w:before="240" w:after="60"/>
      <w:outlineLvl w:val="6"/>
    </w:pPr>
    <w:rPr>
      <w:rFonts w:asciiTheme="majorHAnsi" w:hAnsiTheme="majorHAnsi"/>
      <w:b/>
    </w:rPr>
  </w:style>
  <w:style w:type="paragraph" w:styleId="Kop8">
    <w:name w:val="heading 8"/>
    <w:basedOn w:val="Standaard"/>
    <w:next w:val="Standaard"/>
    <w:autoRedefine/>
    <w:semiHidden/>
    <w:qFormat/>
    <w:rsid w:val="00203552"/>
    <w:pPr>
      <w:numPr>
        <w:ilvl w:val="7"/>
        <w:numId w:val="15"/>
      </w:numPr>
      <w:spacing w:before="240" w:after="60"/>
      <w:outlineLvl w:val="7"/>
    </w:pPr>
    <w:rPr>
      <w:rFonts w:asciiTheme="majorHAnsi" w:hAnsiTheme="majorHAnsi"/>
      <w:b/>
      <w:iCs/>
    </w:rPr>
  </w:style>
  <w:style w:type="paragraph" w:styleId="Kop9">
    <w:name w:val="heading 9"/>
    <w:basedOn w:val="Standaard"/>
    <w:next w:val="Standaard"/>
    <w:autoRedefine/>
    <w:semiHidden/>
    <w:qFormat/>
    <w:rsid w:val="00203552"/>
    <w:pPr>
      <w:numPr>
        <w:ilvl w:val="8"/>
        <w:numId w:val="15"/>
      </w:numPr>
      <w:spacing w:before="240" w:after="60"/>
      <w:outlineLvl w:val="8"/>
    </w:pPr>
    <w:rPr>
      <w:rFonts w:asciiTheme="majorHAnsi" w:hAnsiTheme="majorHAnsi" w:cs="Arial"/>
      <w:b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Rechts">
    <w:name w:val="Standaard Rechts"/>
    <w:basedOn w:val="Standaard"/>
    <w:autoRedefine/>
    <w:semiHidden/>
    <w:rsid w:val="00E224D8"/>
    <w:pPr>
      <w:framePr w:hSpace="142" w:wrap="around" w:vAnchor="page" w:hAnchor="margin" w:y="2499"/>
      <w:suppressOverlap/>
      <w:jc w:val="right"/>
    </w:pPr>
    <w:rPr>
      <w:szCs w:val="20"/>
    </w:rPr>
  </w:style>
  <w:style w:type="table" w:customStyle="1" w:styleId="StandaardTabel0">
    <w:name w:val="Standaard Tabel"/>
    <w:basedOn w:val="Standaardtabel"/>
    <w:semiHidden/>
    <w:rsid w:val="00E224D8"/>
    <w:rPr>
      <w:rFonts w:ascii="Arial Narrow" w:hAnsi="Arial Narrow"/>
      <w:sz w:val="21"/>
    </w:rPr>
    <w:tblPr>
      <w:tblCellMar>
        <w:left w:w="0" w:type="dxa"/>
        <w:right w:w="0" w:type="dxa"/>
      </w:tblCellMar>
    </w:tblPr>
    <w:tcPr>
      <w:vAlign w:val="bottom"/>
    </w:tcPr>
  </w:style>
  <w:style w:type="paragraph" w:customStyle="1" w:styleId="Opmaakprofiel8pt">
    <w:name w:val="Opmaakprofiel 8 pt"/>
    <w:basedOn w:val="Standaard"/>
    <w:link w:val="Opmaakprofiel8ptCharChar"/>
    <w:semiHidden/>
    <w:rsid w:val="00C12A5A"/>
    <w:pPr>
      <w:spacing w:before="100" w:beforeAutospacing="1"/>
    </w:pPr>
    <w:rPr>
      <w:sz w:val="16"/>
      <w:szCs w:val="16"/>
    </w:rPr>
  </w:style>
  <w:style w:type="paragraph" w:customStyle="1" w:styleId="StandaardCentreren">
    <w:name w:val="Standaard Centreren"/>
    <w:basedOn w:val="StandaardRechts"/>
    <w:autoRedefine/>
    <w:semiHidden/>
    <w:rsid w:val="00E224D8"/>
    <w:pPr>
      <w:framePr w:wrap="around"/>
      <w:jc w:val="center"/>
    </w:pPr>
  </w:style>
  <w:style w:type="character" w:customStyle="1" w:styleId="Opmaakprofiel8ptCharChar">
    <w:name w:val="Opmaakprofiel 8 pt Char Char"/>
    <w:basedOn w:val="Standaardalinea-lettertype"/>
    <w:link w:val="Opmaakprofiel8pt"/>
    <w:rsid w:val="00C12A5A"/>
    <w:rPr>
      <w:rFonts w:ascii="Arial Narrow" w:hAnsi="Arial Narrow"/>
      <w:sz w:val="16"/>
      <w:szCs w:val="16"/>
      <w:lang w:val="en-GB" w:eastAsia="nl-NL" w:bidi="ar-SA"/>
    </w:rPr>
  </w:style>
  <w:style w:type="paragraph" w:customStyle="1" w:styleId="Tekststandaard1">
    <w:name w:val="Tekst standaard1"/>
    <w:next w:val="Standaard"/>
    <w:autoRedefine/>
    <w:semiHidden/>
    <w:rsid w:val="0063077B"/>
    <w:pPr>
      <w:tabs>
        <w:tab w:val="left" w:pos="482"/>
        <w:tab w:val="left" w:pos="964"/>
        <w:tab w:val="left" w:pos="1446"/>
        <w:tab w:val="left" w:pos="1928"/>
        <w:tab w:val="left" w:pos="2410"/>
        <w:tab w:val="left" w:pos="2892"/>
        <w:tab w:val="left" w:pos="3374"/>
        <w:tab w:val="left" w:pos="3856"/>
      </w:tabs>
      <w:jc w:val="both"/>
    </w:pPr>
    <w:rPr>
      <w:rFonts w:ascii="Arial Narrow" w:hAnsi="Arial Narrow"/>
      <w:sz w:val="21"/>
      <w:szCs w:val="24"/>
      <w:lang w:val="en-GB"/>
    </w:rPr>
  </w:style>
  <w:style w:type="paragraph" w:styleId="Koptekst">
    <w:name w:val="header"/>
    <w:basedOn w:val="Standaard"/>
    <w:autoRedefine/>
    <w:semiHidden/>
    <w:rsid w:val="00161885"/>
    <w:pPr>
      <w:tabs>
        <w:tab w:val="center" w:pos="4536"/>
        <w:tab w:val="right" w:pos="9072"/>
      </w:tabs>
    </w:pPr>
    <w:rPr>
      <w:sz w:val="16"/>
      <w:szCs w:val="16"/>
    </w:rPr>
  </w:style>
  <w:style w:type="paragraph" w:styleId="Voettekst">
    <w:name w:val="footer"/>
    <w:basedOn w:val="Standaard"/>
    <w:semiHidden/>
    <w:rsid w:val="00203552"/>
    <w:pPr>
      <w:tabs>
        <w:tab w:val="center" w:pos="4536"/>
        <w:tab w:val="right" w:pos="9072"/>
      </w:tabs>
    </w:pPr>
    <w:rPr>
      <w:sz w:val="18"/>
    </w:rPr>
  </w:style>
  <w:style w:type="character" w:customStyle="1" w:styleId="OpmaakprofielVet">
    <w:name w:val="Opmaakprofiel Vet"/>
    <w:basedOn w:val="Standaardalinea-lettertype"/>
    <w:semiHidden/>
    <w:rsid w:val="00E224D8"/>
    <w:rPr>
      <w:b/>
      <w:bCs/>
    </w:rPr>
  </w:style>
  <w:style w:type="paragraph" w:customStyle="1" w:styleId="Opmaakprofiel6pt">
    <w:name w:val="Opmaakprofiel 6 pt"/>
    <w:basedOn w:val="Standaard"/>
    <w:next w:val="Standaard"/>
    <w:link w:val="Opmaakprofiel6ptChar"/>
    <w:rsid w:val="00203552"/>
    <w:rPr>
      <w:sz w:val="12"/>
      <w:szCs w:val="12"/>
    </w:rPr>
  </w:style>
  <w:style w:type="character" w:customStyle="1" w:styleId="Opmaakprofiel6ptChar">
    <w:name w:val="Opmaakprofiel 6 pt Char"/>
    <w:basedOn w:val="Standaardalinea-lettertype"/>
    <w:link w:val="Opmaakprofiel6pt"/>
    <w:rsid w:val="00203552"/>
    <w:rPr>
      <w:rFonts w:asciiTheme="minorHAnsi" w:hAnsiTheme="minorHAnsi"/>
      <w:sz w:val="12"/>
      <w:szCs w:val="12"/>
      <w:lang w:val="en-GB"/>
    </w:rPr>
  </w:style>
  <w:style w:type="paragraph" w:customStyle="1" w:styleId="KopRegelHead">
    <w:name w:val="Kop Regel Head"/>
    <w:basedOn w:val="Standaard"/>
    <w:next w:val="Standaard"/>
    <w:semiHidden/>
    <w:rsid w:val="00E224D8"/>
    <w:rPr>
      <w:sz w:val="36"/>
      <w:szCs w:val="32"/>
    </w:rPr>
  </w:style>
  <w:style w:type="numbering" w:customStyle="1" w:styleId="Opsommingletterklein">
    <w:name w:val="Opsomming letter klein"/>
    <w:basedOn w:val="Geenlijst"/>
    <w:rsid w:val="00203552"/>
    <w:pPr>
      <w:numPr>
        <w:numId w:val="2"/>
      </w:numPr>
    </w:pPr>
  </w:style>
  <w:style w:type="paragraph" w:customStyle="1" w:styleId="Tekstrapport">
    <w:name w:val="Tekst rapport"/>
    <w:basedOn w:val="Tekst"/>
    <w:rsid w:val="00120BD2"/>
    <w:pPr>
      <w:tabs>
        <w:tab w:val="clear" w:pos="482"/>
      </w:tabs>
      <w:ind w:left="964"/>
    </w:pPr>
    <w:rPr>
      <w:szCs w:val="20"/>
    </w:rPr>
  </w:style>
  <w:style w:type="paragraph" w:styleId="Inhopg1">
    <w:name w:val="toc 1"/>
    <w:basedOn w:val="Standaard"/>
    <w:next w:val="Standaard"/>
    <w:autoRedefine/>
    <w:uiPriority w:val="39"/>
    <w:rsid w:val="00203552"/>
    <w:pPr>
      <w:tabs>
        <w:tab w:val="left" w:pos="993"/>
        <w:tab w:val="right" w:pos="9911"/>
      </w:tabs>
      <w:spacing w:before="220" w:after="220"/>
      <w:ind w:left="993" w:hanging="993"/>
    </w:pPr>
    <w:rPr>
      <w:b/>
      <w:caps/>
      <w:u w:val="single"/>
    </w:rPr>
  </w:style>
  <w:style w:type="paragraph" w:styleId="Index2">
    <w:name w:val="index 2"/>
    <w:basedOn w:val="Standaard"/>
    <w:next w:val="Standaard"/>
    <w:autoRedefine/>
    <w:semiHidden/>
    <w:rsid w:val="00203552"/>
  </w:style>
  <w:style w:type="paragraph" w:styleId="Inhopg2">
    <w:name w:val="toc 2"/>
    <w:basedOn w:val="Standaard"/>
    <w:next w:val="Standaard"/>
    <w:autoRedefine/>
    <w:uiPriority w:val="39"/>
    <w:rsid w:val="00203552"/>
    <w:pPr>
      <w:tabs>
        <w:tab w:val="left" w:pos="993"/>
        <w:tab w:val="right" w:pos="9911"/>
      </w:tabs>
      <w:ind w:left="993" w:hanging="993"/>
    </w:pPr>
  </w:style>
  <w:style w:type="character" w:styleId="Hyperlink">
    <w:name w:val="Hyperlink"/>
    <w:basedOn w:val="Standaardalinea-lettertype"/>
    <w:uiPriority w:val="99"/>
    <w:rsid w:val="00203552"/>
    <w:rPr>
      <w:color w:val="0000FF"/>
      <w:u w:val="single"/>
    </w:rPr>
  </w:style>
  <w:style w:type="paragraph" w:customStyle="1" w:styleId="Citaat1">
    <w:name w:val="Citaat1"/>
    <w:basedOn w:val="Tekst"/>
    <w:semiHidden/>
    <w:rsid w:val="007C2D36"/>
    <w:pPr>
      <w:ind w:left="964" w:right="964"/>
    </w:pPr>
    <w:rPr>
      <w:i/>
    </w:rPr>
  </w:style>
  <w:style w:type="paragraph" w:styleId="Inhopg3">
    <w:name w:val="toc 3"/>
    <w:basedOn w:val="Standaard"/>
    <w:next w:val="Standaard"/>
    <w:autoRedefine/>
    <w:uiPriority w:val="39"/>
    <w:rsid w:val="00203552"/>
    <w:pPr>
      <w:tabs>
        <w:tab w:val="left" w:pos="993"/>
        <w:tab w:val="right" w:pos="9911"/>
      </w:tabs>
      <w:ind w:left="993" w:hanging="993"/>
    </w:pPr>
  </w:style>
  <w:style w:type="numbering" w:customStyle="1" w:styleId="Bullets">
    <w:name w:val="Bullets"/>
    <w:basedOn w:val="Geenlijst"/>
    <w:rsid w:val="00203552"/>
    <w:pPr>
      <w:numPr>
        <w:numId w:val="1"/>
      </w:numPr>
    </w:pPr>
  </w:style>
  <w:style w:type="paragraph" w:customStyle="1" w:styleId="Tekst">
    <w:name w:val="Tekst"/>
    <w:basedOn w:val="Standaard"/>
    <w:rsid w:val="00203552"/>
    <w:pPr>
      <w:tabs>
        <w:tab w:val="left" w:pos="482"/>
        <w:tab w:val="left" w:pos="964"/>
        <w:tab w:val="left" w:pos="1446"/>
        <w:tab w:val="left" w:pos="1928"/>
        <w:tab w:val="left" w:pos="2410"/>
        <w:tab w:val="left" w:pos="2892"/>
        <w:tab w:val="left" w:pos="3374"/>
        <w:tab w:val="left" w:pos="3856"/>
      </w:tabs>
    </w:pPr>
  </w:style>
  <w:style w:type="paragraph" w:customStyle="1" w:styleId="Citaatrapport">
    <w:name w:val="Citaat rapport"/>
    <w:basedOn w:val="Citaat1"/>
    <w:semiHidden/>
    <w:rsid w:val="00766BC9"/>
    <w:pPr>
      <w:ind w:left="1928"/>
    </w:pPr>
  </w:style>
  <w:style w:type="numbering" w:customStyle="1" w:styleId="Opsomminglettergroot">
    <w:name w:val="Opsomming letter groot"/>
    <w:basedOn w:val="Geenlijst"/>
    <w:rsid w:val="00766BC9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203552"/>
    <w:rPr>
      <w:rFonts w:cs="Segoe UI"/>
      <w:sz w:val="18"/>
      <w:szCs w:val="18"/>
    </w:rPr>
  </w:style>
  <w:style w:type="character" w:customStyle="1" w:styleId="BalloonTextChar">
    <w:name w:val="Balloon Text Char"/>
    <w:basedOn w:val="Standaardalinea-lettertype"/>
    <w:semiHidden/>
    <w:rsid w:val="00177148"/>
    <w:rPr>
      <w:rFonts w:asciiTheme="minorHAnsi" w:hAnsiTheme="minorHAnsi" w:cs="Segoe UI"/>
      <w:sz w:val="18"/>
      <w:szCs w:val="18"/>
      <w:lang w:val="en-GB"/>
    </w:rPr>
  </w:style>
  <w:style w:type="character" w:styleId="Tekstvantijdelijkeaanduiding">
    <w:name w:val="Placeholder Text"/>
    <w:basedOn w:val="Standaardalinea-lettertype"/>
    <w:uiPriority w:val="99"/>
    <w:rsid w:val="00203552"/>
    <w:rPr>
      <w:color w:val="808080"/>
      <w:shd w:val="clear" w:color="auto" w:fill="CCFFFF"/>
    </w:rPr>
  </w:style>
  <w:style w:type="character" w:customStyle="1" w:styleId="Heading1Char">
    <w:name w:val="Heading 1 Char"/>
    <w:basedOn w:val="Standaardalinea-lettertype"/>
    <w:uiPriority w:val="2"/>
    <w:rsid w:val="00177148"/>
    <w:rPr>
      <w:rFonts w:asciiTheme="majorHAnsi" w:hAnsiTheme="majorHAnsi" w:cs="Arial"/>
      <w:b/>
      <w:bCs/>
      <w:caps/>
      <w:kern w:val="32"/>
      <w:sz w:val="22"/>
      <w:szCs w:val="32"/>
      <w:lang w:val="en-GB"/>
    </w:rPr>
  </w:style>
  <w:style w:type="character" w:customStyle="1" w:styleId="Heading2Char">
    <w:name w:val="Heading 2 Char"/>
    <w:basedOn w:val="Standaardalinea-lettertype"/>
    <w:uiPriority w:val="3"/>
    <w:rsid w:val="00177148"/>
    <w:rPr>
      <w:rFonts w:asciiTheme="majorHAnsi" w:hAnsiTheme="majorHAnsi" w:cs="Arial"/>
      <w:b/>
      <w:bCs/>
      <w:iCs/>
      <w:sz w:val="22"/>
      <w:szCs w:val="28"/>
      <w:lang w:val="en-GB"/>
    </w:rPr>
  </w:style>
  <w:style w:type="character" w:customStyle="1" w:styleId="Heading3Char">
    <w:name w:val="Heading 3 Char"/>
    <w:basedOn w:val="Standaardalinea-lettertype"/>
    <w:uiPriority w:val="4"/>
    <w:rsid w:val="00177148"/>
    <w:rPr>
      <w:rFonts w:asciiTheme="majorHAnsi" w:hAnsiTheme="majorHAnsi" w:cs="Arial"/>
      <w:b/>
      <w:bCs/>
      <w:sz w:val="22"/>
      <w:szCs w:val="26"/>
      <w:lang w:val="en-GB"/>
    </w:rPr>
  </w:style>
  <w:style w:type="paragraph" w:styleId="Lijstopsomteken">
    <w:name w:val="List Bullet"/>
    <w:basedOn w:val="Standaard"/>
    <w:uiPriority w:val="6"/>
    <w:qFormat/>
    <w:rsid w:val="00D93202"/>
    <w:pPr>
      <w:numPr>
        <w:numId w:val="13"/>
      </w:numPr>
      <w:ind w:left="851"/>
    </w:pPr>
  </w:style>
  <w:style w:type="paragraph" w:styleId="Bijschrift">
    <w:name w:val="caption"/>
    <w:basedOn w:val="Standaard"/>
    <w:next w:val="Standaard"/>
    <w:uiPriority w:val="8"/>
    <w:qFormat/>
    <w:rsid w:val="00DF67A3"/>
    <w:pPr>
      <w:spacing w:after="200"/>
      <w:jc w:val="center"/>
    </w:pPr>
    <w:rPr>
      <w:i/>
      <w:iCs/>
      <w:sz w:val="18"/>
      <w:szCs w:val="18"/>
    </w:rPr>
  </w:style>
  <w:style w:type="paragraph" w:styleId="Lijstopsomteken2">
    <w:name w:val="List Bullet 2"/>
    <w:basedOn w:val="Standaard"/>
    <w:uiPriority w:val="6"/>
    <w:qFormat/>
    <w:rsid w:val="00826EC1"/>
    <w:pPr>
      <w:numPr>
        <w:numId w:val="4"/>
      </w:numPr>
      <w:ind w:left="1135" w:hanging="284"/>
      <w:contextualSpacing/>
    </w:pPr>
  </w:style>
  <w:style w:type="paragraph" w:styleId="Lijstopsomteken3">
    <w:name w:val="List Bullet 3"/>
    <w:basedOn w:val="Standaard"/>
    <w:uiPriority w:val="7"/>
    <w:qFormat/>
    <w:rsid w:val="00826EC1"/>
    <w:pPr>
      <w:numPr>
        <w:numId w:val="5"/>
      </w:numPr>
      <w:ind w:left="1418" w:hanging="284"/>
      <w:contextualSpacing/>
    </w:pPr>
  </w:style>
  <w:style w:type="paragraph" w:styleId="Lijstnummering">
    <w:name w:val="List Number"/>
    <w:basedOn w:val="Standaard"/>
    <w:uiPriority w:val="9"/>
    <w:qFormat/>
    <w:rsid w:val="00922230"/>
    <w:pPr>
      <w:numPr>
        <w:numId w:val="14"/>
      </w:numPr>
      <w:ind w:left="284" w:hanging="284"/>
      <w:contextualSpacing/>
    </w:pPr>
  </w:style>
  <w:style w:type="paragraph" w:styleId="Kopvaninhoudsopgave">
    <w:name w:val="TOC Heading"/>
    <w:basedOn w:val="Kop1"/>
    <w:next w:val="Standaard"/>
    <w:uiPriority w:val="39"/>
    <w:semiHidden/>
    <w:qFormat/>
    <w:rsid w:val="00203552"/>
    <w:pPr>
      <w:keepLines/>
      <w:numPr>
        <w:numId w:val="0"/>
      </w:numPr>
      <w:tabs>
        <w:tab w:val="clear" w:pos="567"/>
      </w:tabs>
      <w:spacing w:after="0" w:line="259" w:lineRule="auto"/>
      <w:ind w:left="993"/>
      <w:outlineLvl w:val="9"/>
    </w:pPr>
    <w:rPr>
      <w:rFonts w:asciiTheme="minorHAnsi" w:eastAsiaTheme="majorEastAsia" w:hAnsiTheme="minorHAnsi" w:cstheme="majorBidi"/>
      <w:b w:val="0"/>
      <w:bCs w:val="0"/>
      <w:caps w:val="0"/>
      <w:kern w:val="0"/>
    </w:rPr>
  </w:style>
  <w:style w:type="paragraph" w:styleId="Inhopg4">
    <w:name w:val="toc 4"/>
    <w:basedOn w:val="Standaard"/>
    <w:next w:val="Standaard"/>
    <w:autoRedefine/>
    <w:semiHidden/>
    <w:rsid w:val="00203552"/>
    <w:pPr>
      <w:spacing w:after="100"/>
      <w:ind w:left="660"/>
    </w:pPr>
  </w:style>
  <w:style w:type="paragraph" w:styleId="Inhopg5">
    <w:name w:val="toc 5"/>
    <w:basedOn w:val="Standaard"/>
    <w:next w:val="Standaard"/>
    <w:autoRedefine/>
    <w:semiHidden/>
    <w:rsid w:val="00203552"/>
    <w:pPr>
      <w:spacing w:after="100"/>
      <w:ind w:left="880"/>
    </w:pPr>
  </w:style>
  <w:style w:type="paragraph" w:styleId="Titel">
    <w:name w:val="Title"/>
    <w:basedOn w:val="Standaard"/>
    <w:next w:val="Standaard"/>
    <w:link w:val="TitelChar"/>
    <w:semiHidden/>
    <w:qFormat/>
    <w:rsid w:val="00203552"/>
    <w:pPr>
      <w:contextualSpacing/>
    </w:pPr>
    <w:rPr>
      <w:rFonts w:eastAsiaTheme="majorEastAsia" w:cstheme="majorBidi"/>
      <w:spacing w:val="-10"/>
      <w:kern w:val="28"/>
      <w:sz w:val="38"/>
      <w:szCs w:val="38"/>
    </w:rPr>
  </w:style>
  <w:style w:type="character" w:customStyle="1" w:styleId="TitleChar">
    <w:name w:val="Title Char"/>
    <w:basedOn w:val="Standaardalinea-lettertype"/>
    <w:semiHidden/>
    <w:rsid w:val="00177148"/>
    <w:rPr>
      <w:rFonts w:asciiTheme="minorHAnsi" w:eastAsiaTheme="majorEastAsia" w:hAnsiTheme="minorHAnsi" w:cstheme="majorBidi"/>
      <w:spacing w:val="-10"/>
      <w:kern w:val="28"/>
      <w:sz w:val="38"/>
      <w:szCs w:val="38"/>
      <w:lang w:val="en-GB"/>
    </w:rPr>
  </w:style>
  <w:style w:type="paragraph" w:customStyle="1" w:styleId="Label">
    <w:name w:val="Label"/>
    <w:basedOn w:val="Standaard"/>
    <w:qFormat/>
    <w:rsid w:val="00DF67A3"/>
    <w:pPr>
      <w:spacing w:line="240" w:lineRule="exact"/>
      <w:jc w:val="left"/>
    </w:pPr>
    <w:rPr>
      <w:sz w:val="12"/>
    </w:rPr>
  </w:style>
  <w:style w:type="paragraph" w:styleId="Bibliografie">
    <w:name w:val="Bibliography"/>
    <w:basedOn w:val="Standaard"/>
    <w:next w:val="Standaard"/>
    <w:uiPriority w:val="37"/>
    <w:semiHidden/>
    <w:rsid w:val="00203552"/>
  </w:style>
  <w:style w:type="paragraph" w:styleId="Bloktekst">
    <w:name w:val="Block Text"/>
    <w:basedOn w:val="Standaard"/>
    <w:semiHidden/>
    <w:rsid w:val="0020355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Plattetekst">
    <w:name w:val="Body Text"/>
    <w:basedOn w:val="Standaard"/>
    <w:link w:val="PlattetekstChar"/>
    <w:semiHidden/>
    <w:rsid w:val="00203552"/>
    <w:pPr>
      <w:spacing w:after="120"/>
    </w:pPr>
  </w:style>
  <w:style w:type="character" w:customStyle="1" w:styleId="BodyTextChar">
    <w:name w:val="Body Text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2">
    <w:name w:val="Body Text 2"/>
    <w:basedOn w:val="Standaard"/>
    <w:link w:val="Plattetekst2Char"/>
    <w:semiHidden/>
    <w:rsid w:val="00203552"/>
    <w:pPr>
      <w:spacing w:after="120" w:line="480" w:lineRule="auto"/>
    </w:pPr>
  </w:style>
  <w:style w:type="character" w:customStyle="1" w:styleId="BodyText2Char">
    <w:name w:val="Body Text 2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3">
    <w:name w:val="Body Text 3"/>
    <w:basedOn w:val="Standaard"/>
    <w:link w:val="Plattetekst3Char"/>
    <w:semiHidden/>
    <w:rsid w:val="0020355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Standaardalinea-lettertype"/>
    <w:semiHidden/>
    <w:rsid w:val="00177148"/>
    <w:rPr>
      <w:rFonts w:asciiTheme="minorHAnsi" w:hAnsiTheme="minorHAnsi"/>
      <w:sz w:val="16"/>
      <w:szCs w:val="16"/>
      <w:lang w:val="en-GB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0355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inspringen">
    <w:name w:val="Body Text Indent"/>
    <w:basedOn w:val="Standaard"/>
    <w:link w:val="PlattetekstinspringenChar"/>
    <w:semiHidden/>
    <w:rsid w:val="00203552"/>
    <w:pPr>
      <w:spacing w:after="120"/>
      <w:ind w:left="283"/>
    </w:pPr>
  </w:style>
  <w:style w:type="character" w:customStyle="1" w:styleId="BodyTextIndentChar">
    <w:name w:val="Body Text Indent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0355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inspringen2">
    <w:name w:val="Body Text Indent 2"/>
    <w:basedOn w:val="Standaard"/>
    <w:link w:val="Plattetekstinspringen2Char"/>
    <w:semiHidden/>
    <w:rsid w:val="0020355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Plattetekstinspringen3">
    <w:name w:val="Body Text Indent 3"/>
    <w:basedOn w:val="Standaard"/>
    <w:link w:val="Plattetekstinspringen3Char"/>
    <w:semiHidden/>
    <w:rsid w:val="0020355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Standaardalinea-lettertype"/>
    <w:semiHidden/>
    <w:rsid w:val="00177148"/>
    <w:rPr>
      <w:rFonts w:asciiTheme="minorHAnsi" w:hAnsiTheme="minorHAnsi"/>
      <w:sz w:val="16"/>
      <w:szCs w:val="16"/>
      <w:lang w:val="en-GB"/>
    </w:rPr>
  </w:style>
  <w:style w:type="character" w:styleId="Titelvanboek">
    <w:name w:val="Book Title"/>
    <w:basedOn w:val="Standaardalinea-lettertype"/>
    <w:uiPriority w:val="33"/>
    <w:semiHidden/>
    <w:qFormat/>
    <w:rsid w:val="00203552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semiHidden/>
    <w:rsid w:val="00203552"/>
    <w:pPr>
      <w:ind w:left="4252"/>
    </w:pPr>
  </w:style>
  <w:style w:type="character" w:customStyle="1" w:styleId="ClosingChar">
    <w:name w:val="Closing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Verwijzingopmerking">
    <w:name w:val="annotation reference"/>
    <w:basedOn w:val="Standaardalinea-lettertype"/>
    <w:semiHidden/>
    <w:rsid w:val="0020355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203552"/>
    <w:rPr>
      <w:sz w:val="20"/>
      <w:szCs w:val="20"/>
    </w:rPr>
  </w:style>
  <w:style w:type="character" w:customStyle="1" w:styleId="CommentTextChar">
    <w:name w:val="Comment Text Char"/>
    <w:basedOn w:val="Standaardalinea-lettertype"/>
    <w:semiHidden/>
    <w:rsid w:val="00177148"/>
    <w:rPr>
      <w:rFonts w:asciiTheme="minorHAnsi" w:hAnsiTheme="minorHAnsi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03552"/>
    <w:rPr>
      <w:b/>
      <w:bCs/>
    </w:rPr>
  </w:style>
  <w:style w:type="character" w:customStyle="1" w:styleId="CommentSubjectChar">
    <w:name w:val="Comment Subject Char"/>
    <w:basedOn w:val="CommentTextChar"/>
    <w:semiHidden/>
    <w:rsid w:val="00177148"/>
    <w:rPr>
      <w:rFonts w:asciiTheme="minorHAnsi" w:hAnsiTheme="minorHAnsi"/>
      <w:b/>
      <w:bCs/>
      <w:lang w:val="en-GB"/>
    </w:rPr>
  </w:style>
  <w:style w:type="paragraph" w:styleId="Datum">
    <w:name w:val="Date"/>
    <w:basedOn w:val="Standaard"/>
    <w:next w:val="Standaard"/>
    <w:link w:val="DatumChar"/>
    <w:semiHidden/>
    <w:rsid w:val="00203552"/>
  </w:style>
  <w:style w:type="character" w:customStyle="1" w:styleId="DateChar">
    <w:name w:val="Date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Documentstructuur">
    <w:name w:val="Document Map"/>
    <w:basedOn w:val="Standaard"/>
    <w:link w:val="DocumentstructuurChar"/>
    <w:semiHidden/>
    <w:rsid w:val="00203552"/>
    <w:rPr>
      <w:rFonts w:cs="Segoe UI"/>
      <w:sz w:val="16"/>
      <w:szCs w:val="16"/>
    </w:rPr>
  </w:style>
  <w:style w:type="character" w:customStyle="1" w:styleId="DocumentMapChar">
    <w:name w:val="Document Map Char"/>
    <w:basedOn w:val="Standaardalinea-lettertype"/>
    <w:semiHidden/>
    <w:rsid w:val="00177148"/>
    <w:rPr>
      <w:rFonts w:asciiTheme="minorHAnsi" w:hAnsiTheme="minorHAnsi" w:cs="Segoe UI"/>
      <w:sz w:val="16"/>
      <w:szCs w:val="16"/>
      <w:lang w:val="en-GB"/>
    </w:rPr>
  </w:style>
  <w:style w:type="paragraph" w:styleId="E-mailhandtekening">
    <w:name w:val="E-mail Signature"/>
    <w:basedOn w:val="Standaard"/>
    <w:link w:val="E-mailhandtekeningChar"/>
    <w:semiHidden/>
    <w:rsid w:val="00203552"/>
  </w:style>
  <w:style w:type="character" w:customStyle="1" w:styleId="E-mailSignatureChar">
    <w:name w:val="E-mail Signature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Nadruk">
    <w:name w:val="Emphasis"/>
    <w:basedOn w:val="Standaardalinea-lettertype"/>
    <w:semiHidden/>
    <w:qFormat/>
    <w:rsid w:val="00203552"/>
    <w:rPr>
      <w:i/>
      <w:iCs/>
    </w:rPr>
  </w:style>
  <w:style w:type="character" w:styleId="Eindnootmarkering">
    <w:name w:val="endnote reference"/>
    <w:basedOn w:val="Standaardalinea-lettertype"/>
    <w:semiHidden/>
    <w:rsid w:val="00203552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03552"/>
    <w:rPr>
      <w:sz w:val="20"/>
      <w:szCs w:val="20"/>
    </w:rPr>
  </w:style>
  <w:style w:type="character" w:customStyle="1" w:styleId="EndnoteTextChar">
    <w:name w:val="Endnote Text Char"/>
    <w:basedOn w:val="Standaardalinea-lettertype"/>
    <w:semiHidden/>
    <w:rsid w:val="00177148"/>
    <w:rPr>
      <w:rFonts w:asciiTheme="minorHAnsi" w:hAnsiTheme="minorHAnsi"/>
      <w:lang w:val="en-GB"/>
    </w:rPr>
  </w:style>
  <w:style w:type="paragraph" w:styleId="Adresenvelop">
    <w:name w:val="envelope address"/>
    <w:basedOn w:val="Standaard"/>
    <w:semiHidden/>
    <w:rsid w:val="00203552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sz w:val="24"/>
    </w:rPr>
  </w:style>
  <w:style w:type="paragraph" w:styleId="Afzender">
    <w:name w:val="envelope return"/>
    <w:basedOn w:val="Standaard"/>
    <w:semiHidden/>
    <w:rsid w:val="00203552"/>
    <w:rPr>
      <w:rFonts w:eastAsiaTheme="majorEastAsia" w:cstheme="majorBidi"/>
      <w:sz w:val="20"/>
      <w:szCs w:val="20"/>
    </w:rPr>
  </w:style>
  <w:style w:type="character" w:styleId="GevolgdeHyperlink">
    <w:name w:val="FollowedHyperlink"/>
    <w:basedOn w:val="Standaardalinea-lettertype"/>
    <w:semiHidden/>
    <w:rsid w:val="00203552"/>
    <w:rPr>
      <w:color w:val="800080" w:themeColor="followedHyperlink"/>
      <w:u w:val="single"/>
    </w:rPr>
  </w:style>
  <w:style w:type="character" w:styleId="Voetnootmarkering">
    <w:name w:val="footnote reference"/>
    <w:basedOn w:val="Standaardalinea-lettertype"/>
    <w:semiHidden/>
    <w:rsid w:val="00203552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03552"/>
    <w:rPr>
      <w:sz w:val="20"/>
      <w:szCs w:val="20"/>
    </w:rPr>
  </w:style>
  <w:style w:type="character" w:customStyle="1" w:styleId="FootnoteTextChar">
    <w:name w:val="Footnote Text Char"/>
    <w:basedOn w:val="Standaardalinea-lettertype"/>
    <w:semiHidden/>
    <w:rsid w:val="00177148"/>
    <w:rPr>
      <w:rFonts w:asciiTheme="minorHAnsi" w:hAnsiTheme="minorHAnsi"/>
      <w:lang w:val="en-GB"/>
    </w:rPr>
  </w:style>
  <w:style w:type="character" w:styleId="Hashtag">
    <w:name w:val="Hashtag"/>
    <w:basedOn w:val="Standaardalinea-lettertype"/>
    <w:uiPriority w:val="99"/>
    <w:semiHidden/>
    <w:rsid w:val="00203552"/>
    <w:rPr>
      <w:color w:val="2B579A"/>
      <w:shd w:val="clear" w:color="auto" w:fill="E6E6E6"/>
    </w:rPr>
  </w:style>
  <w:style w:type="character" w:styleId="HTML-acroniem">
    <w:name w:val="HTML Acronym"/>
    <w:basedOn w:val="Standaardalinea-lettertype"/>
    <w:semiHidden/>
    <w:rsid w:val="00203552"/>
  </w:style>
  <w:style w:type="paragraph" w:styleId="HTML-adres">
    <w:name w:val="HTML Address"/>
    <w:basedOn w:val="Standaard"/>
    <w:link w:val="HTML-adresChar"/>
    <w:semiHidden/>
    <w:rsid w:val="00203552"/>
    <w:rPr>
      <w:i/>
      <w:iCs/>
    </w:rPr>
  </w:style>
  <w:style w:type="character" w:customStyle="1" w:styleId="HTMLAddressChar">
    <w:name w:val="HTML Address Char"/>
    <w:basedOn w:val="Standaardalinea-lettertype"/>
    <w:semiHidden/>
    <w:rsid w:val="00177148"/>
    <w:rPr>
      <w:rFonts w:asciiTheme="minorHAnsi" w:hAnsiTheme="minorHAnsi"/>
      <w:i/>
      <w:iCs/>
      <w:sz w:val="22"/>
      <w:szCs w:val="24"/>
      <w:lang w:val="en-GB"/>
    </w:rPr>
  </w:style>
  <w:style w:type="character" w:styleId="HTML-citaat">
    <w:name w:val="HTML Cite"/>
    <w:basedOn w:val="Standaardalinea-lettertype"/>
    <w:semiHidden/>
    <w:rsid w:val="00203552"/>
    <w:rPr>
      <w:i/>
      <w:iCs/>
    </w:rPr>
  </w:style>
  <w:style w:type="character" w:styleId="HTMLCode">
    <w:name w:val="HTML Code"/>
    <w:basedOn w:val="Standaardalinea-lettertype"/>
    <w:semiHidden/>
    <w:rsid w:val="0020355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03552"/>
    <w:rPr>
      <w:i/>
      <w:iCs/>
    </w:rPr>
  </w:style>
  <w:style w:type="character" w:styleId="HTML-toetsenbord">
    <w:name w:val="HTML Keyboard"/>
    <w:basedOn w:val="Standaardalinea-lettertype"/>
    <w:semiHidden/>
    <w:rsid w:val="00203552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semiHidden/>
    <w:rsid w:val="00203552"/>
    <w:rPr>
      <w:sz w:val="20"/>
      <w:szCs w:val="20"/>
    </w:rPr>
  </w:style>
  <w:style w:type="character" w:customStyle="1" w:styleId="HTMLPreformattedChar">
    <w:name w:val="HTML Preformatted Char"/>
    <w:basedOn w:val="Standaardalinea-lettertype"/>
    <w:semiHidden/>
    <w:rsid w:val="00177148"/>
    <w:rPr>
      <w:rFonts w:asciiTheme="minorHAnsi" w:hAnsiTheme="minorHAnsi"/>
      <w:lang w:val="en-GB"/>
    </w:rPr>
  </w:style>
  <w:style w:type="character" w:styleId="HTML-voorbeeld">
    <w:name w:val="HTML Sample"/>
    <w:basedOn w:val="Standaardalinea-lettertype"/>
    <w:semiHidden/>
    <w:rsid w:val="0020355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semiHidden/>
    <w:rsid w:val="00203552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semiHidden/>
    <w:rsid w:val="00203552"/>
    <w:rPr>
      <w:i/>
      <w:iCs/>
    </w:rPr>
  </w:style>
  <w:style w:type="paragraph" w:styleId="Index1">
    <w:name w:val="index 1"/>
    <w:basedOn w:val="Standaard"/>
    <w:next w:val="Standaard"/>
    <w:autoRedefine/>
    <w:semiHidden/>
    <w:rsid w:val="00203552"/>
    <w:pPr>
      <w:ind w:left="220" w:hanging="220"/>
    </w:pPr>
  </w:style>
  <w:style w:type="paragraph" w:styleId="Index3">
    <w:name w:val="index 3"/>
    <w:basedOn w:val="Standaard"/>
    <w:next w:val="Standaard"/>
    <w:autoRedefine/>
    <w:semiHidden/>
    <w:rsid w:val="00203552"/>
    <w:pPr>
      <w:ind w:left="660" w:hanging="220"/>
    </w:pPr>
  </w:style>
  <w:style w:type="paragraph" w:styleId="Index4">
    <w:name w:val="index 4"/>
    <w:basedOn w:val="Standaard"/>
    <w:next w:val="Standaard"/>
    <w:autoRedefine/>
    <w:semiHidden/>
    <w:rsid w:val="00203552"/>
    <w:pPr>
      <w:ind w:left="880" w:hanging="220"/>
    </w:pPr>
  </w:style>
  <w:style w:type="paragraph" w:styleId="Index5">
    <w:name w:val="index 5"/>
    <w:basedOn w:val="Standaard"/>
    <w:next w:val="Standaard"/>
    <w:autoRedefine/>
    <w:semiHidden/>
    <w:rsid w:val="00203552"/>
    <w:pPr>
      <w:ind w:left="1100" w:hanging="220"/>
    </w:pPr>
  </w:style>
  <w:style w:type="paragraph" w:styleId="Index6">
    <w:name w:val="index 6"/>
    <w:basedOn w:val="Standaard"/>
    <w:next w:val="Standaard"/>
    <w:autoRedefine/>
    <w:semiHidden/>
    <w:rsid w:val="00203552"/>
    <w:pPr>
      <w:ind w:left="1320" w:hanging="220"/>
    </w:pPr>
  </w:style>
  <w:style w:type="paragraph" w:styleId="Index7">
    <w:name w:val="index 7"/>
    <w:basedOn w:val="Standaard"/>
    <w:next w:val="Standaard"/>
    <w:autoRedefine/>
    <w:semiHidden/>
    <w:rsid w:val="00203552"/>
    <w:pPr>
      <w:ind w:left="1540" w:hanging="220"/>
    </w:pPr>
  </w:style>
  <w:style w:type="paragraph" w:styleId="Index8">
    <w:name w:val="index 8"/>
    <w:basedOn w:val="Standaard"/>
    <w:next w:val="Standaard"/>
    <w:autoRedefine/>
    <w:semiHidden/>
    <w:rsid w:val="00203552"/>
    <w:pPr>
      <w:ind w:left="1760" w:hanging="220"/>
    </w:pPr>
  </w:style>
  <w:style w:type="paragraph" w:styleId="Index9">
    <w:name w:val="index 9"/>
    <w:basedOn w:val="Standaard"/>
    <w:next w:val="Standaard"/>
    <w:autoRedefine/>
    <w:semiHidden/>
    <w:rsid w:val="00203552"/>
    <w:pPr>
      <w:ind w:left="1980" w:hanging="220"/>
    </w:pPr>
  </w:style>
  <w:style w:type="paragraph" w:styleId="Indexkop">
    <w:name w:val="index heading"/>
    <w:basedOn w:val="Standaard"/>
    <w:next w:val="Index1"/>
    <w:semiHidden/>
    <w:rsid w:val="00203552"/>
    <w:rPr>
      <w:rFonts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203552"/>
    <w:rPr>
      <w:i/>
      <w:iCs/>
      <w:color w:val="4F81BD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20355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Standaardalinea-lettertype"/>
    <w:uiPriority w:val="30"/>
    <w:semiHidden/>
    <w:rsid w:val="00177148"/>
    <w:rPr>
      <w:rFonts w:asciiTheme="minorHAnsi" w:hAnsiTheme="minorHAnsi"/>
      <w:i/>
      <w:iCs/>
      <w:color w:val="4F81BD" w:themeColor="accent1"/>
      <w:sz w:val="22"/>
      <w:szCs w:val="24"/>
      <w:lang w:val="en-GB"/>
    </w:rPr>
  </w:style>
  <w:style w:type="character" w:styleId="Intensieveverwijzing">
    <w:name w:val="Intense Reference"/>
    <w:basedOn w:val="Standaardalinea-lettertype"/>
    <w:uiPriority w:val="32"/>
    <w:semiHidden/>
    <w:qFormat/>
    <w:rsid w:val="00203552"/>
    <w:rPr>
      <w:b/>
      <w:bCs/>
      <w:smallCaps/>
      <w:color w:val="4F81BD" w:themeColor="accent1"/>
      <w:spacing w:val="5"/>
    </w:rPr>
  </w:style>
  <w:style w:type="character" w:styleId="Regelnummer">
    <w:name w:val="line number"/>
    <w:basedOn w:val="Standaardalinea-lettertype"/>
    <w:semiHidden/>
    <w:rsid w:val="00203552"/>
  </w:style>
  <w:style w:type="paragraph" w:styleId="Lijst">
    <w:name w:val="List"/>
    <w:basedOn w:val="Standaard"/>
    <w:semiHidden/>
    <w:rsid w:val="00203552"/>
    <w:pPr>
      <w:ind w:left="283" w:hanging="283"/>
      <w:contextualSpacing/>
    </w:pPr>
  </w:style>
  <w:style w:type="paragraph" w:styleId="Lijst2">
    <w:name w:val="List 2"/>
    <w:basedOn w:val="Standaard"/>
    <w:semiHidden/>
    <w:rsid w:val="00203552"/>
    <w:pPr>
      <w:ind w:left="566" w:hanging="283"/>
      <w:contextualSpacing/>
    </w:pPr>
  </w:style>
  <w:style w:type="paragraph" w:styleId="Lijst3">
    <w:name w:val="List 3"/>
    <w:basedOn w:val="Standaard"/>
    <w:semiHidden/>
    <w:rsid w:val="00203552"/>
    <w:pPr>
      <w:ind w:left="849" w:hanging="283"/>
      <w:contextualSpacing/>
    </w:pPr>
  </w:style>
  <w:style w:type="paragraph" w:styleId="Lijst4">
    <w:name w:val="List 4"/>
    <w:basedOn w:val="Standaard"/>
    <w:semiHidden/>
    <w:rsid w:val="00203552"/>
    <w:pPr>
      <w:ind w:left="1132" w:hanging="283"/>
      <w:contextualSpacing/>
    </w:pPr>
  </w:style>
  <w:style w:type="paragraph" w:styleId="Lijst5">
    <w:name w:val="List 5"/>
    <w:basedOn w:val="Standaard"/>
    <w:semiHidden/>
    <w:rsid w:val="00203552"/>
    <w:pPr>
      <w:ind w:left="1415" w:hanging="283"/>
      <w:contextualSpacing/>
    </w:pPr>
  </w:style>
  <w:style w:type="paragraph" w:styleId="Lijstopsomteken4">
    <w:name w:val="List Bullet 4"/>
    <w:basedOn w:val="Standaard"/>
    <w:semiHidden/>
    <w:rsid w:val="00203552"/>
    <w:pPr>
      <w:numPr>
        <w:numId w:val="6"/>
      </w:numPr>
      <w:contextualSpacing/>
    </w:pPr>
  </w:style>
  <w:style w:type="paragraph" w:styleId="Lijstopsomteken5">
    <w:name w:val="List Bullet 5"/>
    <w:basedOn w:val="Standaard"/>
    <w:semiHidden/>
    <w:rsid w:val="00203552"/>
    <w:pPr>
      <w:numPr>
        <w:numId w:val="7"/>
      </w:numPr>
      <w:contextualSpacing/>
    </w:pPr>
  </w:style>
  <w:style w:type="paragraph" w:styleId="Lijstvoortzetting">
    <w:name w:val="List Continue"/>
    <w:basedOn w:val="Standaard"/>
    <w:semiHidden/>
    <w:rsid w:val="00203552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03552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03552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03552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03552"/>
    <w:pPr>
      <w:spacing w:after="120"/>
      <w:ind w:left="1415"/>
      <w:contextualSpacing/>
    </w:pPr>
  </w:style>
  <w:style w:type="paragraph" w:styleId="Lijstnummering2">
    <w:name w:val="List Number 2"/>
    <w:basedOn w:val="Standaard"/>
    <w:semiHidden/>
    <w:rsid w:val="00203552"/>
    <w:pPr>
      <w:numPr>
        <w:numId w:val="8"/>
      </w:numPr>
      <w:contextualSpacing/>
    </w:pPr>
  </w:style>
  <w:style w:type="paragraph" w:styleId="Lijstnummering3">
    <w:name w:val="List Number 3"/>
    <w:basedOn w:val="Standaard"/>
    <w:semiHidden/>
    <w:rsid w:val="00203552"/>
    <w:pPr>
      <w:numPr>
        <w:numId w:val="9"/>
      </w:numPr>
      <w:contextualSpacing/>
    </w:pPr>
  </w:style>
  <w:style w:type="paragraph" w:styleId="Lijstnummering4">
    <w:name w:val="List Number 4"/>
    <w:basedOn w:val="Standaard"/>
    <w:semiHidden/>
    <w:rsid w:val="00203552"/>
    <w:pPr>
      <w:numPr>
        <w:numId w:val="10"/>
      </w:numPr>
      <w:contextualSpacing/>
    </w:pPr>
  </w:style>
  <w:style w:type="paragraph" w:styleId="Lijstnummering5">
    <w:name w:val="List Number 5"/>
    <w:basedOn w:val="Standaard"/>
    <w:semiHidden/>
    <w:rsid w:val="00203552"/>
    <w:pPr>
      <w:numPr>
        <w:numId w:val="11"/>
      </w:numPr>
      <w:contextualSpacing/>
    </w:pPr>
  </w:style>
  <w:style w:type="paragraph" w:styleId="Lijstalinea">
    <w:name w:val="List Paragraph"/>
    <w:basedOn w:val="Standaard"/>
    <w:uiPriority w:val="1"/>
    <w:qFormat/>
    <w:rsid w:val="00203552"/>
    <w:pPr>
      <w:ind w:left="720"/>
      <w:contextualSpacing/>
    </w:pPr>
  </w:style>
  <w:style w:type="paragraph" w:styleId="Macrotekst">
    <w:name w:val="macro"/>
    <w:link w:val="MacrotekstChar"/>
    <w:semiHidden/>
    <w:rsid w:val="002035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Theme="minorHAnsi" w:hAnsiTheme="minorHAnsi"/>
      <w:lang w:val="en-GB"/>
    </w:rPr>
  </w:style>
  <w:style w:type="character" w:customStyle="1" w:styleId="MacroTextChar">
    <w:name w:val="Macro Text Char"/>
    <w:basedOn w:val="Standaardalinea-lettertype"/>
    <w:semiHidden/>
    <w:rsid w:val="00177148"/>
    <w:rPr>
      <w:rFonts w:asciiTheme="minorHAnsi" w:hAnsiTheme="minorHAnsi"/>
      <w:lang w:val="en-GB"/>
    </w:rPr>
  </w:style>
  <w:style w:type="character" w:styleId="Vermelding">
    <w:name w:val="Mention"/>
    <w:basedOn w:val="Standaardalinea-lettertype"/>
    <w:uiPriority w:val="99"/>
    <w:semiHidden/>
    <w:rsid w:val="00203552"/>
    <w:rPr>
      <w:color w:val="2B579A"/>
      <w:shd w:val="clear" w:color="auto" w:fill="E6E6E6"/>
    </w:rPr>
  </w:style>
  <w:style w:type="paragraph" w:styleId="Berichtkop">
    <w:name w:val="Message Header"/>
    <w:basedOn w:val="Standaard"/>
    <w:link w:val="BerichtkopChar"/>
    <w:semiHidden/>
    <w:rsid w:val="002035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</w:rPr>
  </w:style>
  <w:style w:type="character" w:customStyle="1" w:styleId="MessageHeaderChar">
    <w:name w:val="Message Header Char"/>
    <w:basedOn w:val="Standaardalinea-lettertype"/>
    <w:semiHidden/>
    <w:rsid w:val="00177148"/>
    <w:rPr>
      <w:rFonts w:asciiTheme="minorHAnsi" w:eastAsiaTheme="majorEastAsia" w:hAnsiTheme="minorHAnsi" w:cstheme="majorBidi"/>
      <w:sz w:val="24"/>
      <w:szCs w:val="24"/>
      <w:shd w:val="pct20" w:color="auto" w:fill="auto"/>
      <w:lang w:val="en-GB"/>
    </w:rPr>
  </w:style>
  <w:style w:type="paragraph" w:styleId="Geenafstand">
    <w:name w:val="No Spacing"/>
    <w:uiPriority w:val="1"/>
    <w:semiHidden/>
    <w:qFormat/>
    <w:rsid w:val="00203552"/>
    <w:rPr>
      <w:rFonts w:asciiTheme="minorHAnsi" w:hAnsiTheme="minorHAnsi"/>
      <w:sz w:val="22"/>
      <w:szCs w:val="24"/>
      <w:lang w:val="en-GB"/>
    </w:rPr>
  </w:style>
  <w:style w:type="paragraph" w:styleId="Normaalweb">
    <w:name w:val="Normal (Web)"/>
    <w:basedOn w:val="Standaard"/>
    <w:semiHidden/>
    <w:rsid w:val="00203552"/>
    <w:rPr>
      <w:sz w:val="24"/>
    </w:rPr>
  </w:style>
  <w:style w:type="paragraph" w:styleId="Standaardinspringing">
    <w:name w:val="Normal Indent"/>
    <w:basedOn w:val="Standaard"/>
    <w:semiHidden/>
    <w:rsid w:val="00203552"/>
    <w:pPr>
      <w:ind w:left="708"/>
    </w:pPr>
  </w:style>
  <w:style w:type="paragraph" w:styleId="Notitiekop">
    <w:name w:val="Note Heading"/>
    <w:basedOn w:val="Standaard"/>
    <w:next w:val="Standaard"/>
    <w:link w:val="NotitiekopChar"/>
    <w:semiHidden/>
    <w:rsid w:val="00203552"/>
  </w:style>
  <w:style w:type="character" w:customStyle="1" w:styleId="NoteHeadingChar">
    <w:name w:val="Note Heading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Paginanummer">
    <w:name w:val="page number"/>
    <w:basedOn w:val="Standaardalinea-lettertype"/>
    <w:semiHidden/>
    <w:rsid w:val="00203552"/>
  </w:style>
  <w:style w:type="paragraph" w:styleId="Tekstzonderopmaak">
    <w:name w:val="Plain Text"/>
    <w:basedOn w:val="Standaard"/>
    <w:link w:val="TekstzonderopmaakChar"/>
    <w:semiHidden/>
    <w:rsid w:val="00203552"/>
    <w:rPr>
      <w:sz w:val="21"/>
      <w:szCs w:val="21"/>
    </w:rPr>
  </w:style>
  <w:style w:type="character" w:customStyle="1" w:styleId="PlainTextChar">
    <w:name w:val="Plain Text Char"/>
    <w:basedOn w:val="Standaardalinea-lettertype"/>
    <w:semiHidden/>
    <w:rsid w:val="00177148"/>
    <w:rPr>
      <w:rFonts w:asciiTheme="minorHAnsi" w:hAnsiTheme="minorHAnsi"/>
      <w:sz w:val="21"/>
      <w:szCs w:val="21"/>
      <w:lang w:val="en-GB"/>
    </w:rPr>
  </w:style>
  <w:style w:type="paragraph" w:styleId="Citaat">
    <w:name w:val="Quote"/>
    <w:basedOn w:val="Standaard"/>
    <w:link w:val="CitaatChar"/>
    <w:semiHidden/>
    <w:qFormat/>
    <w:rsid w:val="00203552"/>
    <w:pPr>
      <w:tabs>
        <w:tab w:val="left" w:pos="482"/>
        <w:tab w:val="left" w:pos="964"/>
        <w:tab w:val="left" w:pos="1446"/>
        <w:tab w:val="left" w:pos="1928"/>
        <w:tab w:val="left" w:pos="2410"/>
        <w:tab w:val="left" w:pos="2892"/>
        <w:tab w:val="left" w:pos="3374"/>
        <w:tab w:val="left" w:pos="3856"/>
      </w:tabs>
      <w:ind w:left="964" w:right="964"/>
    </w:pPr>
    <w:rPr>
      <w:i/>
    </w:rPr>
  </w:style>
  <w:style w:type="character" w:customStyle="1" w:styleId="CitaatChar">
    <w:name w:val="Citaat Char"/>
    <w:basedOn w:val="Standaardalinea-lettertype"/>
    <w:link w:val="Citaat"/>
    <w:semiHidden/>
    <w:rsid w:val="00B803E5"/>
    <w:rPr>
      <w:rFonts w:asciiTheme="minorHAnsi" w:hAnsiTheme="minorHAnsi"/>
      <w:i/>
      <w:sz w:val="22"/>
      <w:szCs w:val="24"/>
      <w:lang w:val="en-GB"/>
    </w:rPr>
  </w:style>
  <w:style w:type="paragraph" w:styleId="Aanhef">
    <w:name w:val="Salutation"/>
    <w:basedOn w:val="Standaard"/>
    <w:next w:val="Standaard"/>
    <w:link w:val="AanhefChar"/>
    <w:semiHidden/>
    <w:rsid w:val="00203552"/>
  </w:style>
  <w:style w:type="character" w:customStyle="1" w:styleId="SalutationChar">
    <w:name w:val="Salutation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paragraph" w:styleId="Handtekening">
    <w:name w:val="Signature"/>
    <w:basedOn w:val="Standaard"/>
    <w:link w:val="HandtekeningChar"/>
    <w:semiHidden/>
    <w:rsid w:val="00203552"/>
    <w:pPr>
      <w:ind w:left="4252"/>
    </w:pPr>
  </w:style>
  <w:style w:type="character" w:customStyle="1" w:styleId="SignatureChar">
    <w:name w:val="Signature Char"/>
    <w:basedOn w:val="Standaardalinea-lettertype"/>
    <w:semiHidden/>
    <w:rsid w:val="00177148"/>
    <w:rPr>
      <w:rFonts w:asciiTheme="minorHAnsi" w:hAnsiTheme="minorHAnsi"/>
      <w:sz w:val="22"/>
      <w:szCs w:val="24"/>
      <w:lang w:val="en-GB"/>
    </w:rPr>
  </w:style>
  <w:style w:type="character" w:styleId="Slimmehyperlink">
    <w:name w:val="Smart Hyperlink"/>
    <w:basedOn w:val="Standaardalinea-lettertype"/>
    <w:uiPriority w:val="99"/>
    <w:semiHidden/>
    <w:rsid w:val="00203552"/>
    <w:rPr>
      <w:u w:val="dotted"/>
    </w:rPr>
  </w:style>
  <w:style w:type="character" w:styleId="Zwaar">
    <w:name w:val="Strong"/>
    <w:basedOn w:val="Standaardalinea-lettertype"/>
    <w:semiHidden/>
    <w:qFormat/>
    <w:rsid w:val="00203552"/>
    <w:rPr>
      <w:b/>
      <w:bCs/>
    </w:rPr>
  </w:style>
  <w:style w:type="paragraph" w:styleId="Ondertitel">
    <w:name w:val="Subtitle"/>
    <w:basedOn w:val="Standaard"/>
    <w:next w:val="Standaard"/>
    <w:link w:val="OndertitelChar"/>
    <w:semiHidden/>
    <w:qFormat/>
    <w:rsid w:val="00203552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Standaardalinea-lettertype"/>
    <w:semiHidden/>
    <w:rsid w:val="0017714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styleId="Subtielebenadrukking">
    <w:name w:val="Subtle Emphasis"/>
    <w:basedOn w:val="Standaardalinea-lettertype"/>
    <w:uiPriority w:val="19"/>
    <w:semiHidden/>
    <w:qFormat/>
    <w:rsid w:val="00203552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qFormat/>
    <w:rsid w:val="00203552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semiHidden/>
    <w:rsid w:val="00203552"/>
    <w:pPr>
      <w:ind w:left="220" w:hanging="220"/>
    </w:pPr>
  </w:style>
  <w:style w:type="paragraph" w:styleId="Lijstmetafbeeldingen">
    <w:name w:val="table of figures"/>
    <w:basedOn w:val="Standaard"/>
    <w:next w:val="Standaard"/>
    <w:semiHidden/>
    <w:rsid w:val="00203552"/>
  </w:style>
  <w:style w:type="paragraph" w:styleId="Kopbronvermelding">
    <w:name w:val="toa heading"/>
    <w:basedOn w:val="Standaard"/>
    <w:next w:val="Standaard"/>
    <w:semiHidden/>
    <w:rsid w:val="00203552"/>
    <w:pPr>
      <w:spacing w:before="120"/>
      <w:ind w:left="993"/>
    </w:pPr>
    <w:rPr>
      <w:rFonts w:asciiTheme="majorHAnsi" w:eastAsiaTheme="majorEastAsia" w:hAnsiTheme="majorHAnsi" w:cstheme="majorBidi"/>
      <w:b/>
      <w:bCs/>
      <w:sz w:val="24"/>
    </w:rPr>
  </w:style>
  <w:style w:type="paragraph" w:styleId="Inhopg6">
    <w:name w:val="toc 6"/>
    <w:basedOn w:val="Standaard"/>
    <w:next w:val="Standaard"/>
    <w:autoRedefine/>
    <w:semiHidden/>
    <w:rsid w:val="00203552"/>
    <w:pPr>
      <w:spacing w:after="100"/>
      <w:ind w:left="1100"/>
    </w:pPr>
  </w:style>
  <w:style w:type="paragraph" w:styleId="Inhopg7">
    <w:name w:val="toc 7"/>
    <w:basedOn w:val="Standaard"/>
    <w:next w:val="Standaard"/>
    <w:autoRedefine/>
    <w:semiHidden/>
    <w:rsid w:val="00203552"/>
    <w:pPr>
      <w:spacing w:after="100"/>
      <w:ind w:left="1320"/>
    </w:pPr>
  </w:style>
  <w:style w:type="paragraph" w:styleId="Inhopg8">
    <w:name w:val="toc 8"/>
    <w:basedOn w:val="Standaard"/>
    <w:next w:val="Standaard"/>
    <w:autoRedefine/>
    <w:semiHidden/>
    <w:rsid w:val="00203552"/>
    <w:pPr>
      <w:spacing w:after="100"/>
      <w:ind w:left="1540"/>
    </w:pPr>
  </w:style>
  <w:style w:type="paragraph" w:styleId="Inhopg9">
    <w:name w:val="toc 9"/>
    <w:basedOn w:val="Standaard"/>
    <w:next w:val="Standaard"/>
    <w:autoRedefine/>
    <w:semiHidden/>
    <w:rsid w:val="00203552"/>
    <w:pPr>
      <w:spacing w:after="100"/>
      <w:ind w:left="1760"/>
    </w:pPr>
  </w:style>
  <w:style w:type="character" w:styleId="Onopgelostemelding">
    <w:name w:val="Unresolved Mention"/>
    <w:basedOn w:val="Standaardalinea-lettertype"/>
    <w:uiPriority w:val="99"/>
    <w:semiHidden/>
    <w:rsid w:val="00203552"/>
    <w:rPr>
      <w:color w:val="808080"/>
      <w:shd w:val="clear" w:color="auto" w:fill="E6E6E6"/>
    </w:rPr>
  </w:style>
  <w:style w:type="numbering" w:styleId="111111">
    <w:name w:val="Outline List 2"/>
    <w:basedOn w:val="Geenlijst"/>
    <w:semiHidden/>
    <w:unhideWhenUsed/>
    <w:rsid w:val="00203552"/>
    <w:pPr>
      <w:numPr>
        <w:numId w:val="16"/>
      </w:numPr>
    </w:pPr>
  </w:style>
  <w:style w:type="numbering" w:styleId="1ai">
    <w:name w:val="Outline List 1"/>
    <w:basedOn w:val="Geenlijst"/>
    <w:semiHidden/>
    <w:unhideWhenUsed/>
    <w:rsid w:val="00203552"/>
    <w:pPr>
      <w:numPr>
        <w:numId w:val="17"/>
      </w:numPr>
    </w:pPr>
  </w:style>
  <w:style w:type="numbering" w:styleId="Artikelsectie">
    <w:name w:val="Outline List 3"/>
    <w:basedOn w:val="Geenlijst"/>
    <w:semiHidden/>
    <w:unhideWhenUsed/>
    <w:rsid w:val="00203552"/>
    <w:pPr>
      <w:numPr>
        <w:numId w:val="18"/>
      </w:numPr>
    </w:pPr>
  </w:style>
  <w:style w:type="table" w:styleId="Kleurrijkraster">
    <w:name w:val="Colorful Grid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0355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0355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astertabel1licht">
    <w:name w:val="Grid Table 1 Light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0355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0355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3">
    <w:name w:val="Grid Table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0355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0355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0355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0355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0355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20355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jsttabel1licht">
    <w:name w:val="List Table 1 Light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2">
    <w:name w:val="List Table 2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0355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3">
    <w:name w:val="List Table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0355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0355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0355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0355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0355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0355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035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0355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0355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0355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0355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0355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0355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0355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0355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0355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0355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0355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0355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0355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0355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0355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0355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nopgemaaktetabel1">
    <w:name w:val="Plain Table 1"/>
    <w:basedOn w:val="Standaardtabel"/>
    <w:uiPriority w:val="41"/>
    <w:rsid w:val="0020355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0355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0355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035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035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D-effectenvoortabel1">
    <w:name w:val="Table 3D effects 1"/>
    <w:basedOn w:val="Standaardtabel"/>
    <w:semiHidden/>
    <w:unhideWhenUsed/>
    <w:rsid w:val="0020355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0355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0355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semiHidden/>
    <w:unhideWhenUsed/>
    <w:rsid w:val="002035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0355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0355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0355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unhideWhenUsed/>
    <w:rsid w:val="0020355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0355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0355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semiHidden/>
    <w:unhideWhenUsed/>
    <w:rsid w:val="0020355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0355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0355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0355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0355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semiHidden/>
    <w:unhideWhenUsed/>
    <w:rsid w:val="0020355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unhideWhenUsed/>
    <w:rsid w:val="0020355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rsid w:val="00203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unhideWhenUsed/>
    <w:rsid w:val="002035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unhideWhenUsed/>
    <w:rsid w:val="0020355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0355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0355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0355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0355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035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semiHidden/>
    <w:unhideWhenUsed/>
    <w:rsid w:val="0020355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0355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0355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035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035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0355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0355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sioneletabel">
    <w:name w:val="Table Professional"/>
    <w:basedOn w:val="Standaardtabel"/>
    <w:semiHidden/>
    <w:unhideWhenUsed/>
    <w:rsid w:val="0020355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semiHidden/>
    <w:unhideWhenUsed/>
    <w:rsid w:val="002035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035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0355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semiHidden/>
    <w:unhideWhenUsed/>
    <w:rsid w:val="0020355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0355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203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semiHidden/>
    <w:unhideWhenUsed/>
    <w:rsid w:val="0020355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0355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20355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ulletstekst">
    <w:name w:val="Bullets tekst"/>
    <w:basedOn w:val="Tekst"/>
    <w:rsid w:val="00203552"/>
    <w:pPr>
      <w:tabs>
        <w:tab w:val="num" w:pos="482"/>
      </w:tabs>
      <w:ind w:left="482" w:hanging="482"/>
    </w:pPr>
    <w:rPr>
      <w:rFonts w:ascii="Arial Narrow" w:hAnsi="Arial Narrow"/>
      <w:sz w:val="21"/>
    </w:rPr>
  </w:style>
  <w:style w:type="paragraph" w:customStyle="1" w:styleId="opsommingtekstklein">
    <w:name w:val="opsomming tekst klein"/>
    <w:basedOn w:val="Tekst"/>
    <w:rsid w:val="00203552"/>
    <w:pPr>
      <w:tabs>
        <w:tab w:val="left" w:pos="0"/>
        <w:tab w:val="num" w:pos="964"/>
      </w:tabs>
      <w:ind w:left="964" w:hanging="482"/>
    </w:pPr>
    <w:rPr>
      <w:rFonts w:ascii="Arial Narrow" w:hAnsi="Arial Narrow"/>
      <w:sz w:val="21"/>
    </w:rPr>
  </w:style>
  <w:style w:type="character" w:customStyle="1" w:styleId="BallontekstChar">
    <w:name w:val="Ballontekst Char"/>
    <w:basedOn w:val="Standaardalinea-lettertype"/>
    <w:link w:val="Ballontekst"/>
    <w:semiHidden/>
    <w:rsid w:val="00203552"/>
    <w:rPr>
      <w:rFonts w:asciiTheme="minorHAnsi" w:hAnsiTheme="minorHAnsi" w:cs="Segoe UI"/>
      <w:sz w:val="18"/>
      <w:szCs w:val="18"/>
      <w:lang w:val="en-GB"/>
    </w:rPr>
  </w:style>
  <w:style w:type="character" w:customStyle="1" w:styleId="PlattetekstChar">
    <w:name w:val="Platte tekst Char"/>
    <w:basedOn w:val="Standaardalinea-lettertype"/>
    <w:link w:val="Plattetekst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2Char">
    <w:name w:val="Platte tekst 2 Char"/>
    <w:basedOn w:val="Standaardalinea-lettertype"/>
    <w:link w:val="Plattetekst2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3Char">
    <w:name w:val="Platte tekst 3 Char"/>
    <w:basedOn w:val="Standaardalinea-lettertype"/>
    <w:link w:val="Plattetekst3"/>
    <w:semiHidden/>
    <w:rsid w:val="00203552"/>
    <w:rPr>
      <w:rFonts w:asciiTheme="minorHAnsi" w:hAnsiTheme="minorHAnsi"/>
      <w:sz w:val="16"/>
      <w:szCs w:val="16"/>
      <w:lang w:val="en-GB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03552"/>
    <w:rPr>
      <w:rFonts w:asciiTheme="minorHAnsi" w:hAnsiTheme="minorHAnsi"/>
      <w:sz w:val="16"/>
      <w:szCs w:val="16"/>
      <w:lang w:val="en-GB"/>
    </w:rPr>
  </w:style>
  <w:style w:type="character" w:customStyle="1" w:styleId="AfsluitingChar">
    <w:name w:val="Afsluiting Char"/>
    <w:basedOn w:val="Standaardalinea-lettertype"/>
    <w:link w:val="Afsluit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03552"/>
    <w:rPr>
      <w:rFonts w:asciiTheme="minorHAnsi" w:hAnsiTheme="minorHAnsi"/>
      <w:lang w:val="en-GB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03552"/>
    <w:rPr>
      <w:rFonts w:asciiTheme="minorHAnsi" w:hAnsiTheme="minorHAnsi"/>
      <w:b/>
      <w:bCs/>
      <w:lang w:val="en-GB"/>
    </w:rPr>
  </w:style>
  <w:style w:type="character" w:customStyle="1" w:styleId="DatumChar">
    <w:name w:val="Datum Char"/>
    <w:basedOn w:val="Standaardalinea-lettertype"/>
    <w:link w:val="Datum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03552"/>
    <w:rPr>
      <w:rFonts w:asciiTheme="minorHAnsi" w:hAnsiTheme="minorHAnsi" w:cs="Segoe UI"/>
      <w:sz w:val="16"/>
      <w:szCs w:val="16"/>
      <w:lang w:val="en-GB"/>
    </w:rPr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03552"/>
    <w:rPr>
      <w:rFonts w:asciiTheme="minorHAnsi" w:hAnsiTheme="minorHAnsi"/>
      <w:lang w:val="en-GB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03552"/>
    <w:rPr>
      <w:rFonts w:asciiTheme="minorHAnsi" w:hAnsiTheme="minorHAnsi"/>
      <w:lang w:val="en-GB"/>
    </w:rPr>
  </w:style>
  <w:style w:type="character" w:customStyle="1" w:styleId="HTML-adresChar">
    <w:name w:val="HTML-adres Char"/>
    <w:basedOn w:val="Standaardalinea-lettertype"/>
    <w:link w:val="HTML-adres"/>
    <w:semiHidden/>
    <w:rsid w:val="00203552"/>
    <w:rPr>
      <w:rFonts w:asciiTheme="minorHAnsi" w:hAnsiTheme="minorHAnsi"/>
      <w:i/>
      <w:iCs/>
      <w:sz w:val="22"/>
      <w:szCs w:val="24"/>
      <w:lang w:val="en-GB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03552"/>
    <w:rPr>
      <w:rFonts w:asciiTheme="minorHAnsi" w:hAnsiTheme="minorHAnsi"/>
      <w:lang w:val="en-GB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03552"/>
    <w:rPr>
      <w:rFonts w:asciiTheme="minorHAnsi" w:hAnsiTheme="minorHAnsi"/>
      <w:i/>
      <w:iCs/>
      <w:color w:val="4F81BD" w:themeColor="accent1"/>
      <w:sz w:val="22"/>
      <w:szCs w:val="24"/>
      <w:lang w:val="en-GB"/>
    </w:rPr>
  </w:style>
  <w:style w:type="character" w:customStyle="1" w:styleId="MacrotekstChar">
    <w:name w:val="Macrotekst Char"/>
    <w:basedOn w:val="Standaardalinea-lettertype"/>
    <w:link w:val="Macrotekst"/>
    <w:semiHidden/>
    <w:rsid w:val="00203552"/>
    <w:rPr>
      <w:rFonts w:asciiTheme="minorHAnsi" w:hAnsiTheme="minorHAnsi"/>
      <w:lang w:val="en-GB"/>
    </w:rPr>
  </w:style>
  <w:style w:type="character" w:customStyle="1" w:styleId="BerichtkopChar">
    <w:name w:val="Berichtkop Char"/>
    <w:basedOn w:val="Standaardalinea-lettertype"/>
    <w:link w:val="Berichtkop"/>
    <w:semiHidden/>
    <w:rsid w:val="00203552"/>
    <w:rPr>
      <w:rFonts w:asciiTheme="minorHAnsi" w:eastAsiaTheme="majorEastAsia" w:hAnsiTheme="minorHAnsi" w:cstheme="majorBidi"/>
      <w:sz w:val="24"/>
      <w:szCs w:val="24"/>
      <w:shd w:val="pct20" w:color="auto" w:fill="auto"/>
      <w:lang w:val="en-GB"/>
    </w:rPr>
  </w:style>
  <w:style w:type="character" w:customStyle="1" w:styleId="NotitiekopChar">
    <w:name w:val="Notitiekop Char"/>
    <w:basedOn w:val="Standaardalinea-lettertype"/>
    <w:link w:val="Notitiekop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03552"/>
    <w:rPr>
      <w:rFonts w:asciiTheme="minorHAnsi" w:hAnsiTheme="minorHAnsi"/>
      <w:sz w:val="21"/>
      <w:szCs w:val="21"/>
      <w:lang w:val="en-GB"/>
    </w:rPr>
  </w:style>
  <w:style w:type="character" w:customStyle="1" w:styleId="AanhefChar">
    <w:name w:val="Aanhef Char"/>
    <w:basedOn w:val="Standaardalinea-lettertype"/>
    <w:link w:val="Aanhef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HandtekeningChar">
    <w:name w:val="Handtekening Char"/>
    <w:basedOn w:val="Standaardalinea-lettertype"/>
    <w:link w:val="Handtekening"/>
    <w:semiHidden/>
    <w:rsid w:val="00203552"/>
    <w:rPr>
      <w:rFonts w:asciiTheme="minorHAnsi" w:hAnsiTheme="minorHAnsi"/>
      <w:sz w:val="22"/>
      <w:szCs w:val="24"/>
      <w:lang w:val="en-GB"/>
    </w:rPr>
  </w:style>
  <w:style w:type="character" w:customStyle="1" w:styleId="OndertitelChar">
    <w:name w:val="Ondertitel Char"/>
    <w:basedOn w:val="Standaardalinea-lettertype"/>
    <w:link w:val="Ondertitel"/>
    <w:semiHidden/>
    <w:rsid w:val="0020355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TitelChar">
    <w:name w:val="Titel Char"/>
    <w:basedOn w:val="Standaardalinea-lettertype"/>
    <w:link w:val="Titel"/>
    <w:semiHidden/>
    <w:rsid w:val="00203552"/>
    <w:rPr>
      <w:rFonts w:asciiTheme="minorHAnsi" w:eastAsiaTheme="majorEastAsia" w:hAnsiTheme="minorHAnsi" w:cstheme="majorBidi"/>
      <w:spacing w:val="-10"/>
      <w:kern w:val="28"/>
      <w:sz w:val="38"/>
      <w:szCs w:val="38"/>
      <w:lang w:val="en-GB"/>
    </w:rPr>
  </w:style>
  <w:style w:type="character" w:customStyle="1" w:styleId="Kop1Char">
    <w:name w:val="Kop 1 Char"/>
    <w:basedOn w:val="Standaardalinea-lettertype"/>
    <w:link w:val="Kop1"/>
    <w:uiPriority w:val="3"/>
    <w:rsid w:val="00922230"/>
    <w:rPr>
      <w:rFonts w:asciiTheme="majorHAnsi" w:hAnsiTheme="majorHAnsi" w:cs="Arial"/>
      <w:b/>
      <w:bCs/>
      <w:caps/>
      <w:kern w:val="32"/>
      <w:sz w:val="22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46506A"/>
    <w:rPr>
      <w:rFonts w:asciiTheme="majorHAnsi" w:hAnsiTheme="majorHAnsi" w:cs="Arial"/>
      <w:b/>
      <w:bCs/>
      <w:iCs/>
      <w:sz w:val="22"/>
      <w:szCs w:val="28"/>
    </w:rPr>
  </w:style>
  <w:style w:type="character" w:customStyle="1" w:styleId="Kop3Char">
    <w:name w:val="Kop 3 Char"/>
    <w:basedOn w:val="Standaardalinea-lettertype"/>
    <w:link w:val="Kop3"/>
    <w:uiPriority w:val="4"/>
    <w:rsid w:val="0046506A"/>
    <w:rPr>
      <w:rFonts w:asciiTheme="majorHAnsi" w:hAnsiTheme="majorHAnsi" w:cs="Arial"/>
      <w:b/>
      <w:bCs/>
      <w:sz w:val="22"/>
      <w:szCs w:val="26"/>
    </w:rPr>
  </w:style>
  <w:style w:type="paragraph" w:customStyle="1" w:styleId="Onzichtbaar">
    <w:name w:val="Onzichtbaar"/>
    <w:basedOn w:val="Standaard"/>
    <w:uiPriority w:val="1"/>
    <w:rsid w:val="00203552"/>
    <w:pPr>
      <w:pBdr>
        <w:top w:val="single" w:sz="4" w:space="1" w:color="F79646" w:themeColor="accent6"/>
        <w:left w:val="single" w:sz="4" w:space="4" w:color="F79646" w:themeColor="accent6"/>
        <w:bottom w:val="single" w:sz="4" w:space="1" w:color="F79646" w:themeColor="accent6"/>
        <w:right w:val="single" w:sz="4" w:space="4" w:color="F79646" w:themeColor="accent6"/>
      </w:pBdr>
    </w:pPr>
    <w:rPr>
      <w:vanish/>
    </w:rPr>
  </w:style>
  <w:style w:type="paragraph" w:customStyle="1" w:styleId="Opsommzonderinspring">
    <w:name w:val="Opsomm. zonder inspring"/>
    <w:basedOn w:val="Standaard"/>
    <w:uiPriority w:val="2"/>
    <w:qFormat/>
    <w:rsid w:val="000043C2"/>
    <w:pPr>
      <w:numPr>
        <w:numId w:val="45"/>
      </w:numPr>
      <w:ind w:left="284" w:hanging="284"/>
    </w:pPr>
  </w:style>
  <w:style w:type="paragraph" w:customStyle="1" w:styleId="Standaardmetinspring">
    <w:name w:val="Standaard met inspring"/>
    <w:basedOn w:val="Standaard"/>
    <w:uiPriority w:val="4"/>
    <w:qFormat/>
    <w:rsid w:val="001B2A99"/>
    <w:pPr>
      <w:ind w:left="567"/>
    </w:pPr>
  </w:style>
  <w:style w:type="paragraph" w:customStyle="1" w:styleId="Opsommzonderinspring2">
    <w:name w:val="Opsomm. zonder inspring 2"/>
    <w:basedOn w:val="Opsommzonderinspring"/>
    <w:uiPriority w:val="2"/>
    <w:qFormat/>
    <w:rsid w:val="001B2A99"/>
    <w:pPr>
      <w:numPr>
        <w:numId w:val="46"/>
      </w:numPr>
      <w:ind w:left="568" w:hanging="284"/>
    </w:pPr>
  </w:style>
  <w:style w:type="paragraph" w:customStyle="1" w:styleId="Opsommzonderinspring3">
    <w:name w:val="Opsomm. zonder inspring 3"/>
    <w:basedOn w:val="Lijstopsomteken3"/>
    <w:uiPriority w:val="2"/>
    <w:qFormat/>
    <w:rsid w:val="001B2A99"/>
    <w:pPr>
      <w:ind w:left="851"/>
    </w:pPr>
  </w:style>
  <w:style w:type="character" w:customStyle="1" w:styleId="Stijl1">
    <w:name w:val="Stijl1"/>
    <w:basedOn w:val="Standaardalinea-lettertype"/>
    <w:uiPriority w:val="1"/>
    <w:rsid w:val="009D3B5D"/>
    <w:rPr>
      <w:rFonts w:ascii="Arial Narrow" w:hAnsi="Arial Narrow"/>
      <w:b w:val="0"/>
      <w:sz w:val="36"/>
    </w:rPr>
  </w:style>
  <w:style w:type="character" w:customStyle="1" w:styleId="Stijl2">
    <w:name w:val="Stijl2"/>
    <w:basedOn w:val="Standaardalinea-lettertype"/>
    <w:uiPriority w:val="1"/>
    <w:rsid w:val="00F95D16"/>
    <w:rPr>
      <w:rFonts w:ascii="Arial Narrow" w:hAnsi="Arial Narrow"/>
      <w:sz w:val="22"/>
    </w:rPr>
  </w:style>
  <w:style w:type="paragraph" w:customStyle="1" w:styleId="TableParagraph">
    <w:name w:val="Table Paragraph"/>
    <w:basedOn w:val="Standaard"/>
    <w:uiPriority w:val="1"/>
    <w:qFormat/>
    <w:rsid w:val="00D26365"/>
    <w:pPr>
      <w:widowControl w:val="0"/>
      <w:tabs>
        <w:tab w:val="clear" w:pos="567"/>
      </w:tabs>
      <w:jc w:val="left"/>
    </w:pPr>
    <w:rPr>
      <w:rFonts w:eastAsiaTheme="minorHAnsi" w:cstheme="minorBidi"/>
      <w:szCs w:val="22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8E495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jpg"/><Relationship Id="rId1" Type="http://schemas.openxmlformats.org/officeDocument/2006/relationships/image" Target="media/image4.jpg"/><Relationship Id="rId4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.vanbaaren\Link-it\SweBru%20-%2084258%20-%20SWE%20-%20SweBru%20Projects\Sjablonen\Aangepast_20200831\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073AA8D32CF475B901EB39050D3FF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239C44-8CFE-4832-9D06-6406866021CA}"/>
      </w:docPartPr>
      <w:docPartBody>
        <w:p w:rsidR="009E7F43" w:rsidRDefault="00480BAB">
          <w:pPr>
            <w:pStyle w:val="8073AA8D32CF475B901EB39050D3FFCE"/>
          </w:pPr>
          <w:r w:rsidRPr="000131F3">
            <w:rPr>
              <w:rStyle w:val="Tekstvantijdelijkeaanduiding"/>
              <w:sz w:val="36"/>
              <w:szCs w:val="36"/>
            </w:rPr>
            <w:t>&lt;invullen onderwerp/titel&gt;</w:t>
          </w:r>
        </w:p>
      </w:docPartBody>
    </w:docPart>
    <w:docPart>
      <w:docPartPr>
        <w:name w:val="2E9F741D3DB24890890AA395E580B0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03F73F-7102-493C-9165-8699604CB27C}"/>
      </w:docPartPr>
      <w:docPartBody>
        <w:p w:rsidR="009E7F43" w:rsidRDefault="00480BAB">
          <w:pPr>
            <w:pStyle w:val="2E9F741D3DB24890890AA395E580B025"/>
          </w:pPr>
          <w:r>
            <w:rPr>
              <w:rStyle w:val="Tekstvantijdelijkeaanduiding"/>
            </w:rPr>
            <w:t>&lt;geef hier een korte omschrijving, max. 3 regels&gt;</w:t>
          </w:r>
        </w:p>
      </w:docPartBody>
    </w:docPart>
    <w:docPart>
      <w:docPartPr>
        <w:name w:val="A485269640BD4B1485760F521EF13A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0FF7EB-39A7-48FD-8F80-D758376FA512}"/>
      </w:docPartPr>
      <w:docPartBody>
        <w:p w:rsidR="009E7F43" w:rsidRDefault="00480BAB">
          <w:pPr>
            <w:pStyle w:val="A485269640BD4B1485760F521EF13AAA"/>
          </w:pPr>
          <w:r>
            <w:rPr>
              <w:rStyle w:val="Tekstvantijdelijkeaanduiding"/>
            </w:rPr>
            <w:t>[Projectonderdeel]</w:t>
          </w:r>
        </w:p>
      </w:docPartBody>
    </w:docPart>
    <w:docPart>
      <w:docPartPr>
        <w:name w:val="5FD7E1B3502849FF83A6C58271D7A8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42968E-263F-4DD3-8ABC-136B5CDDADEF}"/>
      </w:docPartPr>
      <w:docPartBody>
        <w:p w:rsidR="00BD75A9" w:rsidRDefault="00E82197" w:rsidP="00E82197">
          <w:pPr>
            <w:pStyle w:val="5FD7E1B3502849FF83A6C58271D7A8AD"/>
          </w:pPr>
          <w:r w:rsidRPr="007D0A4F">
            <w:rPr>
              <w:rStyle w:val="Tekstvantijdelijkeaanduiding"/>
            </w:rPr>
            <w:t>[Projectomschrijving]</w:t>
          </w:r>
        </w:p>
      </w:docPartBody>
    </w:docPart>
    <w:docPart>
      <w:docPartPr>
        <w:name w:val="38953F596ADA4065890CB87DEEE71A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7EE4C2-03DE-4109-8568-99463881BE91}"/>
      </w:docPartPr>
      <w:docPartBody>
        <w:p w:rsidR="00BD75A9" w:rsidRDefault="00E82197" w:rsidP="00E82197">
          <w:pPr>
            <w:pStyle w:val="38953F596ADA4065890CB87DEEE71AB4"/>
          </w:pPr>
          <w:r w:rsidRPr="007D0A4F">
            <w:rPr>
              <w:rStyle w:val="Tekstvantijdelijkeaanduiding"/>
            </w:rPr>
            <w:t>[Projectomschrijving]</w:t>
          </w:r>
        </w:p>
      </w:docPartBody>
    </w:docPart>
    <w:docPart>
      <w:docPartPr>
        <w:name w:val="7DFD7767C4484C568061F5514F4289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520A46-7C13-409F-B8C2-B61D38365515}"/>
      </w:docPartPr>
      <w:docPartBody>
        <w:p w:rsidR="00BD4923" w:rsidRDefault="00887A3A" w:rsidP="00887A3A">
          <w:pPr>
            <w:pStyle w:val="7DFD7767C4484C568061F5514F428907"/>
          </w:pPr>
          <w:r w:rsidRPr="007D0A4F">
            <w:rPr>
              <w:rStyle w:val="Tekstvantijdelijkeaanduiding"/>
            </w:rPr>
            <w:t>[Projectomschrijving]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F43"/>
    <w:rsid w:val="002E53F7"/>
    <w:rsid w:val="00480BAB"/>
    <w:rsid w:val="0074214B"/>
    <w:rsid w:val="00887A3A"/>
    <w:rsid w:val="008D7760"/>
    <w:rsid w:val="009E7F43"/>
    <w:rsid w:val="00B32767"/>
    <w:rsid w:val="00BD4923"/>
    <w:rsid w:val="00BD75A9"/>
    <w:rsid w:val="00D27FA4"/>
    <w:rsid w:val="00E8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rsid w:val="00887A3A"/>
  </w:style>
  <w:style w:type="paragraph" w:customStyle="1" w:styleId="8073AA8D32CF475B901EB39050D3FFCE">
    <w:name w:val="8073AA8D32CF475B901EB39050D3FFCE"/>
  </w:style>
  <w:style w:type="paragraph" w:customStyle="1" w:styleId="2E9F741D3DB24890890AA395E580B025">
    <w:name w:val="2E9F741D3DB24890890AA395E580B025"/>
  </w:style>
  <w:style w:type="paragraph" w:customStyle="1" w:styleId="7DFD7767C4484C568061F5514F428907">
    <w:name w:val="7DFD7767C4484C568061F5514F428907"/>
    <w:rsid w:val="00887A3A"/>
  </w:style>
  <w:style w:type="paragraph" w:customStyle="1" w:styleId="A485269640BD4B1485760F521EF13AAA">
    <w:name w:val="A485269640BD4B1485760F521EF13AAA"/>
  </w:style>
  <w:style w:type="paragraph" w:customStyle="1" w:styleId="5FD7E1B3502849FF83A6C58271D7A8AD">
    <w:name w:val="5FD7E1B3502849FF83A6C58271D7A8AD"/>
    <w:rsid w:val="00E82197"/>
  </w:style>
  <w:style w:type="paragraph" w:customStyle="1" w:styleId="38953F596ADA4065890CB87DEEE71AB4">
    <w:name w:val="38953F596ADA4065890CB87DEEE71AB4"/>
    <w:rsid w:val="00E821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weBru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weBru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7D98625-69D6-4F49-9F94-E935D99D9C14}">
  <we:reference id="eb99e2a6-dff8-4235-9859-5ffa1fc38a8d" version="1.1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787C2E39E284F836096EF975A7C3F" ma:contentTypeVersion="2" ma:contentTypeDescription="Een nieuw document maken." ma:contentTypeScope="" ma:versionID="57386f27ed9f5a416b7df19b5764d38e">
  <xsd:schema xmlns:xsd="http://www.w3.org/2001/XMLSchema" xmlns:xs="http://www.w3.org/2001/XMLSchema" xmlns:p="http://schemas.microsoft.com/office/2006/metadata/properties" xmlns:ns2="14605d3c-e541-499f-ac45-7292a725f728" targetNamespace="http://schemas.microsoft.com/office/2006/metadata/properties" ma:root="true" ma:fieldsID="e0d5a5894ed0993925c581653be87ed6" ns2:_="">
    <xsd:import namespace="14605d3c-e541-499f-ac45-7292a725f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05d3c-e541-499f-ac45-7292a725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518C3-3BBD-4259-B44B-7E10F7C734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BD74C0-1A8C-4517-87B3-E481852913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55CDE8-6228-451C-BDE9-4E3334858D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FBBEB7-27BC-489E-95A0-347F4BE30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05d3c-e541-499f-ac45-7292a725f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4</Pages>
  <Words>884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Bijlage 4 – Referentieblad A (E+W)</dc:subject>
  <dc:creator>Kees Braspenning</dc:creator>
  <cp:lastModifiedBy>Lineke François - Jonker</cp:lastModifiedBy>
  <cp:revision>2</cp:revision>
  <cp:lastPrinted>2019-08-22T06:35:00Z</cp:lastPrinted>
  <dcterms:created xsi:type="dcterms:W3CDTF">2021-06-17T15:14:00Z</dcterms:created>
  <dcterms:modified xsi:type="dcterms:W3CDTF">2021-06-17T15:14:00Z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0x010100D83787C2E39E284F836096EF975A7C3F</vt:lpwstr>
  </property>
  <property fmtid="{D5CDD505-2E9C-101B-9397-08002B2CF9AE}" pid="4" name="SweBruDocNr">
    <vt:lpwstr>&lt;Geen documentnummer&gt;</vt:lpwstr>
  </property>
  <property fmtid="{D5CDD505-2E9C-101B-9397-08002B2CF9AE}" pid="5" name="SweBruVersie">
    <vt:lpwstr>&lt;Geen versie&gt;</vt:lpwstr>
  </property>
  <property fmtid="{D5CDD505-2E9C-101B-9397-08002B2CF9AE}" pid="6" name="SweBruDocdatum">
    <vt:lpwstr>&lt;Geen documentdatum&gt;</vt:lpwstr>
  </property>
  <property fmtid="{D5CDD505-2E9C-101B-9397-08002B2CF9AE}" pid="7" name="_dlc_DocIdItemGuid">
    <vt:lpwstr>6ab7b1c2-88da-4393-a568-baa96fbfca42</vt:lpwstr>
  </property>
  <property fmtid="{D5CDD505-2E9C-101B-9397-08002B2CF9AE}" pid="8" name="Order">
    <vt:r8>744300</vt:r8>
  </property>
  <property fmtid="{D5CDD505-2E9C-101B-9397-08002B2CF9AE}" pid="9" name="Contact: Aanhef">
    <vt:lpwstr/>
  </property>
  <property fmtid="{D5CDD505-2E9C-101B-9397-08002B2CF9AE}" pid="10" name="Afdeling">
    <vt:lpwstr/>
  </property>
  <property fmtid="{D5CDD505-2E9C-101B-9397-08002B2CF9AE}" pid="11" name="Projectonderdeel">
    <vt:lpwstr/>
  </property>
  <property fmtid="{D5CDD505-2E9C-101B-9397-08002B2CF9AE}" pid="12" name="Contact: Afdeling">
    <vt:lpwstr/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Afzender">
    <vt:lpwstr/>
  </property>
  <property fmtid="{D5CDD505-2E9C-101B-9397-08002B2CF9AE}" pid="16" name="Contact: Adres">
    <vt:lpwstr/>
  </property>
  <property fmtid="{D5CDD505-2E9C-101B-9397-08002B2CF9AE}" pid="17" name="Contact: Plaats">
    <vt:lpwstr/>
  </property>
  <property fmtid="{D5CDD505-2E9C-101B-9397-08002B2CF9AE}" pid="18" name="Contact: Tussenv2">
    <vt:lpwstr/>
  </property>
  <property fmtid="{D5CDD505-2E9C-101B-9397-08002B2CF9AE}" pid="19" name="SharedWithUsers">
    <vt:lpwstr/>
  </property>
  <property fmtid="{D5CDD505-2E9C-101B-9397-08002B2CF9AE}" pid="20" name="Ontvangers">
    <vt:lpwstr/>
  </property>
  <property fmtid="{D5CDD505-2E9C-101B-9397-08002B2CF9AE}" pid="21" name="Klant">
    <vt:lpwstr/>
  </property>
  <property fmtid="{D5CDD505-2E9C-101B-9397-08002B2CF9AE}" pid="22" name="Bijlagen">
    <vt:bool>false</vt:bool>
  </property>
  <property fmtid="{D5CDD505-2E9C-101B-9397-08002B2CF9AE}" pid="23" name="Opdrachtgever kenmerk">
    <vt:lpwstr/>
  </property>
  <property fmtid="{D5CDD505-2E9C-101B-9397-08002B2CF9AE}" pid="24" name="Contact: Land">
    <vt:lpwstr/>
  </property>
  <property fmtid="{D5CDD505-2E9C-101B-9397-08002B2CF9AE}" pid="25" name="ComplianceAssetId">
    <vt:lpwstr/>
  </property>
  <property fmtid="{D5CDD505-2E9C-101B-9397-08002B2CF9AE}" pid="26" name="TemplateUrl">
    <vt:lpwstr/>
  </property>
  <property fmtid="{D5CDD505-2E9C-101B-9397-08002B2CF9AE}" pid="27" name="OntvangersCC">
    <vt:lpwstr/>
  </property>
  <property fmtid="{D5CDD505-2E9C-101B-9397-08002B2CF9AE}" pid="28" name="Contact: Email">
    <vt:lpwstr/>
  </property>
  <property fmtid="{D5CDD505-2E9C-101B-9397-08002B2CF9AE}" pid="29" name="Contact: Aanhef2">
    <vt:lpwstr/>
  </property>
  <property fmtid="{D5CDD505-2E9C-101B-9397-08002B2CF9AE}" pid="30" name="Mailrichting">
    <vt:lpwstr/>
  </property>
  <property fmtid="{D5CDD505-2E9C-101B-9397-08002B2CF9AE}" pid="31" name="Contact: Bedrijf">
    <vt:lpwstr/>
  </property>
  <property fmtid="{D5CDD505-2E9C-101B-9397-08002B2CF9AE}" pid="32" name="Contact: Titel">
    <vt:lpwstr/>
  </property>
  <property fmtid="{D5CDD505-2E9C-101B-9397-08002B2CF9AE}" pid="33" name="Contact: Postcode">
    <vt:lpwstr/>
  </property>
  <property fmtid="{D5CDD505-2E9C-101B-9397-08002B2CF9AE}" pid="34" name="Factuurnummer">
    <vt:lpwstr/>
  </property>
  <property fmtid="{D5CDD505-2E9C-101B-9397-08002B2CF9AE}" pid="35" name="Contact: Achternaam">
    <vt:lpwstr/>
  </property>
  <property fmtid="{D5CDD505-2E9C-101B-9397-08002B2CF9AE}" pid="36" name="Contact: Tussenv">
    <vt:lpwstr/>
  </property>
  <property fmtid="{D5CDD505-2E9C-101B-9397-08002B2CF9AE}" pid="37" name="_ExtendedDescription">
    <vt:lpwstr/>
  </property>
  <property fmtid="{D5CDD505-2E9C-101B-9397-08002B2CF9AE}" pid="38" name="Contact: Voorletters">
    <vt:lpwstr/>
  </property>
  <property fmtid="{D5CDD505-2E9C-101B-9397-08002B2CF9AE}" pid="39" name="Projectomschrijving">
    <vt:lpwstr/>
  </property>
  <property fmtid="{D5CDD505-2E9C-101B-9397-08002B2CF9AE}" pid="40" name="Ingevoerd door">
    <vt:lpwstr/>
  </property>
  <property fmtid="{D5CDD505-2E9C-101B-9397-08002B2CF9AE}" pid="41" name="Projectleider">
    <vt:lpwstr/>
  </property>
</Properties>
</file>