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CBE36" w14:textId="1CDB7E17" w:rsidR="00687570" w:rsidRPr="004B75FB" w:rsidRDefault="00491021" w:rsidP="00687570">
      <w:pPr>
        <w:spacing w:after="240"/>
        <w:rPr>
          <w:rFonts w:ascii="Verdana" w:hAnsi="Verdana" w:cs="Arial"/>
          <w:b/>
          <w:color w:val="F79646" w:themeColor="accent6"/>
        </w:rPr>
      </w:pPr>
      <w:bookmarkStart w:id="0" w:name="_Toc360627496"/>
      <w:bookmarkStart w:id="1" w:name="_Toc361043737"/>
      <w:r w:rsidRPr="004B75FB">
        <w:rPr>
          <w:rFonts w:ascii="Verdana" w:hAnsi="Verdana" w:cs="Arial"/>
          <w:b/>
          <w:color w:val="F79646" w:themeColor="accent6"/>
        </w:rPr>
        <w:t xml:space="preserve">BIJLAGE </w:t>
      </w:r>
      <w:r w:rsidR="00A711ED">
        <w:rPr>
          <w:rFonts w:ascii="Verdana" w:hAnsi="Verdana" w:cs="Arial"/>
          <w:b/>
          <w:color w:val="F79646" w:themeColor="accent6"/>
        </w:rPr>
        <w:t>6</w:t>
      </w:r>
      <w:r w:rsidRPr="004B75FB">
        <w:rPr>
          <w:rFonts w:ascii="Verdana" w:hAnsi="Verdana" w:cs="Arial"/>
          <w:b/>
          <w:color w:val="F79646" w:themeColor="accent6"/>
        </w:rPr>
        <w:t>:</w:t>
      </w:r>
      <w:r w:rsidRPr="004B75FB">
        <w:rPr>
          <w:rFonts w:ascii="Verdana" w:hAnsi="Verdana" w:cs="Arial"/>
          <w:b/>
          <w:color w:val="F79646" w:themeColor="accent6"/>
        </w:rPr>
        <w:tab/>
      </w:r>
      <w:bookmarkEnd w:id="0"/>
      <w:bookmarkEnd w:id="1"/>
      <w:r w:rsidR="00687570" w:rsidRPr="00687570">
        <w:rPr>
          <w:rFonts w:ascii="Verdana" w:hAnsi="Verdana" w:cs="Arial"/>
          <w:b/>
          <w:color w:val="F79646" w:themeColor="accent6"/>
        </w:rPr>
        <w:t>Format voor het stellen van vragen NVI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363"/>
        <w:gridCol w:w="2838"/>
      </w:tblGrid>
      <w:tr w:rsidR="002C7190" w:rsidRPr="002C7190" w14:paraId="1EC182FD" w14:textId="77777777" w:rsidTr="00017CE2">
        <w:trPr>
          <w:trHeight w:val="418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3348BF5" w14:textId="77777777" w:rsidR="002C7190" w:rsidRPr="002C7190" w:rsidRDefault="002C7190" w:rsidP="00017CE2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11E9E669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sz w:val="22"/>
                <w:szCs w:val="22"/>
              </w:rPr>
              <w:t>Het stellen van vragen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55390AA9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Datum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85ACEF0" w14:textId="607C01C1" w:rsidR="002C7190" w:rsidRPr="002C7190" w:rsidRDefault="002C7190" w:rsidP="0017790F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C7190" w:rsidRPr="002C7190" w14:paraId="54A429A4" w14:textId="77777777" w:rsidTr="00017CE2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0CAE76D" w14:textId="77777777" w:rsidR="002C7190" w:rsidRPr="002C7190" w:rsidRDefault="002C7190" w:rsidP="00017CE2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Van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31CE6F7" w14:textId="4DDEF223" w:rsidR="002C7190" w:rsidRPr="002C7190" w:rsidRDefault="006A3F6C" w:rsidP="00017CE2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Coen Dahlhaus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6D54536" w14:textId="77777777" w:rsidR="002C7190" w:rsidRPr="002C7190" w:rsidRDefault="002C7190" w:rsidP="00017CE2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Zaaknummer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3E66CC7" w14:textId="79A6D77A" w:rsidR="006A3F6C" w:rsidRPr="006A3F6C" w:rsidRDefault="006A3F6C" w:rsidP="006A3F6C">
            <w:pPr>
              <w:rPr>
                <w:rFonts w:ascii="Verdana" w:hAnsi="Verdana"/>
                <w:sz w:val="20"/>
                <w:szCs w:val="22"/>
              </w:rPr>
            </w:pPr>
            <w:r w:rsidRPr="006A3F6C">
              <w:rPr>
                <w:rStyle w:val="urtxtstd"/>
                <w:rFonts w:ascii="Verdana" w:hAnsi="Verdana"/>
                <w:sz w:val="22"/>
              </w:rPr>
              <w:t>097117</w:t>
            </w:r>
            <w:r w:rsidR="0010401A">
              <w:rPr>
                <w:rStyle w:val="urtxtstd"/>
                <w:rFonts w:ascii="Verdana" w:hAnsi="Verdana"/>
                <w:sz w:val="22"/>
              </w:rPr>
              <w:t>3929</w:t>
            </w:r>
          </w:p>
          <w:p w14:paraId="3ECCDF6D" w14:textId="2CCD0435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  <w:lang w:val="de-DE"/>
              </w:rPr>
            </w:pPr>
          </w:p>
        </w:tc>
      </w:tr>
      <w:tr w:rsidR="002C7190" w:rsidRPr="002C7190" w14:paraId="1633A4C1" w14:textId="77777777" w:rsidTr="00017CE2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38DE5F88" w14:textId="77777777" w:rsidR="002C7190" w:rsidRPr="002C7190" w:rsidRDefault="002C7190" w:rsidP="00017CE2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87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4603ADE9" w14:textId="7FC2FE51" w:rsidR="002C7190" w:rsidRPr="002C7190" w:rsidRDefault="0010401A" w:rsidP="0010401A">
            <w:pPr>
              <w:spacing w:line="276" w:lineRule="auto"/>
              <w:contextualSpacing/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Aanbesteding zaaksysteem/KCC</w:t>
            </w:r>
          </w:p>
        </w:tc>
      </w:tr>
    </w:tbl>
    <w:p w14:paraId="5644432C" w14:textId="77777777" w:rsidR="002C7190" w:rsidRPr="002C7190" w:rsidRDefault="002C7190" w:rsidP="002C7190">
      <w:pPr>
        <w:rPr>
          <w:rFonts w:ascii="Verdana" w:hAnsi="Verdana" w:cs="Tahoma"/>
          <w:sz w:val="22"/>
          <w:szCs w:val="22"/>
        </w:rPr>
      </w:pPr>
    </w:p>
    <w:p w14:paraId="13D1DEA1" w14:textId="77777777" w:rsidR="002C7190" w:rsidRPr="002C7190" w:rsidRDefault="002C7190" w:rsidP="002C7190">
      <w:pPr>
        <w:rPr>
          <w:rFonts w:ascii="Verdana" w:hAnsi="Verdana" w:cs="Tahoma"/>
          <w:sz w:val="22"/>
          <w:szCs w:val="22"/>
        </w:rPr>
      </w:pPr>
      <w:r w:rsidRPr="002C7190">
        <w:rPr>
          <w:rFonts w:ascii="Verdana" w:hAnsi="Verdana" w:cs="Tahom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755692B0" w14:textId="77777777" w:rsidR="002C7190" w:rsidRPr="002C7190" w:rsidRDefault="002C7190" w:rsidP="002C7190">
      <w:pPr>
        <w:rPr>
          <w:rFonts w:ascii="Verdana" w:hAnsi="Verdana" w:cs="Tahoma"/>
          <w:sz w:val="22"/>
          <w:szCs w:val="22"/>
        </w:rPr>
      </w:pPr>
    </w:p>
    <w:p w14:paraId="15465FBA" w14:textId="77777777" w:rsidR="002C7190" w:rsidRPr="002C7190" w:rsidRDefault="002C7190" w:rsidP="002C7190">
      <w:pPr>
        <w:rPr>
          <w:rFonts w:ascii="Verdana" w:hAnsi="Verdana" w:cs="Tahoma"/>
          <w:sz w:val="22"/>
          <w:szCs w:val="22"/>
        </w:rPr>
      </w:pPr>
      <w:r w:rsidRPr="002C7190">
        <w:rPr>
          <w:rFonts w:ascii="Verdana" w:hAnsi="Verdana" w:cs="Tahoma"/>
          <w:sz w:val="22"/>
          <w:szCs w:val="22"/>
        </w:rPr>
        <w:t>Bij de vraag dient ook zoveel mogelijk een voorstel te worden gedaan voor de door de onderneming gewenste aanpassing/uitkomst.</w:t>
      </w:r>
    </w:p>
    <w:p w14:paraId="47D32ABA" w14:textId="77777777" w:rsidR="002C7190" w:rsidRPr="002C7190" w:rsidRDefault="002C7190" w:rsidP="002C7190">
      <w:pPr>
        <w:rPr>
          <w:rFonts w:ascii="Verdana" w:hAnsi="Verdana" w:cs="Tahoma"/>
          <w:sz w:val="22"/>
          <w:szCs w:val="22"/>
        </w:rPr>
      </w:pPr>
    </w:p>
    <w:p w14:paraId="0B1AF857" w14:textId="77777777" w:rsidR="002C7190" w:rsidRPr="002C7190" w:rsidRDefault="002C7190" w:rsidP="002C7190">
      <w:pPr>
        <w:rPr>
          <w:rFonts w:ascii="Verdana" w:hAnsi="Verdana"/>
          <w:sz w:val="22"/>
          <w:szCs w:val="22"/>
        </w:rPr>
      </w:pPr>
      <w:r w:rsidRPr="002C7190">
        <w:rPr>
          <w:rFonts w:ascii="Verdana" w:hAnsi="Verdana" w:cs="Tahoma"/>
          <w:sz w:val="22"/>
          <w:szCs w:val="22"/>
        </w:rPr>
        <w:t>Het aantal vragen kan door de inschrijver conform het gegeven format worden uitgebreid.</w:t>
      </w:r>
    </w:p>
    <w:p w14:paraId="24B5E21F" w14:textId="77777777" w:rsidR="002C7190" w:rsidRPr="002C7190" w:rsidRDefault="002C7190" w:rsidP="002C7190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2C7190" w14:paraId="67F7F9EB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70B081CC" w14:textId="77777777" w:rsidR="002C7190" w:rsidRPr="002C7190" w:rsidRDefault="002C7190" w:rsidP="00017CE2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3E705457" w14:textId="77777777" w:rsidR="002C7190" w:rsidRPr="002C7190" w:rsidRDefault="002C7190" w:rsidP="00017CE2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660505D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Vraag</w:t>
            </w:r>
          </w:p>
        </w:tc>
      </w:tr>
      <w:tr w:rsidR="002C7190" w:rsidRPr="002C7190" w14:paraId="6D9F92C3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3B8935" w14:textId="77777777" w:rsidR="002C7190" w:rsidRPr="002C7190" w:rsidRDefault="002C7190" w:rsidP="002C7190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jc w:val="both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A0B921E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156E6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C7190" w:rsidRPr="002C7190" w14:paraId="22FDE992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CE418C" w14:textId="77777777" w:rsidR="002C7190" w:rsidRPr="002C7190" w:rsidRDefault="002C7190" w:rsidP="002C7190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55155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1F648A8" w14:textId="77777777" w:rsidR="002C7190" w:rsidRPr="002C7190" w:rsidRDefault="002C7190" w:rsidP="002C7190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2C7190" w14:paraId="5C59C84C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604DF480" w14:textId="77777777" w:rsidR="002C7190" w:rsidRPr="002C7190" w:rsidRDefault="002C7190" w:rsidP="00017CE2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9A9B76F" w14:textId="77777777" w:rsidR="002C7190" w:rsidRPr="002C7190" w:rsidRDefault="002C7190" w:rsidP="00017CE2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6EEEDB23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Vraag</w:t>
            </w:r>
          </w:p>
        </w:tc>
      </w:tr>
      <w:tr w:rsidR="002C7190" w:rsidRPr="002C7190" w14:paraId="71459F9E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65EBBD" w14:textId="77777777" w:rsidR="002C7190" w:rsidRPr="002C7190" w:rsidRDefault="002C7190" w:rsidP="002C7190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011B397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35A23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C7190" w:rsidRPr="002C7190" w14:paraId="4C067C0F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09655D" w14:textId="77777777" w:rsidR="002C7190" w:rsidRPr="002C7190" w:rsidRDefault="002C7190" w:rsidP="002C7190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26917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FD22A16" w14:textId="77777777" w:rsidR="002C7190" w:rsidRPr="002C7190" w:rsidRDefault="002C7190" w:rsidP="002C7190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2C7190" w14:paraId="1E5B5DBB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CA55148" w14:textId="77777777" w:rsidR="002C7190" w:rsidRPr="002C7190" w:rsidRDefault="002C7190" w:rsidP="00017CE2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D2BEEFA" w14:textId="77777777" w:rsidR="002C7190" w:rsidRPr="002C7190" w:rsidRDefault="002C7190" w:rsidP="00017CE2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97BD305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Vraag</w:t>
            </w:r>
          </w:p>
        </w:tc>
      </w:tr>
      <w:tr w:rsidR="002C7190" w:rsidRPr="002C7190" w14:paraId="57EA6B3A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78C9A" w14:textId="77777777" w:rsidR="002C7190" w:rsidRPr="002C7190" w:rsidRDefault="002C7190" w:rsidP="002C7190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249B63B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E0B772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C7190" w:rsidRPr="002C7190" w14:paraId="7B372981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206F9A" w14:textId="77777777" w:rsidR="002C7190" w:rsidRPr="002C7190" w:rsidRDefault="002C7190" w:rsidP="002C7190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6577E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E402491" w14:textId="77777777" w:rsidR="002C7190" w:rsidRPr="002C7190" w:rsidRDefault="002C7190" w:rsidP="002C7190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2C7190" w14:paraId="0E6F1AC1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4DC774F7" w14:textId="77777777" w:rsidR="002C7190" w:rsidRPr="002C7190" w:rsidRDefault="002C7190" w:rsidP="00017CE2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77DEFA99" w14:textId="77777777" w:rsidR="002C7190" w:rsidRPr="002C7190" w:rsidRDefault="002C7190" w:rsidP="00017CE2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4040BBBD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Vraag</w:t>
            </w:r>
          </w:p>
        </w:tc>
      </w:tr>
      <w:tr w:rsidR="002C7190" w:rsidRPr="002C7190" w14:paraId="0AD1D883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621077" w14:textId="77777777" w:rsidR="002C7190" w:rsidRPr="002C7190" w:rsidRDefault="002C7190" w:rsidP="002C7190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81E8177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9A312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C7190" w:rsidRPr="002C7190" w14:paraId="12339792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6BCD84" w14:textId="77777777" w:rsidR="002C7190" w:rsidRPr="002C7190" w:rsidRDefault="002C7190" w:rsidP="002C7190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B81612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604A6626" w14:textId="77777777" w:rsidR="002C7190" w:rsidRPr="002C7190" w:rsidRDefault="002C7190" w:rsidP="002C7190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2C7190" w14:paraId="05EE4C58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13D9CCB" w14:textId="77777777" w:rsidR="002C7190" w:rsidRPr="002C7190" w:rsidRDefault="002C7190" w:rsidP="00017CE2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3B4DB2E" w14:textId="77777777" w:rsidR="002C7190" w:rsidRPr="002C7190" w:rsidRDefault="002C7190" w:rsidP="00017CE2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C495FD5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Vraag</w:t>
            </w:r>
          </w:p>
        </w:tc>
      </w:tr>
      <w:tr w:rsidR="002C7190" w:rsidRPr="002C7190" w14:paraId="267A11B7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F376E8" w14:textId="77777777" w:rsidR="002C7190" w:rsidRPr="002C7190" w:rsidRDefault="002C7190" w:rsidP="002C7190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42558D5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CD9FD8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C7190" w:rsidRPr="002C7190" w14:paraId="6FB05C8D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0650DB" w14:textId="77777777" w:rsidR="002C7190" w:rsidRPr="002C7190" w:rsidRDefault="002C7190" w:rsidP="002C7190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589DF3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BDB6F01" w14:textId="77777777" w:rsidR="002C7190" w:rsidRPr="002C7190" w:rsidRDefault="002C7190" w:rsidP="002C7190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2C7190" w14:paraId="10D06014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0C3E54DB" w14:textId="77777777" w:rsidR="002C7190" w:rsidRPr="002C7190" w:rsidRDefault="002C7190" w:rsidP="00017CE2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4E4A00B7" w14:textId="77777777" w:rsidR="002C7190" w:rsidRPr="002C7190" w:rsidRDefault="002C7190" w:rsidP="00017CE2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80A5E4D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 w:rsidRPr="002C7190">
              <w:rPr>
                <w:rFonts w:ascii="Verdana" w:hAnsi="Verdana" w:cs="Tahoma"/>
                <w:b/>
                <w:sz w:val="22"/>
                <w:szCs w:val="22"/>
              </w:rPr>
              <w:t>Vraag</w:t>
            </w:r>
          </w:p>
        </w:tc>
      </w:tr>
      <w:tr w:rsidR="002C7190" w:rsidRPr="002C7190" w14:paraId="7812E90D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2AA45" w14:textId="77777777" w:rsidR="002C7190" w:rsidRPr="002C7190" w:rsidRDefault="002C7190" w:rsidP="002C7190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24AEC16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4FEBB9" w14:textId="77777777" w:rsidR="002C7190" w:rsidRPr="002C7190" w:rsidRDefault="002C7190" w:rsidP="00017CE2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2C7190" w:rsidRPr="002C7190" w14:paraId="7FC97D3E" w14:textId="77777777" w:rsidTr="00017CE2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83978E" w14:textId="77777777" w:rsidR="002C7190" w:rsidRPr="002C7190" w:rsidRDefault="002C7190" w:rsidP="002C7190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 w:rsidRPr="002C7190">
              <w:rPr>
                <w:rFonts w:ascii="Verdana" w:hAnsi="Verdana" w:cs="Tahoma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9D191" w14:textId="77777777" w:rsidR="002C7190" w:rsidRPr="002C7190" w:rsidRDefault="002C7190" w:rsidP="00017CE2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7522DD0E" w14:textId="77777777" w:rsidR="00687570" w:rsidRDefault="00687570" w:rsidP="004B75FB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115DDDF5" w14:textId="77777777" w:rsidR="002C7190" w:rsidRPr="002C7190" w:rsidRDefault="002C7190" w:rsidP="004B75FB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  <w:bookmarkStart w:id="2" w:name="_GoBack"/>
      <w:bookmarkEnd w:id="2"/>
    </w:p>
    <w:sectPr w:rsidR="002C7190" w:rsidRPr="002C7190" w:rsidSect="00AC038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18D27" w16cex:dateUtc="2021-01-07T12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D147EB" w16cid:durableId="23A18D2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11C1A" w14:textId="77777777" w:rsidR="003655AA" w:rsidRDefault="003655AA" w:rsidP="003655AA">
      <w:r>
        <w:separator/>
      </w:r>
    </w:p>
  </w:endnote>
  <w:endnote w:type="continuationSeparator" w:id="0">
    <w:p w14:paraId="7983771E" w14:textId="77777777" w:rsidR="003655AA" w:rsidRDefault="003655AA" w:rsidP="0036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B0896" w14:textId="77777777" w:rsidR="00860162" w:rsidRDefault="00860162" w:rsidP="00860162">
    <w:pPr>
      <w:pStyle w:val="Voettekst"/>
      <w:jc w:val="right"/>
      <w:rPr>
        <w:rFonts w:ascii="Verdana" w:hAnsi="Verdana"/>
        <w:noProof/>
        <w:sz w:val="16"/>
        <w:szCs w:val="16"/>
      </w:rPr>
    </w:pPr>
    <w:r>
      <w:rPr>
        <w:rFonts w:ascii="Verdana" w:eastAsia="Verdana" w:hAnsi="Verdana"/>
        <w:noProof/>
        <w:sz w:val="18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A47F30D" wp14:editId="75441F06">
              <wp:simplePos x="0" y="0"/>
              <wp:positionH relativeFrom="column">
                <wp:posOffset>4445</wp:posOffset>
              </wp:positionH>
              <wp:positionV relativeFrom="paragraph">
                <wp:posOffset>634</wp:posOffset>
              </wp:positionV>
              <wp:extent cx="6099175" cy="0"/>
              <wp:effectExtent l="0" t="0" r="15875" b="19050"/>
              <wp:wrapNone/>
              <wp:docPr id="3" name="Rechte verbindingslij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A74CB9" id="Rechte verbindingslijn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" strokecolor="#fd9025" strokeweight=".5pt" insetpen="t">
              <o:lock v:ext="edit" shapetype="f"/>
            </v:line>
          </w:pict>
        </mc:Fallback>
      </mc:AlternateContent>
    </w:r>
  </w:p>
  <w:p w14:paraId="0FB55343" w14:textId="5FC22A18" w:rsidR="00860162" w:rsidRPr="0010401A" w:rsidRDefault="00860162" w:rsidP="0010401A">
    <w:pPr>
      <w:spacing w:line="276" w:lineRule="auto"/>
      <w:contextualSpacing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drawing>
        <wp:inline distT="0" distB="0" distL="0" distR="0" wp14:anchorId="51671932" wp14:editId="7B3E8248">
          <wp:extent cx="1061085" cy="121920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2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16"/>
      </w:rPr>
      <w:t xml:space="preserve">           </w:t>
    </w:r>
    <w:r w:rsidR="004A5C72">
      <w:rPr>
        <w:rFonts w:ascii="Verdana" w:hAnsi="Verdana"/>
        <w:color w:val="FD9025"/>
        <w:sz w:val="16"/>
        <w:szCs w:val="16"/>
      </w:rPr>
      <w:t>Aanbesteding</w:t>
    </w:r>
    <w:r w:rsidR="00885638" w:rsidRPr="00885638">
      <w:rPr>
        <w:rFonts w:ascii="Verdana" w:hAnsi="Verdana"/>
        <w:color w:val="FD9025"/>
        <w:sz w:val="16"/>
        <w:szCs w:val="16"/>
      </w:rPr>
      <w:t xml:space="preserve"> zaaksysteem</w:t>
    </w:r>
    <w:r w:rsidR="0010401A">
      <w:rPr>
        <w:rFonts w:ascii="Verdana" w:hAnsi="Verdana"/>
        <w:color w:val="FD9025"/>
        <w:sz w:val="16"/>
        <w:szCs w:val="16"/>
      </w:rPr>
      <w:t>/KCC</w:t>
    </w:r>
    <w:r w:rsidR="0010401A">
      <w:rPr>
        <w:rFonts w:ascii="Verdana" w:hAnsi="Verdana"/>
        <w:color w:val="FD9025"/>
        <w:sz w:val="16"/>
        <w:szCs w:val="16"/>
      </w:rPr>
      <w:tab/>
    </w:r>
    <w:r w:rsidR="0010401A">
      <w:rPr>
        <w:rFonts w:ascii="Verdana" w:hAnsi="Verdana"/>
        <w:color w:val="FD9025"/>
        <w:sz w:val="16"/>
        <w:szCs w:val="16"/>
      </w:rPr>
      <w:tab/>
    </w:r>
    <w:r w:rsidR="0010401A">
      <w:rPr>
        <w:rFonts w:ascii="Verdana" w:hAnsi="Verdana"/>
        <w:color w:val="FD9025"/>
        <w:sz w:val="16"/>
        <w:szCs w:val="16"/>
      </w:rPr>
      <w:tab/>
    </w:r>
    <w:r w:rsidR="0010401A">
      <w:rPr>
        <w:rFonts w:ascii="Verdana" w:hAnsi="Verdana"/>
        <w:color w:val="FD9025"/>
        <w:sz w:val="16"/>
        <w:szCs w:val="16"/>
      </w:rPr>
      <w:tab/>
    </w:r>
    <w:r w:rsidR="0010401A">
      <w:rPr>
        <w:rFonts w:ascii="Verdana" w:hAnsi="Verdana"/>
        <w:color w:val="FD9025"/>
        <w:sz w:val="16"/>
        <w:szCs w:val="16"/>
      </w:rPr>
      <w:tab/>
    </w:r>
    <w:r w:rsidRPr="001658C8">
      <w:rPr>
        <w:rFonts w:ascii="Verdana" w:hAnsi="Verdana"/>
        <w:color w:val="FD9025"/>
        <w:sz w:val="16"/>
        <w:szCs w:val="16"/>
      </w:rPr>
      <w:t xml:space="preserve">Pagina </w:t>
    </w:r>
    <w:r w:rsidRPr="001658C8">
      <w:rPr>
        <w:rStyle w:val="Paginanummer"/>
        <w:rFonts w:ascii="Verdana" w:hAnsi="Verdana"/>
        <w:color w:val="FD9025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Cs w:val="16"/>
      </w:rPr>
      <w:instrText xml:space="preserve"> PAGE </w:instrText>
    </w:r>
    <w:r w:rsidRPr="001658C8">
      <w:rPr>
        <w:rStyle w:val="Paginanummer"/>
        <w:rFonts w:ascii="Verdana" w:hAnsi="Verdana"/>
        <w:color w:val="FD9025"/>
        <w:szCs w:val="16"/>
      </w:rPr>
      <w:fldChar w:fldCharType="separate"/>
    </w:r>
    <w:r w:rsidR="0010401A">
      <w:rPr>
        <w:rStyle w:val="Paginanummer"/>
        <w:rFonts w:ascii="Verdana" w:hAnsi="Verdana"/>
        <w:noProof/>
        <w:color w:val="FD9025"/>
        <w:szCs w:val="16"/>
      </w:rPr>
      <w:t>1</w:t>
    </w:r>
    <w:r w:rsidRPr="001658C8">
      <w:rPr>
        <w:rStyle w:val="Paginanummer"/>
        <w:rFonts w:ascii="Verdana" w:hAnsi="Verdana"/>
        <w:color w:val="FD9025"/>
        <w:szCs w:val="16"/>
      </w:rPr>
      <w:fldChar w:fldCharType="end"/>
    </w:r>
    <w:r w:rsidRPr="001658C8">
      <w:rPr>
        <w:rStyle w:val="Paginanummer"/>
        <w:rFonts w:ascii="Verdana" w:hAnsi="Verdana"/>
        <w:color w:val="FD9025"/>
        <w:szCs w:val="16"/>
      </w:rPr>
      <w:t xml:space="preserve"> van </w:t>
    </w:r>
    <w:r w:rsidRPr="001658C8">
      <w:rPr>
        <w:rStyle w:val="Paginanummer"/>
        <w:rFonts w:ascii="Verdana" w:hAnsi="Verdana"/>
        <w:color w:val="FD9025"/>
        <w:szCs w:val="16"/>
      </w:rPr>
      <w:fldChar w:fldCharType="begin"/>
    </w:r>
    <w:r w:rsidRPr="001658C8">
      <w:rPr>
        <w:rStyle w:val="Paginanummer"/>
        <w:rFonts w:ascii="Verdana" w:hAnsi="Verdana"/>
        <w:color w:val="FD9025"/>
        <w:szCs w:val="16"/>
      </w:rPr>
      <w:instrText xml:space="preserve"> NUMPAGES </w:instrText>
    </w:r>
    <w:r w:rsidRPr="001658C8">
      <w:rPr>
        <w:rStyle w:val="Paginanummer"/>
        <w:rFonts w:ascii="Verdana" w:hAnsi="Verdana"/>
        <w:color w:val="FD9025"/>
        <w:szCs w:val="16"/>
      </w:rPr>
      <w:fldChar w:fldCharType="separate"/>
    </w:r>
    <w:r w:rsidR="0010401A">
      <w:rPr>
        <w:rStyle w:val="Paginanummer"/>
        <w:rFonts w:ascii="Verdana" w:hAnsi="Verdana"/>
        <w:noProof/>
        <w:color w:val="FD9025"/>
        <w:szCs w:val="16"/>
      </w:rPr>
      <w:t>1</w:t>
    </w:r>
    <w:r w:rsidRPr="001658C8">
      <w:rPr>
        <w:rStyle w:val="Paginanummer"/>
        <w:rFonts w:ascii="Verdana" w:hAnsi="Verdana"/>
        <w:color w:val="FD9025"/>
        <w:szCs w:val="16"/>
      </w:rPr>
      <w:fldChar w:fldCharType="end"/>
    </w:r>
  </w:p>
  <w:p w14:paraId="61E0B6A7" w14:textId="77777777" w:rsidR="00860162" w:rsidRDefault="0086016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066ED" w14:textId="77777777" w:rsidR="003655AA" w:rsidRDefault="003655AA" w:rsidP="003655AA">
      <w:r>
        <w:separator/>
      </w:r>
    </w:p>
  </w:footnote>
  <w:footnote w:type="continuationSeparator" w:id="0">
    <w:p w14:paraId="403A6368" w14:textId="77777777" w:rsidR="003655AA" w:rsidRDefault="003655AA" w:rsidP="0036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A3779" w14:textId="77777777" w:rsidR="003655AA" w:rsidRDefault="00E1375B" w:rsidP="003655AA">
    <w:pPr>
      <w:pStyle w:val="Koptekst"/>
      <w:ind w:firstLine="6237"/>
    </w:pPr>
    <w:r w:rsidRPr="00E1375B">
      <w:rPr>
        <w:noProof/>
      </w:rPr>
      <w:drawing>
        <wp:inline distT="0" distB="0" distL="0" distR="0" wp14:anchorId="305C51F8" wp14:editId="60C15475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mmed1\AppData\Local\Microsoft\Windows\Temporary Internet Files\Content.Outlook\ZGKHOUPF\Gemeente Stein logo 2017 ZWART transparante achtergro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60CFC"/>
    <w:multiLevelType w:val="hybridMultilevel"/>
    <w:tmpl w:val="C46CE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>
      <w:start w:val="1"/>
      <w:numFmt w:val="decimal"/>
      <w:lvlText w:val="%4."/>
      <w:lvlJc w:val="left"/>
      <w:pPr>
        <w:ind w:left="2804" w:hanging="360"/>
      </w:pPr>
    </w:lvl>
    <w:lvl w:ilvl="4" w:tplc="04130019">
      <w:start w:val="1"/>
      <w:numFmt w:val="lowerLetter"/>
      <w:lvlText w:val="%5."/>
      <w:lvlJc w:val="left"/>
      <w:pPr>
        <w:ind w:left="3524" w:hanging="360"/>
      </w:pPr>
    </w:lvl>
    <w:lvl w:ilvl="5" w:tplc="0413001B">
      <w:start w:val="1"/>
      <w:numFmt w:val="lowerRoman"/>
      <w:lvlText w:val="%6."/>
      <w:lvlJc w:val="right"/>
      <w:pPr>
        <w:ind w:left="4244" w:hanging="180"/>
      </w:pPr>
    </w:lvl>
    <w:lvl w:ilvl="6" w:tplc="0413000F">
      <w:start w:val="1"/>
      <w:numFmt w:val="decimal"/>
      <w:lvlText w:val="%7."/>
      <w:lvlJc w:val="left"/>
      <w:pPr>
        <w:ind w:left="4964" w:hanging="360"/>
      </w:pPr>
    </w:lvl>
    <w:lvl w:ilvl="7" w:tplc="04130019">
      <w:start w:val="1"/>
      <w:numFmt w:val="lowerLetter"/>
      <w:lvlText w:val="%8."/>
      <w:lvlJc w:val="left"/>
      <w:pPr>
        <w:ind w:left="5684" w:hanging="360"/>
      </w:pPr>
    </w:lvl>
    <w:lvl w:ilvl="8" w:tplc="0413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21"/>
    <w:rsid w:val="0002622F"/>
    <w:rsid w:val="0008232A"/>
    <w:rsid w:val="0010401A"/>
    <w:rsid w:val="00107187"/>
    <w:rsid w:val="0017790F"/>
    <w:rsid w:val="001E2905"/>
    <w:rsid w:val="00262A2C"/>
    <w:rsid w:val="00270306"/>
    <w:rsid w:val="00276532"/>
    <w:rsid w:val="002C7190"/>
    <w:rsid w:val="003655AA"/>
    <w:rsid w:val="0042798D"/>
    <w:rsid w:val="00491021"/>
    <w:rsid w:val="004A048D"/>
    <w:rsid w:val="004A5C72"/>
    <w:rsid w:val="004B75FB"/>
    <w:rsid w:val="00687570"/>
    <w:rsid w:val="006A3F6C"/>
    <w:rsid w:val="006F7D79"/>
    <w:rsid w:val="00777C3B"/>
    <w:rsid w:val="007B28D0"/>
    <w:rsid w:val="00822783"/>
    <w:rsid w:val="00860162"/>
    <w:rsid w:val="00863B36"/>
    <w:rsid w:val="00885638"/>
    <w:rsid w:val="0089221E"/>
    <w:rsid w:val="00922FCC"/>
    <w:rsid w:val="00927361"/>
    <w:rsid w:val="009F0B73"/>
    <w:rsid w:val="00A621C5"/>
    <w:rsid w:val="00A711ED"/>
    <w:rsid w:val="00AC0386"/>
    <w:rsid w:val="00B21C99"/>
    <w:rsid w:val="00B44947"/>
    <w:rsid w:val="00B72910"/>
    <w:rsid w:val="00B84B8C"/>
    <w:rsid w:val="00C970CB"/>
    <w:rsid w:val="00D14E8B"/>
    <w:rsid w:val="00D40C2A"/>
    <w:rsid w:val="00D55379"/>
    <w:rsid w:val="00D60631"/>
    <w:rsid w:val="00DC4407"/>
    <w:rsid w:val="00E04652"/>
    <w:rsid w:val="00E1375B"/>
    <w:rsid w:val="00E154EE"/>
    <w:rsid w:val="00EE0E9C"/>
    <w:rsid w:val="00F81D40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AE27D13"/>
  <w15:docId w15:val="{1841BD2A-ABEA-45B3-961D-6A2502A7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A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A2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urtxtstd">
    <w:name w:val="urtxtstd"/>
    <w:basedOn w:val="Standaardalinea-lettertype"/>
    <w:rsid w:val="00F81D40"/>
  </w:style>
  <w:style w:type="paragraph" w:styleId="Inhopg4">
    <w:name w:val="toc 4"/>
    <w:basedOn w:val="Standaard"/>
    <w:next w:val="Standaard"/>
    <w:autoRedefine/>
    <w:semiHidden/>
    <w:rsid w:val="00885638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81EDAB7B.dotm</Template>
  <TotalTime>0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Mommers</dc:creator>
  <cp:lastModifiedBy>Jolanda Leufkens</cp:lastModifiedBy>
  <cp:revision>12</cp:revision>
  <cp:lastPrinted>2021-01-15T12:06:00Z</cp:lastPrinted>
  <dcterms:created xsi:type="dcterms:W3CDTF">2021-01-15T12:43:00Z</dcterms:created>
  <dcterms:modified xsi:type="dcterms:W3CDTF">2021-06-04T06:39:00Z</dcterms:modified>
</cp:coreProperties>
</file>