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DAAA2" w14:textId="77777777" w:rsidR="00F077D7" w:rsidRPr="00A47445" w:rsidRDefault="004658C8" w:rsidP="006271E2">
      <w:pPr>
        <w:jc w:val="center"/>
        <w:rPr>
          <w:b/>
          <w:sz w:val="28"/>
        </w:rPr>
      </w:pPr>
      <w:r>
        <w:rPr>
          <w:b/>
          <w:sz w:val="28"/>
        </w:rPr>
        <w:t>REFERENTIEVERKLARING</w:t>
      </w:r>
    </w:p>
    <w:p w14:paraId="6417E948" w14:textId="77777777" w:rsidR="00F077D7" w:rsidRPr="00A47445" w:rsidRDefault="00F077D7" w:rsidP="006271E2"/>
    <w:p w14:paraId="045D6699" w14:textId="77777777" w:rsidR="00F077D7" w:rsidRPr="00A47445" w:rsidRDefault="00F077D7" w:rsidP="006271E2"/>
    <w:p w14:paraId="0E359D3A" w14:textId="62FC2D2A" w:rsidR="00F077D7" w:rsidRDefault="00F077D7" w:rsidP="006271E2">
      <w:r w:rsidRPr="00A47445">
        <w:t xml:space="preserve">Bijlage </w:t>
      </w:r>
      <w:r>
        <w:t xml:space="preserve">behorende bij </w:t>
      </w:r>
      <w:r w:rsidRPr="00A47445">
        <w:t xml:space="preserve">de </w:t>
      </w:r>
      <w:r w:rsidRPr="000657A8">
        <w:t>Europese aanbesteding</w:t>
      </w:r>
      <w:r w:rsidRPr="00A47445">
        <w:t xml:space="preserve"> </w:t>
      </w:r>
      <w:r w:rsidR="00C069D7">
        <w:t>(a</w:t>
      </w:r>
      <w:r w:rsidR="00FA48E2">
        <w:t>pplicatie</w:t>
      </w:r>
      <w:r w:rsidR="00C069D7">
        <w:t>) B</w:t>
      </w:r>
      <w:r w:rsidR="00FA48E2">
        <w:t>eheer</w:t>
      </w:r>
      <w:r w:rsidRPr="00A47445">
        <w:t xml:space="preserve"> van </w:t>
      </w:r>
      <w:r>
        <w:t xml:space="preserve">de Tweede Kamer </w:t>
      </w:r>
      <w:r w:rsidRPr="00A47445">
        <w:t xml:space="preserve">met referentienummer </w:t>
      </w:r>
      <w:r>
        <w:t>UTP/8000</w:t>
      </w:r>
      <w:r w:rsidR="00FA48E2">
        <w:t>443</w:t>
      </w:r>
      <w:r>
        <w:t>.</w:t>
      </w:r>
    </w:p>
    <w:p w14:paraId="39DD82E7" w14:textId="77777777" w:rsidR="00F077D7" w:rsidRDefault="00F077D7" w:rsidP="006271E2"/>
    <w:p w14:paraId="01F3A0AD" w14:textId="77777777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Pr="00FE185F">
        <w:rPr>
          <w:rFonts w:eastAsia="MS Mincho"/>
          <w:b/>
          <w:bCs/>
          <w:sz w:val="22"/>
          <w:szCs w:val="22"/>
          <w:lang w:eastAsia="en-US"/>
        </w:rPr>
        <w:t>Voorwaarden bij referentieverklaring</w:t>
      </w:r>
    </w:p>
    <w:p w14:paraId="7A67CEA2" w14:textId="77777777" w:rsidR="00FE185F" w:rsidRPr="008A27CD" w:rsidRDefault="00FE185F" w:rsidP="006271E2">
      <w:pPr>
        <w:rPr>
          <w:rFonts w:eastAsia="MS Mincho"/>
          <w:b/>
          <w:bCs/>
          <w:lang w:eastAsia="en-US"/>
        </w:rPr>
      </w:pPr>
    </w:p>
    <w:p w14:paraId="7B6F091F" w14:textId="77777777" w:rsidR="00FE185F" w:rsidRPr="008A27CD" w:rsidRDefault="00FE185F" w:rsidP="006271E2">
      <w:pPr>
        <w:widowControl w:val="0"/>
        <w:numPr>
          <w:ilvl w:val="0"/>
          <w:numId w:val="13"/>
        </w:numPr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  <w:proofErr w:type="gramStart"/>
      <w:r w:rsidRPr="008A27CD">
        <w:rPr>
          <w:rFonts w:eastAsia="MS Mincho"/>
          <w:lang w:eastAsia="en-US"/>
        </w:rPr>
        <w:t>de</w:t>
      </w:r>
      <w:proofErr w:type="gramEnd"/>
      <w:r w:rsidRPr="008A27CD">
        <w:rPr>
          <w:rFonts w:eastAsia="MS Mincho"/>
          <w:lang w:eastAsia="en-US"/>
        </w:rPr>
        <w:t xml:space="preserve"> waarde van de referentieop</w:t>
      </w:r>
      <w:bookmarkStart w:id="0" w:name="_GoBack"/>
      <w:bookmarkEnd w:id="0"/>
      <w:r w:rsidRPr="008A27CD">
        <w:rPr>
          <w:rFonts w:eastAsia="MS Mincho"/>
          <w:lang w:eastAsia="en-US"/>
        </w:rPr>
        <w:t xml:space="preserve">dracht </w:t>
      </w:r>
      <w:r>
        <w:rPr>
          <w:rFonts w:eastAsia="MS Mincho"/>
          <w:lang w:eastAsia="en-US"/>
        </w:rPr>
        <w:t>wordt</w:t>
      </w:r>
      <w:r w:rsidRPr="008A27CD">
        <w:rPr>
          <w:rFonts w:eastAsia="MS Mincho"/>
          <w:lang w:eastAsia="en-US"/>
        </w:rPr>
        <w:t xml:space="preserve"> uitgedrukt in Euro’s exclusief btw;</w:t>
      </w:r>
    </w:p>
    <w:p w14:paraId="6DBDED29" w14:textId="0F7824F6" w:rsidR="00FE185F" w:rsidRDefault="00FE185F" w:rsidP="006271E2">
      <w:pPr>
        <w:widowControl w:val="0"/>
        <w:numPr>
          <w:ilvl w:val="0"/>
          <w:numId w:val="13"/>
        </w:numPr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  <w:proofErr w:type="gramStart"/>
      <w:r>
        <w:rPr>
          <w:rFonts w:eastAsia="MS Mincho"/>
          <w:lang w:eastAsia="en-US"/>
        </w:rPr>
        <w:t>gaat</w:t>
      </w:r>
      <w:proofErr w:type="gramEnd"/>
      <w:r>
        <w:rPr>
          <w:rFonts w:eastAsia="MS Mincho"/>
          <w:lang w:eastAsia="en-US"/>
        </w:rPr>
        <w:t xml:space="preserve"> het om een O</w:t>
      </w:r>
      <w:r w:rsidRPr="008A27CD">
        <w:rPr>
          <w:rFonts w:eastAsia="MS Mincho"/>
          <w:lang w:eastAsia="en-US"/>
        </w:rPr>
        <w:t xml:space="preserve">pdracht in </w:t>
      </w:r>
      <w:proofErr w:type="spellStart"/>
      <w:r w:rsidRPr="008A27CD">
        <w:rPr>
          <w:rFonts w:eastAsia="MS Mincho"/>
          <w:lang w:eastAsia="en-US"/>
        </w:rPr>
        <w:t>Onderaanneming</w:t>
      </w:r>
      <w:proofErr w:type="spellEnd"/>
      <w:r>
        <w:rPr>
          <w:rFonts w:eastAsia="MS Mincho"/>
          <w:lang w:eastAsia="en-US"/>
        </w:rPr>
        <w:t>?</w:t>
      </w:r>
      <w:r w:rsidRPr="008A27CD">
        <w:rPr>
          <w:rFonts w:eastAsia="MS Mincho"/>
          <w:lang w:eastAsia="en-US"/>
        </w:rPr>
        <w:t xml:space="preserve"> </w:t>
      </w:r>
      <w:r>
        <w:rPr>
          <w:rFonts w:eastAsia="MS Mincho"/>
          <w:lang w:eastAsia="en-US"/>
        </w:rPr>
        <w:t xml:space="preserve">Dan vermeldt u de waarde van het gedeelte dat in </w:t>
      </w:r>
      <w:proofErr w:type="spellStart"/>
      <w:r>
        <w:rPr>
          <w:rFonts w:eastAsia="MS Mincho"/>
          <w:lang w:eastAsia="en-US"/>
        </w:rPr>
        <w:t>Onderaanneming</w:t>
      </w:r>
      <w:proofErr w:type="spellEnd"/>
      <w:r>
        <w:rPr>
          <w:rFonts w:eastAsia="MS Mincho"/>
          <w:lang w:eastAsia="en-US"/>
        </w:rPr>
        <w:t xml:space="preserve"> is uitgevoerd.</w:t>
      </w:r>
    </w:p>
    <w:p w14:paraId="0F2E9E8D" w14:textId="13353F19" w:rsidR="00563EF4" w:rsidRDefault="00563EF4" w:rsidP="00563EF4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F0731A3" w14:textId="77777777" w:rsidR="00563EF4" w:rsidRPr="008A27CD" w:rsidRDefault="00563EF4" w:rsidP="00563EF4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  <w:r>
        <w:rPr>
          <w:rFonts w:eastAsia="MS Mincho"/>
          <w:lang w:eastAsia="en-US"/>
        </w:rPr>
        <w:t>Voor iedere k</w:t>
      </w:r>
      <w:r w:rsidRPr="00344724">
        <w:rPr>
          <w:rFonts w:eastAsia="MS Mincho"/>
          <w:lang w:eastAsia="en-US"/>
        </w:rPr>
        <w:t>erncompetentie dient u één</w:t>
      </w:r>
      <w:r>
        <w:rPr>
          <w:rFonts w:eastAsia="MS Mincho"/>
          <w:lang w:eastAsia="en-US"/>
        </w:rPr>
        <w:t xml:space="preserve"> (1)</w:t>
      </w:r>
      <w:r w:rsidRPr="00344724">
        <w:rPr>
          <w:rFonts w:eastAsia="MS Mincho"/>
          <w:lang w:eastAsia="en-US"/>
        </w:rPr>
        <w:t xml:space="preserve"> referentie aan te leveren. D</w:t>
      </w:r>
      <w:r>
        <w:rPr>
          <w:rFonts w:eastAsia="MS Mincho"/>
          <w:lang w:eastAsia="en-US"/>
        </w:rPr>
        <w:t>it wil zeggen dat de volledige k</w:t>
      </w:r>
      <w:r w:rsidRPr="00344724">
        <w:rPr>
          <w:rFonts w:eastAsia="MS Mincho"/>
          <w:lang w:eastAsia="en-US"/>
        </w:rPr>
        <w:t>erncompetentie binnen één</w:t>
      </w:r>
      <w:r>
        <w:rPr>
          <w:rFonts w:eastAsia="MS Mincho"/>
          <w:lang w:eastAsia="en-US"/>
        </w:rPr>
        <w:t xml:space="preserve"> (1)</w:t>
      </w:r>
      <w:r w:rsidRPr="00344724">
        <w:rPr>
          <w:rFonts w:eastAsia="MS Mincho"/>
          <w:lang w:eastAsia="en-US"/>
        </w:rPr>
        <w:t xml:space="preserve"> referentieopdracht moet worden aangetoond. Wel is het mogelijk om één</w:t>
      </w:r>
      <w:r>
        <w:rPr>
          <w:rFonts w:eastAsia="MS Mincho"/>
          <w:lang w:eastAsia="en-US"/>
        </w:rPr>
        <w:t xml:space="preserve"> (1)</w:t>
      </w:r>
      <w:r w:rsidRPr="00344724">
        <w:rPr>
          <w:rFonts w:eastAsia="MS Mincho"/>
          <w:lang w:eastAsia="en-US"/>
        </w:rPr>
        <w:t xml:space="preserve"> referentieopdracht op meerdere Kerncompetenties in te dienen.</w:t>
      </w:r>
      <w:r w:rsidRPr="008A27CD">
        <w:rPr>
          <w:rFonts w:eastAsia="MS Mincho"/>
          <w:lang w:eastAsia="en-US"/>
        </w:rPr>
        <w:t xml:space="preserve"> </w:t>
      </w:r>
    </w:p>
    <w:p w14:paraId="2A402453" w14:textId="77777777" w:rsidR="00FE185F" w:rsidRPr="00FE185F" w:rsidRDefault="00FE185F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77777777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Pr="00FE185F">
        <w:rPr>
          <w:rFonts w:eastAsia="MS Mincho"/>
          <w:b/>
          <w:sz w:val="22"/>
          <w:szCs w:val="22"/>
          <w:lang w:eastAsia="en-US"/>
        </w:rPr>
        <w:t>Kruis hieronder aan welke kerncompetentie door welke referentie bewezen wordt</w:t>
      </w:r>
    </w:p>
    <w:p w14:paraId="132958FD" w14:textId="77777777" w:rsidR="00FE185F" w:rsidRPr="008A27CD" w:rsidRDefault="00FE185F" w:rsidP="006271E2">
      <w:pPr>
        <w:widowControl w:val="0"/>
        <w:tabs>
          <w:tab w:val="num" w:pos="176"/>
          <w:tab w:val="left" w:pos="2422"/>
        </w:tabs>
        <w:overflowPunct w:val="0"/>
        <w:autoSpaceDE w:val="0"/>
        <w:adjustRightInd w:val="0"/>
        <w:ind w:left="176" w:hanging="176"/>
        <w:rPr>
          <w:rFonts w:eastAsia="MS Mincho"/>
          <w:b/>
          <w:lang w:eastAsia="en-US"/>
        </w:rPr>
      </w:pPr>
    </w:p>
    <w:tbl>
      <w:tblPr>
        <w:tblStyle w:val="Tabelraster3"/>
        <w:tblW w:w="8060" w:type="dxa"/>
        <w:tblLook w:val="04A0" w:firstRow="1" w:lastRow="0" w:firstColumn="1" w:lastColumn="0" w:noHBand="0" w:noVBand="1"/>
      </w:tblPr>
      <w:tblGrid>
        <w:gridCol w:w="421"/>
        <w:gridCol w:w="3969"/>
        <w:gridCol w:w="3670"/>
      </w:tblGrid>
      <w:tr w:rsidR="008F61E3" w:rsidRPr="008F61E3" w14:paraId="31E61190" w14:textId="77777777" w:rsidTr="008F61E3">
        <w:tc>
          <w:tcPr>
            <w:tcW w:w="421" w:type="dxa"/>
            <w:shd w:val="clear" w:color="auto" w:fill="121469"/>
          </w:tcPr>
          <w:p w14:paraId="6E01CB35" w14:textId="77777777" w:rsidR="008F61E3" w:rsidRPr="008F61E3" w:rsidRDefault="008F61E3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djustRightInd w:val="0"/>
              <w:rPr>
                <w:b/>
                <w:color w:val="FFFFFF" w:themeColor="background1"/>
              </w:rPr>
            </w:pPr>
          </w:p>
        </w:tc>
        <w:tc>
          <w:tcPr>
            <w:tcW w:w="3969" w:type="dxa"/>
            <w:shd w:val="clear" w:color="auto" w:fill="121469"/>
          </w:tcPr>
          <w:p w14:paraId="55DD9256" w14:textId="679462EF" w:rsidR="008F61E3" w:rsidRPr="008F61E3" w:rsidRDefault="008F61E3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djustRightInd w:val="0"/>
              <w:rPr>
                <w:b/>
                <w:color w:val="FFFFFF" w:themeColor="background1"/>
              </w:rPr>
            </w:pPr>
            <w:proofErr w:type="spellStart"/>
            <w:r w:rsidRPr="008F61E3">
              <w:rPr>
                <w:b/>
                <w:color w:val="FFFFFF" w:themeColor="background1"/>
              </w:rPr>
              <w:t>Uit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de </w:t>
            </w:r>
            <w:proofErr w:type="spellStart"/>
            <w:r w:rsidRPr="008F61E3">
              <w:rPr>
                <w:b/>
                <w:color w:val="FFFFFF" w:themeColor="background1"/>
              </w:rPr>
              <w:t>referenties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blijkt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dat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u </w:t>
            </w:r>
            <w:proofErr w:type="spellStart"/>
            <w:r w:rsidRPr="008F61E3">
              <w:rPr>
                <w:b/>
                <w:color w:val="FFFFFF" w:themeColor="background1"/>
              </w:rPr>
              <w:t>aantoonbare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ervaring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he</w:t>
            </w:r>
            <w:r w:rsidR="00C069D7">
              <w:rPr>
                <w:b/>
                <w:color w:val="FFFFFF" w:themeColor="background1"/>
              </w:rPr>
              <w:t>e</w:t>
            </w:r>
            <w:r w:rsidRPr="008F61E3">
              <w:rPr>
                <w:b/>
                <w:color w:val="FFFFFF" w:themeColor="background1"/>
              </w:rPr>
              <w:t>ft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met:</w:t>
            </w:r>
          </w:p>
        </w:tc>
        <w:tc>
          <w:tcPr>
            <w:tcW w:w="3670" w:type="dxa"/>
            <w:shd w:val="clear" w:color="auto" w:fill="121469"/>
          </w:tcPr>
          <w:p w14:paraId="3043BE3E" w14:textId="249571E5" w:rsidR="008F61E3" w:rsidRPr="008F61E3" w:rsidRDefault="008F61E3" w:rsidP="006271E2">
            <w:pPr>
              <w:widowControl w:val="0"/>
              <w:tabs>
                <w:tab w:val="left" w:pos="0"/>
              </w:tabs>
              <w:overflowPunct w:val="0"/>
              <w:autoSpaceDE w:val="0"/>
              <w:adjustRightInd w:val="0"/>
              <w:rPr>
                <w:b/>
                <w:color w:val="FFFFFF" w:themeColor="background1"/>
              </w:rPr>
            </w:pPr>
            <w:proofErr w:type="spellStart"/>
            <w:r w:rsidRPr="008F61E3">
              <w:rPr>
                <w:b/>
                <w:color w:val="FFFFFF" w:themeColor="background1"/>
              </w:rPr>
              <w:t>Uit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welke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referentie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blijkt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dat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u </w:t>
            </w:r>
            <w:proofErr w:type="spellStart"/>
            <w:r w:rsidRPr="008F61E3">
              <w:rPr>
                <w:b/>
                <w:color w:val="FFFFFF" w:themeColor="background1"/>
              </w:rPr>
              <w:t>ervaring</w:t>
            </w:r>
            <w:proofErr w:type="spellEnd"/>
            <w:r w:rsidRPr="008F61E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F61E3">
              <w:rPr>
                <w:b/>
                <w:color w:val="FFFFFF" w:themeColor="background1"/>
              </w:rPr>
              <w:t>he</w:t>
            </w:r>
            <w:r w:rsidR="00C069D7">
              <w:rPr>
                <w:b/>
                <w:color w:val="FFFFFF" w:themeColor="background1"/>
              </w:rPr>
              <w:t>e</w:t>
            </w:r>
            <w:r w:rsidRPr="008F61E3">
              <w:rPr>
                <w:b/>
                <w:color w:val="FFFFFF" w:themeColor="background1"/>
              </w:rPr>
              <w:t>ft</w:t>
            </w:r>
            <w:proofErr w:type="spellEnd"/>
            <w:r w:rsidRPr="008F61E3">
              <w:rPr>
                <w:b/>
                <w:color w:val="FFFFFF" w:themeColor="background1"/>
              </w:rPr>
              <w:t>?</w:t>
            </w:r>
          </w:p>
        </w:tc>
      </w:tr>
      <w:tr w:rsidR="00FE185F" w:rsidRPr="008A27CD" w14:paraId="76C20A5F" w14:textId="77777777" w:rsidTr="00C917F3">
        <w:tc>
          <w:tcPr>
            <w:tcW w:w="421" w:type="dxa"/>
          </w:tcPr>
          <w:p w14:paraId="5D250DCD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1</w:t>
            </w:r>
          </w:p>
        </w:tc>
        <w:tc>
          <w:tcPr>
            <w:tcW w:w="3969" w:type="dxa"/>
          </w:tcPr>
          <w:p w14:paraId="718F526D" w14:textId="727C2D9E" w:rsidR="00FE185F" w:rsidRPr="008A27CD" w:rsidRDefault="00C069D7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Het </w:t>
            </w:r>
            <w:proofErr w:type="spellStart"/>
            <w:r>
              <w:t>uitvoeren</w:t>
            </w:r>
            <w:proofErr w:type="spellEnd"/>
            <w:r>
              <w:t xml:space="preserve"> van </w:t>
            </w:r>
            <w:proofErr w:type="spellStart"/>
            <w:r>
              <w:t>operationele</w:t>
            </w:r>
            <w:proofErr w:type="spellEnd"/>
            <w:r>
              <w:t xml:space="preserve"> </w:t>
            </w:r>
            <w:proofErr w:type="spellStart"/>
            <w:r>
              <w:t>werkzaamheden</w:t>
            </w:r>
            <w:proofErr w:type="spellEnd"/>
            <w:r>
              <w:t xml:space="preserve"> on-site</w:t>
            </w:r>
          </w:p>
        </w:tc>
        <w:tc>
          <w:tcPr>
            <w:tcW w:w="3670" w:type="dxa"/>
          </w:tcPr>
          <w:p w14:paraId="225A2173" w14:textId="78185CF8" w:rsidR="00FE185F" w:rsidRPr="008A27CD" w:rsidRDefault="00FE185F" w:rsidP="00C069D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="00C069D7">
              <w:t xml:space="preserve"> 4</w:t>
            </w:r>
          </w:p>
        </w:tc>
      </w:tr>
      <w:tr w:rsidR="00FE185F" w:rsidRPr="008A27CD" w14:paraId="43E68940" w14:textId="77777777" w:rsidTr="00C917F3">
        <w:tc>
          <w:tcPr>
            <w:tcW w:w="421" w:type="dxa"/>
          </w:tcPr>
          <w:p w14:paraId="0D14D74D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2</w:t>
            </w:r>
          </w:p>
        </w:tc>
        <w:tc>
          <w:tcPr>
            <w:tcW w:w="3969" w:type="dxa"/>
          </w:tcPr>
          <w:p w14:paraId="739450F4" w14:textId="7699E47C" w:rsidR="00FE185F" w:rsidRPr="008A27CD" w:rsidRDefault="00C069D7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>
              <w:t>Uitvoeren</w:t>
            </w:r>
            <w:proofErr w:type="spellEnd"/>
            <w:r>
              <w:t xml:space="preserve"> van de </w:t>
            </w:r>
            <w:proofErr w:type="spellStart"/>
            <w:r>
              <w:t>genoemde</w:t>
            </w:r>
            <w:proofErr w:type="spellEnd"/>
            <w:r>
              <w:t xml:space="preserve"> </w:t>
            </w:r>
            <w:proofErr w:type="spellStart"/>
            <w:r>
              <w:t>sturende</w:t>
            </w:r>
            <w:proofErr w:type="spellEnd"/>
            <w:r>
              <w:t xml:space="preserve"> </w:t>
            </w:r>
            <w:proofErr w:type="spellStart"/>
            <w:r>
              <w:t>richtinggevende</w:t>
            </w:r>
            <w:proofErr w:type="spellEnd"/>
            <w:r>
              <w:t xml:space="preserve"> </w:t>
            </w:r>
            <w:proofErr w:type="spellStart"/>
            <w:r>
              <w:t>werkzaamheden</w:t>
            </w:r>
            <w:proofErr w:type="spellEnd"/>
          </w:p>
        </w:tc>
        <w:tc>
          <w:tcPr>
            <w:tcW w:w="3670" w:type="dxa"/>
          </w:tcPr>
          <w:p w14:paraId="1BF29262" w14:textId="28913030" w:rsidR="00FE185F" w:rsidRPr="008A27CD" w:rsidRDefault="00FE185F" w:rsidP="00C069D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="00C069D7">
              <w:t xml:space="preserve"> 4</w:t>
            </w:r>
          </w:p>
        </w:tc>
      </w:tr>
      <w:tr w:rsidR="00FE185F" w:rsidRPr="008A27CD" w14:paraId="0E159AA5" w14:textId="77777777" w:rsidTr="00C917F3">
        <w:tc>
          <w:tcPr>
            <w:tcW w:w="421" w:type="dxa"/>
          </w:tcPr>
          <w:p w14:paraId="7E2C394F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3</w:t>
            </w:r>
          </w:p>
        </w:tc>
        <w:tc>
          <w:tcPr>
            <w:tcW w:w="3969" w:type="dxa"/>
          </w:tcPr>
          <w:p w14:paraId="019F7C78" w14:textId="42DB8B22" w:rsidR="00FE185F" w:rsidRPr="008A27CD" w:rsidRDefault="00C069D7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>
              <w:t>Kennis</w:t>
            </w:r>
            <w:proofErr w:type="spellEnd"/>
            <w:r>
              <w:t xml:space="preserve"> en </w:t>
            </w:r>
            <w:proofErr w:type="spellStart"/>
            <w:r>
              <w:t>ervaring</w:t>
            </w:r>
            <w:proofErr w:type="spellEnd"/>
            <w:r>
              <w:t xml:space="preserve"> in het </w:t>
            </w:r>
            <w:proofErr w:type="spellStart"/>
            <w:r>
              <w:t>ontwikkelen</w:t>
            </w:r>
            <w:proofErr w:type="spellEnd"/>
            <w:r>
              <w:t xml:space="preserve"> </w:t>
            </w:r>
            <w:proofErr w:type="spellStart"/>
            <w:r>
              <w:t>evan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implementeren</w:t>
            </w:r>
            <w:proofErr w:type="spellEnd"/>
            <w:r>
              <w:t xml:space="preserve"> van </w:t>
            </w:r>
            <w:proofErr w:type="spellStart"/>
            <w:r>
              <w:t>processen</w:t>
            </w:r>
            <w:proofErr w:type="spellEnd"/>
          </w:p>
        </w:tc>
        <w:tc>
          <w:tcPr>
            <w:tcW w:w="3670" w:type="dxa"/>
          </w:tcPr>
          <w:p w14:paraId="5E76C94E" w14:textId="53E96305" w:rsidR="00FE185F" w:rsidRPr="008A27CD" w:rsidRDefault="00FE185F" w:rsidP="00C069D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="00C069D7">
              <w:t xml:space="preserve"> 4</w:t>
            </w:r>
          </w:p>
        </w:tc>
      </w:tr>
      <w:tr w:rsidR="00FE185F" w:rsidRPr="008A27CD" w14:paraId="6F68D3DC" w14:textId="77777777" w:rsidTr="00C917F3">
        <w:tc>
          <w:tcPr>
            <w:tcW w:w="421" w:type="dxa"/>
          </w:tcPr>
          <w:p w14:paraId="6DDA5AB2" w14:textId="77777777" w:rsidR="00FE185F" w:rsidRPr="008A27CD" w:rsidRDefault="00FE185F" w:rsidP="006271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t>4</w:t>
            </w:r>
          </w:p>
        </w:tc>
        <w:tc>
          <w:tcPr>
            <w:tcW w:w="3969" w:type="dxa"/>
          </w:tcPr>
          <w:p w14:paraId="6CD645B0" w14:textId="7C7E1E13" w:rsidR="00FE185F" w:rsidRPr="008A27CD" w:rsidRDefault="00267ED2" w:rsidP="00267ED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>
              <w:t>Werken</w:t>
            </w:r>
            <w:proofErr w:type="spellEnd"/>
            <w:r>
              <w:t xml:space="preserve"> </w:t>
            </w:r>
            <w:proofErr w:type="spellStart"/>
            <w:r>
              <w:t>binnen</w:t>
            </w:r>
            <w:proofErr w:type="spellEnd"/>
            <w:r>
              <w:t xml:space="preserve"> </w:t>
            </w:r>
            <w:proofErr w:type="spellStart"/>
            <w:r>
              <w:t>e</w:t>
            </w:r>
            <w:r w:rsidR="00C069D7">
              <w:t>en</w:t>
            </w:r>
            <w:proofErr w:type="spellEnd"/>
            <w:r w:rsidR="00C069D7">
              <w:t xml:space="preserve"> </w:t>
            </w:r>
            <w:proofErr w:type="spellStart"/>
            <w:r w:rsidR="00C069D7">
              <w:t>overheidsinstantie</w:t>
            </w:r>
            <w:proofErr w:type="spellEnd"/>
          </w:p>
        </w:tc>
        <w:tc>
          <w:tcPr>
            <w:tcW w:w="3670" w:type="dxa"/>
          </w:tcPr>
          <w:p w14:paraId="733C67D9" w14:textId="6FBAFA5E" w:rsidR="00FE185F" w:rsidRPr="008A27CD" w:rsidRDefault="00FE185F" w:rsidP="00C069D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67ED2">
              <w:fldChar w:fldCharType="separate"/>
            </w:r>
            <w:r w:rsidRPr="008A27CD">
              <w:fldChar w:fldCharType="end"/>
            </w:r>
            <w:r w:rsidR="00C069D7">
              <w:t xml:space="preserve"> 4</w:t>
            </w:r>
          </w:p>
        </w:tc>
      </w:tr>
    </w:tbl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3953A953" w14:textId="29B2811B" w:rsid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Pr="00FE185F">
        <w:rPr>
          <w:rFonts w:eastAsia="MS Mincho"/>
          <w:b/>
          <w:bCs/>
          <w:sz w:val="22"/>
          <w:szCs w:val="22"/>
          <w:lang w:eastAsia="en-US"/>
        </w:rPr>
        <w:t>Referentie</w:t>
      </w:r>
      <w:r>
        <w:rPr>
          <w:rFonts w:eastAsia="MS Mincho"/>
          <w:b/>
          <w:bCs/>
          <w:sz w:val="22"/>
          <w:szCs w:val="22"/>
          <w:lang w:eastAsia="en-US"/>
        </w:rPr>
        <w:t>(s)</w:t>
      </w:r>
    </w:p>
    <w:p w14:paraId="5993AD1E" w14:textId="77777777" w:rsidR="00FE185F" w:rsidRPr="00FE185F" w:rsidRDefault="00FE185F" w:rsidP="006271E2">
      <w:pPr>
        <w:rPr>
          <w:rFonts w:eastAsia="MS Mincho"/>
          <w:b/>
          <w:bCs/>
          <w:lang w:eastAsia="en-US"/>
        </w:rPr>
      </w:pPr>
    </w:p>
    <w:p w14:paraId="4B64334C" w14:textId="77777777" w:rsidR="00EC0324" w:rsidRDefault="00EC0324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  <w:r>
        <w:rPr>
          <w:rFonts w:eastAsia="MS Mincho"/>
          <w:b/>
          <w:bCs/>
          <w:color w:val="121469"/>
          <w:sz w:val="20"/>
          <w:szCs w:val="20"/>
          <w:lang w:eastAsia="en-US"/>
        </w:rPr>
        <w:br w:type="page"/>
      </w:r>
    </w:p>
    <w:p w14:paraId="11653B2E" w14:textId="1CD2506D" w:rsidR="00FE185F" w:rsidRPr="006271E2" w:rsidRDefault="00FE185F" w:rsidP="006271E2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  <w:r w:rsidRPr="006271E2">
        <w:rPr>
          <w:rFonts w:eastAsia="MS Mincho"/>
          <w:b/>
          <w:bCs/>
          <w:color w:val="121469"/>
          <w:sz w:val="20"/>
          <w:szCs w:val="20"/>
          <w:lang w:eastAsia="en-US"/>
        </w:rPr>
        <w:lastRenderedPageBreak/>
        <w:t>Referentie 1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87"/>
        <w:gridCol w:w="1754"/>
        <w:gridCol w:w="1737"/>
        <w:gridCol w:w="2206"/>
      </w:tblGrid>
      <w:tr w:rsidR="00FE185F" w:rsidRPr="008A27CD" w14:paraId="365955EA" w14:textId="77777777" w:rsidTr="00563EF4">
        <w:trPr>
          <w:trHeight w:val="513"/>
        </w:trPr>
        <w:tc>
          <w:tcPr>
            <w:tcW w:w="2231" w:type="dxa"/>
          </w:tcPr>
          <w:p w14:paraId="739C2109" w14:textId="77777777" w:rsidR="00FE185F" w:rsidRPr="008A27CD" w:rsidRDefault="00FE185F" w:rsidP="006271E2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47AC417E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21D2575E" w14:textId="77777777" w:rsidTr="00563EF4">
        <w:trPr>
          <w:trHeight w:val="513"/>
        </w:trPr>
        <w:tc>
          <w:tcPr>
            <w:tcW w:w="2231" w:type="dxa"/>
          </w:tcPr>
          <w:p w14:paraId="1C41D55D" w14:textId="77777777" w:rsidR="00FE185F" w:rsidRPr="008A27CD" w:rsidRDefault="00FE185F" w:rsidP="006271E2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24A32515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69323A04" w14:textId="77777777" w:rsidTr="00563EF4">
        <w:trPr>
          <w:trHeight w:val="513"/>
        </w:trPr>
        <w:tc>
          <w:tcPr>
            <w:tcW w:w="2231" w:type="dxa"/>
          </w:tcPr>
          <w:p w14:paraId="1D6E8898" w14:textId="77777777" w:rsidR="00FE185F" w:rsidRPr="008A27CD" w:rsidRDefault="00FE185F" w:rsidP="006271E2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347AE1B9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027009B3" w14:textId="77777777" w:rsidTr="00563EF4">
        <w:tc>
          <w:tcPr>
            <w:tcW w:w="2231" w:type="dxa"/>
            <w:vMerge w:val="restart"/>
          </w:tcPr>
          <w:p w14:paraId="46E8940E" w14:textId="77777777" w:rsidR="00FE185F" w:rsidRPr="008A27CD" w:rsidRDefault="00FE185F" w:rsidP="006271E2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6384A670" w14:textId="77777777" w:rsidR="00FE185F" w:rsidRPr="008A27CD" w:rsidRDefault="00FE185F" w:rsidP="006271E2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72F21038" w14:textId="77777777" w:rsidR="00FE185F" w:rsidRPr="008A27CD" w:rsidRDefault="00FE185F" w:rsidP="006271E2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4B652602" w14:textId="77777777" w:rsidR="00FE185F" w:rsidRPr="008A27CD" w:rsidRDefault="00FE185F" w:rsidP="006271E2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FE185F" w:rsidRPr="008A27CD" w14:paraId="61408B4B" w14:textId="77777777" w:rsidTr="00563EF4">
        <w:trPr>
          <w:trHeight w:val="513"/>
        </w:trPr>
        <w:tc>
          <w:tcPr>
            <w:tcW w:w="2231" w:type="dxa"/>
            <w:vMerge/>
          </w:tcPr>
          <w:p w14:paraId="1F30CBE1" w14:textId="77777777" w:rsidR="00FE185F" w:rsidRPr="008A27CD" w:rsidRDefault="00FE185F" w:rsidP="006271E2"/>
        </w:tc>
        <w:tc>
          <w:tcPr>
            <w:tcW w:w="1778" w:type="dxa"/>
          </w:tcPr>
          <w:p w14:paraId="2E0A44E4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5B01BA9D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6C61066E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2D47D52A" w14:textId="77777777" w:rsidTr="00563EF4">
        <w:trPr>
          <w:trHeight w:val="513"/>
        </w:trPr>
        <w:tc>
          <w:tcPr>
            <w:tcW w:w="2231" w:type="dxa"/>
            <w:vMerge/>
          </w:tcPr>
          <w:p w14:paraId="042C944A" w14:textId="77777777" w:rsidR="00FE185F" w:rsidRPr="008A27CD" w:rsidRDefault="00FE185F" w:rsidP="006271E2"/>
        </w:tc>
        <w:tc>
          <w:tcPr>
            <w:tcW w:w="5753" w:type="dxa"/>
            <w:gridSpan w:val="3"/>
          </w:tcPr>
          <w:p w14:paraId="3D419EC5" w14:textId="77777777" w:rsidR="00FE185F" w:rsidRDefault="00FE185F" w:rsidP="006271E2">
            <w:r>
              <w:t>E-</w:t>
            </w:r>
            <w:proofErr w:type="spellStart"/>
            <w:r>
              <w:t>mailadres</w:t>
            </w:r>
            <w:proofErr w:type="spellEnd"/>
          </w:p>
          <w:p w14:paraId="1974B4C6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459B8CB0" w14:textId="77777777" w:rsidTr="00563EF4">
        <w:trPr>
          <w:trHeight w:val="1258"/>
        </w:trPr>
        <w:tc>
          <w:tcPr>
            <w:tcW w:w="2231" w:type="dxa"/>
          </w:tcPr>
          <w:p w14:paraId="21A38F8D" w14:textId="54C16310" w:rsidR="00483F14" w:rsidRPr="00483F14" w:rsidRDefault="00483F14" w:rsidP="00483F14">
            <w:proofErr w:type="spellStart"/>
            <w:r>
              <w:t>V</w:t>
            </w:r>
            <w:r w:rsidRPr="00483F14">
              <w:t>erklaring</w:t>
            </w:r>
            <w:proofErr w:type="spellEnd"/>
            <w:r w:rsidRPr="00483F14">
              <w:t xml:space="preserve"> </w:t>
            </w:r>
            <w:proofErr w:type="spellStart"/>
            <w:r>
              <w:t>waarin</w:t>
            </w:r>
            <w:proofErr w:type="spellEnd"/>
            <w:r w:rsidRPr="00483F14">
              <w:t xml:space="preserve"> de </w:t>
            </w:r>
            <w:proofErr w:type="spellStart"/>
            <w:r w:rsidRPr="00483F14">
              <w:t>volgende</w:t>
            </w:r>
            <w:proofErr w:type="spellEnd"/>
            <w:r w:rsidRPr="00483F14">
              <w:t xml:space="preserve"> </w:t>
            </w:r>
            <w:proofErr w:type="spellStart"/>
            <w:r w:rsidRPr="00483F14">
              <w:t>elementen</w:t>
            </w:r>
            <w:proofErr w:type="spellEnd"/>
            <w:r w:rsidRPr="00483F14"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 w:rsidRPr="00483F14">
              <w:t>opgenomen</w:t>
            </w:r>
            <w:proofErr w:type="spellEnd"/>
            <w:r w:rsidRPr="00483F14">
              <w:t>:</w:t>
            </w:r>
          </w:p>
          <w:p w14:paraId="1AC6CD19" w14:textId="77777777" w:rsidR="00483F14" w:rsidRDefault="00483F14" w:rsidP="00483F14">
            <w:pPr>
              <w:pStyle w:val="Lijstalinea"/>
              <w:numPr>
                <w:ilvl w:val="0"/>
                <w:numId w:val="16"/>
              </w:numPr>
              <w:spacing w:line="283" w:lineRule="exact"/>
              <w:ind w:left="447"/>
              <w:contextualSpacing w:val="0"/>
            </w:pP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bevestiging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de </w:t>
            </w:r>
            <w:proofErr w:type="spellStart"/>
            <w:r>
              <w:t>referentieopdracht</w:t>
            </w:r>
            <w:proofErr w:type="spellEnd"/>
            <w:r>
              <w:t xml:space="preserve"> </w:t>
            </w:r>
            <w:proofErr w:type="spellStart"/>
            <w:r>
              <w:t>volledig</w:t>
            </w:r>
            <w:proofErr w:type="spellEnd"/>
            <w:r>
              <w:t xml:space="preserve"> </w:t>
            </w:r>
            <w:proofErr w:type="spellStart"/>
            <w:r>
              <w:t>voldoet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de </w:t>
            </w:r>
            <w:proofErr w:type="spellStart"/>
            <w:r>
              <w:t>beschreven</w:t>
            </w:r>
            <w:proofErr w:type="spellEnd"/>
            <w:r>
              <w:t xml:space="preserve"> </w:t>
            </w:r>
            <w:proofErr w:type="spellStart"/>
            <w:r>
              <w:t>kerncompetentie</w:t>
            </w:r>
            <w:proofErr w:type="spellEnd"/>
            <w:r>
              <w:t>.</w:t>
            </w:r>
          </w:p>
          <w:p w14:paraId="7FF538CE" w14:textId="57B6E663" w:rsidR="00FE185F" w:rsidRPr="00483F14" w:rsidRDefault="00483F14" w:rsidP="00483F14">
            <w:pPr>
              <w:pStyle w:val="Lijstalinea"/>
              <w:numPr>
                <w:ilvl w:val="0"/>
                <w:numId w:val="16"/>
              </w:numPr>
              <w:ind w:left="447"/>
              <w:rPr>
                <w:rFonts w:eastAsia="MS Mincho"/>
                <w:lang w:val="nl-NL"/>
              </w:rPr>
            </w:pPr>
            <w:proofErr w:type="spellStart"/>
            <w:r w:rsidRPr="00483F14">
              <w:rPr>
                <w:rFonts w:eastAsia="MS Mincho"/>
              </w:rPr>
              <w:t>Een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uitgebreide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omschrijving</w:t>
            </w:r>
            <w:proofErr w:type="spellEnd"/>
            <w:r w:rsidRPr="00483F14">
              <w:rPr>
                <w:rFonts w:eastAsia="MS Mincho"/>
              </w:rPr>
              <w:t xml:space="preserve"> van de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, </w:t>
            </w:r>
            <w:proofErr w:type="spellStart"/>
            <w:r w:rsidRPr="00483F14">
              <w:rPr>
                <w:rFonts w:eastAsia="MS Mincho"/>
              </w:rPr>
              <w:t>waaruit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blijkt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dat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deze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voldoet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aan</w:t>
            </w:r>
            <w:proofErr w:type="spellEnd"/>
            <w:r w:rsidRPr="00483F14">
              <w:rPr>
                <w:rFonts w:eastAsia="MS Mincho"/>
              </w:rPr>
              <w:t xml:space="preserve"> de </w:t>
            </w:r>
            <w:proofErr w:type="spellStart"/>
            <w:r w:rsidRPr="00483F14">
              <w:rPr>
                <w:rFonts w:eastAsia="MS Mincho"/>
              </w:rPr>
              <w:t>gestelde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Eisen</w:t>
            </w:r>
            <w:proofErr w:type="spellEnd"/>
            <w:r w:rsidRPr="00483F14">
              <w:rPr>
                <w:rFonts w:eastAsia="MS Mincho"/>
              </w:rPr>
              <w:t>.</w:t>
            </w:r>
          </w:p>
          <w:p w14:paraId="37C97FCE" w14:textId="54978347" w:rsidR="008D75D8" w:rsidRPr="008A27CD" w:rsidRDefault="008D75D8" w:rsidP="00C069D7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4838C99E" w14:textId="77777777" w:rsidR="00FE185F" w:rsidRPr="008A27CD" w:rsidRDefault="00FE185F" w:rsidP="006271E2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FE185F" w:rsidRPr="008A27CD" w14:paraId="376F1B55" w14:textId="77777777" w:rsidTr="00563EF4">
        <w:trPr>
          <w:trHeight w:val="513"/>
        </w:trPr>
        <w:tc>
          <w:tcPr>
            <w:tcW w:w="2231" w:type="dxa"/>
          </w:tcPr>
          <w:p w14:paraId="0FA64396" w14:textId="77777777" w:rsidR="00FE185F" w:rsidRPr="008A27CD" w:rsidRDefault="00FE185F" w:rsidP="006271E2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787B90CE" w14:textId="77777777" w:rsidR="00FE185F" w:rsidRPr="008A27CD" w:rsidRDefault="00FE185F" w:rsidP="006271E2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3C786651" w14:textId="53F173FB" w:rsidR="00FE185F" w:rsidRDefault="00FE185F" w:rsidP="006271E2">
      <w:pPr>
        <w:rPr>
          <w:rFonts w:eastAsia="Calibri"/>
          <w:lang w:eastAsia="en-US"/>
        </w:rPr>
      </w:pPr>
    </w:p>
    <w:p w14:paraId="54C4D5B4" w14:textId="77777777" w:rsidR="00C917F3" w:rsidRPr="00F45F8F" w:rsidRDefault="00C917F3" w:rsidP="00C917F3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1E472BC4" w14:textId="624C3F60" w:rsidR="00C917F3" w:rsidRPr="00F45F8F" w:rsidRDefault="00563EF4" w:rsidP="00C917F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="00C917F3"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="00C917F3"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="00C917F3"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2B66BBB9" w14:textId="77777777" w:rsidR="00C917F3" w:rsidRPr="00F45F8F" w:rsidRDefault="00C917F3" w:rsidP="00C917F3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8F61E3" w:rsidRPr="00F45F8F" w14:paraId="0B3B047E" w14:textId="77777777" w:rsidTr="00EC0324">
        <w:trPr>
          <w:trHeight w:val="513"/>
        </w:trPr>
        <w:tc>
          <w:tcPr>
            <w:tcW w:w="3545" w:type="dxa"/>
          </w:tcPr>
          <w:p w14:paraId="0ED61595" w14:textId="1FEA5675" w:rsidR="008F61E3" w:rsidRPr="00F45F8F" w:rsidRDefault="00DB0C67" w:rsidP="005B48AB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>Naam ondergetekende</w:t>
            </w:r>
          </w:p>
        </w:tc>
        <w:tc>
          <w:tcPr>
            <w:tcW w:w="4530" w:type="dxa"/>
            <w:shd w:val="clear" w:color="auto" w:fill="8CBCC9"/>
          </w:tcPr>
          <w:p w14:paraId="4606BADA" w14:textId="77777777" w:rsidR="008F61E3" w:rsidRPr="00F45F8F" w:rsidRDefault="008F61E3" w:rsidP="005B48AB">
            <w:pPr>
              <w:spacing w:line="240" w:lineRule="auto"/>
              <w:rPr>
                <w:rFonts w:eastAsia="Calibri"/>
              </w:rPr>
            </w:pPr>
          </w:p>
        </w:tc>
      </w:tr>
      <w:tr w:rsidR="00C917F3" w:rsidRPr="00F45F8F" w14:paraId="1965F661" w14:textId="77777777" w:rsidTr="00EC0324">
        <w:tc>
          <w:tcPr>
            <w:tcW w:w="3545" w:type="dxa"/>
          </w:tcPr>
          <w:p w14:paraId="35991B33" w14:textId="77777777" w:rsidR="00C917F3" w:rsidRDefault="00C917F3" w:rsidP="005B48AB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4DB5408E" w14:textId="77777777" w:rsidR="00C917F3" w:rsidRPr="00F45F8F" w:rsidRDefault="00C917F3" w:rsidP="005B48AB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3D7A56EF" w14:textId="77777777" w:rsidR="00C917F3" w:rsidRPr="00F45F8F" w:rsidRDefault="00C917F3" w:rsidP="005B48AB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C917F3" w:rsidRPr="00F45F8F" w14:paraId="0A9AEC08" w14:textId="77777777" w:rsidTr="00EC0324">
        <w:trPr>
          <w:trHeight w:val="775"/>
        </w:trPr>
        <w:tc>
          <w:tcPr>
            <w:tcW w:w="3545" w:type="dxa"/>
          </w:tcPr>
          <w:p w14:paraId="77A99BC3" w14:textId="77777777" w:rsidR="00C917F3" w:rsidRPr="00F45F8F" w:rsidRDefault="00C917F3" w:rsidP="005B48AB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40C96E58" w14:textId="77777777" w:rsidR="00C917F3" w:rsidRPr="00F45F8F" w:rsidRDefault="00C917F3" w:rsidP="005B48AB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2C6F57C4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71FA147A" w14:textId="17AB9492" w:rsidR="00FE185F" w:rsidRPr="006271E2" w:rsidRDefault="00FE185F" w:rsidP="006271E2">
      <w:pPr>
        <w:rPr>
          <w:rFonts w:eastAsia="Calibri"/>
          <w:color w:val="121469"/>
          <w:sz w:val="20"/>
          <w:szCs w:val="20"/>
          <w:lang w:eastAsia="en-US"/>
        </w:rPr>
      </w:pPr>
      <w:r w:rsidRPr="006271E2">
        <w:rPr>
          <w:rFonts w:eastAsia="Calibri"/>
          <w:b/>
          <w:color w:val="121469"/>
          <w:sz w:val="20"/>
          <w:szCs w:val="20"/>
          <w:lang w:eastAsia="en-US"/>
        </w:rPr>
        <w:lastRenderedPageBreak/>
        <w:t>Referentie 2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87"/>
        <w:gridCol w:w="1754"/>
        <w:gridCol w:w="1737"/>
        <w:gridCol w:w="2206"/>
      </w:tblGrid>
      <w:tr w:rsidR="00EC0324" w:rsidRPr="008A27CD" w14:paraId="348A03ED" w14:textId="77777777" w:rsidTr="00060295">
        <w:trPr>
          <w:trHeight w:val="513"/>
        </w:trPr>
        <w:tc>
          <w:tcPr>
            <w:tcW w:w="2231" w:type="dxa"/>
          </w:tcPr>
          <w:p w14:paraId="7BBB3540" w14:textId="77777777" w:rsidR="00EC0324" w:rsidRPr="008A27CD" w:rsidRDefault="00EC0324" w:rsidP="00060295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57F6DD06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7EC502E8" w14:textId="77777777" w:rsidTr="00060295">
        <w:trPr>
          <w:trHeight w:val="513"/>
        </w:trPr>
        <w:tc>
          <w:tcPr>
            <w:tcW w:w="2231" w:type="dxa"/>
          </w:tcPr>
          <w:p w14:paraId="2DC55F49" w14:textId="77777777" w:rsidR="00EC0324" w:rsidRPr="008A27CD" w:rsidRDefault="00EC0324" w:rsidP="00060295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07E5323D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6EBACF19" w14:textId="77777777" w:rsidTr="00060295">
        <w:trPr>
          <w:trHeight w:val="513"/>
        </w:trPr>
        <w:tc>
          <w:tcPr>
            <w:tcW w:w="2231" w:type="dxa"/>
          </w:tcPr>
          <w:p w14:paraId="670D79B0" w14:textId="77777777" w:rsidR="00EC0324" w:rsidRPr="008A27CD" w:rsidRDefault="00EC0324" w:rsidP="00060295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0B023513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4C89A6DB" w14:textId="77777777" w:rsidTr="00060295">
        <w:tc>
          <w:tcPr>
            <w:tcW w:w="2231" w:type="dxa"/>
            <w:vMerge w:val="restart"/>
          </w:tcPr>
          <w:p w14:paraId="0FA7F0F0" w14:textId="77777777" w:rsidR="00EC0324" w:rsidRPr="008A27CD" w:rsidRDefault="00EC0324" w:rsidP="00060295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38D2EE98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0F181B08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2AD1C545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EC0324" w:rsidRPr="008A27CD" w14:paraId="7EC67FB5" w14:textId="77777777" w:rsidTr="00060295">
        <w:trPr>
          <w:trHeight w:val="513"/>
        </w:trPr>
        <w:tc>
          <w:tcPr>
            <w:tcW w:w="2231" w:type="dxa"/>
            <w:vMerge/>
          </w:tcPr>
          <w:p w14:paraId="57D301A3" w14:textId="77777777" w:rsidR="00EC0324" w:rsidRPr="008A27CD" w:rsidRDefault="00EC0324" w:rsidP="00060295"/>
        </w:tc>
        <w:tc>
          <w:tcPr>
            <w:tcW w:w="1778" w:type="dxa"/>
          </w:tcPr>
          <w:p w14:paraId="54F2C180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7FF62BEE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220040E6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1C56EDDB" w14:textId="77777777" w:rsidTr="00060295">
        <w:trPr>
          <w:trHeight w:val="513"/>
        </w:trPr>
        <w:tc>
          <w:tcPr>
            <w:tcW w:w="2231" w:type="dxa"/>
            <w:vMerge/>
          </w:tcPr>
          <w:p w14:paraId="201E3FE3" w14:textId="77777777" w:rsidR="00EC0324" w:rsidRPr="008A27CD" w:rsidRDefault="00EC0324" w:rsidP="00060295"/>
        </w:tc>
        <w:tc>
          <w:tcPr>
            <w:tcW w:w="5753" w:type="dxa"/>
            <w:gridSpan w:val="3"/>
          </w:tcPr>
          <w:p w14:paraId="4385A821" w14:textId="77777777" w:rsidR="00EC0324" w:rsidRDefault="00EC0324" w:rsidP="00060295">
            <w:r>
              <w:t>E-</w:t>
            </w:r>
            <w:proofErr w:type="spellStart"/>
            <w:r>
              <w:t>mailadres</w:t>
            </w:r>
            <w:proofErr w:type="spellEnd"/>
          </w:p>
          <w:p w14:paraId="798FCA75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5F87820" w14:textId="77777777" w:rsidTr="00060295">
        <w:trPr>
          <w:trHeight w:val="1258"/>
        </w:trPr>
        <w:tc>
          <w:tcPr>
            <w:tcW w:w="2231" w:type="dxa"/>
          </w:tcPr>
          <w:p w14:paraId="6A9B61B4" w14:textId="77777777" w:rsidR="00483F14" w:rsidRPr="00483F14" w:rsidRDefault="00483F14" w:rsidP="00483F14">
            <w:proofErr w:type="spellStart"/>
            <w:r>
              <w:t>V</w:t>
            </w:r>
            <w:r w:rsidRPr="00483F14">
              <w:t>erklaring</w:t>
            </w:r>
            <w:proofErr w:type="spellEnd"/>
            <w:r w:rsidRPr="00483F14">
              <w:t xml:space="preserve"> </w:t>
            </w:r>
            <w:proofErr w:type="spellStart"/>
            <w:r>
              <w:t>waarin</w:t>
            </w:r>
            <w:proofErr w:type="spellEnd"/>
            <w:r w:rsidRPr="00483F14">
              <w:t xml:space="preserve"> de </w:t>
            </w:r>
            <w:proofErr w:type="spellStart"/>
            <w:r w:rsidRPr="00483F14">
              <w:t>volgende</w:t>
            </w:r>
            <w:proofErr w:type="spellEnd"/>
            <w:r w:rsidRPr="00483F14">
              <w:t xml:space="preserve"> </w:t>
            </w:r>
            <w:proofErr w:type="spellStart"/>
            <w:r w:rsidRPr="00483F14">
              <w:t>elementen</w:t>
            </w:r>
            <w:proofErr w:type="spellEnd"/>
            <w:r w:rsidRPr="00483F14"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 w:rsidRPr="00483F14">
              <w:t>opgenomen</w:t>
            </w:r>
            <w:proofErr w:type="spellEnd"/>
            <w:r w:rsidRPr="00483F14">
              <w:t>:</w:t>
            </w:r>
          </w:p>
          <w:p w14:paraId="660014A6" w14:textId="77777777" w:rsidR="00483F14" w:rsidRDefault="00483F14" w:rsidP="00483F14">
            <w:pPr>
              <w:pStyle w:val="Lijstalinea"/>
              <w:numPr>
                <w:ilvl w:val="0"/>
                <w:numId w:val="18"/>
              </w:numPr>
              <w:spacing w:line="283" w:lineRule="exact"/>
              <w:ind w:left="447"/>
              <w:contextualSpacing w:val="0"/>
            </w:pP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bevestiging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de </w:t>
            </w:r>
            <w:proofErr w:type="spellStart"/>
            <w:r>
              <w:t>referentieopdracht</w:t>
            </w:r>
            <w:proofErr w:type="spellEnd"/>
            <w:r>
              <w:t xml:space="preserve"> </w:t>
            </w:r>
            <w:proofErr w:type="spellStart"/>
            <w:r>
              <w:t>volledig</w:t>
            </w:r>
            <w:proofErr w:type="spellEnd"/>
            <w:r>
              <w:t xml:space="preserve"> </w:t>
            </w:r>
            <w:proofErr w:type="spellStart"/>
            <w:r>
              <w:t>voldoet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de </w:t>
            </w:r>
            <w:proofErr w:type="spellStart"/>
            <w:r>
              <w:t>beschreven</w:t>
            </w:r>
            <w:proofErr w:type="spellEnd"/>
            <w:r>
              <w:t xml:space="preserve"> </w:t>
            </w:r>
            <w:proofErr w:type="spellStart"/>
            <w:r>
              <w:t>kerncompetentie</w:t>
            </w:r>
            <w:proofErr w:type="spellEnd"/>
            <w:r>
              <w:t>.</w:t>
            </w:r>
          </w:p>
          <w:p w14:paraId="2C25117A" w14:textId="77777777" w:rsidR="00483F14" w:rsidRPr="00483F14" w:rsidRDefault="00483F14" w:rsidP="00483F14">
            <w:pPr>
              <w:pStyle w:val="Lijstalinea"/>
              <w:numPr>
                <w:ilvl w:val="0"/>
                <w:numId w:val="18"/>
              </w:numPr>
              <w:ind w:left="447"/>
              <w:rPr>
                <w:rFonts w:eastAsia="MS Mincho"/>
                <w:lang w:val="nl-NL"/>
              </w:rPr>
            </w:pPr>
            <w:proofErr w:type="spellStart"/>
            <w:r w:rsidRPr="00483F14">
              <w:rPr>
                <w:rFonts w:eastAsia="MS Mincho"/>
              </w:rPr>
              <w:t>Een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uitgebreide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omschrijving</w:t>
            </w:r>
            <w:proofErr w:type="spellEnd"/>
            <w:r w:rsidRPr="00483F14">
              <w:rPr>
                <w:rFonts w:eastAsia="MS Mincho"/>
              </w:rPr>
              <w:t xml:space="preserve"> van de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, </w:t>
            </w:r>
            <w:proofErr w:type="spellStart"/>
            <w:r w:rsidRPr="00483F14">
              <w:rPr>
                <w:rFonts w:eastAsia="MS Mincho"/>
              </w:rPr>
              <w:t>waaruit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blijkt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dat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deze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voldoet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aan</w:t>
            </w:r>
            <w:proofErr w:type="spellEnd"/>
            <w:r w:rsidRPr="00483F14">
              <w:rPr>
                <w:rFonts w:eastAsia="MS Mincho"/>
              </w:rPr>
              <w:t xml:space="preserve"> de </w:t>
            </w:r>
            <w:proofErr w:type="spellStart"/>
            <w:r w:rsidRPr="00483F14">
              <w:rPr>
                <w:rFonts w:eastAsia="MS Mincho"/>
              </w:rPr>
              <w:t>gestelde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Eisen</w:t>
            </w:r>
            <w:proofErr w:type="spellEnd"/>
            <w:r w:rsidRPr="00483F14">
              <w:rPr>
                <w:rFonts w:eastAsia="MS Mincho"/>
              </w:rPr>
              <w:t>.</w:t>
            </w:r>
          </w:p>
          <w:p w14:paraId="51A0DBE1" w14:textId="5274EC55" w:rsidR="00EC0324" w:rsidRPr="008A27CD" w:rsidRDefault="00EC0324" w:rsidP="00060295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2320375C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62A33B3" w14:textId="77777777" w:rsidTr="00060295">
        <w:trPr>
          <w:trHeight w:val="513"/>
        </w:trPr>
        <w:tc>
          <w:tcPr>
            <w:tcW w:w="2231" w:type="dxa"/>
          </w:tcPr>
          <w:p w14:paraId="482523D7" w14:textId="77777777" w:rsidR="00EC0324" w:rsidRPr="008A27CD" w:rsidRDefault="00EC0324" w:rsidP="00060295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53DCBC22" w14:textId="77777777" w:rsidR="00EC0324" w:rsidRPr="008A27CD" w:rsidRDefault="00EC0324" w:rsidP="00060295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C0E4194" w14:textId="77777777" w:rsidR="00EC0324" w:rsidRDefault="00EC0324" w:rsidP="00EC0324">
      <w:pPr>
        <w:rPr>
          <w:rFonts w:eastAsia="Calibri"/>
          <w:lang w:eastAsia="en-US"/>
        </w:rPr>
      </w:pPr>
    </w:p>
    <w:p w14:paraId="39F6A5A8" w14:textId="77777777" w:rsidR="00EC0324" w:rsidRPr="00F45F8F" w:rsidRDefault="00EC0324" w:rsidP="00EC0324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463DDE2B" w14:textId="77777777" w:rsidR="00EC0324" w:rsidRPr="00F45F8F" w:rsidRDefault="00EC0324" w:rsidP="00EC03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4E81040B" w14:textId="77777777" w:rsidR="00EC0324" w:rsidRPr="00F45F8F" w:rsidRDefault="00EC0324" w:rsidP="00EC0324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EC0324" w:rsidRPr="00F45F8F" w14:paraId="5102A339" w14:textId="77777777" w:rsidTr="00060295">
        <w:trPr>
          <w:trHeight w:val="513"/>
        </w:trPr>
        <w:tc>
          <w:tcPr>
            <w:tcW w:w="3545" w:type="dxa"/>
          </w:tcPr>
          <w:p w14:paraId="7E508D8B" w14:textId="290449FF" w:rsidR="00EC0324" w:rsidRPr="00F45F8F" w:rsidRDefault="00DB0C67" w:rsidP="00060295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>Naam ondergetekende</w:t>
            </w:r>
          </w:p>
        </w:tc>
        <w:tc>
          <w:tcPr>
            <w:tcW w:w="4530" w:type="dxa"/>
            <w:shd w:val="clear" w:color="auto" w:fill="8CBCC9"/>
          </w:tcPr>
          <w:p w14:paraId="7352F80B" w14:textId="77777777" w:rsidR="00EC0324" w:rsidRPr="00F45F8F" w:rsidRDefault="00EC0324" w:rsidP="00060295">
            <w:pPr>
              <w:spacing w:line="240" w:lineRule="auto"/>
              <w:rPr>
                <w:rFonts w:eastAsia="Calibri"/>
              </w:rPr>
            </w:pPr>
          </w:p>
        </w:tc>
      </w:tr>
      <w:tr w:rsidR="00EC0324" w:rsidRPr="00F45F8F" w14:paraId="371B4E71" w14:textId="77777777" w:rsidTr="00060295">
        <w:tc>
          <w:tcPr>
            <w:tcW w:w="3545" w:type="dxa"/>
          </w:tcPr>
          <w:p w14:paraId="6D3CAAD4" w14:textId="77777777" w:rsidR="00EC0324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4B728126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02D16BA5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EC0324" w:rsidRPr="00F45F8F" w14:paraId="1A193F77" w14:textId="77777777" w:rsidTr="00060295">
        <w:trPr>
          <w:trHeight w:val="775"/>
        </w:trPr>
        <w:tc>
          <w:tcPr>
            <w:tcW w:w="3545" w:type="dxa"/>
          </w:tcPr>
          <w:p w14:paraId="2D9D130E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7DF0CDEF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19EE94CF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22D3E50D" w14:textId="2C06BF88" w:rsidR="00FE185F" w:rsidRPr="006271E2" w:rsidRDefault="00FE185F" w:rsidP="006271E2">
      <w:pPr>
        <w:rPr>
          <w:rFonts w:eastAsia="Calibri"/>
          <w:color w:val="121469"/>
          <w:sz w:val="20"/>
          <w:szCs w:val="20"/>
          <w:lang w:eastAsia="en-US"/>
        </w:rPr>
      </w:pPr>
      <w:r w:rsidRPr="006271E2">
        <w:rPr>
          <w:rFonts w:eastAsia="Calibri"/>
          <w:b/>
          <w:color w:val="121469"/>
          <w:sz w:val="20"/>
          <w:szCs w:val="20"/>
          <w:lang w:eastAsia="en-US"/>
        </w:rPr>
        <w:lastRenderedPageBreak/>
        <w:t>Referentie 3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87"/>
        <w:gridCol w:w="1754"/>
        <w:gridCol w:w="1737"/>
        <w:gridCol w:w="2206"/>
      </w:tblGrid>
      <w:tr w:rsidR="00EC0324" w:rsidRPr="008A27CD" w14:paraId="0A92F859" w14:textId="77777777" w:rsidTr="00060295">
        <w:trPr>
          <w:trHeight w:val="513"/>
        </w:trPr>
        <w:tc>
          <w:tcPr>
            <w:tcW w:w="2231" w:type="dxa"/>
          </w:tcPr>
          <w:p w14:paraId="138A490E" w14:textId="77777777" w:rsidR="00EC0324" w:rsidRPr="008A27CD" w:rsidRDefault="00EC0324" w:rsidP="00060295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3B2160FF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1DC62347" w14:textId="77777777" w:rsidTr="00060295">
        <w:trPr>
          <w:trHeight w:val="513"/>
        </w:trPr>
        <w:tc>
          <w:tcPr>
            <w:tcW w:w="2231" w:type="dxa"/>
          </w:tcPr>
          <w:p w14:paraId="434E1C6A" w14:textId="77777777" w:rsidR="00EC0324" w:rsidRPr="008A27CD" w:rsidRDefault="00EC0324" w:rsidP="00060295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26A4DD2F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3A747461" w14:textId="77777777" w:rsidTr="00060295">
        <w:trPr>
          <w:trHeight w:val="513"/>
        </w:trPr>
        <w:tc>
          <w:tcPr>
            <w:tcW w:w="2231" w:type="dxa"/>
          </w:tcPr>
          <w:p w14:paraId="55440E0B" w14:textId="77777777" w:rsidR="00EC0324" w:rsidRPr="008A27CD" w:rsidRDefault="00EC0324" w:rsidP="00060295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2EDB9F21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7407D2B" w14:textId="77777777" w:rsidTr="00060295">
        <w:tc>
          <w:tcPr>
            <w:tcW w:w="2231" w:type="dxa"/>
            <w:vMerge w:val="restart"/>
          </w:tcPr>
          <w:p w14:paraId="20A17A57" w14:textId="77777777" w:rsidR="00EC0324" w:rsidRPr="008A27CD" w:rsidRDefault="00EC0324" w:rsidP="00060295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6DDF31EC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268B0E2B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3FAB3C99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EC0324" w:rsidRPr="008A27CD" w14:paraId="412F00A6" w14:textId="77777777" w:rsidTr="00060295">
        <w:trPr>
          <w:trHeight w:val="513"/>
        </w:trPr>
        <w:tc>
          <w:tcPr>
            <w:tcW w:w="2231" w:type="dxa"/>
            <w:vMerge/>
          </w:tcPr>
          <w:p w14:paraId="700EAE50" w14:textId="77777777" w:rsidR="00EC0324" w:rsidRPr="008A27CD" w:rsidRDefault="00EC0324" w:rsidP="00060295"/>
        </w:tc>
        <w:tc>
          <w:tcPr>
            <w:tcW w:w="1778" w:type="dxa"/>
          </w:tcPr>
          <w:p w14:paraId="7E422F24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4C17707D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3A43415B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1387A32" w14:textId="77777777" w:rsidTr="00060295">
        <w:trPr>
          <w:trHeight w:val="513"/>
        </w:trPr>
        <w:tc>
          <w:tcPr>
            <w:tcW w:w="2231" w:type="dxa"/>
            <w:vMerge/>
          </w:tcPr>
          <w:p w14:paraId="4338A9CF" w14:textId="77777777" w:rsidR="00EC0324" w:rsidRPr="008A27CD" w:rsidRDefault="00EC0324" w:rsidP="00060295"/>
        </w:tc>
        <w:tc>
          <w:tcPr>
            <w:tcW w:w="5753" w:type="dxa"/>
            <w:gridSpan w:val="3"/>
          </w:tcPr>
          <w:p w14:paraId="6FD74B4E" w14:textId="77777777" w:rsidR="00EC0324" w:rsidRDefault="00EC0324" w:rsidP="00060295">
            <w:r>
              <w:t>E-</w:t>
            </w:r>
            <w:proofErr w:type="spellStart"/>
            <w:r>
              <w:t>mailadres</w:t>
            </w:r>
            <w:proofErr w:type="spellEnd"/>
          </w:p>
          <w:p w14:paraId="3170D8C3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33D3CC2B" w14:textId="77777777" w:rsidTr="00060295">
        <w:trPr>
          <w:trHeight w:val="1258"/>
        </w:trPr>
        <w:tc>
          <w:tcPr>
            <w:tcW w:w="2231" w:type="dxa"/>
          </w:tcPr>
          <w:p w14:paraId="15F2CA35" w14:textId="77777777" w:rsidR="00483F14" w:rsidRPr="00483F14" w:rsidRDefault="00483F14" w:rsidP="00483F14">
            <w:proofErr w:type="spellStart"/>
            <w:r>
              <w:t>V</w:t>
            </w:r>
            <w:r w:rsidRPr="00483F14">
              <w:t>erklaring</w:t>
            </w:r>
            <w:proofErr w:type="spellEnd"/>
            <w:r w:rsidRPr="00483F14">
              <w:t xml:space="preserve"> </w:t>
            </w:r>
            <w:proofErr w:type="spellStart"/>
            <w:r>
              <w:t>waarin</w:t>
            </w:r>
            <w:proofErr w:type="spellEnd"/>
            <w:r w:rsidRPr="00483F14">
              <w:t xml:space="preserve"> de </w:t>
            </w:r>
            <w:proofErr w:type="spellStart"/>
            <w:r w:rsidRPr="00483F14">
              <w:t>volgende</w:t>
            </w:r>
            <w:proofErr w:type="spellEnd"/>
            <w:r w:rsidRPr="00483F14">
              <w:t xml:space="preserve"> </w:t>
            </w:r>
            <w:proofErr w:type="spellStart"/>
            <w:r w:rsidRPr="00483F14">
              <w:t>elementen</w:t>
            </w:r>
            <w:proofErr w:type="spellEnd"/>
            <w:r w:rsidRPr="00483F14"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 w:rsidRPr="00483F14">
              <w:t>opgenomen</w:t>
            </w:r>
            <w:proofErr w:type="spellEnd"/>
            <w:r w:rsidRPr="00483F14">
              <w:t>:</w:t>
            </w:r>
          </w:p>
          <w:p w14:paraId="1E441066" w14:textId="77777777" w:rsidR="00483F14" w:rsidRDefault="00483F14" w:rsidP="00483F14">
            <w:pPr>
              <w:pStyle w:val="Lijstalinea"/>
              <w:numPr>
                <w:ilvl w:val="0"/>
                <w:numId w:val="20"/>
              </w:numPr>
              <w:spacing w:line="283" w:lineRule="exact"/>
              <w:ind w:left="447"/>
              <w:contextualSpacing w:val="0"/>
            </w:pP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bevestiging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de </w:t>
            </w:r>
            <w:proofErr w:type="spellStart"/>
            <w:r>
              <w:t>referentieopdracht</w:t>
            </w:r>
            <w:proofErr w:type="spellEnd"/>
            <w:r>
              <w:t xml:space="preserve"> </w:t>
            </w:r>
            <w:proofErr w:type="spellStart"/>
            <w:r>
              <w:t>volledig</w:t>
            </w:r>
            <w:proofErr w:type="spellEnd"/>
            <w:r>
              <w:t xml:space="preserve"> </w:t>
            </w:r>
            <w:proofErr w:type="spellStart"/>
            <w:r>
              <w:t>voldoet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de </w:t>
            </w:r>
            <w:proofErr w:type="spellStart"/>
            <w:r>
              <w:t>beschreven</w:t>
            </w:r>
            <w:proofErr w:type="spellEnd"/>
            <w:r>
              <w:t xml:space="preserve"> </w:t>
            </w:r>
            <w:proofErr w:type="spellStart"/>
            <w:r>
              <w:t>kerncompetentie</w:t>
            </w:r>
            <w:proofErr w:type="spellEnd"/>
            <w:r>
              <w:t>.</w:t>
            </w:r>
          </w:p>
          <w:p w14:paraId="3435D4EC" w14:textId="77777777" w:rsidR="00483F14" w:rsidRPr="00483F14" w:rsidRDefault="00483F14" w:rsidP="00483F14">
            <w:pPr>
              <w:pStyle w:val="Lijstalinea"/>
              <w:numPr>
                <w:ilvl w:val="0"/>
                <w:numId w:val="20"/>
              </w:numPr>
              <w:ind w:left="447"/>
              <w:rPr>
                <w:rFonts w:eastAsia="MS Mincho"/>
                <w:lang w:val="nl-NL"/>
              </w:rPr>
            </w:pPr>
            <w:proofErr w:type="spellStart"/>
            <w:r w:rsidRPr="00483F14">
              <w:rPr>
                <w:rFonts w:eastAsia="MS Mincho"/>
              </w:rPr>
              <w:t>Een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uitgebreide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omschrijving</w:t>
            </w:r>
            <w:proofErr w:type="spellEnd"/>
            <w:r w:rsidRPr="00483F14">
              <w:rPr>
                <w:rFonts w:eastAsia="MS Mincho"/>
              </w:rPr>
              <w:t xml:space="preserve"> van de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, </w:t>
            </w:r>
            <w:proofErr w:type="spellStart"/>
            <w:r w:rsidRPr="00483F14">
              <w:rPr>
                <w:rFonts w:eastAsia="MS Mincho"/>
              </w:rPr>
              <w:t>waaruit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blijkt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dat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deze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voldoet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aan</w:t>
            </w:r>
            <w:proofErr w:type="spellEnd"/>
            <w:r w:rsidRPr="00483F14">
              <w:rPr>
                <w:rFonts w:eastAsia="MS Mincho"/>
              </w:rPr>
              <w:t xml:space="preserve"> de </w:t>
            </w:r>
            <w:proofErr w:type="spellStart"/>
            <w:r w:rsidRPr="00483F14">
              <w:rPr>
                <w:rFonts w:eastAsia="MS Mincho"/>
              </w:rPr>
              <w:t>gestelde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Eisen</w:t>
            </w:r>
            <w:proofErr w:type="spellEnd"/>
            <w:r w:rsidRPr="00483F14">
              <w:rPr>
                <w:rFonts w:eastAsia="MS Mincho"/>
              </w:rPr>
              <w:t>.</w:t>
            </w:r>
          </w:p>
          <w:p w14:paraId="3B37EA70" w14:textId="384A502E" w:rsidR="00EC0324" w:rsidRPr="008A27CD" w:rsidRDefault="00EC0324" w:rsidP="00060295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6B298B59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045819B7" w14:textId="77777777" w:rsidTr="00060295">
        <w:trPr>
          <w:trHeight w:val="513"/>
        </w:trPr>
        <w:tc>
          <w:tcPr>
            <w:tcW w:w="2231" w:type="dxa"/>
          </w:tcPr>
          <w:p w14:paraId="5F4C6AC1" w14:textId="77777777" w:rsidR="00EC0324" w:rsidRPr="008A27CD" w:rsidRDefault="00EC0324" w:rsidP="00060295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11A865DA" w14:textId="77777777" w:rsidR="00EC0324" w:rsidRPr="008A27CD" w:rsidRDefault="00EC0324" w:rsidP="00060295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2DF39D4" w14:textId="77777777" w:rsidR="00EC0324" w:rsidRDefault="00EC0324" w:rsidP="00EC0324">
      <w:pPr>
        <w:rPr>
          <w:rFonts w:eastAsia="Calibri"/>
          <w:lang w:eastAsia="en-US"/>
        </w:rPr>
      </w:pPr>
    </w:p>
    <w:p w14:paraId="08BA4446" w14:textId="77777777" w:rsidR="00EC0324" w:rsidRPr="00F45F8F" w:rsidRDefault="00EC0324" w:rsidP="00EC0324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6CD9E521" w14:textId="77777777" w:rsidR="00EC0324" w:rsidRPr="00F45F8F" w:rsidRDefault="00EC0324" w:rsidP="00EC03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7E380990" w14:textId="77777777" w:rsidR="00EC0324" w:rsidRPr="00F45F8F" w:rsidRDefault="00EC0324" w:rsidP="00EC0324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EC0324" w:rsidRPr="00F45F8F" w14:paraId="51AC8D6D" w14:textId="77777777" w:rsidTr="00060295">
        <w:trPr>
          <w:trHeight w:val="513"/>
        </w:trPr>
        <w:tc>
          <w:tcPr>
            <w:tcW w:w="3545" w:type="dxa"/>
          </w:tcPr>
          <w:p w14:paraId="6FA4C299" w14:textId="67FF9CA7" w:rsidR="00EC0324" w:rsidRPr="00F45F8F" w:rsidRDefault="00EC0324" w:rsidP="00DB0C67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 xml:space="preserve">Naam </w:t>
            </w:r>
            <w:r w:rsidR="00DB0C67">
              <w:rPr>
                <w:rFonts w:eastAsia="Calibri"/>
                <w:b/>
                <w:lang w:val="nl-NL"/>
              </w:rPr>
              <w:t>ondergetekende</w:t>
            </w:r>
          </w:p>
        </w:tc>
        <w:tc>
          <w:tcPr>
            <w:tcW w:w="4530" w:type="dxa"/>
            <w:shd w:val="clear" w:color="auto" w:fill="8CBCC9"/>
          </w:tcPr>
          <w:p w14:paraId="1ECA4B04" w14:textId="77777777" w:rsidR="00EC0324" w:rsidRPr="00F45F8F" w:rsidRDefault="00EC0324" w:rsidP="00060295">
            <w:pPr>
              <w:spacing w:line="240" w:lineRule="auto"/>
              <w:rPr>
                <w:rFonts w:eastAsia="Calibri"/>
              </w:rPr>
            </w:pPr>
          </w:p>
        </w:tc>
      </w:tr>
      <w:tr w:rsidR="00EC0324" w:rsidRPr="00F45F8F" w14:paraId="03D02163" w14:textId="77777777" w:rsidTr="00060295">
        <w:tc>
          <w:tcPr>
            <w:tcW w:w="3545" w:type="dxa"/>
          </w:tcPr>
          <w:p w14:paraId="63BA788B" w14:textId="77777777" w:rsidR="00EC0324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03AF668F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7AFE2B4D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EC0324" w:rsidRPr="00F45F8F" w14:paraId="2CC60649" w14:textId="77777777" w:rsidTr="00060295">
        <w:trPr>
          <w:trHeight w:val="775"/>
        </w:trPr>
        <w:tc>
          <w:tcPr>
            <w:tcW w:w="3545" w:type="dxa"/>
          </w:tcPr>
          <w:p w14:paraId="629D828B" w14:textId="77777777" w:rsidR="00EC0324" w:rsidRPr="00F45F8F" w:rsidRDefault="00EC0324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4FA5F572" w14:textId="77777777" w:rsidR="00EC0324" w:rsidRPr="00F45F8F" w:rsidRDefault="00EC0324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5A5B6886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5F4D8CEB" w14:textId="07BC3574" w:rsidR="00FE185F" w:rsidRPr="006271E2" w:rsidRDefault="00FE185F" w:rsidP="006271E2">
      <w:pPr>
        <w:rPr>
          <w:rFonts w:eastAsia="Calibri"/>
          <w:color w:val="121469"/>
          <w:sz w:val="20"/>
          <w:szCs w:val="20"/>
          <w:lang w:eastAsia="en-US"/>
        </w:rPr>
      </w:pPr>
      <w:r w:rsidRPr="006271E2">
        <w:rPr>
          <w:rFonts w:eastAsia="Calibri"/>
          <w:b/>
          <w:color w:val="121469"/>
          <w:sz w:val="20"/>
          <w:szCs w:val="20"/>
          <w:lang w:eastAsia="en-US"/>
        </w:rPr>
        <w:lastRenderedPageBreak/>
        <w:t>Referentie 4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87"/>
        <w:gridCol w:w="1754"/>
        <w:gridCol w:w="1737"/>
        <w:gridCol w:w="2206"/>
      </w:tblGrid>
      <w:tr w:rsidR="00EC0324" w:rsidRPr="008A27CD" w14:paraId="0C530453" w14:textId="77777777" w:rsidTr="00060295">
        <w:trPr>
          <w:trHeight w:val="513"/>
        </w:trPr>
        <w:tc>
          <w:tcPr>
            <w:tcW w:w="2231" w:type="dxa"/>
          </w:tcPr>
          <w:p w14:paraId="3BF793BA" w14:textId="77777777" w:rsidR="00EC0324" w:rsidRPr="008A27CD" w:rsidRDefault="00EC0324" w:rsidP="00060295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23EB1360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25A1A138" w14:textId="77777777" w:rsidTr="00060295">
        <w:trPr>
          <w:trHeight w:val="513"/>
        </w:trPr>
        <w:tc>
          <w:tcPr>
            <w:tcW w:w="2231" w:type="dxa"/>
          </w:tcPr>
          <w:p w14:paraId="67D98B56" w14:textId="77777777" w:rsidR="00EC0324" w:rsidRPr="008A27CD" w:rsidRDefault="00EC0324" w:rsidP="00060295"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5753" w:type="dxa"/>
            <w:gridSpan w:val="3"/>
          </w:tcPr>
          <w:p w14:paraId="1FC3625F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C12B466" w14:textId="77777777" w:rsidTr="00060295">
        <w:trPr>
          <w:trHeight w:val="513"/>
        </w:trPr>
        <w:tc>
          <w:tcPr>
            <w:tcW w:w="2231" w:type="dxa"/>
          </w:tcPr>
          <w:p w14:paraId="44B2987E" w14:textId="77777777" w:rsidR="00EC0324" w:rsidRPr="008A27CD" w:rsidRDefault="00EC0324" w:rsidP="00060295">
            <w:r w:rsidRPr="008A27CD">
              <w:t>Land</w:t>
            </w:r>
          </w:p>
        </w:tc>
        <w:tc>
          <w:tcPr>
            <w:tcW w:w="5753" w:type="dxa"/>
            <w:gridSpan w:val="3"/>
          </w:tcPr>
          <w:p w14:paraId="1290E7A1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01834A05" w14:textId="77777777" w:rsidTr="00060295">
        <w:tc>
          <w:tcPr>
            <w:tcW w:w="2231" w:type="dxa"/>
            <w:vMerge w:val="restart"/>
          </w:tcPr>
          <w:p w14:paraId="549F8DA3" w14:textId="77777777" w:rsidR="00EC0324" w:rsidRPr="008A27CD" w:rsidRDefault="00EC0324" w:rsidP="00060295"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1778" w:type="dxa"/>
          </w:tcPr>
          <w:p w14:paraId="0809853A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Naam</w:t>
            </w:r>
            <w:proofErr w:type="spellEnd"/>
          </w:p>
        </w:tc>
        <w:tc>
          <w:tcPr>
            <w:tcW w:w="1758" w:type="dxa"/>
          </w:tcPr>
          <w:p w14:paraId="7048C1D5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217" w:type="dxa"/>
          </w:tcPr>
          <w:p w14:paraId="3240F853" w14:textId="77777777" w:rsidR="00EC0324" w:rsidRPr="008A27CD" w:rsidRDefault="00EC0324" w:rsidP="00060295">
            <w:pPr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EC0324" w:rsidRPr="008A27CD" w14:paraId="77FBA15F" w14:textId="77777777" w:rsidTr="00060295">
        <w:trPr>
          <w:trHeight w:val="513"/>
        </w:trPr>
        <w:tc>
          <w:tcPr>
            <w:tcW w:w="2231" w:type="dxa"/>
            <w:vMerge/>
          </w:tcPr>
          <w:p w14:paraId="24BB4855" w14:textId="77777777" w:rsidR="00EC0324" w:rsidRPr="008A27CD" w:rsidRDefault="00EC0324" w:rsidP="00060295"/>
        </w:tc>
        <w:tc>
          <w:tcPr>
            <w:tcW w:w="1778" w:type="dxa"/>
          </w:tcPr>
          <w:p w14:paraId="3FD2A64B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1758" w:type="dxa"/>
          </w:tcPr>
          <w:p w14:paraId="0F42602E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217" w:type="dxa"/>
          </w:tcPr>
          <w:p w14:paraId="0070871A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C382EFC" w14:textId="77777777" w:rsidTr="00060295">
        <w:trPr>
          <w:trHeight w:val="513"/>
        </w:trPr>
        <w:tc>
          <w:tcPr>
            <w:tcW w:w="2231" w:type="dxa"/>
            <w:vMerge/>
          </w:tcPr>
          <w:p w14:paraId="0B6AAACF" w14:textId="77777777" w:rsidR="00EC0324" w:rsidRPr="008A27CD" w:rsidRDefault="00EC0324" w:rsidP="00060295"/>
        </w:tc>
        <w:tc>
          <w:tcPr>
            <w:tcW w:w="5753" w:type="dxa"/>
            <w:gridSpan w:val="3"/>
          </w:tcPr>
          <w:p w14:paraId="1627786E" w14:textId="77777777" w:rsidR="00EC0324" w:rsidRDefault="00EC0324" w:rsidP="00060295">
            <w:r>
              <w:t>E-</w:t>
            </w:r>
            <w:proofErr w:type="spellStart"/>
            <w:r>
              <w:t>mailadres</w:t>
            </w:r>
            <w:proofErr w:type="spellEnd"/>
          </w:p>
          <w:p w14:paraId="0343D467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5B4B392A" w14:textId="77777777" w:rsidTr="00060295">
        <w:trPr>
          <w:trHeight w:val="1258"/>
        </w:trPr>
        <w:tc>
          <w:tcPr>
            <w:tcW w:w="2231" w:type="dxa"/>
          </w:tcPr>
          <w:p w14:paraId="105E6656" w14:textId="77777777" w:rsidR="00483F14" w:rsidRPr="00483F14" w:rsidRDefault="00483F14" w:rsidP="00483F14">
            <w:proofErr w:type="spellStart"/>
            <w:r>
              <w:t>V</w:t>
            </w:r>
            <w:r w:rsidRPr="00483F14">
              <w:t>erklaring</w:t>
            </w:r>
            <w:proofErr w:type="spellEnd"/>
            <w:r w:rsidRPr="00483F14">
              <w:t xml:space="preserve"> </w:t>
            </w:r>
            <w:proofErr w:type="spellStart"/>
            <w:r>
              <w:t>waarin</w:t>
            </w:r>
            <w:proofErr w:type="spellEnd"/>
            <w:r w:rsidRPr="00483F14">
              <w:t xml:space="preserve"> de </w:t>
            </w:r>
            <w:proofErr w:type="spellStart"/>
            <w:r w:rsidRPr="00483F14">
              <w:t>volgende</w:t>
            </w:r>
            <w:proofErr w:type="spellEnd"/>
            <w:r w:rsidRPr="00483F14">
              <w:t xml:space="preserve"> </w:t>
            </w:r>
            <w:proofErr w:type="spellStart"/>
            <w:r w:rsidRPr="00483F14">
              <w:t>elementen</w:t>
            </w:r>
            <w:proofErr w:type="spellEnd"/>
            <w:r w:rsidRPr="00483F14"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 w:rsidRPr="00483F14">
              <w:t>opgenomen</w:t>
            </w:r>
            <w:proofErr w:type="spellEnd"/>
            <w:r w:rsidRPr="00483F14">
              <w:t>:</w:t>
            </w:r>
          </w:p>
          <w:p w14:paraId="10889CA1" w14:textId="77777777" w:rsidR="00483F14" w:rsidRDefault="00483F14" w:rsidP="00483F14">
            <w:pPr>
              <w:pStyle w:val="Lijstalinea"/>
              <w:numPr>
                <w:ilvl w:val="0"/>
                <w:numId w:val="21"/>
              </w:numPr>
              <w:spacing w:line="283" w:lineRule="exact"/>
              <w:ind w:left="447"/>
              <w:contextualSpacing w:val="0"/>
            </w:pP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bevestiging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de </w:t>
            </w:r>
            <w:proofErr w:type="spellStart"/>
            <w:r>
              <w:t>referentieopdracht</w:t>
            </w:r>
            <w:proofErr w:type="spellEnd"/>
            <w:r>
              <w:t xml:space="preserve"> </w:t>
            </w:r>
            <w:proofErr w:type="spellStart"/>
            <w:r>
              <w:t>volledig</w:t>
            </w:r>
            <w:proofErr w:type="spellEnd"/>
            <w:r>
              <w:t xml:space="preserve"> </w:t>
            </w:r>
            <w:proofErr w:type="spellStart"/>
            <w:r>
              <w:t>voldoet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de </w:t>
            </w:r>
            <w:proofErr w:type="spellStart"/>
            <w:r>
              <w:t>beschreven</w:t>
            </w:r>
            <w:proofErr w:type="spellEnd"/>
            <w:r>
              <w:t xml:space="preserve"> </w:t>
            </w:r>
            <w:proofErr w:type="spellStart"/>
            <w:r>
              <w:t>kerncompetentie</w:t>
            </w:r>
            <w:proofErr w:type="spellEnd"/>
            <w:r>
              <w:t>.</w:t>
            </w:r>
          </w:p>
          <w:p w14:paraId="63ED867B" w14:textId="77777777" w:rsidR="00483F14" w:rsidRPr="00483F14" w:rsidRDefault="00483F14" w:rsidP="00483F14">
            <w:pPr>
              <w:pStyle w:val="Lijstalinea"/>
              <w:numPr>
                <w:ilvl w:val="0"/>
                <w:numId w:val="21"/>
              </w:numPr>
              <w:ind w:left="447"/>
              <w:rPr>
                <w:rFonts w:eastAsia="MS Mincho"/>
                <w:lang w:val="nl-NL"/>
              </w:rPr>
            </w:pPr>
            <w:proofErr w:type="spellStart"/>
            <w:r w:rsidRPr="00483F14">
              <w:rPr>
                <w:rFonts w:eastAsia="MS Mincho"/>
              </w:rPr>
              <w:t>Een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uitgebreide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omschrijving</w:t>
            </w:r>
            <w:proofErr w:type="spellEnd"/>
            <w:r w:rsidRPr="00483F14">
              <w:rPr>
                <w:rFonts w:eastAsia="MS Mincho"/>
              </w:rPr>
              <w:t xml:space="preserve"> van de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, </w:t>
            </w:r>
            <w:proofErr w:type="spellStart"/>
            <w:r w:rsidRPr="00483F14">
              <w:rPr>
                <w:rFonts w:eastAsia="MS Mincho"/>
              </w:rPr>
              <w:t>waaruit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blijkt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dat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deze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Opdracht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voldoet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aan</w:t>
            </w:r>
            <w:proofErr w:type="spellEnd"/>
            <w:r w:rsidRPr="00483F14">
              <w:rPr>
                <w:rFonts w:eastAsia="MS Mincho"/>
              </w:rPr>
              <w:t xml:space="preserve"> de </w:t>
            </w:r>
            <w:proofErr w:type="spellStart"/>
            <w:r w:rsidRPr="00483F14">
              <w:rPr>
                <w:rFonts w:eastAsia="MS Mincho"/>
              </w:rPr>
              <w:t>gestelde</w:t>
            </w:r>
            <w:proofErr w:type="spellEnd"/>
            <w:r w:rsidRPr="00483F14">
              <w:rPr>
                <w:rFonts w:eastAsia="MS Mincho"/>
              </w:rPr>
              <w:t xml:space="preserve"> </w:t>
            </w:r>
            <w:proofErr w:type="spellStart"/>
            <w:r w:rsidRPr="00483F14">
              <w:rPr>
                <w:rFonts w:eastAsia="MS Mincho"/>
              </w:rPr>
              <w:t>Eisen</w:t>
            </w:r>
            <w:proofErr w:type="spellEnd"/>
            <w:r w:rsidRPr="00483F14">
              <w:rPr>
                <w:rFonts w:eastAsia="MS Mincho"/>
              </w:rPr>
              <w:t>.</w:t>
            </w:r>
          </w:p>
          <w:p w14:paraId="0E368B28" w14:textId="18689E25" w:rsidR="00EC0324" w:rsidRPr="008A27CD" w:rsidRDefault="00EC0324" w:rsidP="00060295">
            <w:pPr>
              <w:rPr>
                <w:lang w:val="nl-NL"/>
              </w:rPr>
            </w:pPr>
          </w:p>
        </w:tc>
        <w:tc>
          <w:tcPr>
            <w:tcW w:w="5753" w:type="dxa"/>
            <w:gridSpan w:val="3"/>
          </w:tcPr>
          <w:p w14:paraId="5D853B92" w14:textId="77777777" w:rsidR="00EC0324" w:rsidRPr="008A27CD" w:rsidRDefault="00EC0324" w:rsidP="00060295"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EC0324" w:rsidRPr="008A27CD" w14:paraId="089FBE70" w14:textId="77777777" w:rsidTr="00060295">
        <w:trPr>
          <w:trHeight w:val="513"/>
        </w:trPr>
        <w:tc>
          <w:tcPr>
            <w:tcW w:w="2231" w:type="dxa"/>
          </w:tcPr>
          <w:p w14:paraId="6FDCD406" w14:textId="77777777" w:rsidR="00EC0324" w:rsidRPr="008A27CD" w:rsidRDefault="00EC0324" w:rsidP="00060295">
            <w:proofErr w:type="spellStart"/>
            <w:r w:rsidRPr="008A27CD">
              <w:t>Looptijd</w:t>
            </w:r>
            <w:proofErr w:type="spellEnd"/>
          </w:p>
        </w:tc>
        <w:tc>
          <w:tcPr>
            <w:tcW w:w="5753" w:type="dxa"/>
            <w:gridSpan w:val="3"/>
          </w:tcPr>
          <w:p w14:paraId="05BEED3C" w14:textId="77777777" w:rsidR="00EC0324" w:rsidRPr="008A27CD" w:rsidRDefault="00EC0324" w:rsidP="00060295">
            <w:pPr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73598588" w14:textId="77777777" w:rsidR="00EC0324" w:rsidRDefault="00EC0324" w:rsidP="00EC0324">
      <w:pPr>
        <w:rPr>
          <w:rFonts w:eastAsia="Calibri"/>
          <w:lang w:eastAsia="en-US"/>
        </w:rPr>
      </w:pPr>
    </w:p>
    <w:p w14:paraId="4C64B11C" w14:textId="77777777" w:rsidR="00EC0324" w:rsidRPr="00F45F8F" w:rsidRDefault="00EC0324" w:rsidP="00EC0324">
      <w:pPr>
        <w:rPr>
          <w:rFonts w:eastAsia="Calibri"/>
          <w:b/>
          <w:lang w:eastAsia="en-US"/>
        </w:rPr>
      </w:pPr>
      <w:r w:rsidRPr="00F45F8F">
        <w:rPr>
          <w:rFonts w:eastAsia="Calibri"/>
          <w:b/>
          <w:lang w:eastAsia="en-US"/>
        </w:rPr>
        <w:t>Ondertekening door referent</w:t>
      </w:r>
    </w:p>
    <w:p w14:paraId="4DEB5F01" w14:textId="77777777" w:rsidR="00EC0324" w:rsidRPr="00F45F8F" w:rsidRDefault="00EC0324" w:rsidP="00EC032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De referent verklaart dat de k</w:t>
      </w:r>
      <w:r w:rsidRPr="00F45F8F">
        <w:rPr>
          <w:rFonts w:eastAsia="Calibri"/>
          <w:lang w:eastAsia="en-US"/>
        </w:rPr>
        <w:t>erncompetentie</w:t>
      </w:r>
      <w:r>
        <w:rPr>
          <w:rFonts w:eastAsia="Calibri"/>
          <w:lang w:eastAsia="en-US"/>
        </w:rPr>
        <w:t>(s)</w:t>
      </w:r>
      <w:r w:rsidRPr="00F45F8F">
        <w:rPr>
          <w:rFonts w:eastAsia="Calibri"/>
          <w:lang w:eastAsia="en-US"/>
        </w:rPr>
        <w:t xml:space="preserve"> volledig is</w:t>
      </w:r>
      <w:r>
        <w:rPr>
          <w:rFonts w:eastAsia="Calibri"/>
          <w:lang w:eastAsia="en-US"/>
        </w:rPr>
        <w:t xml:space="preserve"> (zijn)</w:t>
      </w:r>
      <w:r w:rsidRPr="00F45F8F">
        <w:rPr>
          <w:rFonts w:eastAsia="Calibri"/>
          <w:lang w:eastAsia="en-US"/>
        </w:rPr>
        <w:t xml:space="preserve"> afgedekt in de referentieopdracht en dat de omschrijving van de opdracht op waarheid berust is. </w:t>
      </w:r>
    </w:p>
    <w:p w14:paraId="59A88F6A" w14:textId="77777777" w:rsidR="00EC0324" w:rsidRPr="00F45F8F" w:rsidRDefault="00EC0324" w:rsidP="00EC0324">
      <w:pPr>
        <w:rPr>
          <w:rFonts w:eastAsia="Calibri"/>
          <w:b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545"/>
        <w:gridCol w:w="4530"/>
      </w:tblGrid>
      <w:tr w:rsidR="00DB0C67" w:rsidRPr="00F45F8F" w14:paraId="2792C5F9" w14:textId="77777777" w:rsidTr="00060295">
        <w:trPr>
          <w:trHeight w:val="513"/>
        </w:trPr>
        <w:tc>
          <w:tcPr>
            <w:tcW w:w="3545" w:type="dxa"/>
          </w:tcPr>
          <w:p w14:paraId="395750A2" w14:textId="77777777" w:rsidR="00DB0C67" w:rsidRPr="00F45F8F" w:rsidRDefault="00DB0C67" w:rsidP="00060295">
            <w:pPr>
              <w:spacing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nl-NL"/>
              </w:rPr>
              <w:t>Naam ondergetekende</w:t>
            </w:r>
          </w:p>
        </w:tc>
        <w:tc>
          <w:tcPr>
            <w:tcW w:w="4530" w:type="dxa"/>
            <w:shd w:val="clear" w:color="auto" w:fill="8CBCC9"/>
          </w:tcPr>
          <w:p w14:paraId="65BD3B24" w14:textId="77777777" w:rsidR="00DB0C67" w:rsidRPr="00F45F8F" w:rsidRDefault="00DB0C67" w:rsidP="00060295">
            <w:pPr>
              <w:spacing w:line="240" w:lineRule="auto"/>
              <w:rPr>
                <w:rFonts w:eastAsia="Calibri"/>
              </w:rPr>
            </w:pPr>
          </w:p>
        </w:tc>
      </w:tr>
      <w:tr w:rsidR="00DB0C67" w:rsidRPr="00F45F8F" w14:paraId="7D9BE5FF" w14:textId="77777777" w:rsidTr="00060295">
        <w:tc>
          <w:tcPr>
            <w:tcW w:w="3545" w:type="dxa"/>
          </w:tcPr>
          <w:p w14:paraId="44C19888" w14:textId="77777777" w:rsidR="00DB0C67" w:rsidRDefault="00DB0C67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Datum</w:t>
            </w:r>
          </w:p>
          <w:p w14:paraId="5205604A" w14:textId="77777777" w:rsidR="00DB0C67" w:rsidRPr="00F45F8F" w:rsidRDefault="00DB0C67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</w:p>
        </w:tc>
        <w:tc>
          <w:tcPr>
            <w:tcW w:w="4530" w:type="dxa"/>
            <w:shd w:val="clear" w:color="auto" w:fill="8CBCC9"/>
          </w:tcPr>
          <w:p w14:paraId="334BCA47" w14:textId="77777777" w:rsidR="00DB0C67" w:rsidRPr="00F45F8F" w:rsidRDefault="00DB0C67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  <w:tr w:rsidR="00DB0C67" w:rsidRPr="00F45F8F" w14:paraId="13CEAADF" w14:textId="77777777" w:rsidTr="00060295">
        <w:trPr>
          <w:trHeight w:val="775"/>
        </w:trPr>
        <w:tc>
          <w:tcPr>
            <w:tcW w:w="3545" w:type="dxa"/>
          </w:tcPr>
          <w:p w14:paraId="60D37087" w14:textId="77777777" w:rsidR="00DB0C67" w:rsidRPr="00F45F8F" w:rsidRDefault="00DB0C67" w:rsidP="00060295">
            <w:pPr>
              <w:spacing w:line="240" w:lineRule="auto"/>
              <w:rPr>
                <w:rFonts w:eastAsia="Calibri"/>
                <w:b/>
                <w:lang w:val="nl-NL"/>
              </w:rPr>
            </w:pPr>
            <w:r w:rsidRPr="00F45F8F">
              <w:rPr>
                <w:rFonts w:eastAsia="Calibri"/>
                <w:b/>
                <w:lang w:val="nl-NL"/>
              </w:rPr>
              <w:t>Handtekening</w:t>
            </w:r>
          </w:p>
        </w:tc>
        <w:tc>
          <w:tcPr>
            <w:tcW w:w="4530" w:type="dxa"/>
            <w:shd w:val="clear" w:color="auto" w:fill="8CBCC9"/>
          </w:tcPr>
          <w:p w14:paraId="2A90E5DA" w14:textId="77777777" w:rsidR="00DB0C67" w:rsidRPr="00F45F8F" w:rsidRDefault="00DB0C67" w:rsidP="00060295">
            <w:pPr>
              <w:spacing w:line="240" w:lineRule="auto"/>
              <w:rPr>
                <w:rFonts w:eastAsia="Calibri"/>
                <w:lang w:val="nl-NL"/>
              </w:rPr>
            </w:pPr>
          </w:p>
        </w:tc>
      </w:tr>
    </w:tbl>
    <w:p w14:paraId="185F6856" w14:textId="77777777" w:rsidR="005B48AB" w:rsidRDefault="005B48AB">
      <w:pPr>
        <w:spacing w:line="240" w:lineRule="auto"/>
        <w:rPr>
          <w:rFonts w:eastAsia="Calibri"/>
          <w:b/>
          <w:color w:val="121469"/>
          <w:sz w:val="20"/>
          <w:szCs w:val="20"/>
          <w:lang w:eastAsia="en-US"/>
        </w:rPr>
      </w:pPr>
      <w:r>
        <w:rPr>
          <w:rFonts w:eastAsia="Calibri"/>
          <w:b/>
          <w:color w:val="121469"/>
          <w:sz w:val="20"/>
          <w:szCs w:val="20"/>
          <w:lang w:eastAsia="en-US"/>
        </w:rPr>
        <w:br w:type="page"/>
      </w:r>
    </w:p>
    <w:p w14:paraId="3ADD6152" w14:textId="0CF58A7C" w:rsidR="005B48AB" w:rsidRDefault="005B48AB" w:rsidP="005B48AB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</w:t>
      </w:r>
      <w:r>
        <w:rPr>
          <w:rFonts w:eastAsia="MS Mincho"/>
          <w:b/>
          <w:bCs/>
          <w:sz w:val="22"/>
          <w:szCs w:val="22"/>
          <w:lang w:eastAsia="en-US"/>
        </w:rPr>
        <w:t>V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>
        <w:rPr>
          <w:rFonts w:eastAsia="MS Mincho"/>
          <w:b/>
          <w:bCs/>
          <w:sz w:val="22"/>
          <w:szCs w:val="22"/>
          <w:lang w:eastAsia="en-US"/>
        </w:rPr>
        <w:t xml:space="preserve">Ondertekening </w:t>
      </w:r>
      <w:r w:rsidR="00C069D7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59EB565D" w14:textId="77777777" w:rsidR="005B48AB" w:rsidRPr="00FE185F" w:rsidRDefault="005B48AB" w:rsidP="005B48AB">
      <w:pPr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263"/>
        <w:gridCol w:w="4721"/>
      </w:tblGrid>
      <w:tr w:rsidR="00FE185F" w:rsidRPr="008A27CD" w14:paraId="74E3AC8F" w14:textId="77777777" w:rsidTr="00EC0324">
        <w:trPr>
          <w:trHeight w:val="513"/>
        </w:trPr>
        <w:tc>
          <w:tcPr>
            <w:tcW w:w="3263" w:type="dxa"/>
          </w:tcPr>
          <w:p w14:paraId="0F2DE220" w14:textId="77777777" w:rsidR="00FE185F" w:rsidRPr="008A27CD" w:rsidRDefault="00FE185F" w:rsidP="006271E2">
            <w:proofErr w:type="spellStart"/>
            <w:r w:rsidRPr="008A27CD">
              <w:t>Naam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4721" w:type="dxa"/>
            <w:shd w:val="clear" w:color="auto" w:fill="8CBCC9"/>
          </w:tcPr>
          <w:p w14:paraId="6E48AB61" w14:textId="71D15202" w:rsidR="00FE185F" w:rsidRPr="008A27CD" w:rsidRDefault="00FE185F" w:rsidP="006271E2"/>
        </w:tc>
      </w:tr>
      <w:tr w:rsidR="00FE185F" w:rsidRPr="008A27CD" w14:paraId="2D4FBC9D" w14:textId="77777777" w:rsidTr="00EC0324">
        <w:trPr>
          <w:trHeight w:val="513"/>
        </w:trPr>
        <w:tc>
          <w:tcPr>
            <w:tcW w:w="3263" w:type="dxa"/>
          </w:tcPr>
          <w:p w14:paraId="5D5FE1C2" w14:textId="04B4EB7B" w:rsidR="00FE185F" w:rsidRPr="008A27CD" w:rsidRDefault="006271E2" w:rsidP="00782662">
            <w:proofErr w:type="spellStart"/>
            <w:r>
              <w:t>Naam</w:t>
            </w:r>
            <w:proofErr w:type="spellEnd"/>
            <w:r>
              <w:t xml:space="preserve"> </w:t>
            </w:r>
            <w:proofErr w:type="spellStart"/>
            <w:r>
              <w:t>ondertekening</w:t>
            </w:r>
            <w:r w:rsidR="00FE185F" w:rsidRPr="008A27CD">
              <w:t>bevoegd</w:t>
            </w:r>
            <w:r>
              <w:t>e</w:t>
            </w:r>
            <w:proofErr w:type="spellEnd"/>
            <w:r w:rsidR="00FE185F" w:rsidRPr="008A27CD">
              <w:t xml:space="preserve"> </w:t>
            </w:r>
            <w:proofErr w:type="spellStart"/>
            <w:r w:rsidR="00FE185F">
              <w:t>persoon</w:t>
            </w:r>
            <w:proofErr w:type="spellEnd"/>
          </w:p>
        </w:tc>
        <w:tc>
          <w:tcPr>
            <w:tcW w:w="4721" w:type="dxa"/>
            <w:shd w:val="clear" w:color="auto" w:fill="8CBCC9"/>
          </w:tcPr>
          <w:p w14:paraId="4264BA66" w14:textId="3685B55C" w:rsidR="00FE185F" w:rsidRPr="008A27CD" w:rsidRDefault="00FE185F" w:rsidP="006271E2"/>
        </w:tc>
      </w:tr>
      <w:tr w:rsidR="00FE185F" w:rsidRPr="008A27CD" w14:paraId="2681F0F6" w14:textId="77777777" w:rsidTr="00EC0324">
        <w:tc>
          <w:tcPr>
            <w:tcW w:w="3263" w:type="dxa"/>
          </w:tcPr>
          <w:p w14:paraId="3D3764EB" w14:textId="77777777" w:rsidR="00FE185F" w:rsidRDefault="00FE185F" w:rsidP="006271E2">
            <w:r w:rsidRPr="008A27CD">
              <w:t>Datum</w:t>
            </w:r>
          </w:p>
          <w:p w14:paraId="6703998A" w14:textId="7F7B6DFC" w:rsidR="005B48AB" w:rsidRPr="008A27CD" w:rsidRDefault="005B48AB" w:rsidP="006271E2"/>
        </w:tc>
        <w:tc>
          <w:tcPr>
            <w:tcW w:w="4721" w:type="dxa"/>
            <w:shd w:val="clear" w:color="auto" w:fill="8CBCC9"/>
          </w:tcPr>
          <w:p w14:paraId="1026406B" w14:textId="2B99B907" w:rsidR="00FE185F" w:rsidRPr="008A27CD" w:rsidRDefault="00FE185F" w:rsidP="006271E2"/>
        </w:tc>
      </w:tr>
      <w:tr w:rsidR="00FE185F" w:rsidRPr="008A27CD" w14:paraId="57E81284" w14:textId="77777777" w:rsidTr="00EC0324">
        <w:trPr>
          <w:trHeight w:val="775"/>
        </w:trPr>
        <w:tc>
          <w:tcPr>
            <w:tcW w:w="3263" w:type="dxa"/>
          </w:tcPr>
          <w:p w14:paraId="6205C7A9" w14:textId="77777777" w:rsidR="00FE185F" w:rsidRPr="008A27CD" w:rsidRDefault="00FE185F" w:rsidP="006271E2">
            <w:proofErr w:type="spellStart"/>
            <w:r w:rsidRPr="008A27CD">
              <w:t>Handtekening</w:t>
            </w:r>
            <w:proofErr w:type="spellEnd"/>
          </w:p>
        </w:tc>
        <w:tc>
          <w:tcPr>
            <w:tcW w:w="4721" w:type="dxa"/>
            <w:shd w:val="clear" w:color="auto" w:fill="8CBCC9"/>
          </w:tcPr>
          <w:p w14:paraId="12C98460" w14:textId="32DCC869" w:rsidR="00FE185F" w:rsidRPr="008A27CD" w:rsidRDefault="00FE185F" w:rsidP="006271E2"/>
        </w:tc>
      </w:tr>
    </w:tbl>
    <w:p w14:paraId="7D1B4244" w14:textId="77777777" w:rsidR="00FE185F" w:rsidRPr="008A27CD" w:rsidRDefault="00FE185F" w:rsidP="006271E2">
      <w:pPr>
        <w:rPr>
          <w:rFonts w:eastAsia="Calibri"/>
          <w:lang w:eastAsia="en-US"/>
        </w:rPr>
      </w:pPr>
    </w:p>
    <w:sectPr w:rsidR="00FE185F" w:rsidRPr="008A27CD" w:rsidSect="00F077D7">
      <w:headerReference w:type="default" r:id="rId7"/>
      <w:headerReference w:type="first" r:id="rId8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5B48AB" w:rsidRDefault="005B48AB">
      <w:pPr>
        <w:spacing w:line="240" w:lineRule="auto"/>
      </w:pPr>
      <w:r>
        <w:separator/>
      </w:r>
    </w:p>
  </w:endnote>
  <w:endnote w:type="continuationSeparator" w:id="0">
    <w:p w14:paraId="6AE58DAF" w14:textId="77777777" w:rsidR="005B48AB" w:rsidRDefault="005B4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5B48AB" w:rsidRDefault="005B48AB">
      <w:pPr>
        <w:spacing w:line="240" w:lineRule="auto"/>
      </w:pPr>
      <w:r>
        <w:separator/>
      </w:r>
    </w:p>
  </w:footnote>
  <w:footnote w:type="continuationSeparator" w:id="0">
    <w:p w14:paraId="1D1B7469" w14:textId="77777777" w:rsidR="005B48AB" w:rsidRDefault="005B48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B48AB" w:rsidRDefault="005B48AB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5B48AB" w:rsidRDefault="005B48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5B48AB" w:rsidRDefault="005B48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714CFBDE" w:rsidR="005B48AB" w:rsidRDefault="005B48AB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7ED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7ED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714CFBDE" w:rsidR="005B48AB" w:rsidRDefault="005B48AB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7ED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7ED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5B48AB" w:rsidRDefault="005B48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5B48AB" w:rsidRDefault="005B48A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7777777" w:rsidR="005B48AB" w:rsidRDefault="005B48AB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77777777" w:rsidR="005B48AB" w:rsidRDefault="005B48A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37298B" wp14:editId="73417A4E">
                                <wp:extent cx="431800" cy="860559"/>
                                <wp:effectExtent l="0" t="0" r="0" b="0"/>
                                <wp:docPr id="70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77777777" w:rsidR="005B48AB" w:rsidRDefault="005B48A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37298B" wp14:editId="73417A4E">
                          <wp:extent cx="431800" cy="860559"/>
                          <wp:effectExtent l="0" t="0" r="0" b="0"/>
                          <wp:docPr id="70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5B6FF5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7BD068CB" w:rsidR="005B48AB" w:rsidRDefault="005B48AB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7E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7ED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7BD068CB" w:rsidR="005B48AB" w:rsidRDefault="005B48AB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7E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7ED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360C58"/>
    <w:multiLevelType w:val="hybridMultilevel"/>
    <w:tmpl w:val="3E3276D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2D0650"/>
    <w:multiLevelType w:val="hybridMultilevel"/>
    <w:tmpl w:val="EE20F8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3C4C83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9783E54">
      <w:numFmt w:val="bullet"/>
      <w:lvlText w:val="•"/>
      <w:lvlJc w:val="left"/>
      <w:pPr>
        <w:ind w:left="2340" w:hanging="360"/>
      </w:pPr>
      <w:rPr>
        <w:rFonts w:ascii="Verdana" w:eastAsia="DejaVu Sans" w:hAnsi="Verdana" w:cs="Verdana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B4812"/>
    <w:multiLevelType w:val="hybridMultilevel"/>
    <w:tmpl w:val="A250521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20A0E"/>
    <w:multiLevelType w:val="hybridMultilevel"/>
    <w:tmpl w:val="F9E4488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C68FD"/>
    <w:multiLevelType w:val="hybridMultilevel"/>
    <w:tmpl w:val="3E3276D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01FEB"/>
    <w:multiLevelType w:val="hybridMultilevel"/>
    <w:tmpl w:val="4098820A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D5708A"/>
    <w:multiLevelType w:val="hybridMultilevel"/>
    <w:tmpl w:val="3E3276D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163C9"/>
    <w:multiLevelType w:val="hybridMultilevel"/>
    <w:tmpl w:val="A250521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0"/>
  </w:num>
  <w:num w:numId="5">
    <w:abstractNumId w:val="13"/>
  </w:num>
  <w:num w:numId="6">
    <w:abstractNumId w:val="2"/>
  </w:num>
  <w:num w:numId="7">
    <w:abstractNumId w:val="18"/>
  </w:num>
  <w:num w:numId="8">
    <w:abstractNumId w:val="4"/>
  </w:num>
  <w:num w:numId="9">
    <w:abstractNumId w:val="19"/>
  </w:num>
  <w:num w:numId="10">
    <w:abstractNumId w:val="14"/>
  </w:num>
  <w:num w:numId="11">
    <w:abstractNumId w:val="20"/>
  </w:num>
  <w:num w:numId="12">
    <w:abstractNumId w:val="16"/>
  </w:num>
  <w:num w:numId="13">
    <w:abstractNumId w:val="6"/>
  </w:num>
  <w:num w:numId="14">
    <w:abstractNumId w:val="7"/>
  </w:num>
  <w:num w:numId="15">
    <w:abstractNumId w:val="11"/>
  </w:num>
  <w:num w:numId="16">
    <w:abstractNumId w:val="17"/>
  </w:num>
  <w:num w:numId="17">
    <w:abstractNumId w:val="8"/>
  </w:num>
  <w:num w:numId="18">
    <w:abstractNumId w:val="12"/>
  </w:num>
  <w:num w:numId="19">
    <w:abstractNumId w:val="5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657A8"/>
    <w:rsid w:val="00267ED2"/>
    <w:rsid w:val="002B1368"/>
    <w:rsid w:val="004658C8"/>
    <w:rsid w:val="00483F14"/>
    <w:rsid w:val="00521AB8"/>
    <w:rsid w:val="00563EF4"/>
    <w:rsid w:val="005B48AB"/>
    <w:rsid w:val="006271E2"/>
    <w:rsid w:val="00782662"/>
    <w:rsid w:val="008D75D8"/>
    <w:rsid w:val="008F61E3"/>
    <w:rsid w:val="009E16C7"/>
    <w:rsid w:val="00C069D7"/>
    <w:rsid w:val="00C917F3"/>
    <w:rsid w:val="00D150A0"/>
    <w:rsid w:val="00DB0C67"/>
    <w:rsid w:val="00EC0324"/>
    <w:rsid w:val="00F077D7"/>
    <w:rsid w:val="00FA48E2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483F14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wnloads\Notitie%20(4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 (4)</Template>
  <TotalTime>105</TotalTime>
  <Pages>6</Pages>
  <Words>765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Poot - van Aken, P.</cp:lastModifiedBy>
  <cp:revision>8</cp:revision>
  <dcterms:created xsi:type="dcterms:W3CDTF">2020-12-29T16:53:00Z</dcterms:created>
  <dcterms:modified xsi:type="dcterms:W3CDTF">2021-02-25T17:26:00Z</dcterms:modified>
</cp:coreProperties>
</file>