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5039D4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8D31E0">
        <w:rPr>
          <w:sz w:val="21"/>
          <w:szCs w:val="21"/>
        </w:rPr>
        <w:t>31</w:t>
      </w:r>
      <w:r w:rsidR="005039D4">
        <w:rPr>
          <w:sz w:val="21"/>
          <w:szCs w:val="21"/>
        </w:rPr>
        <w:t>-05-2021</w:t>
      </w:r>
    </w:p>
    <w:p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5039D4">
        <w:rPr>
          <w:sz w:val="21"/>
          <w:szCs w:val="21"/>
        </w:rPr>
        <w:t>Drukwerk</w:t>
      </w:r>
    </w:p>
    <w:p w:rsidR="000E1740" w:rsidRPr="001E63BC" w:rsidRDefault="005039D4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0E1740" w:rsidRPr="001E63BC">
        <w:rPr>
          <w:sz w:val="21"/>
          <w:szCs w:val="21"/>
        </w:rPr>
        <w:t xml:space="preserve">: </w:t>
      </w:r>
      <w:r w:rsidR="000E1740" w:rsidRPr="001E63BC">
        <w:rPr>
          <w:sz w:val="21"/>
          <w:szCs w:val="21"/>
        </w:rPr>
        <w:tab/>
      </w:r>
      <w:r w:rsidR="000E1740" w:rsidRPr="001E63BC">
        <w:rPr>
          <w:sz w:val="21"/>
          <w:szCs w:val="21"/>
        </w:rPr>
        <w:tab/>
      </w:r>
      <w:r>
        <w:rPr>
          <w:sz w:val="21"/>
          <w:szCs w:val="21"/>
        </w:rPr>
        <w:t>741454</w:t>
      </w:r>
    </w:p>
    <w:p w:rsidR="00D056E1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1"/>
        <w:tblW w:w="9214" w:type="dxa"/>
        <w:tblInd w:w="-5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883258" w:rsidRPr="00325681" w:rsidTr="009E23EF">
        <w:tc>
          <w:tcPr>
            <w:tcW w:w="3119" w:type="dxa"/>
            <w:shd w:val="clear" w:color="auto" w:fill="9CC2E5" w:themeFill="accent1" w:themeFillTint="99"/>
          </w:tcPr>
          <w:p w:rsidR="00883258" w:rsidRPr="00325681" w:rsidRDefault="00883258" w:rsidP="009E23EF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Inschrijving op Perceel</w:t>
            </w:r>
          </w:p>
          <w:p w:rsidR="00883258" w:rsidRPr="00325681" w:rsidRDefault="00883258" w:rsidP="009E23EF">
            <w:pPr>
              <w:rPr>
                <w:rFonts w:cs="Times New Roman"/>
                <w:b/>
                <w:color w:val="000000" w:themeColor="text1"/>
              </w:rPr>
            </w:pPr>
          </w:p>
        </w:tc>
        <w:tc>
          <w:tcPr>
            <w:tcW w:w="6095" w:type="dxa"/>
            <w:shd w:val="clear" w:color="auto" w:fill="9CC2E5" w:themeFill="accent1" w:themeFillTint="99"/>
          </w:tcPr>
          <w:p w:rsidR="00883258" w:rsidRPr="00325681" w:rsidRDefault="00883258" w:rsidP="009E23EF">
            <w:pPr>
              <w:rPr>
                <w:rFonts w:cs="Times New Roman"/>
                <w:b/>
                <w:color w:val="000000" w:themeColor="text1"/>
              </w:rPr>
            </w:pPr>
            <w:r w:rsidRPr="00325681">
              <w:rPr>
                <w:rFonts w:cs="Times New Roman"/>
                <w:b/>
                <w:color w:val="000000" w:themeColor="text1"/>
              </w:rPr>
              <w:t>Graag volledig en naar waarheid invullen</w:t>
            </w:r>
          </w:p>
        </w:tc>
      </w:tr>
      <w:tr w:rsidR="00883258" w:rsidRPr="00325681" w:rsidTr="009E23EF">
        <w:trPr>
          <w:trHeight w:val="621"/>
        </w:trPr>
        <w:tc>
          <w:tcPr>
            <w:tcW w:w="3119" w:type="dxa"/>
            <w:vAlign w:val="center"/>
          </w:tcPr>
          <w:p w:rsidR="00883258" w:rsidRPr="00325681" w:rsidRDefault="00883258" w:rsidP="009E23EF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Naam Inschrijver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5" w:type="dxa"/>
            <w:vAlign w:val="center"/>
          </w:tcPr>
          <w:p w:rsidR="00883258" w:rsidRPr="00325681" w:rsidRDefault="00883258" w:rsidP="009E23EF">
            <w:pPr>
              <w:rPr>
                <w:rFonts w:cs="Times New Roman"/>
              </w:rPr>
            </w:pPr>
          </w:p>
        </w:tc>
      </w:tr>
      <w:tr w:rsidR="00883258" w:rsidRPr="00325681" w:rsidTr="009E23EF">
        <w:tc>
          <w:tcPr>
            <w:tcW w:w="3119" w:type="dxa"/>
          </w:tcPr>
          <w:p w:rsidR="00883258" w:rsidRPr="00325681" w:rsidRDefault="00883258" w:rsidP="009E23EF">
            <w:pPr>
              <w:rPr>
                <w:rFonts w:cs="Times New Roman"/>
              </w:rPr>
            </w:pPr>
            <w:r w:rsidRPr="00325681">
              <w:rPr>
                <w:rFonts w:cs="Times New Roman"/>
              </w:rPr>
              <w:t>Mijn onderneming schrijft in op:</w:t>
            </w:r>
          </w:p>
          <w:p w:rsidR="00883258" w:rsidRPr="00325681" w:rsidRDefault="00883258" w:rsidP="009E23EF">
            <w:pPr>
              <w:rPr>
                <w:rFonts w:cs="Times New Roman"/>
              </w:rPr>
            </w:pPr>
          </w:p>
        </w:tc>
        <w:tc>
          <w:tcPr>
            <w:tcW w:w="6095" w:type="dxa"/>
          </w:tcPr>
          <w:p w:rsidR="00883258" w:rsidRPr="00325681" w:rsidRDefault="00883258" w:rsidP="009E23EF">
            <w:pPr>
              <w:rPr>
                <w:rFonts w:cs="Times New Roman"/>
                <w:i/>
              </w:rPr>
            </w:pPr>
            <w:r w:rsidRPr="00325681">
              <w:rPr>
                <w:rFonts w:cs="Times New Roman"/>
                <w:i/>
              </w:rPr>
              <w:t>(aankruisen wat van toepassing is)</w:t>
            </w:r>
          </w:p>
          <w:p w:rsidR="00883258" w:rsidRPr="00325681" w:rsidRDefault="00883258" w:rsidP="009E23EF">
            <w:pPr>
              <w:rPr>
                <w:rFonts w:cs="Times New Roman"/>
              </w:rPr>
            </w:pPr>
          </w:p>
          <w:tbl>
            <w:tblPr>
              <w:tblStyle w:val="Tabelraster1"/>
              <w:tblW w:w="0" w:type="auto"/>
              <w:tblLook w:val="04A0" w:firstRow="1" w:lastRow="0" w:firstColumn="1" w:lastColumn="0" w:noHBand="0" w:noVBand="1"/>
            </w:tblPr>
            <w:tblGrid>
              <w:gridCol w:w="1163"/>
              <w:gridCol w:w="1134"/>
            </w:tblGrid>
            <w:tr w:rsidR="00883258" w:rsidRPr="00325681" w:rsidTr="009E23EF">
              <w:tc>
                <w:tcPr>
                  <w:tcW w:w="1163" w:type="dxa"/>
                </w:tcPr>
                <w:p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1</w:t>
                  </w:r>
                </w:p>
              </w:tc>
              <w:tc>
                <w:tcPr>
                  <w:tcW w:w="1134" w:type="dxa"/>
                </w:tcPr>
                <w:p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  <w:r w:rsidRPr="00325681">
                    <w:rPr>
                      <w:b/>
                    </w:rPr>
                    <w:t>Perceel 2</w:t>
                  </w:r>
                </w:p>
              </w:tc>
            </w:tr>
            <w:tr w:rsidR="00883258" w:rsidRPr="00325681" w:rsidTr="009E23EF">
              <w:tc>
                <w:tcPr>
                  <w:tcW w:w="1163" w:type="dxa"/>
                  <w:vAlign w:val="center"/>
                </w:tcPr>
                <w:p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883258" w:rsidRPr="00325681" w:rsidRDefault="00883258" w:rsidP="009E23EF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883258" w:rsidRPr="00325681" w:rsidRDefault="00883258" w:rsidP="009E23EF">
            <w:pPr>
              <w:rPr>
                <w:rFonts w:cs="Times New Roman"/>
                <w:sz w:val="16"/>
                <w:szCs w:val="16"/>
              </w:rPr>
            </w:pPr>
          </w:p>
          <w:p w:rsidR="00883258" w:rsidRPr="00325681" w:rsidRDefault="00883258" w:rsidP="009E23EF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883258" w:rsidRPr="00325681" w:rsidTr="009E23EF">
        <w:tc>
          <w:tcPr>
            <w:tcW w:w="9214" w:type="dxa"/>
            <w:gridSpan w:val="2"/>
          </w:tcPr>
          <w:p w:rsidR="00883258" w:rsidRPr="00325681" w:rsidRDefault="00883258" w:rsidP="009E23EF">
            <w:pPr>
              <w:rPr>
                <w:rFonts w:cs="Times New Roman"/>
              </w:rPr>
            </w:pPr>
            <w:r w:rsidRPr="00325681">
              <w:t>Vul op de volgende bladzijden alleen de velden in die bij het betreffende Perceel of de Percelen horen.</w:t>
            </w:r>
          </w:p>
          <w:p w:rsidR="00883258" w:rsidRPr="00325681" w:rsidRDefault="00883258" w:rsidP="009E23EF">
            <w:pPr>
              <w:rPr>
                <w:rFonts w:cs="Times New Roman"/>
              </w:rPr>
            </w:pPr>
          </w:p>
        </w:tc>
      </w:tr>
    </w:tbl>
    <w:p w:rsidR="00883258" w:rsidRDefault="00883258" w:rsidP="001675E4">
      <w:pPr>
        <w:spacing w:after="0" w:line="240" w:lineRule="auto"/>
        <w:rPr>
          <w:rFonts w:cs="Times New Roman"/>
        </w:rPr>
      </w:pPr>
    </w:p>
    <w:p w:rsidR="00883258" w:rsidRDefault="00883258" w:rsidP="00883258">
      <w:pPr>
        <w:pStyle w:val="Kop1"/>
      </w:pPr>
      <w:r>
        <w:t xml:space="preserve">Perceel 1: </w:t>
      </w:r>
      <w:r w:rsidR="005039D4">
        <w:t>Standaard drukwerk</w:t>
      </w:r>
    </w:p>
    <w:p w:rsidR="00883258" w:rsidRPr="001675E4" w:rsidRDefault="00883258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3258" w:rsidRPr="00883258" w:rsidTr="00883258">
        <w:tc>
          <w:tcPr>
            <w:tcW w:w="4531" w:type="dxa"/>
            <w:shd w:val="clear" w:color="auto" w:fill="9CC2E5" w:themeFill="accent1" w:themeFillTint="99"/>
          </w:tcPr>
          <w:p w:rsidR="001675E4" w:rsidRPr="00883258" w:rsidRDefault="00F33295" w:rsidP="001675E4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Vraag</w:t>
            </w:r>
          </w:p>
          <w:p w:rsidR="00F33295" w:rsidRPr="00883258" w:rsidRDefault="00F33295" w:rsidP="001675E4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:rsidR="001675E4" w:rsidRPr="00883258" w:rsidRDefault="00F33295" w:rsidP="001675E4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Antwoord volledig en naar waarheid invullen</w:t>
            </w: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>
        <w:tc>
          <w:tcPr>
            <w:tcW w:w="4531" w:type="dxa"/>
          </w:tcPr>
          <w:p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</w:tbl>
    <w:p w:rsidR="001675E4" w:rsidRDefault="001675E4" w:rsidP="001675E4">
      <w:pPr>
        <w:spacing w:after="0" w:line="240" w:lineRule="auto"/>
        <w:rPr>
          <w:rFonts w:cs="Times New Roman"/>
        </w:rPr>
      </w:pPr>
    </w:p>
    <w:p w:rsidR="00883258" w:rsidRDefault="00883258" w:rsidP="00883258">
      <w:pPr>
        <w:pStyle w:val="Kop1"/>
      </w:pPr>
      <w:r>
        <w:t xml:space="preserve">Perceel 2: </w:t>
      </w:r>
      <w:r w:rsidR="005039D4">
        <w:t>Promotioneel en Reprografisch drukwerk</w:t>
      </w:r>
    </w:p>
    <w:p w:rsidR="00883258" w:rsidRPr="001675E4" w:rsidRDefault="00883258" w:rsidP="0088325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83258" w:rsidRPr="00883258" w:rsidTr="009E23EF">
        <w:tc>
          <w:tcPr>
            <w:tcW w:w="4531" w:type="dxa"/>
            <w:shd w:val="clear" w:color="auto" w:fill="9CC2E5" w:themeFill="accent1" w:themeFillTint="99"/>
          </w:tcPr>
          <w:p w:rsidR="00883258" w:rsidRPr="00883258" w:rsidRDefault="00883258" w:rsidP="009E23EF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Vraag</w:t>
            </w:r>
          </w:p>
          <w:p w:rsidR="00883258" w:rsidRPr="00883258" w:rsidRDefault="00883258" w:rsidP="009E23EF">
            <w:pPr>
              <w:rPr>
                <w:rFonts w:cs="Times New Roman"/>
                <w:b/>
              </w:rPr>
            </w:pPr>
          </w:p>
        </w:tc>
        <w:tc>
          <w:tcPr>
            <w:tcW w:w="4531" w:type="dxa"/>
            <w:shd w:val="clear" w:color="auto" w:fill="9CC2E5" w:themeFill="accent1" w:themeFillTint="99"/>
          </w:tcPr>
          <w:p w:rsidR="00883258" w:rsidRPr="00883258" w:rsidRDefault="00883258" w:rsidP="009E23EF">
            <w:pPr>
              <w:rPr>
                <w:rFonts w:cs="Times New Roman"/>
                <w:b/>
              </w:rPr>
            </w:pPr>
            <w:r w:rsidRPr="00883258">
              <w:rPr>
                <w:rFonts w:cs="Times New Roman"/>
                <w:b/>
              </w:rPr>
              <w:t>Antwoord volledig en naar waarheid invullen</w:t>
            </w:r>
          </w:p>
        </w:tc>
      </w:tr>
      <w:tr w:rsidR="00883258" w:rsidTr="009E23EF"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:rsidTr="009E23EF"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:rsidTr="009E23EF"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Bent u als onderaannemer bekend met de eisen en wensen die gesteld worden ten aanzien van het deel van de opdracht dat u uit moet voeren en kunt u deze ook uitvoeren?</w:t>
            </w:r>
          </w:p>
          <w:p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883258" w:rsidRPr="00F33295" w:rsidRDefault="00883258" w:rsidP="009E23EF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883258" w:rsidTr="009E23EF"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:rsidTr="009E23EF">
        <w:tc>
          <w:tcPr>
            <w:tcW w:w="4531" w:type="dxa"/>
          </w:tcPr>
          <w:p w:rsidR="00883258" w:rsidRPr="00CF2AC0" w:rsidRDefault="00883258" w:rsidP="009E23E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:rsidTr="009E23EF">
        <w:tc>
          <w:tcPr>
            <w:tcW w:w="4531" w:type="dxa"/>
          </w:tcPr>
          <w:p w:rsidR="00883258" w:rsidRDefault="00883258" w:rsidP="009E23EF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</w:tc>
      </w:tr>
      <w:tr w:rsidR="00883258" w:rsidTr="009E23EF"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 tekenbevoegde</w:t>
            </w:r>
          </w:p>
          <w:p w:rsidR="00883258" w:rsidRDefault="00883258" w:rsidP="009E23EF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  <w:p w:rsidR="00883258" w:rsidRDefault="00883258" w:rsidP="009E23EF">
            <w:pPr>
              <w:rPr>
                <w:rFonts w:cs="Times New Roman"/>
              </w:rPr>
            </w:pPr>
          </w:p>
        </w:tc>
      </w:tr>
    </w:tbl>
    <w:p w:rsidR="00883258" w:rsidRDefault="00883258" w:rsidP="001675E4">
      <w:pPr>
        <w:spacing w:after="0" w:line="240" w:lineRule="auto"/>
        <w:rPr>
          <w:rFonts w:cs="Times New Roman"/>
        </w:rPr>
      </w:pPr>
    </w:p>
    <w:p w:rsidR="00883258" w:rsidRDefault="00883258" w:rsidP="001675E4">
      <w:pPr>
        <w:spacing w:after="0" w:line="240" w:lineRule="auto"/>
        <w:rPr>
          <w:rFonts w:cs="Times New Roman"/>
        </w:rPr>
      </w:pPr>
    </w:p>
    <w:p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lastRenderedPageBreak/>
        <w:t>Aldus ondertekend en bijbehorende gegevens naar waarheid verstrekt:</w:t>
      </w:r>
    </w:p>
    <w:p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8D31E0" w:rsidRPr="00CF2AC0" w:rsidRDefault="008D31E0" w:rsidP="008D31E0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bookmarkStart w:id="0" w:name="_GoBack"/>
            <w:bookmarkEnd w:id="0"/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:rsidTr="00545593">
        <w:tc>
          <w:tcPr>
            <w:tcW w:w="328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RDefault="00F33295" w:rsidP="001675E4">
      <w:pPr>
        <w:spacing w:after="0" w:line="240" w:lineRule="auto"/>
        <w:rPr>
          <w:rFonts w:cs="Times New Roman"/>
        </w:rPr>
      </w:pPr>
    </w:p>
    <w:p w:rsidR="00F5773E" w:rsidRDefault="00F5773E" w:rsidP="00F5773E">
      <w:pPr>
        <w:spacing w:after="0" w:line="240" w:lineRule="auto"/>
        <w:rPr>
          <w:rFonts w:cs="Times New Roman"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:rsidR="00F5773E" w:rsidRDefault="00F5773E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1E0">
          <w:rPr>
            <w:noProof/>
          </w:rPr>
          <w:t>3</w:t>
        </w:r>
        <w:r>
          <w:fldChar w:fldCharType="end"/>
        </w:r>
      </w:p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675E4"/>
    <w:rsid w:val="003F5437"/>
    <w:rsid w:val="005039D4"/>
    <w:rsid w:val="006F4AB0"/>
    <w:rsid w:val="007539A0"/>
    <w:rsid w:val="00796D22"/>
    <w:rsid w:val="00883258"/>
    <w:rsid w:val="008D31E0"/>
    <w:rsid w:val="008F499D"/>
    <w:rsid w:val="00986996"/>
    <w:rsid w:val="00A307C6"/>
    <w:rsid w:val="00D056E1"/>
    <w:rsid w:val="00E920B6"/>
    <w:rsid w:val="00F33295"/>
    <w:rsid w:val="00F5773E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paragraph" w:styleId="Kop1">
    <w:name w:val="heading 1"/>
    <w:basedOn w:val="Standaard"/>
    <w:next w:val="Standaard"/>
    <w:link w:val="Kop1Char"/>
    <w:uiPriority w:val="9"/>
    <w:qFormat/>
    <w:rsid w:val="008832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table" w:customStyle="1" w:styleId="Tabelraster1">
    <w:name w:val="Tabelraster1"/>
    <w:basedOn w:val="Standaardtabel"/>
    <w:next w:val="Tabelraster"/>
    <w:rsid w:val="0088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8832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3F0BBE8D</Template>
  <TotalTime>0</TotalTime>
  <Pages>3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Hameren, Roy van</cp:lastModifiedBy>
  <cp:revision>2</cp:revision>
  <dcterms:created xsi:type="dcterms:W3CDTF">2021-05-28T15:15:00Z</dcterms:created>
  <dcterms:modified xsi:type="dcterms:W3CDTF">2021-05-28T15:15:00Z</dcterms:modified>
</cp:coreProperties>
</file>