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</w:t>
      </w:r>
      <w:r w:rsidR="00F61216">
        <w:rPr>
          <w:b/>
          <w:sz w:val="28"/>
          <w:szCs w:val="28"/>
        </w:rPr>
        <w:t xml:space="preserve">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</w:t>
      </w:r>
      <w:proofErr w:type="gramStart"/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  <w:t>Inkoop</w:t>
      </w:r>
      <w:proofErr w:type="gramEnd"/>
      <w:r w:rsidRPr="00D3619B">
        <w:rPr>
          <w:sz w:val="21"/>
          <w:szCs w:val="21"/>
        </w:rPr>
        <w:t xml:space="preserve"> gemeente Hilversum</w:t>
      </w:r>
    </w:p>
    <w:p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</w:t>
      </w:r>
      <w:proofErr w:type="gramStart"/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proofErr w:type="gramEnd"/>
      <w:r w:rsidR="00F61216">
        <w:rPr>
          <w:sz w:val="21"/>
          <w:szCs w:val="21"/>
        </w:rPr>
        <w:t>25-5-2021</w:t>
      </w:r>
    </w:p>
    <w:p w:rsidR="00F61216" w:rsidRDefault="00C556A9" w:rsidP="00F612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F61216" w:rsidRPr="00F61216">
        <w:rPr>
          <w:sz w:val="21"/>
          <w:szCs w:val="21"/>
        </w:rPr>
        <w:t>RAW-raamovereenkomst onderhoud rioolaansluitingen 2021 – 2025 in de gemeente Hilversum</w:t>
      </w:r>
    </w:p>
    <w:p w:rsidR="00F61216" w:rsidRDefault="00F61216" w:rsidP="00F612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24" w:hanging="2124"/>
        <w:rPr>
          <w:sz w:val="21"/>
          <w:szCs w:val="21"/>
        </w:rPr>
      </w:pPr>
    </w:p>
    <w:p w:rsidR="00C556A9" w:rsidRPr="00357F03" w:rsidRDefault="00C556A9" w:rsidP="00F612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F61216">
        <w:rPr>
          <w:sz w:val="21"/>
          <w:szCs w:val="21"/>
        </w:rPr>
        <w:t>776878</w:t>
      </w:r>
    </w:p>
    <w:p w:rsidR="00D056E1" w:rsidRDefault="00D056E1" w:rsidP="00B04308">
      <w:pPr>
        <w:spacing w:after="0" w:line="240" w:lineRule="auto"/>
        <w:rPr>
          <w:rFonts w:cs="Times New Roman"/>
        </w:rPr>
      </w:pPr>
    </w:p>
    <w:p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</w:t>
      </w:r>
      <w:r w:rsidR="00F61216">
        <w:rPr>
          <w:rFonts w:cs="Times New Roman"/>
        </w:rPr>
        <w:t>Aanbestedende dienst</w:t>
      </w:r>
      <w:r>
        <w:rPr>
          <w:rFonts w:cs="Times New Roman"/>
        </w:rPr>
        <w:t xml:space="preserve"> om een toelichting te geven op de samenwerking met Inschrijver. </w:t>
      </w:r>
    </w:p>
    <w:p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Tr="00B22400">
        <w:tc>
          <w:tcPr>
            <w:tcW w:w="4531" w:type="dxa"/>
          </w:tcPr>
          <w:p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F61216">
              <w:rPr>
                <w:rFonts w:cs="Times New Roman"/>
                <w:b/>
              </w:rPr>
              <w:t>1</w:t>
            </w:r>
          </w:p>
          <w:p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Pr="00C556A9" w:rsidRDefault="00F61216" w:rsidP="001A1396">
            <w:r w:rsidRPr="00F61216">
              <w:t xml:space="preserve">Inschrijver moet als hoofdaannemer </w:t>
            </w:r>
            <w:proofErr w:type="gramStart"/>
            <w:r w:rsidRPr="00F61216">
              <w:t>ten minste</w:t>
            </w:r>
            <w:proofErr w:type="gramEnd"/>
            <w:r w:rsidRPr="00F61216">
              <w:t xml:space="preserve"> 10 nieuwe huisaansluitin</w:t>
            </w:r>
            <w:r w:rsidR="00041C56">
              <w:t>gen op het riool hebben gemaakt.</w:t>
            </w:r>
            <w:bookmarkStart w:id="0" w:name="_GoBack"/>
            <w:bookmarkEnd w:id="0"/>
          </w:p>
        </w:tc>
      </w:tr>
      <w:tr w:rsidR="00B04308" w:rsidTr="00B22400">
        <w:tc>
          <w:tcPr>
            <w:tcW w:w="4531" w:type="dxa"/>
          </w:tcPr>
          <w:p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0" w:rsidRDefault="00B22400">
            <w:pPr>
              <w:rPr>
                <w:rFonts w:cs="Times New Roman"/>
              </w:rPr>
            </w:pPr>
          </w:p>
        </w:tc>
      </w:tr>
      <w:tr w:rsidR="00B22400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CE44A1" w:rsidRDefault="00CE44A1" w:rsidP="00B04308">
      <w:pPr>
        <w:spacing w:after="0" w:line="240" w:lineRule="auto"/>
        <w:rPr>
          <w:rFonts w:cs="Times New Roman"/>
        </w:rPr>
      </w:pPr>
    </w:p>
    <w:p w:rsidR="00F61216" w:rsidRDefault="00F61216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:rsidTr="00F61216">
        <w:tc>
          <w:tcPr>
            <w:tcW w:w="4531" w:type="dxa"/>
          </w:tcPr>
          <w:p w:rsidR="00CE44A1" w:rsidRPr="00B04308" w:rsidRDefault="00CE44A1" w:rsidP="00F61216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:rsidR="00CE44A1" w:rsidRDefault="00CE44A1" w:rsidP="00F6121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F61216" w:rsidP="001A1396">
            <w:pPr>
              <w:rPr>
                <w:rFonts w:cs="Times New Roman"/>
              </w:rPr>
            </w:pPr>
            <w:r w:rsidRPr="00F61216">
              <w:t xml:space="preserve">Inschrijver moet </w:t>
            </w:r>
            <w:proofErr w:type="gramStart"/>
            <w:r w:rsidRPr="00F61216">
              <w:t>ten minste</w:t>
            </w:r>
            <w:proofErr w:type="gramEnd"/>
            <w:r w:rsidRPr="00F61216">
              <w:t xml:space="preserve"> gedurende een aaneengesloten periode van 2 jaren kolkaansluitingen hebben gereinigd en indien nodig hersteld bij een gemeente of bij een met de gemeente vergelijkbare overheidsinstelling, zoals provincie, waterschap of Rijkswaterstaat.</w:t>
            </w:r>
          </w:p>
        </w:tc>
      </w:tr>
      <w:tr w:rsidR="00CE44A1" w:rsidTr="00F61216">
        <w:tc>
          <w:tcPr>
            <w:tcW w:w="4531" w:type="dxa"/>
          </w:tcPr>
          <w:p w:rsidR="00CE44A1" w:rsidRPr="00B04308" w:rsidRDefault="00CE44A1" w:rsidP="00F6121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</w:p>
        </w:tc>
      </w:tr>
      <w:tr w:rsidR="00CE44A1" w:rsidTr="00F61216"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RDefault="00CE44A1" w:rsidP="00F6121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</w:p>
        </w:tc>
      </w:tr>
      <w:tr w:rsidR="00CE44A1" w:rsidTr="00F61216"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CE44A1" w:rsidRDefault="00CE44A1" w:rsidP="00F6121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</w:p>
        </w:tc>
      </w:tr>
      <w:tr w:rsidR="00CE44A1" w:rsidTr="00F61216"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RDefault="00CE44A1" w:rsidP="00F6121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</w:p>
        </w:tc>
      </w:tr>
      <w:tr w:rsidR="00CE44A1" w:rsidTr="00F61216"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RDefault="00CE44A1" w:rsidP="00F6121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</w:p>
        </w:tc>
      </w:tr>
      <w:tr w:rsidR="00CE44A1" w:rsidTr="00F61216"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</w:p>
          <w:p w:rsidR="00CE44A1" w:rsidRDefault="00CE44A1" w:rsidP="00F61216">
            <w:pPr>
              <w:rPr>
                <w:rFonts w:cs="Times New Roman"/>
              </w:rPr>
            </w:pPr>
          </w:p>
        </w:tc>
      </w:tr>
      <w:tr w:rsidR="00CE44A1" w:rsidTr="00F61216"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RDefault="00CE44A1" w:rsidP="00F6121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</w:p>
        </w:tc>
      </w:tr>
      <w:tr w:rsidR="00CE44A1" w:rsidTr="00F61216">
        <w:tc>
          <w:tcPr>
            <w:tcW w:w="4531" w:type="dxa"/>
          </w:tcPr>
          <w:p w:rsidR="00CE44A1" w:rsidRDefault="00D34AE9" w:rsidP="00F61216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RDefault="00CE44A1" w:rsidP="00F6121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</w:p>
        </w:tc>
      </w:tr>
      <w:tr w:rsidR="00CE44A1" w:rsidTr="00F61216">
        <w:tc>
          <w:tcPr>
            <w:tcW w:w="4531" w:type="dxa"/>
          </w:tcPr>
          <w:p w:rsidR="00CE44A1" w:rsidRPr="00CE44A1" w:rsidRDefault="00CE44A1" w:rsidP="00F61216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</w:p>
        </w:tc>
      </w:tr>
      <w:tr w:rsidR="00CE44A1" w:rsidTr="00F61216"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="00CE44A1" w:rsidRPr="00CE44A1" w:rsidRDefault="00CE44A1" w:rsidP="00F6121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</w:p>
        </w:tc>
      </w:tr>
      <w:tr w:rsidR="00CE44A1" w:rsidTr="00F61216"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RDefault="00CE44A1" w:rsidP="00F6121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</w:p>
        </w:tc>
      </w:tr>
      <w:tr w:rsidR="00CE44A1" w:rsidTr="00F61216"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</w:p>
        </w:tc>
      </w:tr>
      <w:tr w:rsidR="00CE44A1" w:rsidTr="00F61216"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Is de opdracht tijdig en conform de afspraken uitgevoerd?</w:t>
            </w:r>
          </w:p>
          <w:p w:rsidR="00CE44A1" w:rsidRDefault="00CE44A1" w:rsidP="00F6121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F61216">
            <w:pPr>
              <w:rPr>
                <w:rFonts w:cs="Times New Roman"/>
              </w:rPr>
            </w:pPr>
          </w:p>
        </w:tc>
      </w:tr>
      <w:tr w:rsidR="00B22400" w:rsidTr="00F61216">
        <w:tc>
          <w:tcPr>
            <w:tcW w:w="4531" w:type="dxa"/>
          </w:tcPr>
          <w:p w:rsidR="00B22400" w:rsidRDefault="00B22400" w:rsidP="00F61216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 w:rsidP="00F61216">
            <w:pPr>
              <w:rPr>
                <w:rFonts w:cs="Times New Roman"/>
              </w:rPr>
            </w:pPr>
          </w:p>
          <w:p w:rsidR="00B22400" w:rsidRDefault="00B22400" w:rsidP="00F61216">
            <w:pPr>
              <w:rPr>
                <w:rFonts w:cs="Times New Roman"/>
              </w:rPr>
            </w:pPr>
          </w:p>
          <w:p w:rsidR="00B22400" w:rsidRDefault="00B22400" w:rsidP="00F61216">
            <w:pPr>
              <w:rPr>
                <w:rFonts w:cs="Times New Roman"/>
              </w:rPr>
            </w:pPr>
          </w:p>
          <w:p w:rsidR="00B22400" w:rsidRDefault="00B22400" w:rsidP="00F61216">
            <w:pPr>
              <w:rPr>
                <w:rFonts w:cs="Times New Roman"/>
              </w:rPr>
            </w:pPr>
          </w:p>
          <w:p w:rsidR="00B22400" w:rsidRDefault="00B22400" w:rsidP="00F61216">
            <w:pPr>
              <w:rPr>
                <w:rFonts w:cs="Times New Roman"/>
              </w:rPr>
            </w:pPr>
          </w:p>
          <w:p w:rsidR="00B22400" w:rsidRDefault="00B22400" w:rsidP="00F61216">
            <w:pPr>
              <w:rPr>
                <w:rFonts w:cs="Times New Roman"/>
              </w:rPr>
            </w:pPr>
          </w:p>
          <w:p w:rsidR="00B22400" w:rsidRDefault="00B22400" w:rsidP="00F61216">
            <w:pPr>
              <w:rPr>
                <w:rFonts w:cs="Times New Roman"/>
              </w:rPr>
            </w:pPr>
          </w:p>
          <w:p w:rsidR="00B22400" w:rsidRDefault="00B22400" w:rsidP="00F61216">
            <w:pPr>
              <w:rPr>
                <w:rFonts w:cs="Times New Roman"/>
              </w:rPr>
            </w:pPr>
          </w:p>
          <w:p w:rsidR="00B22400" w:rsidRDefault="00B22400" w:rsidP="00F61216">
            <w:pPr>
              <w:rPr>
                <w:rFonts w:cs="Times New Roman"/>
              </w:rPr>
            </w:pPr>
          </w:p>
          <w:p w:rsidR="00B22400" w:rsidRDefault="00B22400" w:rsidP="00F6121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22400" w:rsidRDefault="00B22400" w:rsidP="00F61216">
            <w:pPr>
              <w:rPr>
                <w:rFonts w:cs="Times New Roman"/>
              </w:rPr>
            </w:pPr>
          </w:p>
        </w:tc>
      </w:tr>
      <w:tr w:rsidR="00CE44A1" w:rsidRPr="00CE44A1" w:rsidTr="00F61216">
        <w:tc>
          <w:tcPr>
            <w:tcW w:w="9062" w:type="dxa"/>
            <w:gridSpan w:val="2"/>
          </w:tcPr>
          <w:p w:rsidR="00CE44A1" w:rsidRPr="00CE44A1" w:rsidRDefault="00CE44A1" w:rsidP="00F61216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CE44A1" w:rsidRDefault="00CE44A1" w:rsidP="00B04308">
      <w:pPr>
        <w:spacing w:after="0" w:line="240" w:lineRule="auto"/>
        <w:rPr>
          <w:rFonts w:cs="Times New Roman"/>
        </w:rPr>
      </w:pPr>
    </w:p>
    <w:p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216" w:rsidRDefault="00F61216" w:rsidP="00C556A9">
      <w:pPr>
        <w:spacing w:after="0" w:line="240" w:lineRule="auto"/>
      </w:pPr>
      <w:r>
        <w:separator/>
      </w:r>
    </w:p>
  </w:endnote>
  <w:endnote w:type="continuationSeparator" w:id="0">
    <w:p w:rsidR="00F61216" w:rsidRDefault="00F61216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:rsidR="00F61216" w:rsidRDefault="00F61216">
            <w:pPr>
              <w:pStyle w:val="Voettekst"/>
            </w:pP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041C56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041C56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216" w:rsidRDefault="00F61216" w:rsidP="00C556A9">
      <w:pPr>
        <w:spacing w:after="0" w:line="240" w:lineRule="auto"/>
      </w:pPr>
      <w:r>
        <w:separator/>
      </w:r>
    </w:p>
  </w:footnote>
  <w:footnote w:type="continuationSeparator" w:id="0">
    <w:p w:rsidR="00F61216" w:rsidRDefault="00F61216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25"/>
    <w:rsid w:val="00041C56"/>
    <w:rsid w:val="001A1396"/>
    <w:rsid w:val="001D7F61"/>
    <w:rsid w:val="0028735E"/>
    <w:rsid w:val="002879E6"/>
    <w:rsid w:val="007539A0"/>
    <w:rsid w:val="007A3525"/>
    <w:rsid w:val="00AF4B20"/>
    <w:rsid w:val="00B04308"/>
    <w:rsid w:val="00B22400"/>
    <w:rsid w:val="00C556A9"/>
    <w:rsid w:val="00CE44A1"/>
    <w:rsid w:val="00D056E1"/>
    <w:rsid w:val="00D34AE9"/>
    <w:rsid w:val="00EE27C5"/>
    <w:rsid w:val="00F61216"/>
    <w:rsid w:val="00F94ED3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879E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D4F644D2</Template>
  <TotalTime>2</TotalTime>
  <Pages>3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Wijk, Tonny van</cp:lastModifiedBy>
  <cp:revision>4</cp:revision>
  <dcterms:created xsi:type="dcterms:W3CDTF">2021-05-26T20:23:00Z</dcterms:created>
  <dcterms:modified xsi:type="dcterms:W3CDTF">2021-05-28T08:32:00Z</dcterms:modified>
</cp:coreProperties>
</file>