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5143A" w14:textId="5DD47E2C" w:rsidR="00B515A4" w:rsidRPr="007A0E72" w:rsidRDefault="00B515A4" w:rsidP="00744737">
      <w:pPr>
        <w:pStyle w:val="Bijlagekop"/>
      </w:pPr>
      <w:bookmarkStart w:id="0" w:name="_Toc369762158"/>
      <w:bookmarkStart w:id="1" w:name="_Toc370302477"/>
      <w:bookmarkStart w:id="2" w:name="_Toc370730323"/>
      <w:bookmarkStart w:id="3" w:name="_Toc68008333"/>
      <w:bookmarkStart w:id="4" w:name="_Toc68790033"/>
      <w:bookmarkStart w:id="5" w:name="_GoBack"/>
      <w:bookmarkEnd w:id="5"/>
      <w:r w:rsidRPr="007A0E72">
        <w:t>Bijlage B –</w:t>
      </w:r>
      <w:r w:rsidR="00744737">
        <w:t xml:space="preserve"> </w:t>
      </w:r>
      <w:r w:rsidRPr="007A0E72">
        <w:t>Formulier</w:t>
      </w:r>
      <w:r w:rsidR="00744737">
        <w:t xml:space="preserve"> </w:t>
      </w:r>
      <w:r w:rsidRPr="007A0E72">
        <w:t>Referenties</w:t>
      </w:r>
      <w:bookmarkEnd w:id="3"/>
      <w:bookmarkEnd w:id="4"/>
    </w:p>
    <w:p w14:paraId="62283C21" w14:textId="0CF641A7" w:rsidR="007E784D" w:rsidRPr="007A0E72" w:rsidRDefault="007E784D" w:rsidP="007E784D">
      <w:pPr>
        <w:rPr>
          <w:b/>
        </w:rPr>
      </w:pPr>
      <w:r w:rsidRPr="007A0E72">
        <w:rPr>
          <w:rFonts w:cs="Arial"/>
          <w:b/>
        </w:rPr>
        <w:t xml:space="preserve">Behorende bij de aanbesteding: </w:t>
      </w:r>
      <w:r>
        <w:rPr>
          <w:b/>
        </w:rPr>
        <w:t>21000SDD Trapliften</w:t>
      </w:r>
    </w:p>
    <w:p w14:paraId="7C05F2A6" w14:textId="45E44B44" w:rsidR="00B515A4" w:rsidRPr="007A0E72" w:rsidRDefault="00B515A4" w:rsidP="00B515A4">
      <w:pPr>
        <w:rPr>
          <w:b/>
        </w:rPr>
      </w:pPr>
    </w:p>
    <w:p w14:paraId="0B3AB4A2" w14:textId="77777777" w:rsidR="00B515A4" w:rsidRPr="007A0E72" w:rsidRDefault="00B515A4" w:rsidP="00B515A4"/>
    <w:p w14:paraId="663054BC" w14:textId="77777777" w:rsidR="00B515A4" w:rsidRPr="007A0E72" w:rsidRDefault="00B515A4" w:rsidP="00B515A4"/>
    <w:tbl>
      <w:tblPr>
        <w:tblStyle w:val="GridTable4-Accent11"/>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1863"/>
        <w:gridCol w:w="3544"/>
        <w:gridCol w:w="3719"/>
        <w:gridCol w:w="16"/>
      </w:tblGrid>
      <w:tr w:rsidR="00B515A4" w:rsidRPr="007A0E72" w14:paraId="28E9AED3" w14:textId="77777777" w:rsidTr="007E78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4"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72F9EBD" w14:textId="77777777" w:rsidR="00B515A4" w:rsidRPr="007A0E72" w:rsidRDefault="00B515A4" w:rsidP="00B515A4">
            <w:pPr>
              <w:rPr>
                <w:rStyle w:val="Intensieveverwijzing"/>
                <w:b/>
              </w:rPr>
            </w:pPr>
            <w:r w:rsidRPr="007A0E72">
              <w:rPr>
                <w:rStyle w:val="Intensieveverwijzing"/>
              </w:rPr>
              <w:t>Referentie dienstverlening</w:t>
            </w:r>
          </w:p>
        </w:tc>
      </w:tr>
      <w:tr w:rsidR="00090B9E" w:rsidRPr="007A0E72" w14:paraId="3F2D6024" w14:textId="77777777" w:rsidTr="007E784D">
        <w:trPr>
          <w:gridAfter w:val="1"/>
          <w:wAfter w:w="16" w:type="dxa"/>
        </w:trPr>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4" w:space="0" w:color="auto"/>
            </w:tcBorders>
          </w:tcPr>
          <w:p w14:paraId="27E4994A" w14:textId="77777777" w:rsidR="00090B9E" w:rsidRPr="007A0E72" w:rsidRDefault="00090B9E" w:rsidP="00090B9E">
            <w:r w:rsidRPr="007A0E72">
              <w:t>1</w:t>
            </w:r>
          </w:p>
        </w:tc>
        <w:tc>
          <w:tcPr>
            <w:tcW w:w="1863" w:type="dxa"/>
            <w:vMerge w:val="restart"/>
            <w:tcBorders>
              <w:top w:val="single" w:sz="4" w:space="0" w:color="auto"/>
            </w:tcBorders>
          </w:tcPr>
          <w:p w14:paraId="07D96E0C"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rsidRPr="007A0E72">
              <w:t>Gegevens dienstverlening referentie opdracht</w:t>
            </w:r>
          </w:p>
        </w:tc>
        <w:tc>
          <w:tcPr>
            <w:tcW w:w="3544" w:type="dxa"/>
            <w:tcBorders>
              <w:top w:val="single" w:sz="4" w:space="0" w:color="auto"/>
            </w:tcBorders>
          </w:tcPr>
          <w:p w14:paraId="3B5F84BF" w14:textId="48E3CB99"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rsidRPr="007A0E72">
              <w:t xml:space="preserve">Titel </w:t>
            </w:r>
            <w:r>
              <w:t>referentieopdracht</w:t>
            </w:r>
            <w:r w:rsidRPr="007A0E72">
              <w:t xml:space="preserve"> </w:t>
            </w:r>
          </w:p>
        </w:tc>
        <w:tc>
          <w:tcPr>
            <w:tcW w:w="3719" w:type="dxa"/>
            <w:tcBorders>
              <w:top w:val="single" w:sz="4" w:space="0" w:color="auto"/>
            </w:tcBorders>
          </w:tcPr>
          <w:p w14:paraId="5A746AAD" w14:textId="2FEC7C1E"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4B083208" w14:textId="77777777" w:rsidTr="007E784D">
        <w:trPr>
          <w:gridAfter w:val="1"/>
          <w:wAfter w:w="16" w:type="dxa"/>
          <w:trHeight w:val="142"/>
        </w:trPr>
        <w:tc>
          <w:tcPr>
            <w:cnfStyle w:val="001000000000" w:firstRow="0" w:lastRow="0" w:firstColumn="1" w:lastColumn="0" w:oddVBand="0" w:evenVBand="0" w:oddHBand="0" w:evenHBand="0" w:firstRowFirstColumn="0" w:firstRowLastColumn="0" w:lastRowFirstColumn="0" w:lastRowLastColumn="0"/>
            <w:tcW w:w="542" w:type="dxa"/>
            <w:vMerge/>
          </w:tcPr>
          <w:p w14:paraId="3085F397" w14:textId="77777777" w:rsidR="00090B9E" w:rsidRPr="007A0E72" w:rsidRDefault="00090B9E" w:rsidP="00090B9E"/>
        </w:tc>
        <w:tc>
          <w:tcPr>
            <w:tcW w:w="1863" w:type="dxa"/>
            <w:vMerge/>
          </w:tcPr>
          <w:p w14:paraId="1DDEBB07"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c>
          <w:tcPr>
            <w:tcW w:w="3544" w:type="dxa"/>
          </w:tcPr>
          <w:p w14:paraId="04B9C6DA" w14:textId="3E0A7E8B"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t>Bedrijfsnaam en vestigingsadres Opdrachtgever referentie</w:t>
            </w:r>
          </w:p>
        </w:tc>
        <w:tc>
          <w:tcPr>
            <w:tcW w:w="3719" w:type="dxa"/>
          </w:tcPr>
          <w:p w14:paraId="660E3B5C"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38514DA9" w14:textId="77777777" w:rsidTr="007E784D">
        <w:trPr>
          <w:gridAfter w:val="1"/>
          <w:wAfter w:w="16" w:type="dxa"/>
          <w:trHeight w:val="142"/>
        </w:trPr>
        <w:tc>
          <w:tcPr>
            <w:cnfStyle w:val="001000000000" w:firstRow="0" w:lastRow="0" w:firstColumn="1" w:lastColumn="0" w:oddVBand="0" w:evenVBand="0" w:oddHBand="0" w:evenHBand="0" w:firstRowFirstColumn="0" w:firstRowLastColumn="0" w:lastRowFirstColumn="0" w:lastRowLastColumn="0"/>
            <w:tcW w:w="542" w:type="dxa"/>
            <w:vMerge/>
          </w:tcPr>
          <w:p w14:paraId="4ACE1121" w14:textId="77777777" w:rsidR="00090B9E" w:rsidRPr="007A0E72" w:rsidRDefault="00090B9E" w:rsidP="00090B9E"/>
        </w:tc>
        <w:tc>
          <w:tcPr>
            <w:tcW w:w="1863" w:type="dxa"/>
            <w:vMerge/>
          </w:tcPr>
          <w:p w14:paraId="5E7406D6"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c>
          <w:tcPr>
            <w:tcW w:w="3544" w:type="dxa"/>
          </w:tcPr>
          <w:p w14:paraId="24373681" w14:textId="2857DF50"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t>Naam/functie contactpersoon Opdrachtgever referentie</w:t>
            </w:r>
          </w:p>
        </w:tc>
        <w:tc>
          <w:tcPr>
            <w:tcW w:w="3719" w:type="dxa"/>
          </w:tcPr>
          <w:p w14:paraId="7532C8E1"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3EF0C207" w14:textId="77777777" w:rsidTr="007E784D">
        <w:trPr>
          <w:gridAfter w:val="1"/>
          <w:wAfter w:w="16" w:type="dxa"/>
          <w:trHeight w:val="141"/>
        </w:trPr>
        <w:tc>
          <w:tcPr>
            <w:cnfStyle w:val="001000000000" w:firstRow="0" w:lastRow="0" w:firstColumn="1" w:lastColumn="0" w:oddVBand="0" w:evenVBand="0" w:oddHBand="0" w:evenHBand="0" w:firstRowFirstColumn="0" w:firstRowLastColumn="0" w:lastRowFirstColumn="0" w:lastRowLastColumn="0"/>
            <w:tcW w:w="542" w:type="dxa"/>
            <w:vMerge/>
          </w:tcPr>
          <w:p w14:paraId="54934C11" w14:textId="77777777" w:rsidR="00090B9E" w:rsidRPr="007A0E72" w:rsidRDefault="00090B9E" w:rsidP="00090B9E"/>
        </w:tc>
        <w:tc>
          <w:tcPr>
            <w:tcW w:w="1863" w:type="dxa"/>
            <w:vMerge/>
          </w:tcPr>
          <w:p w14:paraId="31DA00AB"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c>
          <w:tcPr>
            <w:tcW w:w="3544" w:type="dxa"/>
          </w:tcPr>
          <w:p w14:paraId="13586775" w14:textId="566961BF" w:rsidR="00090B9E" w:rsidRDefault="00090B9E" w:rsidP="00090B9E">
            <w:pPr>
              <w:cnfStyle w:val="000000000000" w:firstRow="0" w:lastRow="0" w:firstColumn="0" w:lastColumn="0" w:oddVBand="0" w:evenVBand="0" w:oddHBand="0" w:evenHBand="0" w:firstRowFirstColumn="0" w:firstRowLastColumn="0" w:lastRowFirstColumn="0" w:lastRowLastColumn="0"/>
            </w:pPr>
            <w:r>
              <w:t>Mailadres/telefoonnummer contactpersoon</w:t>
            </w:r>
          </w:p>
        </w:tc>
        <w:tc>
          <w:tcPr>
            <w:tcW w:w="3719" w:type="dxa"/>
          </w:tcPr>
          <w:p w14:paraId="4185A3FC"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2F1DD551" w14:textId="77777777" w:rsidTr="007E784D">
        <w:trPr>
          <w:gridAfter w:val="1"/>
          <w:wAfter w:w="16" w:type="dxa"/>
          <w:trHeight w:val="141"/>
        </w:trPr>
        <w:tc>
          <w:tcPr>
            <w:cnfStyle w:val="001000000000" w:firstRow="0" w:lastRow="0" w:firstColumn="1" w:lastColumn="0" w:oddVBand="0" w:evenVBand="0" w:oddHBand="0" w:evenHBand="0" w:firstRowFirstColumn="0" w:firstRowLastColumn="0" w:lastRowFirstColumn="0" w:lastRowLastColumn="0"/>
            <w:tcW w:w="542" w:type="dxa"/>
            <w:vMerge/>
          </w:tcPr>
          <w:p w14:paraId="221D11DB" w14:textId="77777777" w:rsidR="00090B9E" w:rsidRPr="007A0E72" w:rsidRDefault="00090B9E" w:rsidP="00090B9E"/>
        </w:tc>
        <w:tc>
          <w:tcPr>
            <w:tcW w:w="1863" w:type="dxa"/>
            <w:vMerge/>
          </w:tcPr>
          <w:p w14:paraId="5042C0A5"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c>
          <w:tcPr>
            <w:tcW w:w="3544" w:type="dxa"/>
          </w:tcPr>
          <w:p w14:paraId="2BE55BB9" w14:textId="350C5EFF"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t>Contract-/-u</w:t>
            </w:r>
            <w:r w:rsidRPr="007A0E72">
              <w:t>itvoeringsperiode</w:t>
            </w:r>
          </w:p>
        </w:tc>
        <w:tc>
          <w:tcPr>
            <w:tcW w:w="3719" w:type="dxa"/>
          </w:tcPr>
          <w:p w14:paraId="18FCA39F"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39185EA9" w14:textId="77777777" w:rsidTr="007E784D">
        <w:trPr>
          <w:gridAfter w:val="1"/>
          <w:wAfter w:w="16" w:type="dxa"/>
          <w:trHeight w:val="278"/>
        </w:trPr>
        <w:tc>
          <w:tcPr>
            <w:cnfStyle w:val="001000000000" w:firstRow="0" w:lastRow="0" w:firstColumn="1" w:lastColumn="0" w:oddVBand="0" w:evenVBand="0" w:oddHBand="0" w:evenHBand="0" w:firstRowFirstColumn="0" w:firstRowLastColumn="0" w:lastRowFirstColumn="0" w:lastRowLastColumn="0"/>
            <w:tcW w:w="542" w:type="dxa"/>
            <w:vMerge/>
          </w:tcPr>
          <w:p w14:paraId="268D5400" w14:textId="77777777" w:rsidR="00090B9E" w:rsidRPr="007A0E72" w:rsidRDefault="00090B9E" w:rsidP="00090B9E"/>
        </w:tc>
        <w:tc>
          <w:tcPr>
            <w:tcW w:w="1863" w:type="dxa"/>
            <w:vMerge/>
          </w:tcPr>
          <w:p w14:paraId="16DC5A18"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c>
          <w:tcPr>
            <w:tcW w:w="3544" w:type="dxa"/>
          </w:tcPr>
          <w:p w14:paraId="1E79193F"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rsidRPr="007A0E72">
              <w:t>Omschrijving van het werkzaamheden</w:t>
            </w:r>
          </w:p>
        </w:tc>
        <w:tc>
          <w:tcPr>
            <w:tcW w:w="3719" w:type="dxa"/>
          </w:tcPr>
          <w:p w14:paraId="26CA4727"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24694EE6" w14:textId="77777777" w:rsidTr="007E784D">
        <w:trPr>
          <w:gridAfter w:val="1"/>
          <w:wAfter w:w="16" w:type="dxa"/>
        </w:trPr>
        <w:tc>
          <w:tcPr>
            <w:cnfStyle w:val="001000000000" w:firstRow="0" w:lastRow="0" w:firstColumn="1" w:lastColumn="0" w:oddVBand="0" w:evenVBand="0" w:oddHBand="0" w:evenHBand="0" w:firstRowFirstColumn="0" w:firstRowLastColumn="0" w:lastRowFirstColumn="0" w:lastRowLastColumn="0"/>
            <w:tcW w:w="542" w:type="dxa"/>
            <w:vMerge w:val="restart"/>
          </w:tcPr>
          <w:p w14:paraId="76F45BC6" w14:textId="77777777" w:rsidR="00090B9E" w:rsidRPr="007A0E72" w:rsidRDefault="00090B9E" w:rsidP="00090B9E">
            <w:r w:rsidRPr="007A0E72">
              <w:t>2</w:t>
            </w:r>
          </w:p>
        </w:tc>
        <w:tc>
          <w:tcPr>
            <w:tcW w:w="1863" w:type="dxa"/>
            <w:vMerge w:val="restart"/>
          </w:tcPr>
          <w:p w14:paraId="1771A7BA"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r w:rsidRPr="007A0E72">
              <w:t>Totale omvang en kosten van de dienstverlening</w:t>
            </w:r>
          </w:p>
        </w:tc>
        <w:tc>
          <w:tcPr>
            <w:tcW w:w="3544" w:type="dxa"/>
          </w:tcPr>
          <w:p w14:paraId="7E3C5A84" w14:textId="0552136F" w:rsidR="00090B9E" w:rsidRPr="007A0E72" w:rsidRDefault="00647A70" w:rsidP="00090B9E">
            <w:pPr>
              <w:cnfStyle w:val="000000000000" w:firstRow="0" w:lastRow="0" w:firstColumn="0" w:lastColumn="0" w:oddVBand="0" w:evenVBand="0" w:oddHBand="0" w:evenHBand="0" w:firstRowFirstColumn="0" w:firstRowLastColumn="0" w:lastRowFirstColumn="0" w:lastRowLastColumn="0"/>
            </w:pPr>
            <w:r>
              <w:t>Omvang (in aantallen trapliften geleverd en in onderhoud</w:t>
            </w:r>
          </w:p>
        </w:tc>
        <w:tc>
          <w:tcPr>
            <w:tcW w:w="3719" w:type="dxa"/>
          </w:tcPr>
          <w:p w14:paraId="6C6972E3"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090B9E" w:rsidRPr="007A0E72" w14:paraId="1D45D823" w14:textId="77777777" w:rsidTr="007E784D">
        <w:trPr>
          <w:gridAfter w:val="1"/>
          <w:wAfter w:w="16" w:type="dxa"/>
        </w:trPr>
        <w:tc>
          <w:tcPr>
            <w:cnfStyle w:val="001000000000" w:firstRow="0" w:lastRow="0" w:firstColumn="1" w:lastColumn="0" w:oddVBand="0" w:evenVBand="0" w:oddHBand="0" w:evenHBand="0" w:firstRowFirstColumn="0" w:firstRowLastColumn="0" w:lastRowFirstColumn="0" w:lastRowLastColumn="0"/>
            <w:tcW w:w="542" w:type="dxa"/>
            <w:vMerge/>
          </w:tcPr>
          <w:p w14:paraId="77049EB3" w14:textId="77777777" w:rsidR="00090B9E" w:rsidRPr="007A0E72" w:rsidRDefault="00090B9E" w:rsidP="00090B9E"/>
        </w:tc>
        <w:tc>
          <w:tcPr>
            <w:tcW w:w="1863" w:type="dxa"/>
            <w:vMerge/>
          </w:tcPr>
          <w:p w14:paraId="07492E5E"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c>
          <w:tcPr>
            <w:tcW w:w="3544" w:type="dxa"/>
          </w:tcPr>
          <w:p w14:paraId="1D849103" w14:textId="3F26B384" w:rsidR="00090B9E" w:rsidRPr="007A0E72" w:rsidRDefault="00090B9E" w:rsidP="00647A70">
            <w:pPr>
              <w:cnfStyle w:val="000000000000" w:firstRow="0" w:lastRow="0" w:firstColumn="0" w:lastColumn="0" w:oddVBand="0" w:evenVBand="0" w:oddHBand="0" w:evenHBand="0" w:firstRowFirstColumn="0" w:firstRowLastColumn="0" w:lastRowFirstColumn="0" w:lastRowLastColumn="0"/>
            </w:pPr>
            <w:r w:rsidRPr="007A0E72">
              <w:t xml:space="preserve">Financiële waarde </w:t>
            </w:r>
            <w:r w:rsidR="00647A70">
              <w:t xml:space="preserve">opdracht </w:t>
            </w:r>
            <w:r w:rsidRPr="007A0E72">
              <w:t xml:space="preserve">dienstverlening gemiddeld per jaar </w:t>
            </w:r>
          </w:p>
        </w:tc>
        <w:tc>
          <w:tcPr>
            <w:tcW w:w="3719" w:type="dxa"/>
          </w:tcPr>
          <w:p w14:paraId="01BBD0CC" w14:textId="77777777" w:rsidR="00090B9E" w:rsidRPr="007A0E72" w:rsidRDefault="00090B9E" w:rsidP="00090B9E">
            <w:pPr>
              <w:cnfStyle w:val="000000000000" w:firstRow="0" w:lastRow="0" w:firstColumn="0" w:lastColumn="0" w:oddVBand="0" w:evenVBand="0" w:oddHBand="0" w:evenHBand="0" w:firstRowFirstColumn="0" w:firstRowLastColumn="0" w:lastRowFirstColumn="0" w:lastRowLastColumn="0"/>
            </w:pPr>
          </w:p>
        </w:tc>
      </w:tr>
      <w:tr w:rsidR="00647A70" w:rsidRPr="007A0E72" w14:paraId="1F4EAD81" w14:textId="77777777" w:rsidTr="007E784D">
        <w:trPr>
          <w:gridAfter w:val="1"/>
          <w:wAfter w:w="16" w:type="dxa"/>
        </w:trPr>
        <w:tc>
          <w:tcPr>
            <w:cnfStyle w:val="001000000000" w:firstRow="0" w:lastRow="0" w:firstColumn="1" w:lastColumn="0" w:oddVBand="0" w:evenVBand="0" w:oddHBand="0" w:evenHBand="0" w:firstRowFirstColumn="0" w:firstRowLastColumn="0" w:lastRowFirstColumn="0" w:lastRowLastColumn="0"/>
            <w:tcW w:w="542" w:type="dxa"/>
            <w:vMerge w:val="restart"/>
          </w:tcPr>
          <w:p w14:paraId="0FC08F6E" w14:textId="77777777" w:rsidR="00647A70" w:rsidRPr="007A0E72" w:rsidRDefault="00647A70" w:rsidP="00647A70">
            <w:r w:rsidRPr="007A0E72">
              <w:t>3</w:t>
            </w:r>
          </w:p>
        </w:tc>
        <w:tc>
          <w:tcPr>
            <w:tcW w:w="1863" w:type="dxa"/>
            <w:vMerge w:val="restart"/>
          </w:tcPr>
          <w:p w14:paraId="694B305F" w14:textId="77777777"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r w:rsidRPr="007A0E72">
              <w:t>Eventuele onderaanneming</w:t>
            </w:r>
          </w:p>
        </w:tc>
        <w:tc>
          <w:tcPr>
            <w:tcW w:w="3544" w:type="dxa"/>
          </w:tcPr>
          <w:p w14:paraId="048B9C4F" w14:textId="486F9E5D"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r w:rsidRPr="007A0E72">
              <w:t>De eventuele waarde van het gedeelte dat in onderaanneming is uitgevoerd</w:t>
            </w:r>
          </w:p>
        </w:tc>
        <w:tc>
          <w:tcPr>
            <w:tcW w:w="3719" w:type="dxa"/>
          </w:tcPr>
          <w:p w14:paraId="7AF83679" w14:textId="77777777"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p>
        </w:tc>
      </w:tr>
      <w:tr w:rsidR="00647A70" w:rsidRPr="007A0E72" w14:paraId="31789B60" w14:textId="77777777" w:rsidTr="007E784D">
        <w:trPr>
          <w:gridAfter w:val="1"/>
          <w:wAfter w:w="16" w:type="dxa"/>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3420B3F5" w14:textId="77777777" w:rsidR="00647A70" w:rsidRPr="007A0E72" w:rsidRDefault="00647A70" w:rsidP="00647A70"/>
        </w:tc>
        <w:tc>
          <w:tcPr>
            <w:tcW w:w="1863" w:type="dxa"/>
            <w:vMerge/>
          </w:tcPr>
          <w:p w14:paraId="65A48F26" w14:textId="77777777"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p>
        </w:tc>
        <w:tc>
          <w:tcPr>
            <w:tcW w:w="3544" w:type="dxa"/>
          </w:tcPr>
          <w:p w14:paraId="75149A24" w14:textId="06724A63"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r>
              <w:t>Naam onderaannemer</w:t>
            </w:r>
            <w:r w:rsidRPr="007A0E72">
              <w:t>(s)</w:t>
            </w:r>
          </w:p>
        </w:tc>
        <w:tc>
          <w:tcPr>
            <w:tcW w:w="3719" w:type="dxa"/>
          </w:tcPr>
          <w:p w14:paraId="326A4227" w14:textId="77777777"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p>
        </w:tc>
      </w:tr>
      <w:tr w:rsidR="00647A70" w:rsidRPr="007A0E72" w14:paraId="550D71F1" w14:textId="77777777" w:rsidTr="007E784D">
        <w:trPr>
          <w:gridAfter w:val="1"/>
          <w:wAfter w:w="16" w:type="dxa"/>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2862F6EC" w14:textId="77777777" w:rsidR="00647A70" w:rsidRPr="007A0E72" w:rsidRDefault="00647A70" w:rsidP="00647A70"/>
        </w:tc>
        <w:tc>
          <w:tcPr>
            <w:tcW w:w="1863" w:type="dxa"/>
            <w:vMerge/>
          </w:tcPr>
          <w:p w14:paraId="77A77307" w14:textId="77777777"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p>
        </w:tc>
        <w:tc>
          <w:tcPr>
            <w:tcW w:w="3544" w:type="dxa"/>
          </w:tcPr>
          <w:p w14:paraId="6DF4D5B1" w14:textId="6A9ED48A"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r w:rsidRPr="007A0E72">
              <w:t>Adres onderaannemer(s)</w:t>
            </w:r>
          </w:p>
        </w:tc>
        <w:tc>
          <w:tcPr>
            <w:tcW w:w="3719" w:type="dxa"/>
          </w:tcPr>
          <w:p w14:paraId="64B6D4C5" w14:textId="77777777" w:rsidR="00647A70" w:rsidRPr="007A0E72" w:rsidRDefault="00647A70" w:rsidP="00647A70">
            <w:pPr>
              <w:cnfStyle w:val="000000000000" w:firstRow="0" w:lastRow="0" w:firstColumn="0" w:lastColumn="0" w:oddVBand="0" w:evenVBand="0" w:oddHBand="0" w:evenHBand="0" w:firstRowFirstColumn="0" w:firstRowLastColumn="0" w:lastRowFirstColumn="0" w:lastRowLastColumn="0"/>
            </w:pPr>
          </w:p>
        </w:tc>
      </w:tr>
    </w:tbl>
    <w:p w14:paraId="7FD9055C" w14:textId="77777777" w:rsidR="00B515A4" w:rsidRPr="007A0E72" w:rsidRDefault="00B515A4" w:rsidP="00B515A4">
      <w:bookmarkStart w:id="6" w:name="_Toc444863038"/>
      <w:bookmarkStart w:id="7" w:name="_Toc444863621"/>
      <w:bookmarkStart w:id="8" w:name="_Toc462140147"/>
      <w:bookmarkStart w:id="9" w:name="_Toc497811557"/>
      <w:bookmarkStart w:id="10" w:name="_Toc506545292"/>
      <w:bookmarkStart w:id="11" w:name="_Toc506545754"/>
      <w:bookmarkStart w:id="12" w:name="_Toc489973366"/>
      <w:bookmarkStart w:id="13" w:name="_Toc384649645"/>
      <w:bookmarkStart w:id="14" w:name="_Toc388447759"/>
      <w:bookmarkStart w:id="15" w:name="_Toc391558038"/>
      <w:bookmarkStart w:id="16" w:name="_Toc394393156"/>
      <w:bookmarkStart w:id="17" w:name="_Toc401055976"/>
    </w:p>
    <w:p w14:paraId="43AFA052" w14:textId="77777777" w:rsidR="00B515A4" w:rsidRPr="007A0E72" w:rsidRDefault="00B515A4" w:rsidP="00B515A4">
      <w:pPr>
        <w:pStyle w:val="Kop4"/>
        <w:spacing w:before="0" w:after="0" w:line="260" w:lineRule="atLeast"/>
      </w:pPr>
      <w:r w:rsidRPr="007A0E72">
        <w:t>Ondertekening</w:t>
      </w:r>
    </w:p>
    <w:p w14:paraId="43A6340B" w14:textId="77777777" w:rsidR="00B515A4" w:rsidRPr="007A0E72" w:rsidRDefault="00B515A4" w:rsidP="00B515A4"/>
    <w:tbl>
      <w:tblPr>
        <w:tblStyle w:val="Tabelraster"/>
        <w:tblW w:w="9634" w:type="dxa"/>
        <w:tblLook w:val="04A0" w:firstRow="1" w:lastRow="0" w:firstColumn="1" w:lastColumn="0" w:noHBand="0" w:noVBand="1"/>
      </w:tblPr>
      <w:tblGrid>
        <w:gridCol w:w="4531"/>
        <w:gridCol w:w="5103"/>
      </w:tblGrid>
      <w:tr w:rsidR="00B515A4" w:rsidRPr="007A0E72" w14:paraId="28F42B92" w14:textId="77777777" w:rsidTr="00B515A4">
        <w:tc>
          <w:tcPr>
            <w:tcW w:w="4531" w:type="dxa"/>
            <w:shd w:val="clear" w:color="auto" w:fill="95B3D7" w:themeFill="accent1" w:themeFillTint="99"/>
          </w:tcPr>
          <w:p w14:paraId="5A27640F" w14:textId="77777777" w:rsidR="00B515A4" w:rsidRPr="007A0E72" w:rsidRDefault="00B515A4" w:rsidP="00B515A4">
            <w:pPr>
              <w:rPr>
                <w:rStyle w:val="Intensieveverwijzing"/>
                <w:rFonts w:eastAsia="MS Mincho"/>
              </w:rPr>
            </w:pPr>
            <w:r w:rsidRPr="007A0E72">
              <w:rPr>
                <w:rStyle w:val="Intensieveverwijzing"/>
                <w:rFonts w:eastAsia="MS Mincho"/>
              </w:rPr>
              <w:t>Organisatienaam Inschrijver / Combinant 1</w:t>
            </w:r>
          </w:p>
        </w:tc>
        <w:tc>
          <w:tcPr>
            <w:tcW w:w="5103" w:type="dxa"/>
          </w:tcPr>
          <w:p w14:paraId="34367A07" w14:textId="77777777" w:rsidR="00B515A4" w:rsidRPr="007A0E72" w:rsidRDefault="00B515A4" w:rsidP="00B515A4"/>
        </w:tc>
      </w:tr>
      <w:tr w:rsidR="00B515A4" w:rsidRPr="007A0E72" w14:paraId="4BCB52D7" w14:textId="77777777" w:rsidTr="00B515A4">
        <w:tc>
          <w:tcPr>
            <w:tcW w:w="4531" w:type="dxa"/>
            <w:shd w:val="clear" w:color="auto" w:fill="95B3D7" w:themeFill="accent1" w:themeFillTint="99"/>
          </w:tcPr>
          <w:p w14:paraId="3A384F64"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5103" w:type="dxa"/>
          </w:tcPr>
          <w:p w14:paraId="1D4A7085" w14:textId="77777777" w:rsidR="00B515A4" w:rsidRPr="007A0E72" w:rsidRDefault="00B515A4" w:rsidP="00B515A4"/>
        </w:tc>
      </w:tr>
      <w:tr w:rsidR="00B515A4" w:rsidRPr="007A0E72" w14:paraId="4589CF67" w14:textId="77777777" w:rsidTr="00B515A4">
        <w:tc>
          <w:tcPr>
            <w:tcW w:w="4531" w:type="dxa"/>
            <w:shd w:val="clear" w:color="auto" w:fill="95B3D7" w:themeFill="accent1" w:themeFillTint="99"/>
          </w:tcPr>
          <w:p w14:paraId="5235E89B"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5103" w:type="dxa"/>
          </w:tcPr>
          <w:p w14:paraId="79296EBA" w14:textId="77777777" w:rsidR="00B515A4" w:rsidRPr="007A0E72" w:rsidRDefault="00B515A4" w:rsidP="00B515A4"/>
        </w:tc>
      </w:tr>
      <w:tr w:rsidR="00B515A4" w:rsidRPr="007A0E72" w14:paraId="1F494B04" w14:textId="77777777" w:rsidTr="00B515A4">
        <w:tc>
          <w:tcPr>
            <w:tcW w:w="4531" w:type="dxa"/>
            <w:shd w:val="clear" w:color="auto" w:fill="95B3D7" w:themeFill="accent1" w:themeFillTint="99"/>
          </w:tcPr>
          <w:p w14:paraId="52E689BE"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5103" w:type="dxa"/>
          </w:tcPr>
          <w:p w14:paraId="713F2A5E" w14:textId="77777777" w:rsidR="00B515A4" w:rsidRPr="007A0E72" w:rsidRDefault="00B515A4" w:rsidP="00B515A4"/>
        </w:tc>
      </w:tr>
      <w:tr w:rsidR="00B515A4" w:rsidRPr="007A0E72" w14:paraId="47D72A7F" w14:textId="77777777" w:rsidTr="00B515A4">
        <w:tc>
          <w:tcPr>
            <w:tcW w:w="4531" w:type="dxa"/>
            <w:shd w:val="clear" w:color="auto" w:fill="95B3D7" w:themeFill="accent1" w:themeFillTint="99"/>
          </w:tcPr>
          <w:p w14:paraId="59CF9D76"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5103" w:type="dxa"/>
          </w:tcPr>
          <w:p w14:paraId="0CD89CE0" w14:textId="77777777" w:rsidR="00B515A4" w:rsidRPr="007A0E72" w:rsidRDefault="00B515A4" w:rsidP="00B515A4"/>
          <w:p w14:paraId="6D06EB27" w14:textId="77777777" w:rsidR="00B515A4" w:rsidRPr="007A0E72" w:rsidRDefault="00B515A4" w:rsidP="00B515A4"/>
          <w:p w14:paraId="3D7836B2" w14:textId="77777777" w:rsidR="00B515A4" w:rsidRPr="007A0E72" w:rsidRDefault="00B515A4" w:rsidP="00B515A4"/>
        </w:tc>
      </w:tr>
    </w:tbl>
    <w:p w14:paraId="24863031" w14:textId="77777777" w:rsidR="00B515A4" w:rsidRPr="007A0E72" w:rsidRDefault="00B515A4" w:rsidP="00B515A4"/>
    <w:tbl>
      <w:tblPr>
        <w:tblStyle w:val="Tabelraster"/>
        <w:tblW w:w="9634" w:type="dxa"/>
        <w:tblLook w:val="04A0" w:firstRow="1" w:lastRow="0" w:firstColumn="1" w:lastColumn="0" w:noHBand="0" w:noVBand="1"/>
      </w:tblPr>
      <w:tblGrid>
        <w:gridCol w:w="4531"/>
        <w:gridCol w:w="5103"/>
      </w:tblGrid>
      <w:tr w:rsidR="00B515A4" w:rsidRPr="007A0E72" w14:paraId="518C5088" w14:textId="77777777" w:rsidTr="00B515A4">
        <w:tc>
          <w:tcPr>
            <w:tcW w:w="4531" w:type="dxa"/>
            <w:shd w:val="clear" w:color="auto" w:fill="95B3D7" w:themeFill="accent1" w:themeFillTint="99"/>
          </w:tcPr>
          <w:p w14:paraId="4AF38A69" w14:textId="77777777" w:rsidR="00B515A4" w:rsidRPr="007A0E72" w:rsidRDefault="00B515A4" w:rsidP="00B515A4">
            <w:pPr>
              <w:rPr>
                <w:rStyle w:val="Intensieveverwijzing"/>
                <w:rFonts w:eastAsia="MS Mincho"/>
              </w:rPr>
            </w:pPr>
            <w:r w:rsidRPr="007A0E72">
              <w:rPr>
                <w:rStyle w:val="Intensieveverwijzing"/>
                <w:rFonts w:eastAsia="MS Mincho"/>
              </w:rPr>
              <w:t>Organisatienaam Combinant 2*</w:t>
            </w:r>
          </w:p>
        </w:tc>
        <w:tc>
          <w:tcPr>
            <w:tcW w:w="5103" w:type="dxa"/>
          </w:tcPr>
          <w:p w14:paraId="7C11CA56" w14:textId="77777777" w:rsidR="00B515A4" w:rsidRPr="007A0E72" w:rsidRDefault="00B515A4" w:rsidP="00B515A4"/>
        </w:tc>
      </w:tr>
      <w:tr w:rsidR="00B515A4" w:rsidRPr="007A0E72" w14:paraId="6F866EB9" w14:textId="77777777" w:rsidTr="00B515A4">
        <w:tc>
          <w:tcPr>
            <w:tcW w:w="4531" w:type="dxa"/>
            <w:shd w:val="clear" w:color="auto" w:fill="95B3D7" w:themeFill="accent1" w:themeFillTint="99"/>
          </w:tcPr>
          <w:p w14:paraId="0EFA6506"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5103" w:type="dxa"/>
          </w:tcPr>
          <w:p w14:paraId="37025512" w14:textId="77777777" w:rsidR="00B515A4" w:rsidRPr="007A0E72" w:rsidRDefault="00B515A4" w:rsidP="00B515A4"/>
        </w:tc>
      </w:tr>
      <w:tr w:rsidR="00B515A4" w:rsidRPr="007A0E72" w14:paraId="7791CA24" w14:textId="77777777" w:rsidTr="00B515A4">
        <w:tc>
          <w:tcPr>
            <w:tcW w:w="4531" w:type="dxa"/>
            <w:shd w:val="clear" w:color="auto" w:fill="95B3D7" w:themeFill="accent1" w:themeFillTint="99"/>
          </w:tcPr>
          <w:p w14:paraId="1352B196"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5103" w:type="dxa"/>
          </w:tcPr>
          <w:p w14:paraId="66737D10" w14:textId="77777777" w:rsidR="00B515A4" w:rsidRPr="007A0E72" w:rsidRDefault="00B515A4" w:rsidP="00B515A4"/>
        </w:tc>
      </w:tr>
      <w:tr w:rsidR="00B515A4" w:rsidRPr="007A0E72" w14:paraId="0FAFE95F" w14:textId="77777777" w:rsidTr="00B515A4">
        <w:tc>
          <w:tcPr>
            <w:tcW w:w="4531" w:type="dxa"/>
            <w:shd w:val="clear" w:color="auto" w:fill="95B3D7" w:themeFill="accent1" w:themeFillTint="99"/>
          </w:tcPr>
          <w:p w14:paraId="2F04C688"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5103" w:type="dxa"/>
          </w:tcPr>
          <w:p w14:paraId="65412832" w14:textId="77777777" w:rsidR="00B515A4" w:rsidRPr="007A0E72" w:rsidRDefault="00B515A4" w:rsidP="00B515A4"/>
        </w:tc>
      </w:tr>
      <w:tr w:rsidR="00B515A4" w:rsidRPr="007A0E72" w14:paraId="674E9D1B" w14:textId="77777777" w:rsidTr="00B515A4">
        <w:tc>
          <w:tcPr>
            <w:tcW w:w="4531" w:type="dxa"/>
            <w:shd w:val="clear" w:color="auto" w:fill="95B3D7" w:themeFill="accent1" w:themeFillTint="99"/>
          </w:tcPr>
          <w:p w14:paraId="6A98A7DE"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5103" w:type="dxa"/>
          </w:tcPr>
          <w:p w14:paraId="7D6CDEFD" w14:textId="77777777" w:rsidR="00B515A4" w:rsidRPr="007A0E72" w:rsidRDefault="00B515A4" w:rsidP="00B515A4"/>
          <w:p w14:paraId="54B38CF7" w14:textId="77777777" w:rsidR="00B515A4" w:rsidRPr="007A0E72" w:rsidRDefault="00B515A4" w:rsidP="00B515A4"/>
          <w:p w14:paraId="0733BFB8" w14:textId="77777777" w:rsidR="00B515A4" w:rsidRPr="007A0E72" w:rsidRDefault="00B515A4" w:rsidP="00B515A4"/>
        </w:tc>
      </w:tr>
    </w:tbl>
    <w:p w14:paraId="4DEDF58A" w14:textId="77777777" w:rsidR="00B515A4" w:rsidRDefault="00B515A4" w:rsidP="00B515A4">
      <w:pPr>
        <w:rPr>
          <w:i/>
        </w:rPr>
      </w:pPr>
      <w:r w:rsidRPr="007A0E72">
        <w:rPr>
          <w:i/>
        </w:rPr>
        <w:t>*Indien van toepassing</w:t>
      </w:r>
    </w:p>
    <w:p w14:paraId="3CF19C14" w14:textId="77777777" w:rsidR="00B515A4" w:rsidRDefault="00B515A4" w:rsidP="00B515A4">
      <w:pPr>
        <w:rPr>
          <w:i/>
        </w:rPr>
      </w:pPr>
    </w:p>
    <w:p w14:paraId="1BFD8927" w14:textId="77777777" w:rsidR="00B515A4" w:rsidRDefault="00B515A4" w:rsidP="00B515A4">
      <w:pPr>
        <w:spacing w:line="240" w:lineRule="auto"/>
        <w:rPr>
          <w:i/>
        </w:rPr>
      </w:pPr>
      <w:r>
        <w:rPr>
          <w:i/>
        </w:rPr>
        <w:br w:type="page"/>
      </w:r>
    </w:p>
    <w:p w14:paraId="6883677F" w14:textId="7801F27C" w:rsidR="00B515A4" w:rsidRPr="007A0E72" w:rsidRDefault="00B515A4" w:rsidP="00744737">
      <w:pPr>
        <w:pStyle w:val="Bijlagekop"/>
      </w:pPr>
      <w:bookmarkStart w:id="18" w:name="_Toc66372429"/>
      <w:bookmarkStart w:id="19" w:name="_Toc68008334"/>
      <w:bookmarkStart w:id="20" w:name="_Toc68790034"/>
      <w:r>
        <w:lastRenderedPageBreak/>
        <w:t>Bijlage C</w:t>
      </w:r>
      <w:r w:rsidRPr="007A0E72">
        <w:t xml:space="preserve"> –</w:t>
      </w:r>
      <w:r w:rsidR="00744737">
        <w:t xml:space="preserve"> </w:t>
      </w:r>
      <w:r>
        <w:t>Model</w:t>
      </w:r>
      <w:r w:rsidR="00744737">
        <w:t xml:space="preserve"> </w:t>
      </w:r>
      <w:r>
        <w:t>Concerngarantie</w:t>
      </w:r>
      <w:bookmarkEnd w:id="18"/>
      <w:bookmarkEnd w:id="19"/>
      <w:bookmarkEnd w:id="20"/>
      <w:r>
        <w:t xml:space="preserve"> </w:t>
      </w:r>
    </w:p>
    <w:p w14:paraId="4C67B2C4" w14:textId="77777777" w:rsidR="0035044D" w:rsidRPr="007A0E72" w:rsidRDefault="0035044D" w:rsidP="0035044D">
      <w:pPr>
        <w:rPr>
          <w:b/>
        </w:rPr>
      </w:pPr>
      <w:r w:rsidRPr="007A0E72">
        <w:rPr>
          <w:rFonts w:cs="Arial"/>
          <w:b/>
        </w:rPr>
        <w:t xml:space="preserve">Behorende bij de aanbesteding: </w:t>
      </w:r>
      <w:r>
        <w:rPr>
          <w:b/>
        </w:rPr>
        <w:t>21000SDD Trapliften</w:t>
      </w:r>
    </w:p>
    <w:p w14:paraId="1D77D814" w14:textId="77777777" w:rsidR="00B515A4" w:rsidRPr="00785CD6" w:rsidRDefault="00B515A4" w:rsidP="00B515A4"/>
    <w:p w14:paraId="19A944AB" w14:textId="77777777" w:rsidR="00B515A4" w:rsidRDefault="00B515A4" w:rsidP="00B515A4"/>
    <w:p w14:paraId="0DBC1FF4" w14:textId="77777777" w:rsidR="00B515A4" w:rsidRDefault="00B515A4" w:rsidP="00B515A4">
      <w:pPr>
        <w:rPr>
          <w:b/>
        </w:rPr>
      </w:pPr>
      <w:r w:rsidRPr="00785CD6">
        <w:rPr>
          <w:b/>
        </w:rPr>
        <w:t>Concerngarantie</w:t>
      </w:r>
    </w:p>
    <w:p w14:paraId="0522803A" w14:textId="77777777" w:rsidR="00B515A4" w:rsidRPr="00785CD6" w:rsidRDefault="00B515A4" w:rsidP="00B515A4">
      <w:pPr>
        <w:rPr>
          <w:b/>
        </w:rPr>
      </w:pPr>
    </w:p>
    <w:p w14:paraId="179DE779" w14:textId="77777777" w:rsidR="00B515A4" w:rsidRPr="00785CD6" w:rsidRDefault="00B515A4" w:rsidP="00B515A4">
      <w:r w:rsidRPr="00785CD6">
        <w:t>Betreft de Inschrijver een dochter- of werkmaatschappij?</w:t>
      </w:r>
    </w:p>
    <w:p w14:paraId="1FC5BB7D" w14:textId="77777777" w:rsidR="00B515A4" w:rsidRPr="00785CD6" w:rsidRDefault="00B515A4" w:rsidP="00B515A4"/>
    <w:p w14:paraId="7FB67C87" w14:textId="77777777" w:rsidR="00B515A4" w:rsidRPr="00785CD6" w:rsidRDefault="00B515A4" w:rsidP="00B515A4">
      <w:r w:rsidRPr="00785CD6">
        <w:fldChar w:fldCharType="begin">
          <w:ffData>
            <w:name w:val=""/>
            <w:enabled/>
            <w:calcOnExit w:val="0"/>
            <w:helpText w:type="text" w:val="Aankruisen indien van toepassing"/>
            <w:checkBox>
              <w:sizeAuto/>
              <w:default w:val="0"/>
            </w:checkBox>
          </w:ffData>
        </w:fldChar>
      </w:r>
      <w:r w:rsidRPr="00785CD6">
        <w:instrText xml:space="preserve"> FORMCHECKBOX </w:instrText>
      </w:r>
      <w:r w:rsidR="00696701">
        <w:fldChar w:fldCharType="separate"/>
      </w:r>
      <w:r w:rsidRPr="00785CD6">
        <w:fldChar w:fldCharType="end"/>
      </w:r>
      <w:r w:rsidRPr="00785CD6">
        <w:tab/>
        <w:t>ja</w:t>
      </w:r>
    </w:p>
    <w:p w14:paraId="16D44A3F" w14:textId="77777777" w:rsidR="00B515A4" w:rsidRPr="00785CD6" w:rsidRDefault="00B515A4" w:rsidP="00B515A4">
      <w:r w:rsidRPr="00785CD6">
        <w:fldChar w:fldCharType="begin">
          <w:ffData>
            <w:name w:val=""/>
            <w:enabled/>
            <w:calcOnExit w:val="0"/>
            <w:helpText w:type="text" w:val="Aankruisen indien van toepassing"/>
            <w:checkBox>
              <w:sizeAuto/>
              <w:default w:val="0"/>
            </w:checkBox>
          </w:ffData>
        </w:fldChar>
      </w:r>
      <w:r w:rsidRPr="00785CD6">
        <w:instrText xml:space="preserve"> FORMCHECKBOX </w:instrText>
      </w:r>
      <w:r w:rsidR="00696701">
        <w:fldChar w:fldCharType="separate"/>
      </w:r>
      <w:r w:rsidRPr="00785CD6">
        <w:fldChar w:fldCharType="end"/>
      </w:r>
      <w:r w:rsidRPr="00785CD6">
        <w:tab/>
        <w:t>nee</w:t>
      </w:r>
    </w:p>
    <w:p w14:paraId="69310875" w14:textId="77777777" w:rsidR="00B515A4" w:rsidRPr="00785CD6" w:rsidRDefault="00B515A4" w:rsidP="00B515A4"/>
    <w:p w14:paraId="191E6BD7" w14:textId="77777777" w:rsidR="00B515A4" w:rsidRPr="00785CD6" w:rsidRDefault="00B515A4" w:rsidP="00B515A4">
      <w:r w:rsidRPr="00785CD6">
        <w:t>Indien Inschrijver voorgaande vraag met ‘ja’ heeft beantwoord, graag onderstaande gegevens invullen.</w:t>
      </w:r>
    </w:p>
    <w:p w14:paraId="3F1BC9D5" w14:textId="77777777" w:rsidR="00B515A4" w:rsidRPr="00785CD6" w:rsidRDefault="00B515A4" w:rsidP="00B515A4"/>
    <w:p w14:paraId="281AC919" w14:textId="77777777" w:rsidR="00B515A4" w:rsidRPr="00785CD6" w:rsidRDefault="00B515A4" w:rsidP="00B515A4">
      <w:r w:rsidRPr="00785CD6">
        <w:t>Namens Concern/moedermaatschappij:</w:t>
      </w:r>
    </w:p>
    <w:p w14:paraId="26A179F5" w14:textId="13AC8BA0" w:rsidR="00B515A4" w:rsidRPr="00785CD6" w:rsidRDefault="00B515A4" w:rsidP="00B515A4">
      <w:r w:rsidRPr="00785CD6">
        <w:t>Hierbij verklaart ondergetekende dat ... [naam garant stellend concern/moedermaatschappij] zich voor ..... [naam bedrijf] volledig en onvoorwaardelijk garant stelt voor de nakoming van de verplichtingen</w:t>
      </w:r>
      <w:r>
        <w:t xml:space="preserve"> die uit de te sluiten </w:t>
      </w:r>
      <w:r w:rsidRPr="00785CD6">
        <w:t xml:space="preserve">overeenkomst </w:t>
      </w:r>
      <w:r w:rsidRPr="00D5793F">
        <w:t xml:space="preserve">in het kader van de aanbesteding: </w:t>
      </w:r>
      <w:r w:rsidR="00090B9E">
        <w:t>21000SDD Trapliften</w:t>
      </w:r>
      <w:r w:rsidR="00090B9E" w:rsidRPr="00785CD6">
        <w:t xml:space="preserve"> </w:t>
      </w:r>
      <w:r w:rsidRPr="00785CD6">
        <w:t>voortvloeien, op grond van:</w:t>
      </w:r>
    </w:p>
    <w:p w14:paraId="1BD0767C" w14:textId="77777777" w:rsidR="00B515A4" w:rsidRPr="00785CD6" w:rsidRDefault="00B515A4" w:rsidP="00B515A4"/>
    <w:p w14:paraId="275E3BA7" w14:textId="77777777" w:rsidR="00B515A4" w:rsidRPr="00785CD6" w:rsidRDefault="00B515A4" w:rsidP="00B515A4">
      <w:r w:rsidRPr="00785CD6">
        <w:fldChar w:fldCharType="begin">
          <w:ffData>
            <w:name w:val="Selectievakje8"/>
            <w:enabled/>
            <w:calcOnExit w:val="0"/>
            <w:checkBox>
              <w:sizeAuto/>
              <w:default w:val="0"/>
            </w:checkBox>
          </w:ffData>
        </w:fldChar>
      </w:r>
      <w:bookmarkStart w:id="21" w:name="Selectievakje8"/>
      <w:r w:rsidRPr="00785CD6">
        <w:instrText xml:space="preserve"> FORMCHECKBOX </w:instrText>
      </w:r>
      <w:r w:rsidR="00696701">
        <w:fldChar w:fldCharType="separate"/>
      </w:r>
      <w:r w:rsidRPr="00785CD6">
        <w:fldChar w:fldCharType="end"/>
      </w:r>
      <w:bookmarkEnd w:id="21"/>
      <w:r w:rsidRPr="00785CD6">
        <w:tab/>
        <w:t>Een verklaring op basis van artikel 2:403 BW of</w:t>
      </w:r>
    </w:p>
    <w:p w14:paraId="65234FE1" w14:textId="77777777" w:rsidR="00B515A4" w:rsidRPr="00785CD6" w:rsidRDefault="00B515A4" w:rsidP="00B515A4">
      <w:r w:rsidRPr="00785CD6">
        <w:fldChar w:fldCharType="begin">
          <w:ffData>
            <w:name w:val="Selectievakje9"/>
            <w:enabled/>
            <w:calcOnExit w:val="0"/>
            <w:checkBox>
              <w:sizeAuto/>
              <w:default w:val="0"/>
            </w:checkBox>
          </w:ffData>
        </w:fldChar>
      </w:r>
      <w:bookmarkStart w:id="22" w:name="Selectievakje9"/>
      <w:r w:rsidRPr="00785CD6">
        <w:instrText xml:space="preserve"> FORMCHECKBOX </w:instrText>
      </w:r>
      <w:r w:rsidR="00696701">
        <w:fldChar w:fldCharType="separate"/>
      </w:r>
      <w:r w:rsidRPr="00785CD6">
        <w:fldChar w:fldCharType="end"/>
      </w:r>
      <w:bookmarkEnd w:id="22"/>
      <w:r w:rsidRPr="00785CD6">
        <w:tab/>
        <w:t>Een concerngarantie of</w:t>
      </w:r>
    </w:p>
    <w:p w14:paraId="16BC5F41" w14:textId="77777777" w:rsidR="00B515A4" w:rsidRPr="00785CD6" w:rsidRDefault="00B515A4" w:rsidP="00B515A4">
      <w:pPr>
        <w:ind w:left="705" w:hanging="705"/>
      </w:pPr>
      <w:r w:rsidRPr="00785CD6">
        <w:fldChar w:fldCharType="begin">
          <w:ffData>
            <w:name w:val="Selectievakje10"/>
            <w:enabled/>
            <w:calcOnExit w:val="0"/>
            <w:checkBox>
              <w:sizeAuto/>
              <w:default w:val="0"/>
            </w:checkBox>
          </w:ffData>
        </w:fldChar>
      </w:r>
      <w:bookmarkStart w:id="23" w:name="Selectievakje10"/>
      <w:r w:rsidRPr="00785CD6">
        <w:instrText xml:space="preserve"> FORMCHECKBOX </w:instrText>
      </w:r>
      <w:r w:rsidR="00696701">
        <w:fldChar w:fldCharType="separate"/>
      </w:r>
      <w:r w:rsidRPr="00785CD6">
        <w:fldChar w:fldCharType="end"/>
      </w:r>
      <w:bookmarkEnd w:id="23"/>
      <w:r w:rsidRPr="00785CD6">
        <w:tab/>
        <w:t>Een voor ondertekening van de Concessieovereenkomst op te maken overeenkomst van borgtocht met een zelfde strekking als artikel 2:403 sub f BW</w:t>
      </w:r>
    </w:p>
    <w:p w14:paraId="539F0566" w14:textId="77777777" w:rsidR="00B515A4" w:rsidRPr="00785CD6" w:rsidRDefault="00B515A4" w:rsidP="00B515A4"/>
    <w:p w14:paraId="169EEA28" w14:textId="77777777" w:rsidR="00B515A4" w:rsidRPr="00785CD6" w:rsidRDefault="00B515A4" w:rsidP="00B515A4">
      <w:r w:rsidRPr="00785CD6">
        <w:t>(Gaarne aankruisen wat van toepassing is)</w:t>
      </w:r>
    </w:p>
    <w:p w14:paraId="6989BAAC" w14:textId="77777777" w:rsidR="00B515A4" w:rsidRDefault="00B515A4" w:rsidP="00B515A4">
      <w:pPr>
        <w:pStyle w:val="Kop4"/>
        <w:spacing w:before="0" w:after="0" w:line="260" w:lineRule="atLeast"/>
      </w:pPr>
    </w:p>
    <w:p w14:paraId="63CB56E3" w14:textId="77777777" w:rsidR="00B515A4" w:rsidRDefault="00B515A4" w:rsidP="00B515A4">
      <w:pPr>
        <w:pStyle w:val="Kop4"/>
        <w:spacing w:before="0" w:after="0" w:line="260" w:lineRule="atLeast"/>
      </w:pPr>
    </w:p>
    <w:p w14:paraId="0AD12CB7" w14:textId="77777777" w:rsidR="00B515A4" w:rsidRPr="007A0E72" w:rsidRDefault="00B515A4" w:rsidP="00B515A4">
      <w:pPr>
        <w:pStyle w:val="Kop4"/>
        <w:spacing w:before="0" w:after="0" w:line="260" w:lineRule="atLeast"/>
      </w:pPr>
      <w:r w:rsidRPr="007A0E72">
        <w:t>Ondertekening</w:t>
      </w:r>
    </w:p>
    <w:p w14:paraId="15AD31B0" w14:textId="77777777" w:rsidR="00B515A4" w:rsidRPr="00785CD6" w:rsidRDefault="00B515A4" w:rsidP="00B515A4"/>
    <w:tbl>
      <w:tblPr>
        <w:tblStyle w:val="Tabelraster"/>
        <w:tblW w:w="8784" w:type="dxa"/>
        <w:tblLook w:val="04A0" w:firstRow="1" w:lastRow="0" w:firstColumn="1" w:lastColumn="0" w:noHBand="0" w:noVBand="1"/>
      </w:tblPr>
      <w:tblGrid>
        <w:gridCol w:w="4531"/>
        <w:gridCol w:w="4253"/>
      </w:tblGrid>
      <w:tr w:rsidR="00B515A4" w:rsidRPr="007A0E72" w14:paraId="43C80A30" w14:textId="77777777" w:rsidTr="00003FF4">
        <w:tc>
          <w:tcPr>
            <w:tcW w:w="4531" w:type="dxa"/>
            <w:shd w:val="clear" w:color="auto" w:fill="95B3D7" w:themeFill="accent1" w:themeFillTint="99"/>
          </w:tcPr>
          <w:p w14:paraId="3057F22C" w14:textId="77777777" w:rsidR="00B515A4" w:rsidRPr="007A0E72" w:rsidRDefault="00B515A4" w:rsidP="00B515A4">
            <w:pPr>
              <w:rPr>
                <w:rStyle w:val="Intensieveverwijzing"/>
                <w:rFonts w:eastAsia="MS Mincho"/>
              </w:rPr>
            </w:pPr>
            <w:r w:rsidRPr="007A0E72">
              <w:rPr>
                <w:rStyle w:val="Intensieveverwijzing"/>
                <w:rFonts w:eastAsia="MS Mincho"/>
              </w:rPr>
              <w:t xml:space="preserve">Organisatienaam </w:t>
            </w:r>
            <w:r>
              <w:rPr>
                <w:rStyle w:val="Intensieveverwijzing"/>
                <w:rFonts w:eastAsia="MS Mincho"/>
              </w:rPr>
              <w:t>Concern/moedermaatschappij</w:t>
            </w:r>
          </w:p>
        </w:tc>
        <w:tc>
          <w:tcPr>
            <w:tcW w:w="4253" w:type="dxa"/>
          </w:tcPr>
          <w:p w14:paraId="38F25588" w14:textId="77777777" w:rsidR="00B515A4" w:rsidRPr="007A0E72" w:rsidRDefault="00B515A4" w:rsidP="00B515A4"/>
        </w:tc>
      </w:tr>
      <w:tr w:rsidR="00B515A4" w:rsidRPr="007A0E72" w14:paraId="203C7FF7" w14:textId="77777777" w:rsidTr="00003FF4">
        <w:tc>
          <w:tcPr>
            <w:tcW w:w="4531" w:type="dxa"/>
            <w:shd w:val="clear" w:color="auto" w:fill="95B3D7" w:themeFill="accent1" w:themeFillTint="99"/>
          </w:tcPr>
          <w:p w14:paraId="6C3BADB9"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4253" w:type="dxa"/>
          </w:tcPr>
          <w:p w14:paraId="48848DB0" w14:textId="77777777" w:rsidR="00B515A4" w:rsidRPr="007A0E72" w:rsidRDefault="00B515A4" w:rsidP="00B515A4"/>
        </w:tc>
      </w:tr>
      <w:tr w:rsidR="00B515A4" w:rsidRPr="007A0E72" w14:paraId="6383152C" w14:textId="77777777" w:rsidTr="00003FF4">
        <w:tc>
          <w:tcPr>
            <w:tcW w:w="4531" w:type="dxa"/>
            <w:shd w:val="clear" w:color="auto" w:fill="95B3D7" w:themeFill="accent1" w:themeFillTint="99"/>
          </w:tcPr>
          <w:p w14:paraId="4C05F734"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4253" w:type="dxa"/>
          </w:tcPr>
          <w:p w14:paraId="1BE962E1" w14:textId="77777777" w:rsidR="00B515A4" w:rsidRPr="007A0E72" w:rsidRDefault="00B515A4" w:rsidP="00B515A4"/>
        </w:tc>
      </w:tr>
      <w:tr w:rsidR="00B515A4" w:rsidRPr="007A0E72" w14:paraId="42A308DD" w14:textId="77777777" w:rsidTr="00003FF4">
        <w:tc>
          <w:tcPr>
            <w:tcW w:w="4531" w:type="dxa"/>
            <w:shd w:val="clear" w:color="auto" w:fill="95B3D7" w:themeFill="accent1" w:themeFillTint="99"/>
          </w:tcPr>
          <w:p w14:paraId="36D0251B"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4253" w:type="dxa"/>
          </w:tcPr>
          <w:p w14:paraId="6A2C5AC4" w14:textId="77777777" w:rsidR="00B515A4" w:rsidRPr="007A0E72" w:rsidRDefault="00B515A4" w:rsidP="00B515A4"/>
        </w:tc>
      </w:tr>
      <w:tr w:rsidR="00B515A4" w:rsidRPr="007A0E72" w14:paraId="243B7D94" w14:textId="77777777" w:rsidTr="00003FF4">
        <w:tc>
          <w:tcPr>
            <w:tcW w:w="4531" w:type="dxa"/>
            <w:shd w:val="clear" w:color="auto" w:fill="95B3D7" w:themeFill="accent1" w:themeFillTint="99"/>
          </w:tcPr>
          <w:p w14:paraId="0397E333" w14:textId="77777777" w:rsidR="00B515A4" w:rsidRDefault="00B515A4" w:rsidP="00B515A4">
            <w:pPr>
              <w:rPr>
                <w:rStyle w:val="Intensieveverwijzing"/>
                <w:rFonts w:eastAsia="MS Mincho"/>
              </w:rPr>
            </w:pPr>
            <w:r w:rsidRPr="007A0E72">
              <w:rPr>
                <w:rStyle w:val="Intensieveverwijzing"/>
                <w:rFonts w:eastAsia="MS Mincho"/>
              </w:rPr>
              <w:t>Han</w:t>
            </w:r>
            <w:r>
              <w:rPr>
                <w:rStyle w:val="Intensieveverwijzing"/>
                <w:rFonts w:eastAsia="MS Mincho"/>
              </w:rPr>
              <w:t>d</w:t>
            </w:r>
            <w:r w:rsidRPr="007A0E72">
              <w:rPr>
                <w:rStyle w:val="Intensieveverwijzing"/>
                <w:rFonts w:eastAsia="MS Mincho"/>
              </w:rPr>
              <w:t>tekening ondertekeningsbevoegde</w:t>
            </w:r>
          </w:p>
          <w:p w14:paraId="74F3D7FE" w14:textId="77777777" w:rsidR="00B515A4" w:rsidRPr="00391906" w:rsidRDefault="00B515A4" w:rsidP="00B515A4">
            <w:pPr>
              <w:ind w:firstLine="709"/>
            </w:pPr>
          </w:p>
        </w:tc>
        <w:tc>
          <w:tcPr>
            <w:tcW w:w="4253" w:type="dxa"/>
          </w:tcPr>
          <w:p w14:paraId="49B21B84" w14:textId="77777777" w:rsidR="00B515A4" w:rsidRPr="007A0E72" w:rsidRDefault="00B515A4" w:rsidP="00B515A4"/>
          <w:p w14:paraId="50D674B0" w14:textId="77777777" w:rsidR="00B515A4" w:rsidRPr="007A0E72" w:rsidRDefault="00B515A4" w:rsidP="00B515A4"/>
          <w:p w14:paraId="4E4766B1" w14:textId="77777777" w:rsidR="00B515A4" w:rsidRPr="007A0E72" w:rsidRDefault="00B515A4" w:rsidP="00B515A4"/>
        </w:tc>
      </w:tr>
    </w:tbl>
    <w:p w14:paraId="194D521D" w14:textId="77777777" w:rsidR="00B515A4" w:rsidRDefault="00B515A4" w:rsidP="00B515A4">
      <w:pPr>
        <w:pStyle w:val="Kop4"/>
        <w:spacing w:before="0" w:after="0" w:line="260" w:lineRule="atLeast"/>
      </w:pPr>
    </w:p>
    <w:p w14:paraId="4653D09E" w14:textId="77777777" w:rsidR="00B515A4" w:rsidRPr="00785CD6" w:rsidRDefault="00B515A4" w:rsidP="00B515A4">
      <w:pPr>
        <w:rPr>
          <w:b/>
        </w:rPr>
      </w:pPr>
      <w:r w:rsidRPr="00785CD6">
        <w:rPr>
          <w:b/>
        </w:rPr>
        <w:t>NB! De relatie moeder/dochter- of werkmaatschappij zal uit het uittreksel van Inschrijving in het handels- of beroepsregister moeten blijken.</w:t>
      </w:r>
    </w:p>
    <w:p w14:paraId="18770C13" w14:textId="77777777" w:rsidR="00B515A4" w:rsidRPr="00785CD6" w:rsidRDefault="00B515A4" w:rsidP="00B515A4">
      <w:pPr>
        <w:spacing w:line="240" w:lineRule="auto"/>
        <w:rPr>
          <w:b/>
          <w:sz w:val="24"/>
        </w:rPr>
      </w:pPr>
      <w:r w:rsidRPr="00785CD6">
        <w:rPr>
          <w:b/>
          <w:sz w:val="24"/>
        </w:rPr>
        <w:br w:type="page"/>
      </w:r>
    </w:p>
    <w:p w14:paraId="2A17041A" w14:textId="710E2D14" w:rsidR="00B515A4" w:rsidRPr="007A0E72" w:rsidRDefault="00B515A4" w:rsidP="00744737">
      <w:pPr>
        <w:pStyle w:val="Bijlagekop"/>
      </w:pPr>
      <w:bookmarkStart w:id="24" w:name="_Toc66372430"/>
      <w:bookmarkStart w:id="25" w:name="_Toc68008335"/>
      <w:bookmarkStart w:id="26" w:name="_Toc68790035"/>
      <w:bookmarkStart w:id="27" w:name="_Toc58834598"/>
      <w:bookmarkStart w:id="28" w:name="_Toc452565618"/>
      <w:r>
        <w:lastRenderedPageBreak/>
        <w:t>Bijlage D</w:t>
      </w:r>
      <w:r w:rsidRPr="007A0E72">
        <w:t xml:space="preserve"> –</w:t>
      </w:r>
      <w:r w:rsidR="00744737">
        <w:t xml:space="preserve"> </w:t>
      </w:r>
      <w:r>
        <w:t>Verklaring</w:t>
      </w:r>
      <w:r w:rsidR="00744737">
        <w:t xml:space="preserve"> </w:t>
      </w:r>
      <w:r>
        <w:t>Derde – Ter Beschikkingstelling Middelen</w:t>
      </w:r>
      <w:bookmarkEnd w:id="24"/>
      <w:bookmarkEnd w:id="25"/>
      <w:bookmarkEnd w:id="26"/>
    </w:p>
    <w:bookmarkEnd w:id="27"/>
    <w:bookmarkEnd w:id="28"/>
    <w:p w14:paraId="5908FB34" w14:textId="77777777" w:rsidR="0035044D" w:rsidRPr="007A0E72" w:rsidRDefault="0035044D" w:rsidP="0035044D">
      <w:pPr>
        <w:rPr>
          <w:b/>
        </w:rPr>
      </w:pPr>
      <w:r w:rsidRPr="007A0E72">
        <w:rPr>
          <w:rFonts w:cs="Arial"/>
          <w:b/>
        </w:rPr>
        <w:t xml:space="preserve">Behorende bij de aanbesteding: </w:t>
      </w:r>
      <w:r>
        <w:rPr>
          <w:b/>
        </w:rPr>
        <w:t>21000SDD Trapliften</w:t>
      </w:r>
    </w:p>
    <w:p w14:paraId="7284A994" w14:textId="77777777" w:rsidR="00B515A4" w:rsidRPr="00785CD6" w:rsidRDefault="00B515A4" w:rsidP="00B515A4"/>
    <w:p w14:paraId="666A7884" w14:textId="77777777" w:rsidR="00B515A4" w:rsidRDefault="00B515A4" w:rsidP="00B515A4"/>
    <w:p w14:paraId="1D9E5392" w14:textId="77777777" w:rsidR="00B515A4" w:rsidRDefault="00B515A4" w:rsidP="00B515A4">
      <w:pPr>
        <w:rPr>
          <w:b/>
        </w:rPr>
      </w:pPr>
      <w:r w:rsidRPr="00785CD6">
        <w:rPr>
          <w:b/>
        </w:rPr>
        <w:t>Verklaring Derde – Ter Beschikkingstelling Middelen</w:t>
      </w:r>
    </w:p>
    <w:p w14:paraId="5DF8C5EE" w14:textId="77777777" w:rsidR="00B515A4" w:rsidRPr="00785CD6" w:rsidRDefault="00B515A4" w:rsidP="00B515A4">
      <w:pPr>
        <w:rPr>
          <w:b/>
        </w:rPr>
      </w:pPr>
    </w:p>
    <w:p w14:paraId="2BCE16A6" w14:textId="47AA5258" w:rsidR="00B515A4" w:rsidRPr="00785CD6" w:rsidRDefault="00B515A4" w:rsidP="00B515A4">
      <w:r w:rsidRPr="00785CD6">
        <w:t>Indien d</w:t>
      </w:r>
      <w:r>
        <w:t xml:space="preserve">e Opdrachtgever </w:t>
      </w:r>
      <w:r w:rsidRPr="00785CD6">
        <w:t xml:space="preserve">met </w:t>
      </w:r>
      <w:r>
        <w:t>[</w:t>
      </w:r>
      <w:r w:rsidRPr="00785CD6">
        <w:t>naam Inschrijver</w:t>
      </w:r>
      <w:r>
        <w:t>]</w:t>
      </w:r>
      <w:r w:rsidRPr="00785CD6">
        <w:t xml:space="preserve">, gevestigd te </w:t>
      </w:r>
      <w:r>
        <w:t>[</w:t>
      </w:r>
      <w:r w:rsidRPr="00785CD6">
        <w:t>plaats vestiging Inschrijver</w:t>
      </w:r>
      <w:r>
        <w:t>]</w:t>
      </w:r>
      <w:r w:rsidRPr="00785CD6">
        <w:t xml:space="preserve">, </w:t>
      </w:r>
      <w:r>
        <w:t xml:space="preserve">hierna Opdrachtnemer, </w:t>
      </w:r>
      <w:r w:rsidRPr="00785CD6">
        <w:t xml:space="preserve">een </w:t>
      </w:r>
      <w:r>
        <w:t xml:space="preserve">Overeenkomst </w:t>
      </w:r>
      <w:r w:rsidRPr="00785CD6">
        <w:t xml:space="preserve">sluit voor de </w:t>
      </w:r>
      <w:r>
        <w:t xml:space="preserve">uitvoering van Taxivervoer in het kader van </w:t>
      </w:r>
      <w:r w:rsidRPr="00785CD6">
        <w:t xml:space="preserve">de aanbesteding: </w:t>
      </w:r>
      <w:r w:rsidR="00090B9E">
        <w:t>21000SDD Trapliften</w:t>
      </w:r>
      <w:r w:rsidRPr="00785CD6">
        <w:t xml:space="preserve">, verklaart ondergetekende dat zij zich alsdan jegens de </w:t>
      </w:r>
      <w:r>
        <w:rPr>
          <w:rFonts w:cs="OCWTalent"/>
        </w:rPr>
        <w:t xml:space="preserve">Opdrachtgever </w:t>
      </w:r>
      <w:r w:rsidRPr="00785CD6">
        <w:t xml:space="preserve">garant stelt voor de uit de te sluiten </w:t>
      </w:r>
      <w:r>
        <w:t>Overeenkomst</w:t>
      </w:r>
      <w:r w:rsidRPr="00785CD6">
        <w:t xml:space="preserve"> voortvloeiende verplichtingen met betrekking tot de middelen waarvoor Inschrijver zich bij dezen op ondergetekende beroept. Ondergetekende zal alle noodzakelijke middelen ter beschikking stellen om de hieruit voortvloeiende verplichtingen, overeenkomstig de voorwaarden van de </w:t>
      </w:r>
      <w:r>
        <w:t>Overeenkomst</w:t>
      </w:r>
      <w:r w:rsidRPr="00785CD6">
        <w:t>, na te (doen) komen.</w:t>
      </w:r>
    </w:p>
    <w:p w14:paraId="1C47BA52" w14:textId="77777777" w:rsidR="00B515A4" w:rsidRPr="00785CD6" w:rsidRDefault="00B515A4" w:rsidP="00B515A4"/>
    <w:p w14:paraId="06C3915E" w14:textId="77777777" w:rsidR="00B515A4" w:rsidRPr="00785CD6" w:rsidRDefault="00B515A4" w:rsidP="00B515A4">
      <w:r w:rsidRPr="00785CD6">
        <w:t>Het betreft de volgende middelen (aankruisen wat van toepassing is):</w:t>
      </w:r>
    </w:p>
    <w:p w14:paraId="17AC71C2" w14:textId="77777777" w:rsidR="00B515A4" w:rsidRPr="00785CD6" w:rsidRDefault="00B515A4" w:rsidP="00B515A4">
      <w:r w:rsidRPr="00785CD6">
        <w:fldChar w:fldCharType="begin">
          <w:ffData>
            <w:name w:val="Selectievakje7"/>
            <w:enabled/>
            <w:calcOnExit w:val="0"/>
            <w:checkBox>
              <w:sizeAuto/>
              <w:default w:val="0"/>
            </w:checkBox>
          </w:ffData>
        </w:fldChar>
      </w:r>
      <w:r w:rsidRPr="00785CD6">
        <w:instrText xml:space="preserve"> FORMCHECKBOX </w:instrText>
      </w:r>
      <w:r w:rsidR="00696701">
        <w:fldChar w:fldCharType="separate"/>
      </w:r>
      <w:r w:rsidRPr="00785CD6">
        <w:fldChar w:fldCharType="end"/>
      </w:r>
      <w:r w:rsidRPr="00785CD6">
        <w:tab/>
        <w:t>middelen als bedoeld in paragraaf 7.3 (financiële- en economische draagkracht)</w:t>
      </w:r>
    </w:p>
    <w:p w14:paraId="4D94D234" w14:textId="77777777" w:rsidR="00B515A4" w:rsidRPr="00785CD6" w:rsidRDefault="00B515A4" w:rsidP="00B515A4">
      <w:r w:rsidRPr="00785CD6">
        <w:fldChar w:fldCharType="begin">
          <w:ffData>
            <w:name w:val="Selectievakje7"/>
            <w:enabled/>
            <w:calcOnExit w:val="0"/>
            <w:checkBox>
              <w:sizeAuto/>
              <w:default w:val="0"/>
            </w:checkBox>
          </w:ffData>
        </w:fldChar>
      </w:r>
      <w:r w:rsidRPr="00785CD6">
        <w:instrText xml:space="preserve"> FORMCHECKBOX </w:instrText>
      </w:r>
      <w:r w:rsidR="00696701">
        <w:fldChar w:fldCharType="separate"/>
      </w:r>
      <w:r w:rsidRPr="00785CD6">
        <w:fldChar w:fldCharType="end"/>
      </w:r>
      <w:r w:rsidRPr="00785CD6">
        <w:tab/>
        <w:t>middelen als bedoeld in paragraaf 7.4 (technische- en/of beroepsbekwaamheid)</w:t>
      </w:r>
    </w:p>
    <w:p w14:paraId="6150ED9B" w14:textId="77777777" w:rsidR="00B515A4" w:rsidRPr="00785CD6" w:rsidRDefault="00B515A4" w:rsidP="00B515A4"/>
    <w:p w14:paraId="78B82F8B" w14:textId="77777777" w:rsidR="00B515A4" w:rsidRPr="00785CD6" w:rsidRDefault="00B515A4" w:rsidP="00B515A4">
      <w:r w:rsidRPr="00785CD6">
        <w:t>Als Inschrijver zich beroept op meerdere derden, zullen evenzoveel verklaringen moeten worden ingediend (s.v.p. in eigen beheer kopiëren/printen).</w:t>
      </w:r>
    </w:p>
    <w:p w14:paraId="4D04D856" w14:textId="77777777" w:rsidR="00B515A4" w:rsidRDefault="00B515A4" w:rsidP="00B515A4"/>
    <w:p w14:paraId="4DEC4A5C" w14:textId="77777777" w:rsidR="00B515A4" w:rsidRDefault="00B515A4" w:rsidP="00B515A4"/>
    <w:p w14:paraId="7CED9392" w14:textId="77777777" w:rsidR="00B515A4" w:rsidRPr="00785CD6" w:rsidRDefault="00B515A4" w:rsidP="00B515A4">
      <w:pPr>
        <w:rPr>
          <w:b/>
        </w:rPr>
      </w:pPr>
      <w:r w:rsidRPr="00785CD6">
        <w:rPr>
          <w:b/>
        </w:rPr>
        <w:t>Specificatie van ter b</w:t>
      </w:r>
      <w:r>
        <w:rPr>
          <w:b/>
        </w:rPr>
        <w:t>e</w:t>
      </w:r>
      <w:r w:rsidRPr="00785CD6">
        <w:rPr>
          <w:b/>
        </w:rPr>
        <w:t>schikking te stellen middelen</w:t>
      </w:r>
    </w:p>
    <w:p w14:paraId="41433450" w14:textId="77777777" w:rsidR="00B515A4" w:rsidRDefault="00B515A4" w:rsidP="00B515A4"/>
    <w:p w14:paraId="4A3AA6AC" w14:textId="77777777" w:rsidR="00B515A4" w:rsidRPr="00785CD6" w:rsidRDefault="00B515A4" w:rsidP="00B515A4">
      <w:r>
        <w:t>[</w:t>
      </w:r>
      <w:r w:rsidRPr="00785CD6">
        <w:t>specifiek ter beschikking gestelde middelen aan Ins</w:t>
      </w:r>
      <w:r>
        <w:t>chrijver door de ondergetekende]</w:t>
      </w:r>
    </w:p>
    <w:p w14:paraId="4718E482" w14:textId="77777777" w:rsidR="00B515A4" w:rsidRDefault="00B515A4" w:rsidP="00B515A4"/>
    <w:p w14:paraId="210328C5" w14:textId="77777777" w:rsidR="00B515A4" w:rsidRDefault="00B515A4" w:rsidP="00B515A4"/>
    <w:p w14:paraId="113FC35E" w14:textId="77777777" w:rsidR="00B515A4" w:rsidRPr="00785CD6" w:rsidRDefault="00B515A4" w:rsidP="00B515A4">
      <w:pPr>
        <w:rPr>
          <w:b/>
        </w:rPr>
      </w:pPr>
      <w:r w:rsidRPr="00785CD6">
        <w:rPr>
          <w:b/>
        </w:rPr>
        <w:t>Ondertekening</w:t>
      </w:r>
    </w:p>
    <w:p w14:paraId="5636B0A8" w14:textId="77777777" w:rsidR="00B515A4" w:rsidRPr="00785CD6" w:rsidRDefault="00B515A4" w:rsidP="00B515A4"/>
    <w:tbl>
      <w:tblPr>
        <w:tblStyle w:val="Tabelraster"/>
        <w:tblW w:w="8926" w:type="dxa"/>
        <w:tblLook w:val="04A0" w:firstRow="1" w:lastRow="0" w:firstColumn="1" w:lastColumn="0" w:noHBand="0" w:noVBand="1"/>
      </w:tblPr>
      <w:tblGrid>
        <w:gridCol w:w="4531"/>
        <w:gridCol w:w="4395"/>
      </w:tblGrid>
      <w:tr w:rsidR="00B515A4" w:rsidRPr="007A0E72" w14:paraId="58666A1E" w14:textId="77777777" w:rsidTr="00003FF4">
        <w:tc>
          <w:tcPr>
            <w:tcW w:w="4531" w:type="dxa"/>
            <w:shd w:val="clear" w:color="auto" w:fill="95B3D7" w:themeFill="accent1" w:themeFillTint="99"/>
          </w:tcPr>
          <w:p w14:paraId="0B241020" w14:textId="77777777" w:rsidR="00B515A4" w:rsidRPr="007A0E72" w:rsidRDefault="00B515A4" w:rsidP="00B515A4">
            <w:pPr>
              <w:rPr>
                <w:rStyle w:val="Intensieveverwijzing"/>
                <w:rFonts w:eastAsia="MS Mincho"/>
              </w:rPr>
            </w:pPr>
            <w:r w:rsidRPr="007A0E72">
              <w:rPr>
                <w:rStyle w:val="Intensieveverwijzing"/>
                <w:rFonts w:eastAsia="MS Mincho"/>
              </w:rPr>
              <w:t xml:space="preserve">Organisatienaam </w:t>
            </w:r>
            <w:r>
              <w:rPr>
                <w:rStyle w:val="Intensieveverwijzing"/>
                <w:rFonts w:eastAsia="MS Mincho"/>
              </w:rPr>
              <w:t>Concern/moedermaatschappij</w:t>
            </w:r>
          </w:p>
        </w:tc>
        <w:tc>
          <w:tcPr>
            <w:tcW w:w="4395" w:type="dxa"/>
          </w:tcPr>
          <w:p w14:paraId="018B4F1B" w14:textId="77777777" w:rsidR="00B515A4" w:rsidRPr="007A0E72" w:rsidRDefault="00B515A4" w:rsidP="00B515A4"/>
        </w:tc>
      </w:tr>
      <w:tr w:rsidR="00B515A4" w:rsidRPr="007A0E72" w14:paraId="51DB2536" w14:textId="77777777" w:rsidTr="00003FF4">
        <w:tc>
          <w:tcPr>
            <w:tcW w:w="4531" w:type="dxa"/>
            <w:shd w:val="clear" w:color="auto" w:fill="95B3D7" w:themeFill="accent1" w:themeFillTint="99"/>
          </w:tcPr>
          <w:p w14:paraId="6C01DA49"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4395" w:type="dxa"/>
          </w:tcPr>
          <w:p w14:paraId="1E202293" w14:textId="77777777" w:rsidR="00B515A4" w:rsidRPr="007A0E72" w:rsidRDefault="00B515A4" w:rsidP="00B515A4"/>
        </w:tc>
      </w:tr>
      <w:tr w:rsidR="00B515A4" w:rsidRPr="007A0E72" w14:paraId="2833B833" w14:textId="77777777" w:rsidTr="00003FF4">
        <w:tc>
          <w:tcPr>
            <w:tcW w:w="4531" w:type="dxa"/>
            <w:shd w:val="clear" w:color="auto" w:fill="95B3D7" w:themeFill="accent1" w:themeFillTint="99"/>
          </w:tcPr>
          <w:p w14:paraId="5F2F7137"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4395" w:type="dxa"/>
          </w:tcPr>
          <w:p w14:paraId="3A173AB3" w14:textId="77777777" w:rsidR="00B515A4" w:rsidRPr="007A0E72" w:rsidRDefault="00B515A4" w:rsidP="00B515A4"/>
        </w:tc>
      </w:tr>
      <w:tr w:rsidR="00B515A4" w:rsidRPr="007A0E72" w14:paraId="1FBF83E4" w14:textId="77777777" w:rsidTr="00003FF4">
        <w:tc>
          <w:tcPr>
            <w:tcW w:w="4531" w:type="dxa"/>
            <w:shd w:val="clear" w:color="auto" w:fill="95B3D7" w:themeFill="accent1" w:themeFillTint="99"/>
          </w:tcPr>
          <w:p w14:paraId="632E47D4"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4395" w:type="dxa"/>
          </w:tcPr>
          <w:p w14:paraId="01867EEA" w14:textId="77777777" w:rsidR="00B515A4" w:rsidRPr="007A0E72" w:rsidRDefault="00B515A4" w:rsidP="00B515A4"/>
        </w:tc>
      </w:tr>
      <w:tr w:rsidR="00B515A4" w:rsidRPr="007A0E72" w14:paraId="5EC56833" w14:textId="77777777" w:rsidTr="00003FF4">
        <w:tc>
          <w:tcPr>
            <w:tcW w:w="4531" w:type="dxa"/>
            <w:shd w:val="clear" w:color="auto" w:fill="95B3D7" w:themeFill="accent1" w:themeFillTint="99"/>
          </w:tcPr>
          <w:p w14:paraId="1133941B"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4395" w:type="dxa"/>
          </w:tcPr>
          <w:p w14:paraId="02C5795C" w14:textId="77777777" w:rsidR="00B515A4" w:rsidRPr="007A0E72" w:rsidRDefault="00B515A4" w:rsidP="00B515A4"/>
          <w:p w14:paraId="6CCD7A53" w14:textId="77777777" w:rsidR="00B515A4" w:rsidRPr="007A0E72" w:rsidRDefault="00B515A4" w:rsidP="00B515A4"/>
          <w:p w14:paraId="21DAB7AF" w14:textId="77777777" w:rsidR="00B515A4" w:rsidRPr="007A0E72" w:rsidRDefault="00B515A4" w:rsidP="00B515A4"/>
        </w:tc>
      </w:tr>
    </w:tbl>
    <w:p w14:paraId="563B4C23" w14:textId="77777777" w:rsidR="00B515A4" w:rsidRDefault="00B515A4" w:rsidP="00B515A4">
      <w:pPr>
        <w:pStyle w:val="Kop4"/>
        <w:spacing w:before="0" w:after="0" w:line="260" w:lineRule="atLeast"/>
      </w:pPr>
    </w:p>
    <w:p w14:paraId="3BE4ABDD" w14:textId="77777777" w:rsidR="00B515A4" w:rsidRPr="00785CD6" w:rsidRDefault="00B515A4" w:rsidP="00B515A4">
      <w:pPr>
        <w:rPr>
          <w:b/>
        </w:rPr>
      </w:pPr>
      <w:r w:rsidRPr="00785CD6">
        <w:rPr>
          <w:b/>
        </w:rPr>
        <w:t>NB! De rechtsgeldigheid van deze verklaring zal uit het uittreksel van Inschrijving in het handels- of beroepsregister moeten blijken.</w:t>
      </w:r>
    </w:p>
    <w:p w14:paraId="4EA20C42" w14:textId="77777777" w:rsidR="00B515A4" w:rsidRPr="007A0E72" w:rsidRDefault="00B515A4" w:rsidP="00B515A4">
      <w:pPr>
        <w:spacing w:line="240" w:lineRule="auto"/>
        <w:rPr>
          <w:i/>
        </w:rPr>
      </w:pPr>
      <w:r w:rsidRPr="00785CD6">
        <w:rPr>
          <w:i/>
        </w:rPr>
        <w:br w:type="page"/>
      </w:r>
    </w:p>
    <w:p w14:paraId="39BD2B0D" w14:textId="022719F7" w:rsidR="00B515A4" w:rsidRPr="007A0E72" w:rsidRDefault="00B515A4" w:rsidP="00744737">
      <w:pPr>
        <w:pStyle w:val="Bijlagekop"/>
      </w:pPr>
      <w:bookmarkStart w:id="29" w:name="_Toc68008336"/>
      <w:bookmarkStart w:id="30" w:name="_Toc68790036"/>
      <w:r w:rsidRPr="007A0E72">
        <w:lastRenderedPageBreak/>
        <w:t xml:space="preserve">Bijlage </w:t>
      </w:r>
      <w:r>
        <w:t>E</w:t>
      </w:r>
      <w:r w:rsidRPr="007A0E72">
        <w:t xml:space="preserve"> –</w:t>
      </w:r>
      <w:bookmarkEnd w:id="6"/>
      <w:bookmarkEnd w:id="7"/>
      <w:bookmarkEnd w:id="8"/>
      <w:bookmarkEnd w:id="9"/>
      <w:bookmarkEnd w:id="10"/>
      <w:bookmarkEnd w:id="11"/>
      <w:r w:rsidR="00744737">
        <w:t xml:space="preserve"> P</w:t>
      </w:r>
      <w:r w:rsidRPr="007A0E72">
        <w:t>rogramma</w:t>
      </w:r>
      <w:r w:rsidR="00744737">
        <w:t xml:space="preserve"> </w:t>
      </w:r>
      <w:r w:rsidRPr="007A0E72">
        <w:t>van Eisen</w:t>
      </w:r>
      <w:bookmarkEnd w:id="29"/>
      <w:r w:rsidRPr="007A0E72">
        <w:t xml:space="preserve"> </w:t>
      </w:r>
      <w:bookmarkEnd w:id="12"/>
      <w:bookmarkEnd w:id="30"/>
    </w:p>
    <w:p w14:paraId="328F41D3" w14:textId="497E609E" w:rsidR="00B515A4" w:rsidRPr="007A0E72" w:rsidRDefault="00B515A4" w:rsidP="00B515A4">
      <w:pPr>
        <w:rPr>
          <w:b/>
        </w:rPr>
      </w:pPr>
      <w:bookmarkStart w:id="31" w:name="_Toc444863039"/>
      <w:bookmarkStart w:id="32" w:name="_Toc444863622"/>
      <w:bookmarkStart w:id="33" w:name="_Toc462140148"/>
      <w:bookmarkStart w:id="34" w:name="_Toc489973367"/>
      <w:bookmarkStart w:id="35" w:name="_Toc497811558"/>
      <w:bookmarkStart w:id="36" w:name="_Toc506545293"/>
      <w:bookmarkStart w:id="37" w:name="_Toc506545755"/>
      <w:r w:rsidRPr="007A0E72">
        <w:rPr>
          <w:rFonts w:cs="Arial"/>
          <w:b/>
        </w:rPr>
        <w:t xml:space="preserve">Behorende bij de aanbesteding: </w:t>
      </w:r>
      <w:r w:rsidR="0035044D">
        <w:rPr>
          <w:b/>
        </w:rPr>
        <w:t>21000SDD Trapliften</w:t>
      </w:r>
    </w:p>
    <w:p w14:paraId="3CDD1352" w14:textId="77777777" w:rsidR="00B515A4" w:rsidRPr="007A0E72" w:rsidRDefault="00B515A4" w:rsidP="00B515A4"/>
    <w:p w14:paraId="24A91849" w14:textId="623A0E35" w:rsidR="00003FF4" w:rsidRDefault="00003FF4" w:rsidP="00003FF4">
      <w:r w:rsidRPr="00196905">
        <w:t xml:space="preserve">Inschrijver dient </w:t>
      </w:r>
      <w:r>
        <w:t xml:space="preserve">bij inschrijving </w:t>
      </w:r>
      <w:r w:rsidRPr="00196905">
        <w:t>aan alle gestelde eisen</w:t>
      </w:r>
      <w:r>
        <w:t xml:space="preserve"> in onderstaand programma van eisen</w:t>
      </w:r>
      <w:r w:rsidRPr="00196905">
        <w:t xml:space="preserve"> te voldoen. Het niet onvoorwaardelijk kunnen voldoen aan (een of meerdere) eisen leidt tot uitsluiting van de verdere aanbestedingsprocedure.</w:t>
      </w:r>
    </w:p>
    <w:p w14:paraId="0615619E" w14:textId="77777777" w:rsidR="00003FF4" w:rsidRPr="007A0E72" w:rsidRDefault="00003FF4" w:rsidP="00003FF4"/>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113" w:type="dxa"/>
          <w:bottom w:w="57" w:type="dxa"/>
          <w:right w:w="113" w:type="dxa"/>
        </w:tblCellMar>
        <w:tblLook w:val="01E0" w:firstRow="1" w:lastRow="1" w:firstColumn="1" w:lastColumn="1" w:noHBand="0" w:noVBand="0"/>
      </w:tblPr>
      <w:tblGrid>
        <w:gridCol w:w="709"/>
        <w:gridCol w:w="6946"/>
        <w:gridCol w:w="1134"/>
      </w:tblGrid>
      <w:tr w:rsidR="00003FF4" w:rsidRPr="00B5656D" w14:paraId="08471B8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D4EAD9B" w14:textId="77777777" w:rsidR="00003FF4" w:rsidRPr="00B5656D" w:rsidRDefault="00003FF4" w:rsidP="00B5656D">
            <w:pPr>
              <w:jc w:val="center"/>
              <w:rPr>
                <w:rStyle w:val="Intensieveverwijzing"/>
                <w:rFonts w:eastAsiaTheme="minorHAnsi"/>
                <w:sz w:val="18"/>
                <w:szCs w:val="18"/>
                <w:lang w:val="nl-BE"/>
              </w:rPr>
            </w:pPr>
            <w:r w:rsidRPr="00B5656D">
              <w:rPr>
                <w:rStyle w:val="Intensieveverwijzing"/>
                <w:rFonts w:eastAsiaTheme="minorHAnsi"/>
                <w:sz w:val="18"/>
                <w:szCs w:val="18"/>
                <w:lang w:val="nl-BE"/>
              </w:rPr>
              <w:t>1</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E6710E3" w14:textId="28DBDA0B" w:rsidR="00003FF4" w:rsidRPr="00B5656D" w:rsidRDefault="007674E5" w:rsidP="00BF3D56">
            <w:pPr>
              <w:ind w:left="73"/>
              <w:rPr>
                <w:rStyle w:val="Intensieveverwijzing"/>
                <w:rFonts w:eastAsiaTheme="minorHAnsi"/>
                <w:sz w:val="18"/>
                <w:szCs w:val="18"/>
                <w:lang w:val="nl-BE"/>
              </w:rPr>
            </w:pPr>
            <w:r w:rsidRPr="00B5656D">
              <w:rPr>
                <w:rStyle w:val="Intensieveverwijzing"/>
                <w:rFonts w:eastAsiaTheme="minorHAnsi"/>
                <w:sz w:val="18"/>
                <w:szCs w:val="18"/>
                <w:lang w:val="nl-BE"/>
              </w:rPr>
              <w:t>Eisen aan de traplift</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2FFBEC9" w14:textId="77777777" w:rsidR="00003FF4" w:rsidRPr="00B5656D" w:rsidRDefault="00003FF4" w:rsidP="001047C0">
            <w:pPr>
              <w:ind w:left="73"/>
              <w:rPr>
                <w:rStyle w:val="Intensieveverwijzing"/>
                <w:rFonts w:eastAsiaTheme="minorHAnsi"/>
                <w:sz w:val="18"/>
                <w:szCs w:val="18"/>
                <w:lang w:val="nl-BE"/>
              </w:rPr>
            </w:pPr>
            <w:r w:rsidRPr="00B5656D">
              <w:rPr>
                <w:rStyle w:val="Intensieveverwijzing"/>
                <w:rFonts w:eastAsiaTheme="minorHAnsi"/>
                <w:sz w:val="18"/>
                <w:szCs w:val="18"/>
                <w:lang w:val="nl-BE"/>
              </w:rPr>
              <w:t>Voldoet</w:t>
            </w:r>
          </w:p>
        </w:tc>
      </w:tr>
      <w:tr w:rsidR="00003FF4" w:rsidRPr="00B5656D" w14:paraId="062C26E4"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2AF8FE10" w14:textId="77777777" w:rsidR="00003FF4" w:rsidRPr="00B5656D" w:rsidRDefault="00003FF4" w:rsidP="00B5656D">
            <w:pPr>
              <w:jc w:val="center"/>
              <w:rPr>
                <w:szCs w:val="18"/>
                <w:lang w:val="nl-BE"/>
              </w:rPr>
            </w:pPr>
            <w:r w:rsidRPr="00B5656D">
              <w:rPr>
                <w:szCs w:val="18"/>
                <w:lang w:val="nl-BE"/>
              </w:rPr>
              <w:t>1.1</w:t>
            </w:r>
          </w:p>
        </w:tc>
        <w:tc>
          <w:tcPr>
            <w:tcW w:w="6946" w:type="dxa"/>
            <w:tcBorders>
              <w:top w:val="single" w:sz="4" w:space="0" w:color="000000"/>
              <w:left w:val="single" w:sz="4" w:space="0" w:color="000000"/>
              <w:bottom w:val="single" w:sz="4" w:space="0" w:color="000000"/>
              <w:right w:val="single" w:sz="4" w:space="0" w:color="000000"/>
            </w:tcBorders>
          </w:tcPr>
          <w:p w14:paraId="76A4A778" w14:textId="5EBF4B15" w:rsidR="007674E5" w:rsidRPr="00B5656D" w:rsidRDefault="007674E5" w:rsidP="00BF3D56">
            <w:pPr>
              <w:adjustRightInd w:val="0"/>
              <w:rPr>
                <w:rFonts w:cs="Verdana"/>
                <w:szCs w:val="18"/>
                <w:lang w:val="nl-BE"/>
              </w:rPr>
            </w:pPr>
            <w:r w:rsidRPr="00B5656D">
              <w:rPr>
                <w:rFonts w:cs="Verdana"/>
                <w:szCs w:val="18"/>
                <w:lang w:val="nl-BE"/>
              </w:rPr>
              <w:t>Opdrachtnemer is in staat alle hierna vermelde categorieën trapliften te leveren</w:t>
            </w:r>
            <w:r w:rsidR="002D07AB">
              <w:rPr>
                <w:rFonts w:cs="Verdana"/>
                <w:szCs w:val="18"/>
                <w:lang w:val="nl-BE"/>
              </w:rPr>
              <w:t xml:space="preserve">,  te plaatsen en </w:t>
            </w:r>
            <w:r w:rsidRPr="00B5656D">
              <w:rPr>
                <w:rFonts w:cs="Verdana"/>
                <w:szCs w:val="18"/>
                <w:lang w:val="nl-BE"/>
              </w:rPr>
              <w:t>te onderhouden:</w:t>
            </w:r>
          </w:p>
          <w:p w14:paraId="25B9A36D" w14:textId="0FFD9882" w:rsidR="007674E5" w:rsidRPr="00B5656D" w:rsidRDefault="007674E5" w:rsidP="00BF3D56">
            <w:pPr>
              <w:pStyle w:val="Lijstalinea"/>
              <w:numPr>
                <w:ilvl w:val="0"/>
                <w:numId w:val="44"/>
              </w:numPr>
              <w:adjustRightInd w:val="0"/>
              <w:rPr>
                <w:rFonts w:cs="Verdana"/>
                <w:szCs w:val="18"/>
                <w:lang w:val="nl-BE"/>
              </w:rPr>
            </w:pPr>
            <w:r w:rsidRPr="00B5656D">
              <w:rPr>
                <w:rFonts w:cs="Verdana"/>
                <w:szCs w:val="18"/>
                <w:lang w:val="nl-BE"/>
              </w:rPr>
              <w:t>categorie 1 traplift met rail aan buitenzijde (gebruiker tot 125 kg)</w:t>
            </w:r>
          </w:p>
          <w:p w14:paraId="5DBF57C0" w14:textId="6A04A41F" w:rsidR="007674E5" w:rsidRDefault="007674E5" w:rsidP="00BF3D56">
            <w:pPr>
              <w:pStyle w:val="Lijstalinea"/>
              <w:numPr>
                <w:ilvl w:val="0"/>
                <w:numId w:val="44"/>
              </w:numPr>
              <w:adjustRightInd w:val="0"/>
              <w:rPr>
                <w:rFonts w:cs="Verdana"/>
                <w:szCs w:val="18"/>
                <w:lang w:val="nl-BE"/>
              </w:rPr>
            </w:pPr>
            <w:r w:rsidRPr="00B5656D">
              <w:rPr>
                <w:rFonts w:cs="Verdana"/>
                <w:szCs w:val="18"/>
                <w:lang w:val="nl-BE"/>
              </w:rPr>
              <w:t xml:space="preserve">categorie 2 </w:t>
            </w:r>
            <w:r w:rsidR="002C02E5">
              <w:rPr>
                <w:rFonts w:cs="Verdana"/>
                <w:szCs w:val="18"/>
                <w:lang w:val="nl-BE"/>
              </w:rPr>
              <w:t>t</w:t>
            </w:r>
            <w:r w:rsidRPr="00B5656D">
              <w:rPr>
                <w:rFonts w:cs="Verdana"/>
                <w:szCs w:val="18"/>
                <w:lang w:val="nl-BE"/>
              </w:rPr>
              <w:t>raplift met rail aan binnenzijde (gebruiker tot 125 kg)</w:t>
            </w:r>
          </w:p>
          <w:p w14:paraId="51CF1E6A" w14:textId="29E5772E" w:rsidR="002C02E5" w:rsidRDefault="002C02E5" w:rsidP="00BF3D56">
            <w:pPr>
              <w:pStyle w:val="Lijstalinea"/>
              <w:numPr>
                <w:ilvl w:val="0"/>
                <w:numId w:val="44"/>
              </w:numPr>
              <w:adjustRightInd w:val="0"/>
              <w:rPr>
                <w:rFonts w:cs="Verdana"/>
                <w:szCs w:val="18"/>
                <w:lang w:val="nl-BE"/>
              </w:rPr>
            </w:pPr>
            <w:r>
              <w:rPr>
                <w:rFonts w:cs="Verdana"/>
                <w:szCs w:val="18"/>
                <w:lang w:val="nl-BE"/>
              </w:rPr>
              <w:t>categorie 3 traplift met rail aan de buiten</w:t>
            </w:r>
            <w:r w:rsidR="004E4A87">
              <w:rPr>
                <w:rFonts w:cs="Verdana"/>
                <w:szCs w:val="18"/>
                <w:lang w:val="nl-BE"/>
              </w:rPr>
              <w:t>- of binnen</w:t>
            </w:r>
            <w:r>
              <w:rPr>
                <w:rFonts w:cs="Verdana"/>
                <w:szCs w:val="18"/>
                <w:lang w:val="nl-BE"/>
              </w:rPr>
              <w:t>zijde (gebruiker 125 – 150 kg)</w:t>
            </w:r>
          </w:p>
          <w:p w14:paraId="6F401A55" w14:textId="7C1033A4" w:rsidR="002C02E5" w:rsidRDefault="002C02E5" w:rsidP="00BF3D56">
            <w:pPr>
              <w:pStyle w:val="Lijstalinea"/>
              <w:numPr>
                <w:ilvl w:val="0"/>
                <w:numId w:val="44"/>
              </w:numPr>
              <w:adjustRightInd w:val="0"/>
              <w:rPr>
                <w:rFonts w:cs="Verdana"/>
                <w:szCs w:val="18"/>
                <w:lang w:val="nl-BE"/>
              </w:rPr>
            </w:pPr>
            <w:r>
              <w:rPr>
                <w:rFonts w:cs="Verdana"/>
                <w:szCs w:val="18"/>
                <w:lang w:val="nl-BE"/>
              </w:rPr>
              <w:t xml:space="preserve">categorie </w:t>
            </w:r>
            <w:r w:rsidR="004E4A87">
              <w:rPr>
                <w:rFonts w:cs="Verdana"/>
                <w:szCs w:val="18"/>
                <w:lang w:val="nl-BE"/>
              </w:rPr>
              <w:t>4</w:t>
            </w:r>
            <w:r>
              <w:rPr>
                <w:rFonts w:cs="Verdana"/>
                <w:szCs w:val="18"/>
                <w:lang w:val="nl-BE"/>
              </w:rPr>
              <w:t xml:space="preserve"> traplift met rail steiler dan 56 graden</w:t>
            </w:r>
          </w:p>
          <w:p w14:paraId="67AA6A90" w14:textId="77777777" w:rsidR="002C02E5" w:rsidRPr="002C02E5" w:rsidRDefault="002C02E5" w:rsidP="00BF3D56">
            <w:pPr>
              <w:adjustRightInd w:val="0"/>
              <w:ind w:left="360"/>
              <w:rPr>
                <w:rFonts w:cs="Verdana"/>
                <w:szCs w:val="18"/>
                <w:lang w:val="nl-BE"/>
              </w:rPr>
            </w:pPr>
          </w:p>
          <w:p w14:paraId="46F71AA2" w14:textId="6847C1FD" w:rsidR="00003FF4" w:rsidRPr="002C02E5" w:rsidRDefault="002C02E5" w:rsidP="00BF3D56">
            <w:pPr>
              <w:rPr>
                <w:szCs w:val="18"/>
                <w:lang w:val="nl-BE"/>
              </w:rPr>
            </w:pPr>
            <w:r>
              <w:rPr>
                <w:rFonts w:cs="Verdana"/>
                <w:szCs w:val="18"/>
                <w:lang w:val="nl-BE"/>
              </w:rPr>
              <w:t xml:space="preserve">Andere type trapliften betreffen </w:t>
            </w:r>
            <w:r w:rsidR="007674E5" w:rsidRPr="002C02E5">
              <w:rPr>
                <w:rFonts w:cs="Verdana"/>
                <w:szCs w:val="18"/>
                <w:lang w:val="nl-BE"/>
              </w:rPr>
              <w:t>maatwerk</w:t>
            </w:r>
            <w:r>
              <w:rPr>
                <w:rFonts w:cs="Verdana"/>
                <w:szCs w:val="18"/>
                <w:lang w:val="nl-BE"/>
              </w:rPr>
              <w:t xml:space="preserve">, waarbij </w:t>
            </w:r>
            <w:r w:rsidR="007674E5" w:rsidRPr="002C02E5">
              <w:rPr>
                <w:rFonts w:cs="Verdana"/>
                <w:szCs w:val="18"/>
                <w:lang w:val="nl-BE"/>
              </w:rPr>
              <w:t>kosten op offerte basis</w:t>
            </w:r>
            <w:r>
              <w:rPr>
                <w:rFonts w:cs="Verdana"/>
                <w:szCs w:val="18"/>
                <w:lang w:val="nl-BE"/>
              </w:rPr>
              <w:t xml:space="preserve"> uitgevraagd bij Opdrachtnemer</w:t>
            </w:r>
            <w:r w:rsidR="007674E5" w:rsidRPr="002C02E5">
              <w:rPr>
                <w:rFonts w:cs="Verdana"/>
                <w:szCs w:val="18"/>
                <w:lang w:val="nl-BE"/>
              </w:rPr>
              <w:t>.</w:t>
            </w:r>
            <w:r>
              <w:rPr>
                <w:rFonts w:cs="Verdana"/>
                <w:szCs w:val="18"/>
                <w:lang w:val="nl-BE"/>
              </w:rPr>
              <w:t xml:space="preserve"> Opdrachtgever behoudt zicht het recht voor om andere type trapliften buiten deze Opdracht om in te kopen en te laten onderhouden. </w:t>
            </w:r>
          </w:p>
        </w:tc>
        <w:tc>
          <w:tcPr>
            <w:tcW w:w="1134" w:type="dxa"/>
            <w:tcBorders>
              <w:top w:val="single" w:sz="4" w:space="0" w:color="000000"/>
              <w:left w:val="single" w:sz="4" w:space="0" w:color="000000"/>
              <w:bottom w:val="single" w:sz="4" w:space="0" w:color="000000"/>
              <w:right w:val="single" w:sz="4" w:space="0" w:color="000000"/>
            </w:tcBorders>
          </w:tcPr>
          <w:p w14:paraId="10C58FD9" w14:textId="77777777" w:rsidR="00003FF4" w:rsidRPr="00B5656D" w:rsidRDefault="00003FF4" w:rsidP="00B5656D">
            <w:pPr>
              <w:ind w:left="73" w:right="113"/>
              <w:rPr>
                <w:szCs w:val="18"/>
                <w:lang w:val="nl-BE"/>
              </w:rPr>
            </w:pPr>
            <w:r w:rsidRPr="00B5656D">
              <w:rPr>
                <w:szCs w:val="18"/>
                <w:lang w:val="nl-BE"/>
              </w:rPr>
              <w:t xml:space="preserve">Ja </w:t>
            </w:r>
            <w:sdt>
              <w:sdtPr>
                <w:rPr>
                  <w:szCs w:val="18"/>
                  <w:lang w:val="nl-BE"/>
                </w:rPr>
                <w:id w:val="-922868669"/>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r w:rsidRPr="00B5656D">
              <w:rPr>
                <w:szCs w:val="18"/>
                <w:lang w:val="nl-BE"/>
              </w:rPr>
              <w:t xml:space="preserve"> / Nee </w:t>
            </w:r>
            <w:sdt>
              <w:sdtPr>
                <w:rPr>
                  <w:szCs w:val="18"/>
                  <w:lang w:val="nl-BE"/>
                </w:rPr>
                <w:id w:val="1862848295"/>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p>
        </w:tc>
      </w:tr>
      <w:tr w:rsidR="001047C0" w:rsidRPr="00B5656D" w14:paraId="524B27E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3DC2F76" w14:textId="228D473B" w:rsidR="001047C0" w:rsidRPr="00B5656D" w:rsidRDefault="001047C0" w:rsidP="001047C0">
            <w:pPr>
              <w:jc w:val="center"/>
              <w:rPr>
                <w:szCs w:val="18"/>
                <w:lang w:val="nl-BE"/>
              </w:rPr>
            </w:pPr>
            <w:r>
              <w:rPr>
                <w:szCs w:val="18"/>
                <w:lang w:val="nl-BE"/>
              </w:rPr>
              <w:t>1.2</w:t>
            </w:r>
          </w:p>
        </w:tc>
        <w:tc>
          <w:tcPr>
            <w:tcW w:w="6946" w:type="dxa"/>
            <w:tcBorders>
              <w:top w:val="single" w:sz="4" w:space="0" w:color="000000"/>
              <w:left w:val="single" w:sz="4" w:space="0" w:color="000000"/>
              <w:bottom w:val="single" w:sz="4" w:space="0" w:color="000000"/>
              <w:right w:val="single" w:sz="4" w:space="0" w:color="000000"/>
            </w:tcBorders>
          </w:tcPr>
          <w:p w14:paraId="62F67BB4" w14:textId="6057C64F" w:rsidR="001047C0" w:rsidRPr="00B5656D" w:rsidRDefault="001047C0" w:rsidP="00BF3D56">
            <w:pPr>
              <w:adjustRightInd w:val="0"/>
              <w:rPr>
                <w:rFonts w:cs="Verdana"/>
                <w:szCs w:val="18"/>
                <w:lang w:val="nl-BE"/>
              </w:rPr>
            </w:pPr>
            <w:r w:rsidRPr="00B5656D">
              <w:rPr>
                <w:rFonts w:cs="Verdana"/>
                <w:szCs w:val="18"/>
                <w:lang w:val="nl-BE"/>
              </w:rPr>
              <w:t>Het ontwerp en de constructie van de traplift is zodanig dat het voor iedereen bruikbaar is, en voldoet minimaal aan de volgende eisen:</w:t>
            </w:r>
          </w:p>
          <w:p w14:paraId="24F48EE5" w14:textId="3B6FB5C8"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geluidsarm (binnen de wettelijke normen);</w:t>
            </w:r>
          </w:p>
          <w:p w14:paraId="551AAD40" w14:textId="3EFA26DC"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gelijkmatige beweging (gaat niet te snel en niet met schokken);</w:t>
            </w:r>
          </w:p>
          <w:p w14:paraId="7B7543B8" w14:textId="0AFF82A5"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voorzien van stoel, armleuningen en voetenplank;</w:t>
            </w:r>
          </w:p>
          <w:p w14:paraId="5CB3D105" w14:textId="0CD4FE2C"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de stoel is draaibaar;</w:t>
            </w:r>
          </w:p>
          <w:p w14:paraId="79668B4C" w14:textId="3C2509CE"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de voetenplank en armleuningen zijn opklapbaar;</w:t>
            </w:r>
          </w:p>
          <w:p w14:paraId="4D23F400" w14:textId="22232199"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de bediening moet bereikbaar en bruikbaar zijn voor de cliënt en afgestemd worden op zijn beperkingen (dit betekent dat links- of rechtsbediening mogelijk moet zijn);</w:t>
            </w:r>
          </w:p>
          <w:p w14:paraId="31649CC7" w14:textId="0A501595"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zowel boven als beneden van de trap moet de traplift bedienbaar zijn (dit betekent dat er zowel boven als beneden een bedieningsknop aanwezig moet zijn);</w:t>
            </w:r>
          </w:p>
          <w:p w14:paraId="28C2FB1F" w14:textId="7A9DF4E7"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de traplift is voorzien van een accu en de accu kan worden opgeladen met de reguliere stroomvoorziening (230V);</w:t>
            </w:r>
          </w:p>
          <w:p w14:paraId="3F3974D2" w14:textId="083A560C"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de traplift is tenminste geschikt voor personen tot 125KG;</w:t>
            </w:r>
          </w:p>
          <w:p w14:paraId="1A4374DB" w14:textId="53D49A28" w:rsidR="001047C0" w:rsidRPr="00B5656D" w:rsidRDefault="001047C0" w:rsidP="00BF3D56">
            <w:pPr>
              <w:pStyle w:val="Lijstalinea"/>
              <w:numPr>
                <w:ilvl w:val="0"/>
                <w:numId w:val="45"/>
              </w:numPr>
              <w:adjustRightInd w:val="0"/>
              <w:rPr>
                <w:rFonts w:cs="Verdana"/>
                <w:szCs w:val="18"/>
                <w:lang w:val="nl-BE"/>
              </w:rPr>
            </w:pPr>
            <w:r w:rsidRPr="00B5656D">
              <w:rPr>
                <w:rFonts w:cs="Verdana"/>
                <w:szCs w:val="18"/>
                <w:lang w:val="nl-BE"/>
              </w:rPr>
              <w:t>na installatie van de traplift moeten medebewoners gebruik kunnen maken van de trap;</w:t>
            </w:r>
          </w:p>
          <w:p w14:paraId="3EE9FECC" w14:textId="220573CF" w:rsidR="001047C0" w:rsidRPr="002D07AB" w:rsidRDefault="001047C0" w:rsidP="00BF3D56">
            <w:pPr>
              <w:pStyle w:val="Lijstalinea"/>
              <w:numPr>
                <w:ilvl w:val="0"/>
                <w:numId w:val="45"/>
              </w:numPr>
              <w:adjustRightInd w:val="0"/>
              <w:rPr>
                <w:rFonts w:cs="Verdana"/>
                <w:szCs w:val="18"/>
                <w:lang w:val="nl-BE"/>
              </w:rPr>
            </w:pPr>
            <w:r w:rsidRPr="002D07AB">
              <w:rPr>
                <w:rFonts w:cs="Verdana"/>
                <w:szCs w:val="18"/>
                <w:lang w:val="nl-BE"/>
              </w:rPr>
              <w:t>de traplift wordt gebruiksklaar geleverd inclusief plaatsing en instructies; indien nodig installeert de Opdrachtnemer een stroomvoorziening voor de traplift conform de geldende</w:t>
            </w:r>
            <w:r w:rsidR="002D07AB" w:rsidRPr="002D07AB">
              <w:rPr>
                <w:rFonts w:cs="Verdana"/>
                <w:szCs w:val="18"/>
                <w:lang w:val="nl-BE"/>
              </w:rPr>
              <w:t xml:space="preserve"> </w:t>
            </w:r>
            <w:r w:rsidRPr="002D07AB">
              <w:rPr>
                <w:rFonts w:cs="Verdana"/>
                <w:szCs w:val="18"/>
                <w:lang w:val="nl-BE"/>
              </w:rPr>
              <w:t>normen, of laat de Opdrachtnemer deze installeren;</w:t>
            </w:r>
          </w:p>
          <w:p w14:paraId="1115BD5A" w14:textId="0D98BF4B" w:rsidR="001047C0" w:rsidRPr="00B5656D" w:rsidRDefault="001047C0" w:rsidP="00BF3D56">
            <w:pPr>
              <w:pStyle w:val="Lijstalinea"/>
              <w:numPr>
                <w:ilvl w:val="0"/>
                <w:numId w:val="45"/>
              </w:numPr>
              <w:adjustRightInd w:val="0"/>
              <w:rPr>
                <w:szCs w:val="18"/>
                <w:lang w:val="nl-BE"/>
              </w:rPr>
            </w:pPr>
            <w:r w:rsidRPr="00B5656D">
              <w:rPr>
                <w:rFonts w:cs="Verdana"/>
                <w:szCs w:val="18"/>
                <w:lang w:val="nl-BE"/>
              </w:rPr>
              <w:t>indien nodig verwijdert c.q. verplaatst de Opdrachtnemer de trapleuning(en) conform de geldende normen, of laat hij deze aanpassing uitvoeren. De trapleuning moet in de woning van de cliënt worden opgeslagen.</w:t>
            </w:r>
          </w:p>
        </w:tc>
        <w:tc>
          <w:tcPr>
            <w:tcW w:w="1134" w:type="dxa"/>
            <w:tcBorders>
              <w:top w:val="single" w:sz="4" w:space="0" w:color="000000"/>
              <w:left w:val="single" w:sz="4" w:space="0" w:color="000000"/>
              <w:bottom w:val="single" w:sz="4" w:space="0" w:color="000000"/>
              <w:right w:val="single" w:sz="4" w:space="0" w:color="000000"/>
            </w:tcBorders>
          </w:tcPr>
          <w:p w14:paraId="0A0DE65D" w14:textId="32CC2506" w:rsidR="001047C0" w:rsidRPr="00B5656D" w:rsidRDefault="001047C0" w:rsidP="001047C0">
            <w:pPr>
              <w:ind w:left="73" w:right="113"/>
              <w:rPr>
                <w:szCs w:val="18"/>
                <w:lang w:val="nl-BE"/>
              </w:rPr>
            </w:pPr>
            <w:r w:rsidRPr="00226AE3">
              <w:rPr>
                <w:szCs w:val="18"/>
                <w:lang w:val="nl-BE"/>
              </w:rPr>
              <w:t xml:space="preserve">Ja </w:t>
            </w:r>
            <w:sdt>
              <w:sdtPr>
                <w:rPr>
                  <w:szCs w:val="18"/>
                  <w:lang w:val="nl-BE"/>
                </w:rPr>
                <w:id w:val="1457440840"/>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r w:rsidRPr="00226AE3">
              <w:rPr>
                <w:szCs w:val="18"/>
                <w:lang w:val="nl-BE"/>
              </w:rPr>
              <w:t xml:space="preserve"> / Nee </w:t>
            </w:r>
            <w:sdt>
              <w:sdtPr>
                <w:rPr>
                  <w:szCs w:val="18"/>
                  <w:lang w:val="nl-BE"/>
                </w:rPr>
                <w:id w:val="-350868885"/>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p>
        </w:tc>
      </w:tr>
      <w:tr w:rsidR="001047C0" w:rsidRPr="00B5656D" w14:paraId="6985619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8F3AFB2" w14:textId="4C5F0146" w:rsidR="001047C0" w:rsidRPr="00B5656D" w:rsidRDefault="001047C0" w:rsidP="001047C0">
            <w:pPr>
              <w:jc w:val="center"/>
              <w:rPr>
                <w:szCs w:val="18"/>
                <w:lang w:val="nl-BE"/>
              </w:rPr>
            </w:pPr>
            <w:r>
              <w:rPr>
                <w:szCs w:val="18"/>
                <w:lang w:val="nl-BE"/>
              </w:rPr>
              <w:t>1.3</w:t>
            </w:r>
          </w:p>
        </w:tc>
        <w:tc>
          <w:tcPr>
            <w:tcW w:w="6946" w:type="dxa"/>
            <w:tcBorders>
              <w:top w:val="single" w:sz="4" w:space="0" w:color="000000"/>
              <w:left w:val="single" w:sz="4" w:space="0" w:color="000000"/>
              <w:bottom w:val="single" w:sz="4" w:space="0" w:color="000000"/>
              <w:right w:val="single" w:sz="4" w:space="0" w:color="000000"/>
            </w:tcBorders>
          </w:tcPr>
          <w:p w14:paraId="67A8221E" w14:textId="1513201B" w:rsidR="001047C0" w:rsidRPr="00B5656D" w:rsidRDefault="001047C0" w:rsidP="00BF3D56">
            <w:pPr>
              <w:adjustRightInd w:val="0"/>
              <w:rPr>
                <w:szCs w:val="18"/>
                <w:lang w:val="nl-BE"/>
              </w:rPr>
            </w:pPr>
            <w:r w:rsidRPr="00B5656D">
              <w:rPr>
                <w:rFonts w:cs="Verdana"/>
                <w:szCs w:val="18"/>
                <w:lang w:val="nl-BE"/>
              </w:rPr>
              <w:t xml:space="preserve">De voorziening moet toepasbaar zijn en functioneren in de specifieke situatie van de Wmo-cliënt. De Opdrachtnemer dient bij het plaatsen van </w:t>
            </w:r>
            <w:r w:rsidRPr="00B5656D">
              <w:rPr>
                <w:rFonts w:cs="Verdana"/>
                <w:szCs w:val="18"/>
                <w:lang w:val="nl-BE"/>
              </w:rPr>
              <w:lastRenderedPageBreak/>
              <w:t>voorzieningen en het realiseren van aanpassingen rekening te houden met zowel het Bouwbesluit als het Handboek voor Toegankelijkheid. Tevens moet de voorziening voldoen aan het functionele programma van eisen, zoals opgesteld door de Opdrachtgever.</w:t>
            </w:r>
          </w:p>
        </w:tc>
        <w:tc>
          <w:tcPr>
            <w:tcW w:w="1134" w:type="dxa"/>
            <w:tcBorders>
              <w:top w:val="single" w:sz="4" w:space="0" w:color="000000"/>
              <w:left w:val="single" w:sz="4" w:space="0" w:color="000000"/>
              <w:bottom w:val="single" w:sz="4" w:space="0" w:color="000000"/>
              <w:right w:val="single" w:sz="4" w:space="0" w:color="000000"/>
            </w:tcBorders>
          </w:tcPr>
          <w:p w14:paraId="3831CCAA" w14:textId="458379F9" w:rsidR="001047C0" w:rsidRPr="00B5656D" w:rsidRDefault="001047C0" w:rsidP="001047C0">
            <w:pPr>
              <w:ind w:left="73" w:right="113"/>
              <w:rPr>
                <w:szCs w:val="18"/>
                <w:lang w:val="nl-BE"/>
              </w:rPr>
            </w:pPr>
            <w:r w:rsidRPr="00226AE3">
              <w:rPr>
                <w:szCs w:val="18"/>
                <w:lang w:val="nl-BE"/>
              </w:rPr>
              <w:lastRenderedPageBreak/>
              <w:t xml:space="preserve">Ja </w:t>
            </w:r>
            <w:sdt>
              <w:sdtPr>
                <w:rPr>
                  <w:szCs w:val="18"/>
                  <w:lang w:val="nl-BE"/>
                </w:rPr>
                <w:id w:val="1539086406"/>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r w:rsidRPr="00226AE3">
              <w:rPr>
                <w:szCs w:val="18"/>
                <w:lang w:val="nl-BE"/>
              </w:rPr>
              <w:t xml:space="preserve"> / Nee </w:t>
            </w:r>
            <w:sdt>
              <w:sdtPr>
                <w:rPr>
                  <w:szCs w:val="18"/>
                  <w:lang w:val="nl-BE"/>
                </w:rPr>
                <w:id w:val="157046986"/>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p>
        </w:tc>
      </w:tr>
      <w:tr w:rsidR="001047C0" w:rsidRPr="00B5656D" w14:paraId="30A1DFAE"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1A09E67" w14:textId="400A03F0" w:rsidR="001047C0" w:rsidRPr="00B5656D" w:rsidRDefault="001047C0" w:rsidP="001047C0">
            <w:pPr>
              <w:jc w:val="center"/>
              <w:rPr>
                <w:szCs w:val="18"/>
                <w:lang w:val="nl-BE"/>
              </w:rPr>
            </w:pPr>
            <w:r>
              <w:rPr>
                <w:szCs w:val="18"/>
                <w:lang w:val="nl-BE"/>
              </w:rPr>
              <w:t>1.4</w:t>
            </w:r>
          </w:p>
        </w:tc>
        <w:tc>
          <w:tcPr>
            <w:tcW w:w="6946" w:type="dxa"/>
            <w:tcBorders>
              <w:top w:val="single" w:sz="4" w:space="0" w:color="000000"/>
              <w:left w:val="single" w:sz="4" w:space="0" w:color="000000"/>
              <w:bottom w:val="single" w:sz="4" w:space="0" w:color="000000"/>
              <w:right w:val="single" w:sz="4" w:space="0" w:color="000000"/>
            </w:tcBorders>
          </w:tcPr>
          <w:p w14:paraId="39E9D9AB" w14:textId="6744E78E" w:rsidR="001047C0" w:rsidRPr="00B5656D" w:rsidRDefault="001047C0" w:rsidP="00BF3D56">
            <w:pPr>
              <w:rPr>
                <w:szCs w:val="18"/>
                <w:lang w:val="nl-BE"/>
              </w:rPr>
            </w:pPr>
            <w:r w:rsidRPr="00B5656D">
              <w:rPr>
                <w:szCs w:val="18"/>
                <w:lang w:val="nl-BE"/>
              </w:rPr>
              <w:t>De traplift wordt geleverd voor alle voorkomende vaste trappen in woningen, waarvan de trappen aan het</w:t>
            </w:r>
            <w:r>
              <w:rPr>
                <w:szCs w:val="18"/>
                <w:lang w:val="nl-BE"/>
              </w:rPr>
              <w:t xml:space="preserve"> </w:t>
            </w:r>
            <w:r w:rsidRPr="00B5656D">
              <w:rPr>
                <w:szCs w:val="18"/>
                <w:lang w:val="nl-BE"/>
              </w:rPr>
              <w:t>Bouwbesluit voldoen.</w:t>
            </w:r>
          </w:p>
        </w:tc>
        <w:tc>
          <w:tcPr>
            <w:tcW w:w="1134" w:type="dxa"/>
            <w:tcBorders>
              <w:top w:val="single" w:sz="4" w:space="0" w:color="000000"/>
              <w:left w:val="single" w:sz="4" w:space="0" w:color="000000"/>
              <w:bottom w:val="single" w:sz="4" w:space="0" w:color="000000"/>
              <w:right w:val="single" w:sz="4" w:space="0" w:color="000000"/>
            </w:tcBorders>
          </w:tcPr>
          <w:p w14:paraId="5B503F86" w14:textId="0714C726" w:rsidR="001047C0" w:rsidRPr="00B5656D" w:rsidRDefault="001047C0" w:rsidP="001047C0">
            <w:pPr>
              <w:ind w:left="73" w:right="113"/>
              <w:rPr>
                <w:szCs w:val="18"/>
                <w:lang w:val="nl-BE"/>
              </w:rPr>
            </w:pPr>
            <w:r w:rsidRPr="00226AE3">
              <w:rPr>
                <w:szCs w:val="18"/>
                <w:lang w:val="nl-BE"/>
              </w:rPr>
              <w:t xml:space="preserve">Ja </w:t>
            </w:r>
            <w:sdt>
              <w:sdtPr>
                <w:rPr>
                  <w:szCs w:val="18"/>
                  <w:lang w:val="nl-BE"/>
                </w:rPr>
                <w:id w:val="-1278491639"/>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r w:rsidRPr="00226AE3">
              <w:rPr>
                <w:szCs w:val="18"/>
                <w:lang w:val="nl-BE"/>
              </w:rPr>
              <w:t xml:space="preserve"> / Nee </w:t>
            </w:r>
            <w:sdt>
              <w:sdtPr>
                <w:rPr>
                  <w:szCs w:val="18"/>
                  <w:lang w:val="nl-BE"/>
                </w:rPr>
                <w:id w:val="107246816"/>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p>
        </w:tc>
      </w:tr>
      <w:tr w:rsidR="001047C0" w:rsidRPr="00B5656D" w14:paraId="5DEF3EB8"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B977F72" w14:textId="5B65BFA0" w:rsidR="001047C0" w:rsidRPr="00B5656D" w:rsidRDefault="001047C0" w:rsidP="001047C0">
            <w:pPr>
              <w:jc w:val="center"/>
              <w:rPr>
                <w:szCs w:val="18"/>
                <w:lang w:val="nl-BE"/>
              </w:rPr>
            </w:pPr>
            <w:r>
              <w:rPr>
                <w:szCs w:val="18"/>
                <w:lang w:val="nl-BE"/>
              </w:rPr>
              <w:t>1.5</w:t>
            </w:r>
          </w:p>
        </w:tc>
        <w:tc>
          <w:tcPr>
            <w:tcW w:w="6946" w:type="dxa"/>
            <w:tcBorders>
              <w:top w:val="single" w:sz="4" w:space="0" w:color="000000"/>
              <w:left w:val="single" w:sz="4" w:space="0" w:color="000000"/>
              <w:bottom w:val="single" w:sz="4" w:space="0" w:color="000000"/>
              <w:right w:val="single" w:sz="4" w:space="0" w:color="000000"/>
            </w:tcBorders>
          </w:tcPr>
          <w:p w14:paraId="7E013B76" w14:textId="5D186C76" w:rsidR="001047C0" w:rsidRPr="00B5656D" w:rsidRDefault="001047C0" w:rsidP="00BF3D56">
            <w:pPr>
              <w:adjustRightInd w:val="0"/>
              <w:rPr>
                <w:szCs w:val="18"/>
                <w:lang w:val="nl-BE"/>
              </w:rPr>
            </w:pPr>
            <w:r w:rsidRPr="00B5656D">
              <w:rPr>
                <w:rFonts w:cs="Verdana"/>
                <w:szCs w:val="18"/>
                <w:lang w:val="nl-BE"/>
              </w:rPr>
              <w:t>Het is aan de Opdrachtnemer om te bepalen of er een nieuwe of gebruikte traplift wordt geleverd. In de</w:t>
            </w:r>
            <w:r>
              <w:rPr>
                <w:rFonts w:cs="Verdana"/>
                <w:szCs w:val="18"/>
                <w:lang w:val="nl-BE"/>
              </w:rPr>
              <w:t xml:space="preserve"> </w:t>
            </w:r>
            <w:r w:rsidRPr="00B5656D">
              <w:rPr>
                <w:rFonts w:cs="Verdana"/>
                <w:szCs w:val="18"/>
                <w:lang w:val="nl-BE"/>
              </w:rPr>
              <w:t>aanschafprijs voor een traplift zal hier geen onderscheid tussen worden gemaakt. De prijs van een nieuwe</w:t>
            </w:r>
            <w:r>
              <w:rPr>
                <w:rFonts w:cs="Verdana"/>
                <w:szCs w:val="18"/>
                <w:lang w:val="nl-BE"/>
              </w:rPr>
              <w:t xml:space="preserve"> </w:t>
            </w:r>
            <w:r w:rsidRPr="00B5656D">
              <w:rPr>
                <w:rFonts w:cs="Verdana"/>
                <w:szCs w:val="18"/>
                <w:lang w:val="nl-BE"/>
              </w:rPr>
              <w:t>traplift is dus voor de Opdrachtnemer gelijk aan de prijs van een gebruikte traplift. Uiteraard moet een</w:t>
            </w:r>
            <w:r>
              <w:rPr>
                <w:rFonts w:cs="Verdana"/>
                <w:szCs w:val="18"/>
                <w:lang w:val="nl-BE"/>
              </w:rPr>
              <w:t xml:space="preserve"> </w:t>
            </w:r>
            <w:r w:rsidRPr="00B5656D">
              <w:rPr>
                <w:rFonts w:cs="Verdana"/>
                <w:szCs w:val="18"/>
                <w:lang w:val="nl-BE"/>
              </w:rPr>
              <w:t>hergebruikte traplift wel aan het Programma van Eisen voldoen en deze mag visueel en technisch niet van</w:t>
            </w:r>
            <w:r>
              <w:rPr>
                <w:rFonts w:cs="Verdana"/>
                <w:szCs w:val="18"/>
                <w:lang w:val="nl-BE"/>
              </w:rPr>
              <w:t xml:space="preserve"> </w:t>
            </w:r>
            <w:r w:rsidRPr="00B5656D">
              <w:rPr>
                <w:rFonts w:cs="Verdana"/>
                <w:szCs w:val="18"/>
                <w:lang w:val="nl-BE"/>
              </w:rPr>
              <w:t>nieuw te onderscheiden zijn. De gebruiksduur is minimaal 10 jaar na laatste installatiedatum van de</w:t>
            </w:r>
            <w:r>
              <w:rPr>
                <w:rFonts w:cs="Verdana"/>
                <w:szCs w:val="18"/>
                <w:lang w:val="nl-BE"/>
              </w:rPr>
              <w:t xml:space="preserve"> </w:t>
            </w:r>
            <w:r w:rsidRPr="00B5656D">
              <w:rPr>
                <w:rFonts w:cs="Verdana"/>
                <w:szCs w:val="18"/>
                <w:lang w:val="nl-BE"/>
              </w:rPr>
              <w:t>traplift.</w:t>
            </w:r>
          </w:p>
        </w:tc>
        <w:tc>
          <w:tcPr>
            <w:tcW w:w="1134" w:type="dxa"/>
            <w:tcBorders>
              <w:top w:val="single" w:sz="4" w:space="0" w:color="000000"/>
              <w:left w:val="single" w:sz="4" w:space="0" w:color="000000"/>
              <w:bottom w:val="single" w:sz="4" w:space="0" w:color="000000"/>
              <w:right w:val="single" w:sz="4" w:space="0" w:color="000000"/>
            </w:tcBorders>
          </w:tcPr>
          <w:p w14:paraId="1053123C" w14:textId="16DCB096" w:rsidR="001047C0" w:rsidRPr="00B5656D" w:rsidRDefault="001047C0" w:rsidP="001047C0">
            <w:pPr>
              <w:ind w:left="73" w:right="113"/>
              <w:rPr>
                <w:szCs w:val="18"/>
                <w:lang w:val="nl-BE"/>
              </w:rPr>
            </w:pPr>
            <w:r w:rsidRPr="00226AE3">
              <w:rPr>
                <w:szCs w:val="18"/>
                <w:lang w:val="nl-BE"/>
              </w:rPr>
              <w:t xml:space="preserve">Ja </w:t>
            </w:r>
            <w:sdt>
              <w:sdtPr>
                <w:rPr>
                  <w:szCs w:val="18"/>
                  <w:lang w:val="nl-BE"/>
                </w:rPr>
                <w:id w:val="341135506"/>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r w:rsidRPr="00226AE3">
              <w:rPr>
                <w:szCs w:val="18"/>
                <w:lang w:val="nl-BE"/>
              </w:rPr>
              <w:t xml:space="preserve"> / Nee </w:t>
            </w:r>
            <w:sdt>
              <w:sdtPr>
                <w:rPr>
                  <w:szCs w:val="18"/>
                  <w:lang w:val="nl-BE"/>
                </w:rPr>
                <w:id w:val="1307814901"/>
                <w14:checkbox>
                  <w14:checked w14:val="0"/>
                  <w14:checkedState w14:val="2612" w14:font="MS Gothic"/>
                  <w14:uncheckedState w14:val="2610" w14:font="MS Gothic"/>
                </w14:checkbox>
              </w:sdtPr>
              <w:sdtEndPr/>
              <w:sdtContent>
                <w:r w:rsidRPr="00226AE3">
                  <w:rPr>
                    <w:rFonts w:ascii="Segoe UI Symbol" w:eastAsia="MS Gothic" w:hAnsi="Segoe UI Symbol" w:cs="Segoe UI Symbol"/>
                    <w:szCs w:val="18"/>
                    <w:lang w:val="nl-BE"/>
                  </w:rPr>
                  <w:t>☐</w:t>
                </w:r>
              </w:sdtContent>
            </w:sdt>
          </w:p>
        </w:tc>
      </w:tr>
      <w:tr w:rsidR="00003FF4" w:rsidRPr="00B5656D" w14:paraId="05F3D90A"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2A502AFB" w14:textId="055427D9" w:rsidR="00003FF4" w:rsidRPr="00B5656D" w:rsidRDefault="00B5656D" w:rsidP="00B5656D">
            <w:pPr>
              <w:jc w:val="center"/>
              <w:rPr>
                <w:szCs w:val="18"/>
                <w:lang w:val="nl-BE"/>
              </w:rPr>
            </w:pPr>
            <w:r>
              <w:rPr>
                <w:szCs w:val="18"/>
                <w:lang w:val="nl-BE"/>
              </w:rPr>
              <w:t>1.6</w:t>
            </w:r>
          </w:p>
        </w:tc>
        <w:tc>
          <w:tcPr>
            <w:tcW w:w="6946" w:type="dxa"/>
            <w:tcBorders>
              <w:top w:val="single" w:sz="4" w:space="0" w:color="000000"/>
              <w:left w:val="single" w:sz="4" w:space="0" w:color="000000"/>
              <w:bottom w:val="single" w:sz="4" w:space="0" w:color="000000"/>
              <w:right w:val="single" w:sz="4" w:space="0" w:color="000000"/>
            </w:tcBorders>
          </w:tcPr>
          <w:p w14:paraId="608DB49A" w14:textId="42DC8AAD" w:rsidR="00003FF4" w:rsidRPr="00B5656D" w:rsidRDefault="007674E5" w:rsidP="00BF3D56">
            <w:pPr>
              <w:rPr>
                <w:szCs w:val="18"/>
                <w:lang w:val="nl-BE"/>
              </w:rPr>
            </w:pPr>
            <w:r w:rsidRPr="00B5656D">
              <w:rPr>
                <w:szCs w:val="18"/>
                <w:lang w:val="nl-BE"/>
              </w:rPr>
              <w:t>De Opdrachtnemer is verplicht op verzoek van de Opdrachtgever kosteloos trapliften te demonteren</w:t>
            </w:r>
            <w:r w:rsidR="002D07AB">
              <w:rPr>
                <w:szCs w:val="18"/>
                <w:lang w:val="nl-BE"/>
              </w:rPr>
              <w:t xml:space="preserve">. Dit geldt voor zowel voor trapliften die Opdrachtnemer tijdens de duur van de </w:t>
            </w:r>
            <w:r w:rsidR="000145FA">
              <w:rPr>
                <w:szCs w:val="18"/>
                <w:lang w:val="nl-BE"/>
              </w:rPr>
              <w:t>Raamo</w:t>
            </w:r>
            <w:r w:rsidR="002D07AB">
              <w:rPr>
                <w:szCs w:val="18"/>
                <w:lang w:val="nl-BE"/>
              </w:rPr>
              <w:t xml:space="preserve">vereenkomst geleverd zijn, als over trapliften die </w:t>
            </w:r>
            <w:r w:rsidRPr="00B5656D">
              <w:rPr>
                <w:szCs w:val="18"/>
                <w:lang w:val="nl-BE"/>
              </w:rPr>
              <w:t>vóór ingangsdatum contract geleverd zijn. Dit is ongeacht het merk/ type traplift.</w:t>
            </w:r>
          </w:p>
        </w:tc>
        <w:tc>
          <w:tcPr>
            <w:tcW w:w="1134" w:type="dxa"/>
            <w:tcBorders>
              <w:top w:val="single" w:sz="4" w:space="0" w:color="000000"/>
              <w:left w:val="single" w:sz="4" w:space="0" w:color="000000"/>
              <w:bottom w:val="single" w:sz="4" w:space="0" w:color="000000"/>
              <w:right w:val="single" w:sz="4" w:space="0" w:color="000000"/>
            </w:tcBorders>
          </w:tcPr>
          <w:p w14:paraId="3756547C" w14:textId="6FADBD8F" w:rsidR="00003FF4" w:rsidRPr="00B5656D" w:rsidRDefault="001047C0" w:rsidP="00B5656D">
            <w:pPr>
              <w:ind w:left="73" w:right="113"/>
              <w:rPr>
                <w:szCs w:val="18"/>
                <w:lang w:val="nl-BE"/>
              </w:rPr>
            </w:pPr>
            <w:r w:rsidRPr="00B5656D">
              <w:rPr>
                <w:szCs w:val="18"/>
                <w:lang w:val="nl-BE"/>
              </w:rPr>
              <w:t xml:space="preserve">Ja </w:t>
            </w:r>
            <w:sdt>
              <w:sdtPr>
                <w:rPr>
                  <w:szCs w:val="18"/>
                  <w:lang w:val="nl-BE"/>
                </w:rPr>
                <w:id w:val="-979683349"/>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r w:rsidRPr="00B5656D">
              <w:rPr>
                <w:szCs w:val="18"/>
                <w:lang w:val="nl-BE"/>
              </w:rPr>
              <w:t xml:space="preserve"> / Nee </w:t>
            </w:r>
            <w:sdt>
              <w:sdtPr>
                <w:rPr>
                  <w:szCs w:val="18"/>
                  <w:lang w:val="nl-BE"/>
                </w:rPr>
                <w:id w:val="-1790581582"/>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p>
        </w:tc>
      </w:tr>
      <w:tr w:rsidR="007674E5" w:rsidRPr="00B5656D" w14:paraId="6795BCF6"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0B86159" w14:textId="7854BF50" w:rsidR="007674E5" w:rsidRPr="00B5656D" w:rsidRDefault="00B5656D" w:rsidP="00B5656D">
            <w:pPr>
              <w:jc w:val="center"/>
              <w:rPr>
                <w:b/>
                <w:color w:val="FFFFFF" w:themeColor="background1"/>
                <w:szCs w:val="18"/>
                <w:lang w:val="nl-BE"/>
              </w:rPr>
            </w:pPr>
            <w:r>
              <w:rPr>
                <w:b/>
                <w:color w:val="FFFFFF" w:themeColor="background1"/>
                <w:szCs w:val="18"/>
                <w:lang w:val="nl-BE"/>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C7B6335" w14:textId="0FCAD644" w:rsidR="007674E5" w:rsidRPr="00B5656D" w:rsidRDefault="007674E5" w:rsidP="00BF3D56">
            <w:pPr>
              <w:rPr>
                <w:b/>
                <w:color w:val="FFFFFF" w:themeColor="background1"/>
                <w:szCs w:val="18"/>
                <w:lang w:val="nl-BE"/>
              </w:rPr>
            </w:pPr>
            <w:r w:rsidRPr="00B5656D">
              <w:rPr>
                <w:b/>
                <w:color w:val="FFFFFF" w:themeColor="background1"/>
                <w:szCs w:val="18"/>
                <w:lang w:val="nl-BE"/>
              </w:rPr>
              <w:t>Veiligheidseisen</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499B3DC" w14:textId="77777777" w:rsidR="007674E5" w:rsidRPr="00B5656D" w:rsidRDefault="007674E5" w:rsidP="00B5656D">
            <w:pPr>
              <w:ind w:left="73" w:right="113"/>
              <w:rPr>
                <w:b/>
                <w:color w:val="FFFFFF" w:themeColor="background1"/>
                <w:szCs w:val="18"/>
                <w:lang w:val="nl-BE"/>
              </w:rPr>
            </w:pPr>
          </w:p>
        </w:tc>
      </w:tr>
      <w:tr w:rsidR="001047C0" w:rsidRPr="00B5656D" w14:paraId="753A044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D2A9E72" w14:textId="4EBD4AAB" w:rsidR="001047C0" w:rsidRPr="00B5656D" w:rsidRDefault="001047C0" w:rsidP="001047C0">
            <w:pPr>
              <w:jc w:val="center"/>
              <w:rPr>
                <w:szCs w:val="18"/>
                <w:lang w:val="nl-BE"/>
              </w:rPr>
            </w:pPr>
            <w:r>
              <w:rPr>
                <w:szCs w:val="18"/>
                <w:lang w:val="nl-BE"/>
              </w:rPr>
              <w:t>2.1</w:t>
            </w:r>
          </w:p>
        </w:tc>
        <w:tc>
          <w:tcPr>
            <w:tcW w:w="6946" w:type="dxa"/>
            <w:tcBorders>
              <w:top w:val="single" w:sz="4" w:space="0" w:color="000000"/>
              <w:left w:val="single" w:sz="4" w:space="0" w:color="000000"/>
              <w:bottom w:val="single" w:sz="4" w:space="0" w:color="000000"/>
              <w:right w:val="single" w:sz="4" w:space="0" w:color="000000"/>
            </w:tcBorders>
          </w:tcPr>
          <w:p w14:paraId="737B128B" w14:textId="03FFC3DB" w:rsidR="001047C0" w:rsidRPr="00B5656D" w:rsidRDefault="001047C0" w:rsidP="00BF3D56">
            <w:pPr>
              <w:rPr>
                <w:szCs w:val="18"/>
                <w:lang w:val="nl-BE"/>
              </w:rPr>
            </w:pPr>
            <w:r w:rsidRPr="00B5656D">
              <w:rPr>
                <w:szCs w:val="18"/>
                <w:lang w:val="nl-BE"/>
              </w:rPr>
              <w:t>De trapliften voldoen aan wettelijke Nederlandse en Europese criteria ten aanzien van veiligheid, zoals</w:t>
            </w:r>
            <w:r>
              <w:rPr>
                <w:szCs w:val="18"/>
                <w:lang w:val="nl-BE"/>
              </w:rPr>
              <w:t xml:space="preserve"> </w:t>
            </w:r>
            <w:r w:rsidRPr="00B5656D">
              <w:rPr>
                <w:szCs w:val="18"/>
                <w:lang w:val="nl-BE"/>
              </w:rPr>
              <w:t>o.a.:</w:t>
            </w:r>
          </w:p>
          <w:p w14:paraId="6FFD5FFB" w14:textId="6832CE7D" w:rsidR="001047C0" w:rsidRPr="00B5656D" w:rsidRDefault="001047C0" w:rsidP="00BF3D56">
            <w:pPr>
              <w:pStyle w:val="Lijstalinea"/>
              <w:numPr>
                <w:ilvl w:val="0"/>
                <w:numId w:val="46"/>
              </w:numPr>
              <w:rPr>
                <w:szCs w:val="18"/>
                <w:lang w:val="nl-BE"/>
              </w:rPr>
            </w:pPr>
            <w:r w:rsidRPr="00B5656D">
              <w:rPr>
                <w:szCs w:val="18"/>
                <w:lang w:val="nl-BE"/>
              </w:rPr>
              <w:t>de norm NEN-EN 81-40 van oktober 2008, Veiligheidsregels voor het vervaardigen en het aanbrengen van liften ;</w:t>
            </w:r>
          </w:p>
          <w:p w14:paraId="5CA5F5E2" w14:textId="459B1C13" w:rsidR="001047C0" w:rsidRPr="00B5656D" w:rsidRDefault="001047C0" w:rsidP="00BF3D56">
            <w:pPr>
              <w:pStyle w:val="Lijstalinea"/>
              <w:numPr>
                <w:ilvl w:val="0"/>
                <w:numId w:val="46"/>
              </w:numPr>
              <w:rPr>
                <w:szCs w:val="18"/>
                <w:lang w:val="nl-BE"/>
              </w:rPr>
            </w:pPr>
            <w:r w:rsidRPr="00B5656D">
              <w:rPr>
                <w:szCs w:val="18"/>
                <w:lang w:val="nl-BE"/>
              </w:rPr>
              <w:t>de eisen zoals bepaald in de Directive 2006/42/EC, die op 28 december 2009 van kracht is geworden.</w:t>
            </w:r>
          </w:p>
          <w:p w14:paraId="27C448FC" w14:textId="77777777" w:rsidR="001047C0" w:rsidRDefault="001047C0" w:rsidP="00BF3D56">
            <w:pPr>
              <w:rPr>
                <w:szCs w:val="18"/>
                <w:lang w:val="nl-BE"/>
              </w:rPr>
            </w:pPr>
          </w:p>
          <w:p w14:paraId="670D6AE8" w14:textId="22F18D3E" w:rsidR="001047C0" w:rsidRPr="00B5656D" w:rsidRDefault="001047C0" w:rsidP="00BF3D56">
            <w:pPr>
              <w:rPr>
                <w:szCs w:val="18"/>
                <w:lang w:val="nl-BE"/>
              </w:rPr>
            </w:pPr>
            <w:r w:rsidRPr="00B5656D">
              <w:rPr>
                <w:szCs w:val="18"/>
                <w:lang w:val="nl-BE"/>
              </w:rPr>
              <w:t>De traplift is voorzien van een CE-markering.</w:t>
            </w:r>
          </w:p>
        </w:tc>
        <w:tc>
          <w:tcPr>
            <w:tcW w:w="1134" w:type="dxa"/>
            <w:tcBorders>
              <w:top w:val="single" w:sz="4" w:space="0" w:color="000000"/>
              <w:left w:val="single" w:sz="4" w:space="0" w:color="000000"/>
              <w:bottom w:val="single" w:sz="4" w:space="0" w:color="000000"/>
              <w:right w:val="single" w:sz="4" w:space="0" w:color="000000"/>
            </w:tcBorders>
          </w:tcPr>
          <w:p w14:paraId="08CB2AEA" w14:textId="456400B0" w:rsidR="001047C0" w:rsidRPr="00B5656D" w:rsidRDefault="001047C0" w:rsidP="001047C0">
            <w:pPr>
              <w:ind w:left="73" w:right="113"/>
              <w:rPr>
                <w:szCs w:val="18"/>
                <w:lang w:val="nl-BE"/>
              </w:rPr>
            </w:pPr>
            <w:r w:rsidRPr="00B4270D">
              <w:rPr>
                <w:szCs w:val="18"/>
                <w:lang w:val="nl-BE"/>
              </w:rPr>
              <w:t xml:space="preserve">Ja </w:t>
            </w:r>
            <w:sdt>
              <w:sdtPr>
                <w:rPr>
                  <w:szCs w:val="18"/>
                  <w:lang w:val="nl-BE"/>
                </w:rPr>
                <w:id w:val="2131362831"/>
                <w14:checkbox>
                  <w14:checked w14:val="0"/>
                  <w14:checkedState w14:val="2612" w14:font="MS Gothic"/>
                  <w14:uncheckedState w14:val="2610" w14:font="MS Gothic"/>
                </w14:checkbox>
              </w:sdtPr>
              <w:sdtEndPr/>
              <w:sdtContent>
                <w:r w:rsidRPr="00B4270D">
                  <w:rPr>
                    <w:rFonts w:ascii="Segoe UI Symbol" w:eastAsia="MS Gothic" w:hAnsi="Segoe UI Symbol" w:cs="Segoe UI Symbol"/>
                    <w:szCs w:val="18"/>
                    <w:lang w:val="nl-BE"/>
                  </w:rPr>
                  <w:t>☐</w:t>
                </w:r>
              </w:sdtContent>
            </w:sdt>
            <w:r w:rsidRPr="00B4270D">
              <w:rPr>
                <w:szCs w:val="18"/>
                <w:lang w:val="nl-BE"/>
              </w:rPr>
              <w:t xml:space="preserve"> / Nee </w:t>
            </w:r>
            <w:sdt>
              <w:sdtPr>
                <w:rPr>
                  <w:szCs w:val="18"/>
                  <w:lang w:val="nl-BE"/>
                </w:rPr>
                <w:id w:val="-300457506"/>
                <w14:checkbox>
                  <w14:checked w14:val="0"/>
                  <w14:checkedState w14:val="2612" w14:font="MS Gothic"/>
                  <w14:uncheckedState w14:val="2610" w14:font="MS Gothic"/>
                </w14:checkbox>
              </w:sdtPr>
              <w:sdtEndPr/>
              <w:sdtContent>
                <w:r w:rsidRPr="00B4270D">
                  <w:rPr>
                    <w:rFonts w:ascii="Segoe UI Symbol" w:eastAsia="MS Gothic" w:hAnsi="Segoe UI Symbol" w:cs="Segoe UI Symbol"/>
                    <w:szCs w:val="18"/>
                    <w:lang w:val="nl-BE"/>
                  </w:rPr>
                  <w:t>☐</w:t>
                </w:r>
              </w:sdtContent>
            </w:sdt>
          </w:p>
        </w:tc>
      </w:tr>
      <w:tr w:rsidR="001047C0" w:rsidRPr="00B5656D" w14:paraId="3A4B8318"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0CF7560B" w14:textId="53AEA5ED" w:rsidR="001047C0" w:rsidRPr="00B5656D" w:rsidRDefault="001047C0" w:rsidP="001047C0">
            <w:pPr>
              <w:jc w:val="center"/>
              <w:rPr>
                <w:szCs w:val="18"/>
                <w:lang w:val="nl-BE"/>
              </w:rPr>
            </w:pPr>
            <w:r>
              <w:rPr>
                <w:szCs w:val="18"/>
                <w:lang w:val="nl-BE"/>
              </w:rPr>
              <w:t>2.2</w:t>
            </w:r>
          </w:p>
        </w:tc>
        <w:tc>
          <w:tcPr>
            <w:tcW w:w="6946" w:type="dxa"/>
            <w:tcBorders>
              <w:top w:val="single" w:sz="4" w:space="0" w:color="000000"/>
              <w:left w:val="single" w:sz="4" w:space="0" w:color="000000"/>
              <w:bottom w:val="single" w:sz="4" w:space="0" w:color="000000"/>
              <w:right w:val="single" w:sz="4" w:space="0" w:color="000000"/>
            </w:tcBorders>
          </w:tcPr>
          <w:p w14:paraId="07AC9288" w14:textId="74442434" w:rsidR="001047C0" w:rsidRPr="00B5656D" w:rsidRDefault="001047C0" w:rsidP="00BF3D56">
            <w:pPr>
              <w:rPr>
                <w:szCs w:val="18"/>
                <w:lang w:val="nl-BE"/>
              </w:rPr>
            </w:pPr>
            <w:r w:rsidRPr="00B5656D">
              <w:rPr>
                <w:szCs w:val="18"/>
                <w:lang w:val="nl-BE"/>
              </w:rPr>
              <w:t>De veiligheidswaarschuwingen, keuringskenmerken en aanduidingen dienen, waar nodig, zichtbaar te zijn</w:t>
            </w:r>
            <w:r>
              <w:rPr>
                <w:szCs w:val="18"/>
                <w:lang w:val="nl-BE"/>
              </w:rPr>
              <w:t xml:space="preserve"> </w:t>
            </w:r>
            <w:r w:rsidRPr="00B5656D">
              <w:rPr>
                <w:szCs w:val="18"/>
                <w:lang w:val="nl-BE"/>
              </w:rPr>
              <w:t>en in de Nederlandse taal te zijn opgesteld.</w:t>
            </w:r>
          </w:p>
        </w:tc>
        <w:tc>
          <w:tcPr>
            <w:tcW w:w="1134" w:type="dxa"/>
            <w:tcBorders>
              <w:top w:val="single" w:sz="4" w:space="0" w:color="000000"/>
              <w:left w:val="single" w:sz="4" w:space="0" w:color="000000"/>
              <w:bottom w:val="single" w:sz="4" w:space="0" w:color="000000"/>
              <w:right w:val="single" w:sz="4" w:space="0" w:color="000000"/>
            </w:tcBorders>
          </w:tcPr>
          <w:p w14:paraId="027E172B" w14:textId="2430F0C5" w:rsidR="001047C0" w:rsidRPr="00B5656D" w:rsidRDefault="001047C0" w:rsidP="001047C0">
            <w:pPr>
              <w:ind w:left="73" w:right="113"/>
              <w:rPr>
                <w:szCs w:val="18"/>
                <w:lang w:val="nl-BE"/>
              </w:rPr>
            </w:pPr>
            <w:r w:rsidRPr="00B4270D">
              <w:rPr>
                <w:szCs w:val="18"/>
                <w:lang w:val="nl-BE"/>
              </w:rPr>
              <w:t xml:space="preserve">Ja </w:t>
            </w:r>
            <w:sdt>
              <w:sdtPr>
                <w:rPr>
                  <w:szCs w:val="18"/>
                  <w:lang w:val="nl-BE"/>
                </w:rPr>
                <w:id w:val="1358312453"/>
                <w14:checkbox>
                  <w14:checked w14:val="0"/>
                  <w14:checkedState w14:val="2612" w14:font="MS Gothic"/>
                  <w14:uncheckedState w14:val="2610" w14:font="MS Gothic"/>
                </w14:checkbox>
              </w:sdtPr>
              <w:sdtEndPr/>
              <w:sdtContent>
                <w:r w:rsidRPr="00B4270D">
                  <w:rPr>
                    <w:rFonts w:ascii="Segoe UI Symbol" w:eastAsia="MS Gothic" w:hAnsi="Segoe UI Symbol" w:cs="Segoe UI Symbol"/>
                    <w:szCs w:val="18"/>
                    <w:lang w:val="nl-BE"/>
                  </w:rPr>
                  <w:t>☐</w:t>
                </w:r>
              </w:sdtContent>
            </w:sdt>
            <w:r w:rsidRPr="00B4270D">
              <w:rPr>
                <w:szCs w:val="18"/>
                <w:lang w:val="nl-BE"/>
              </w:rPr>
              <w:t xml:space="preserve"> / Nee </w:t>
            </w:r>
            <w:sdt>
              <w:sdtPr>
                <w:rPr>
                  <w:szCs w:val="18"/>
                  <w:lang w:val="nl-BE"/>
                </w:rPr>
                <w:id w:val="-491335371"/>
                <w14:checkbox>
                  <w14:checked w14:val="0"/>
                  <w14:checkedState w14:val="2612" w14:font="MS Gothic"/>
                  <w14:uncheckedState w14:val="2610" w14:font="MS Gothic"/>
                </w14:checkbox>
              </w:sdtPr>
              <w:sdtEndPr/>
              <w:sdtContent>
                <w:r w:rsidRPr="00B4270D">
                  <w:rPr>
                    <w:rFonts w:ascii="Segoe UI Symbol" w:eastAsia="MS Gothic" w:hAnsi="Segoe UI Symbol" w:cs="Segoe UI Symbol"/>
                    <w:szCs w:val="18"/>
                    <w:lang w:val="nl-BE"/>
                  </w:rPr>
                  <w:t>☐</w:t>
                </w:r>
              </w:sdtContent>
            </w:sdt>
          </w:p>
        </w:tc>
      </w:tr>
      <w:tr w:rsidR="001047C0" w:rsidRPr="00B5656D" w14:paraId="63EB221A"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855878A" w14:textId="4C906260" w:rsidR="001047C0" w:rsidRPr="00B5656D" w:rsidRDefault="001047C0" w:rsidP="001047C0">
            <w:pPr>
              <w:jc w:val="center"/>
              <w:rPr>
                <w:szCs w:val="18"/>
                <w:lang w:val="nl-BE"/>
              </w:rPr>
            </w:pPr>
            <w:r>
              <w:rPr>
                <w:szCs w:val="18"/>
                <w:lang w:val="nl-BE"/>
              </w:rPr>
              <w:t>2.3</w:t>
            </w:r>
          </w:p>
        </w:tc>
        <w:tc>
          <w:tcPr>
            <w:tcW w:w="6946" w:type="dxa"/>
            <w:tcBorders>
              <w:top w:val="single" w:sz="4" w:space="0" w:color="000000"/>
              <w:left w:val="single" w:sz="4" w:space="0" w:color="000000"/>
              <w:bottom w:val="single" w:sz="4" w:space="0" w:color="000000"/>
              <w:right w:val="single" w:sz="4" w:space="0" w:color="000000"/>
            </w:tcBorders>
          </w:tcPr>
          <w:p w14:paraId="343D9ED0" w14:textId="01FCBA32" w:rsidR="001047C0" w:rsidRPr="00B5656D" w:rsidRDefault="001047C0" w:rsidP="00BF3D56">
            <w:pPr>
              <w:rPr>
                <w:szCs w:val="18"/>
                <w:lang w:val="nl-BE"/>
              </w:rPr>
            </w:pPr>
            <w:r w:rsidRPr="00B5656D">
              <w:rPr>
                <w:szCs w:val="18"/>
                <w:lang w:val="nl-BE"/>
              </w:rPr>
              <w:t>De gebruiksaanwijzing is in de Nederlandse taal opgesteld en wordt aan de Wmo-cliënt en/of eventuele</w:t>
            </w:r>
            <w:r>
              <w:rPr>
                <w:szCs w:val="18"/>
                <w:lang w:val="nl-BE"/>
              </w:rPr>
              <w:t xml:space="preserve"> </w:t>
            </w:r>
            <w:r w:rsidRPr="00B5656D">
              <w:rPr>
                <w:szCs w:val="18"/>
                <w:lang w:val="nl-BE"/>
              </w:rPr>
              <w:t>huisgenoten/eigenaar verstrekt.</w:t>
            </w:r>
          </w:p>
        </w:tc>
        <w:tc>
          <w:tcPr>
            <w:tcW w:w="1134" w:type="dxa"/>
            <w:tcBorders>
              <w:top w:val="single" w:sz="4" w:space="0" w:color="000000"/>
              <w:left w:val="single" w:sz="4" w:space="0" w:color="000000"/>
              <w:bottom w:val="single" w:sz="4" w:space="0" w:color="000000"/>
              <w:right w:val="single" w:sz="4" w:space="0" w:color="000000"/>
            </w:tcBorders>
          </w:tcPr>
          <w:p w14:paraId="3B0257B2" w14:textId="0A00107F" w:rsidR="001047C0" w:rsidRPr="00B5656D" w:rsidRDefault="001047C0" w:rsidP="001047C0">
            <w:pPr>
              <w:ind w:left="73" w:right="113"/>
              <w:rPr>
                <w:szCs w:val="18"/>
                <w:lang w:val="nl-BE"/>
              </w:rPr>
            </w:pPr>
            <w:r w:rsidRPr="00B4270D">
              <w:rPr>
                <w:szCs w:val="18"/>
                <w:lang w:val="nl-BE"/>
              </w:rPr>
              <w:t xml:space="preserve">Ja </w:t>
            </w:r>
            <w:sdt>
              <w:sdtPr>
                <w:rPr>
                  <w:szCs w:val="18"/>
                  <w:lang w:val="nl-BE"/>
                </w:rPr>
                <w:id w:val="153269750"/>
                <w14:checkbox>
                  <w14:checked w14:val="0"/>
                  <w14:checkedState w14:val="2612" w14:font="MS Gothic"/>
                  <w14:uncheckedState w14:val="2610" w14:font="MS Gothic"/>
                </w14:checkbox>
              </w:sdtPr>
              <w:sdtEndPr/>
              <w:sdtContent>
                <w:r w:rsidRPr="00B4270D">
                  <w:rPr>
                    <w:rFonts w:ascii="Segoe UI Symbol" w:eastAsia="MS Gothic" w:hAnsi="Segoe UI Symbol" w:cs="Segoe UI Symbol"/>
                    <w:szCs w:val="18"/>
                    <w:lang w:val="nl-BE"/>
                  </w:rPr>
                  <w:t>☐</w:t>
                </w:r>
              </w:sdtContent>
            </w:sdt>
            <w:r w:rsidRPr="00B4270D">
              <w:rPr>
                <w:szCs w:val="18"/>
                <w:lang w:val="nl-BE"/>
              </w:rPr>
              <w:t xml:space="preserve"> / Nee </w:t>
            </w:r>
            <w:sdt>
              <w:sdtPr>
                <w:rPr>
                  <w:szCs w:val="18"/>
                  <w:lang w:val="nl-BE"/>
                </w:rPr>
                <w:id w:val="130529479"/>
                <w14:checkbox>
                  <w14:checked w14:val="0"/>
                  <w14:checkedState w14:val="2612" w14:font="MS Gothic"/>
                  <w14:uncheckedState w14:val="2610" w14:font="MS Gothic"/>
                </w14:checkbox>
              </w:sdtPr>
              <w:sdtEndPr/>
              <w:sdtContent>
                <w:r w:rsidRPr="00B4270D">
                  <w:rPr>
                    <w:rFonts w:ascii="Segoe UI Symbol" w:eastAsia="MS Gothic" w:hAnsi="Segoe UI Symbol" w:cs="Segoe UI Symbol"/>
                    <w:szCs w:val="18"/>
                    <w:lang w:val="nl-BE"/>
                  </w:rPr>
                  <w:t>☐</w:t>
                </w:r>
              </w:sdtContent>
            </w:sdt>
          </w:p>
        </w:tc>
      </w:tr>
      <w:tr w:rsidR="007674E5" w:rsidRPr="00B5656D" w14:paraId="76B63774"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5DC25A3" w14:textId="2401BC2F" w:rsidR="007674E5" w:rsidRPr="00B5656D" w:rsidRDefault="00B5656D" w:rsidP="00B5656D">
            <w:pPr>
              <w:jc w:val="center"/>
              <w:rPr>
                <w:b/>
                <w:color w:val="FFFFFF" w:themeColor="background1"/>
                <w:szCs w:val="18"/>
                <w:lang w:val="nl-BE"/>
              </w:rPr>
            </w:pPr>
            <w:r>
              <w:rPr>
                <w:b/>
                <w:color w:val="FFFFFF" w:themeColor="background1"/>
                <w:szCs w:val="18"/>
                <w:lang w:val="nl-BE"/>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99CBC8C" w14:textId="5BCC68E4" w:rsidR="007674E5" w:rsidRPr="00B5656D" w:rsidRDefault="007674E5" w:rsidP="00BF3D56">
            <w:pPr>
              <w:rPr>
                <w:b/>
                <w:color w:val="FFFFFF" w:themeColor="background1"/>
                <w:szCs w:val="18"/>
                <w:lang w:val="nl-BE"/>
              </w:rPr>
            </w:pPr>
            <w:r w:rsidRPr="00B5656D">
              <w:rPr>
                <w:b/>
                <w:color w:val="FFFFFF" w:themeColor="background1"/>
                <w:szCs w:val="18"/>
                <w:lang w:val="nl-BE"/>
              </w:rPr>
              <w:t>Verbetertraject</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CFA3B00" w14:textId="77777777" w:rsidR="007674E5" w:rsidRPr="00B5656D" w:rsidRDefault="007674E5" w:rsidP="00B5656D">
            <w:pPr>
              <w:ind w:left="73" w:right="113"/>
              <w:rPr>
                <w:b/>
                <w:color w:val="FFFFFF" w:themeColor="background1"/>
                <w:szCs w:val="18"/>
                <w:lang w:val="nl-BE"/>
              </w:rPr>
            </w:pPr>
          </w:p>
        </w:tc>
      </w:tr>
      <w:tr w:rsidR="001047C0" w:rsidRPr="00B5656D" w14:paraId="4C1AF03C"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0CE6A83E" w14:textId="39758603" w:rsidR="001047C0" w:rsidRPr="00B5656D" w:rsidRDefault="001047C0" w:rsidP="001047C0">
            <w:pPr>
              <w:jc w:val="center"/>
              <w:rPr>
                <w:szCs w:val="18"/>
                <w:lang w:val="nl-BE"/>
              </w:rPr>
            </w:pPr>
            <w:r>
              <w:rPr>
                <w:szCs w:val="18"/>
                <w:lang w:val="nl-BE"/>
              </w:rPr>
              <w:t>3.1</w:t>
            </w:r>
          </w:p>
        </w:tc>
        <w:tc>
          <w:tcPr>
            <w:tcW w:w="6946" w:type="dxa"/>
            <w:tcBorders>
              <w:top w:val="single" w:sz="4" w:space="0" w:color="000000"/>
              <w:left w:val="single" w:sz="4" w:space="0" w:color="000000"/>
              <w:bottom w:val="single" w:sz="4" w:space="0" w:color="000000"/>
              <w:right w:val="single" w:sz="4" w:space="0" w:color="000000"/>
            </w:tcBorders>
          </w:tcPr>
          <w:p w14:paraId="07D10BEC" w14:textId="109A7E8A" w:rsidR="001047C0" w:rsidRPr="00B5656D" w:rsidRDefault="001047C0" w:rsidP="00BF3D56">
            <w:pPr>
              <w:rPr>
                <w:szCs w:val="18"/>
                <w:lang w:val="nl-BE"/>
              </w:rPr>
            </w:pPr>
            <w:r w:rsidRPr="00B5656D">
              <w:rPr>
                <w:szCs w:val="18"/>
                <w:lang w:val="nl-BE"/>
              </w:rPr>
              <w:t>De Opdrachtgever behoudt zich het recht voor om de leverancier aan te spreken bij wanprestaties. Zij</w:t>
            </w:r>
            <w:r>
              <w:rPr>
                <w:szCs w:val="18"/>
                <w:lang w:val="nl-BE"/>
              </w:rPr>
              <w:t xml:space="preserve"> </w:t>
            </w:r>
            <w:r w:rsidRPr="00B5656D">
              <w:rPr>
                <w:szCs w:val="18"/>
                <w:lang w:val="nl-BE"/>
              </w:rPr>
              <w:t>zullen de leverancier schriftelijk op de hoogte stellen van de tekortkomingen en verzoeken om een</w:t>
            </w:r>
            <w:r>
              <w:rPr>
                <w:szCs w:val="18"/>
                <w:lang w:val="nl-BE"/>
              </w:rPr>
              <w:t xml:space="preserve"> </w:t>
            </w:r>
            <w:r w:rsidRPr="00B5656D">
              <w:rPr>
                <w:szCs w:val="18"/>
                <w:lang w:val="nl-BE"/>
              </w:rPr>
              <w:t>verbetertraject binnen 2 maanden. Bij tekortkomingen valt te denken aan zaken als dat de kwaliteit van</w:t>
            </w:r>
            <w:r>
              <w:rPr>
                <w:szCs w:val="18"/>
                <w:lang w:val="nl-BE"/>
              </w:rPr>
              <w:t xml:space="preserve"> </w:t>
            </w:r>
            <w:r w:rsidRPr="00B5656D">
              <w:rPr>
                <w:szCs w:val="18"/>
                <w:lang w:val="nl-BE"/>
              </w:rPr>
              <w:t>levering, de afhandeling van klachten en de geleverde nazorg niet voldoet aan de gestelde eisen en dat de</w:t>
            </w:r>
            <w:r>
              <w:rPr>
                <w:szCs w:val="18"/>
                <w:lang w:val="nl-BE"/>
              </w:rPr>
              <w:t xml:space="preserve"> </w:t>
            </w:r>
            <w:r w:rsidRPr="00B5656D">
              <w:rPr>
                <w:szCs w:val="18"/>
                <w:lang w:val="nl-BE"/>
              </w:rPr>
              <w:t>leverancier de levertijden niet nakomt, dat men administratief niet aan de verplichtingen voldoen, er niet</w:t>
            </w:r>
            <w:r>
              <w:rPr>
                <w:szCs w:val="18"/>
                <w:lang w:val="nl-BE"/>
              </w:rPr>
              <w:t xml:space="preserve"> </w:t>
            </w:r>
            <w:r w:rsidRPr="00B5656D">
              <w:rPr>
                <w:szCs w:val="18"/>
                <w:lang w:val="nl-BE"/>
              </w:rPr>
              <w:t>tijdig wordt verantwoord of gerapporteerd, e.d.</w:t>
            </w:r>
          </w:p>
        </w:tc>
        <w:tc>
          <w:tcPr>
            <w:tcW w:w="1134" w:type="dxa"/>
            <w:tcBorders>
              <w:top w:val="single" w:sz="4" w:space="0" w:color="000000"/>
              <w:left w:val="single" w:sz="4" w:space="0" w:color="000000"/>
              <w:bottom w:val="single" w:sz="4" w:space="0" w:color="000000"/>
              <w:right w:val="single" w:sz="4" w:space="0" w:color="000000"/>
            </w:tcBorders>
          </w:tcPr>
          <w:p w14:paraId="79C31574" w14:textId="5F83DEA0" w:rsidR="001047C0" w:rsidRPr="00B5656D" w:rsidRDefault="001047C0" w:rsidP="001047C0">
            <w:pPr>
              <w:ind w:left="73" w:right="113"/>
              <w:rPr>
                <w:szCs w:val="18"/>
                <w:lang w:val="nl-BE"/>
              </w:rPr>
            </w:pPr>
            <w:r w:rsidRPr="009F11BD">
              <w:rPr>
                <w:szCs w:val="18"/>
                <w:lang w:val="nl-BE"/>
              </w:rPr>
              <w:t xml:space="preserve">Ja </w:t>
            </w:r>
            <w:sdt>
              <w:sdtPr>
                <w:rPr>
                  <w:szCs w:val="18"/>
                  <w:lang w:val="nl-BE"/>
                </w:rPr>
                <w:id w:val="77804484"/>
                <w14:checkbox>
                  <w14:checked w14:val="0"/>
                  <w14:checkedState w14:val="2612" w14:font="MS Gothic"/>
                  <w14:uncheckedState w14:val="2610" w14:font="MS Gothic"/>
                </w14:checkbox>
              </w:sdtPr>
              <w:sdtEndPr/>
              <w:sdtContent>
                <w:r w:rsidRPr="009F11BD">
                  <w:rPr>
                    <w:rFonts w:ascii="Segoe UI Symbol" w:eastAsia="MS Gothic" w:hAnsi="Segoe UI Symbol" w:cs="Segoe UI Symbol"/>
                    <w:szCs w:val="18"/>
                    <w:lang w:val="nl-BE"/>
                  </w:rPr>
                  <w:t>☐</w:t>
                </w:r>
              </w:sdtContent>
            </w:sdt>
            <w:r w:rsidRPr="009F11BD">
              <w:rPr>
                <w:szCs w:val="18"/>
                <w:lang w:val="nl-BE"/>
              </w:rPr>
              <w:t xml:space="preserve"> / Nee </w:t>
            </w:r>
            <w:sdt>
              <w:sdtPr>
                <w:rPr>
                  <w:szCs w:val="18"/>
                  <w:lang w:val="nl-BE"/>
                </w:rPr>
                <w:id w:val="1057515615"/>
                <w14:checkbox>
                  <w14:checked w14:val="0"/>
                  <w14:checkedState w14:val="2612" w14:font="MS Gothic"/>
                  <w14:uncheckedState w14:val="2610" w14:font="MS Gothic"/>
                </w14:checkbox>
              </w:sdtPr>
              <w:sdtEndPr/>
              <w:sdtContent>
                <w:r w:rsidRPr="009F11BD">
                  <w:rPr>
                    <w:rFonts w:ascii="Segoe UI Symbol" w:eastAsia="MS Gothic" w:hAnsi="Segoe UI Symbol" w:cs="Segoe UI Symbol"/>
                    <w:szCs w:val="18"/>
                    <w:lang w:val="nl-BE"/>
                  </w:rPr>
                  <w:t>☐</w:t>
                </w:r>
              </w:sdtContent>
            </w:sdt>
          </w:p>
        </w:tc>
      </w:tr>
      <w:tr w:rsidR="001047C0" w:rsidRPr="00B5656D" w14:paraId="067316F0"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F30A0A9" w14:textId="506EA911" w:rsidR="001047C0" w:rsidRPr="00B5656D" w:rsidRDefault="001047C0" w:rsidP="001047C0">
            <w:pPr>
              <w:jc w:val="center"/>
              <w:rPr>
                <w:szCs w:val="18"/>
                <w:lang w:val="nl-BE"/>
              </w:rPr>
            </w:pPr>
            <w:r>
              <w:rPr>
                <w:szCs w:val="18"/>
                <w:lang w:val="nl-BE"/>
              </w:rPr>
              <w:t>3.2</w:t>
            </w:r>
          </w:p>
        </w:tc>
        <w:tc>
          <w:tcPr>
            <w:tcW w:w="6946" w:type="dxa"/>
            <w:tcBorders>
              <w:top w:val="single" w:sz="4" w:space="0" w:color="000000"/>
              <w:left w:val="single" w:sz="4" w:space="0" w:color="000000"/>
              <w:bottom w:val="single" w:sz="4" w:space="0" w:color="000000"/>
              <w:right w:val="single" w:sz="4" w:space="0" w:color="000000"/>
            </w:tcBorders>
          </w:tcPr>
          <w:p w14:paraId="07906CB5" w14:textId="0F54D6B8" w:rsidR="001047C0" w:rsidRPr="00B5656D" w:rsidRDefault="001047C0" w:rsidP="00BF3D56">
            <w:pPr>
              <w:rPr>
                <w:szCs w:val="18"/>
                <w:lang w:val="nl-BE"/>
              </w:rPr>
            </w:pPr>
            <w:r w:rsidRPr="00B5656D">
              <w:rPr>
                <w:szCs w:val="18"/>
                <w:lang w:val="nl-BE"/>
              </w:rPr>
              <w:t>De Opdrachtgever kan bij het niet of onvoldoende instellen van verbetertrajecten de leverancier nogmaals</w:t>
            </w:r>
            <w:r>
              <w:rPr>
                <w:szCs w:val="18"/>
                <w:lang w:val="nl-BE"/>
              </w:rPr>
              <w:t xml:space="preserve"> </w:t>
            </w:r>
            <w:r w:rsidRPr="00B5656D">
              <w:rPr>
                <w:szCs w:val="18"/>
                <w:lang w:val="nl-BE"/>
              </w:rPr>
              <w:t>schriftelijk wijzen op de onvolkomenheden. Blijkt na een termijn van een maand dat er nog geen</w:t>
            </w:r>
            <w:r>
              <w:rPr>
                <w:szCs w:val="18"/>
                <w:lang w:val="nl-BE"/>
              </w:rPr>
              <w:t xml:space="preserve"> </w:t>
            </w:r>
            <w:r w:rsidRPr="00B5656D">
              <w:rPr>
                <w:szCs w:val="18"/>
                <w:lang w:val="nl-BE"/>
              </w:rPr>
              <w:t xml:space="preserve">verbetertraject is ingezet, dan is de Opdrachtgever gerechtigd de </w:t>
            </w:r>
            <w:r w:rsidRPr="00B5656D">
              <w:rPr>
                <w:szCs w:val="18"/>
                <w:lang w:val="nl-BE"/>
              </w:rPr>
              <w:lastRenderedPageBreak/>
              <w:t>raamovereenkomsten op te zeggen</w:t>
            </w:r>
            <w:r>
              <w:rPr>
                <w:szCs w:val="18"/>
                <w:lang w:val="nl-BE"/>
              </w:rPr>
              <w:t xml:space="preserve"> </w:t>
            </w:r>
            <w:r w:rsidRPr="00B5656D">
              <w:rPr>
                <w:szCs w:val="18"/>
                <w:lang w:val="nl-BE"/>
              </w:rPr>
              <w:t>zonder gerechtelijke interventie.</w:t>
            </w:r>
          </w:p>
        </w:tc>
        <w:tc>
          <w:tcPr>
            <w:tcW w:w="1134" w:type="dxa"/>
            <w:tcBorders>
              <w:top w:val="single" w:sz="4" w:space="0" w:color="000000"/>
              <w:left w:val="single" w:sz="4" w:space="0" w:color="000000"/>
              <w:bottom w:val="single" w:sz="4" w:space="0" w:color="000000"/>
              <w:right w:val="single" w:sz="4" w:space="0" w:color="000000"/>
            </w:tcBorders>
          </w:tcPr>
          <w:p w14:paraId="4AA7123A" w14:textId="34678479" w:rsidR="001047C0" w:rsidRPr="00B5656D" w:rsidRDefault="001047C0" w:rsidP="001047C0">
            <w:pPr>
              <w:ind w:left="73" w:right="113"/>
              <w:rPr>
                <w:szCs w:val="18"/>
                <w:lang w:val="nl-BE"/>
              </w:rPr>
            </w:pPr>
            <w:r w:rsidRPr="009F11BD">
              <w:rPr>
                <w:szCs w:val="18"/>
                <w:lang w:val="nl-BE"/>
              </w:rPr>
              <w:lastRenderedPageBreak/>
              <w:t xml:space="preserve">Ja </w:t>
            </w:r>
            <w:sdt>
              <w:sdtPr>
                <w:rPr>
                  <w:szCs w:val="18"/>
                  <w:lang w:val="nl-BE"/>
                </w:rPr>
                <w:id w:val="-1040131442"/>
                <w14:checkbox>
                  <w14:checked w14:val="0"/>
                  <w14:checkedState w14:val="2612" w14:font="MS Gothic"/>
                  <w14:uncheckedState w14:val="2610" w14:font="MS Gothic"/>
                </w14:checkbox>
              </w:sdtPr>
              <w:sdtEndPr/>
              <w:sdtContent>
                <w:r w:rsidRPr="009F11BD">
                  <w:rPr>
                    <w:rFonts w:ascii="Segoe UI Symbol" w:eastAsia="MS Gothic" w:hAnsi="Segoe UI Symbol" w:cs="Segoe UI Symbol"/>
                    <w:szCs w:val="18"/>
                    <w:lang w:val="nl-BE"/>
                  </w:rPr>
                  <w:t>☐</w:t>
                </w:r>
              </w:sdtContent>
            </w:sdt>
            <w:r w:rsidRPr="009F11BD">
              <w:rPr>
                <w:szCs w:val="18"/>
                <w:lang w:val="nl-BE"/>
              </w:rPr>
              <w:t xml:space="preserve"> / Nee </w:t>
            </w:r>
            <w:sdt>
              <w:sdtPr>
                <w:rPr>
                  <w:szCs w:val="18"/>
                  <w:lang w:val="nl-BE"/>
                </w:rPr>
                <w:id w:val="-339922713"/>
                <w14:checkbox>
                  <w14:checked w14:val="0"/>
                  <w14:checkedState w14:val="2612" w14:font="MS Gothic"/>
                  <w14:uncheckedState w14:val="2610" w14:font="MS Gothic"/>
                </w14:checkbox>
              </w:sdtPr>
              <w:sdtEndPr/>
              <w:sdtContent>
                <w:r w:rsidRPr="009F11BD">
                  <w:rPr>
                    <w:rFonts w:ascii="Segoe UI Symbol" w:eastAsia="MS Gothic" w:hAnsi="Segoe UI Symbol" w:cs="Segoe UI Symbol"/>
                    <w:szCs w:val="18"/>
                    <w:lang w:val="nl-BE"/>
                  </w:rPr>
                  <w:t>☐</w:t>
                </w:r>
              </w:sdtContent>
            </w:sdt>
          </w:p>
        </w:tc>
      </w:tr>
      <w:tr w:rsidR="00003FF4" w:rsidRPr="00B5656D" w14:paraId="130B3829"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CB16A97" w14:textId="4B9BF465" w:rsidR="00003FF4" w:rsidRPr="00B5656D" w:rsidRDefault="00B5656D" w:rsidP="00B5656D">
            <w:pPr>
              <w:jc w:val="center"/>
              <w:rPr>
                <w:b/>
                <w:color w:val="FFFFFF" w:themeColor="background1"/>
                <w:szCs w:val="18"/>
                <w:lang w:val="nl-BE"/>
              </w:rPr>
            </w:pPr>
            <w:r>
              <w:rPr>
                <w:b/>
                <w:color w:val="FFFFFF" w:themeColor="background1"/>
                <w:szCs w:val="18"/>
                <w:lang w:val="nl-BE"/>
              </w:rPr>
              <w:t>4</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D5312F3" w14:textId="1BE2348D" w:rsidR="00003FF4" w:rsidRPr="00B5656D" w:rsidRDefault="007674E5" w:rsidP="00BF3D56">
            <w:pPr>
              <w:rPr>
                <w:b/>
                <w:color w:val="FFFFFF" w:themeColor="background1"/>
                <w:szCs w:val="18"/>
                <w:lang w:val="nl-BE"/>
              </w:rPr>
            </w:pPr>
            <w:r w:rsidRPr="00B5656D">
              <w:rPr>
                <w:rFonts w:cs="Verdana"/>
                <w:b/>
                <w:bCs/>
                <w:color w:val="FFFFFF" w:themeColor="background1"/>
                <w:szCs w:val="18"/>
                <w:lang w:val="nl-BE"/>
              </w:rPr>
              <w:t>Offerte, levering, levertijd en instructie</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70AC3EE" w14:textId="77777777" w:rsidR="00003FF4" w:rsidRPr="00B5656D" w:rsidRDefault="00003FF4" w:rsidP="00B5656D">
            <w:pPr>
              <w:ind w:left="73" w:right="113"/>
              <w:rPr>
                <w:b/>
                <w:color w:val="FFFFFF" w:themeColor="background1"/>
                <w:szCs w:val="18"/>
                <w:lang w:val="nl-BE"/>
              </w:rPr>
            </w:pPr>
          </w:p>
        </w:tc>
      </w:tr>
      <w:tr w:rsidR="001047C0" w:rsidRPr="00B5656D" w14:paraId="70E92008"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D285F10" w14:textId="756D38B9" w:rsidR="001047C0" w:rsidRPr="00B5656D" w:rsidRDefault="001047C0" w:rsidP="001047C0">
            <w:pPr>
              <w:jc w:val="center"/>
              <w:rPr>
                <w:szCs w:val="18"/>
                <w:lang w:val="nl-BE"/>
              </w:rPr>
            </w:pPr>
            <w:r>
              <w:rPr>
                <w:szCs w:val="18"/>
                <w:lang w:val="nl-BE"/>
              </w:rPr>
              <w:t>4.1</w:t>
            </w:r>
          </w:p>
        </w:tc>
        <w:tc>
          <w:tcPr>
            <w:tcW w:w="6946" w:type="dxa"/>
            <w:tcBorders>
              <w:top w:val="single" w:sz="4" w:space="0" w:color="000000"/>
              <w:left w:val="single" w:sz="4" w:space="0" w:color="000000"/>
              <w:bottom w:val="single" w:sz="4" w:space="0" w:color="000000"/>
              <w:right w:val="single" w:sz="4" w:space="0" w:color="000000"/>
            </w:tcBorders>
          </w:tcPr>
          <w:p w14:paraId="10D3F348" w14:textId="79E5FC10" w:rsidR="001047C0" w:rsidRPr="00B5656D" w:rsidRDefault="001047C0" w:rsidP="00BF3D56">
            <w:pPr>
              <w:rPr>
                <w:szCs w:val="18"/>
                <w:lang w:val="nl-BE"/>
              </w:rPr>
            </w:pPr>
            <w:r w:rsidRPr="00B5656D">
              <w:rPr>
                <w:szCs w:val="18"/>
                <w:lang w:val="nl-BE"/>
              </w:rPr>
              <w:t xml:space="preserve">Ter beperking van de administratieve lasten geldt voor de Opdrachtnemer, in dien deze niet afwijkt van de opdracht van de Opdrachtgever, en er geen bouwkundige aanpassingen (tot € 500,-) nodig zijn die niet onder de all-in eenheidsprijs () van de traplift vallen, een generale machtiging zodat de Opdrachtnemer de traplift zonder offerte en goedkeuring van de Opdrachtgever in productie kan nemen. De Opdrachtgever is altijd gerechtigd hierover tijdens de contractperiode andere afspraken te maken en de machtiging in te trekken wanneer zij dit wenst. Ze moet de Opdrachtnemer hier wel tijdig over informeren. Slechts in het geval er afgeweken moet worden van een </w:t>
            </w:r>
            <w:r w:rsidR="00FB2941">
              <w:rPr>
                <w:szCs w:val="18"/>
                <w:lang w:val="nl-BE"/>
              </w:rPr>
              <w:t>traplift</w:t>
            </w:r>
            <w:r w:rsidRPr="00B5656D">
              <w:rPr>
                <w:szCs w:val="18"/>
                <w:lang w:val="nl-BE"/>
              </w:rPr>
              <w:t xml:space="preserve">, zoals vermeld in de </w:t>
            </w:r>
            <w:r w:rsidR="00FB2941">
              <w:rPr>
                <w:szCs w:val="18"/>
                <w:lang w:val="nl-BE"/>
              </w:rPr>
              <w:t>I</w:t>
            </w:r>
            <w:r w:rsidRPr="00B5656D">
              <w:rPr>
                <w:szCs w:val="18"/>
                <w:lang w:val="nl-BE"/>
              </w:rPr>
              <w:t xml:space="preserve">nschrijfstaat </w:t>
            </w:r>
            <w:r w:rsidR="00FB2941">
              <w:rPr>
                <w:szCs w:val="18"/>
                <w:lang w:val="nl-BE"/>
              </w:rPr>
              <w:t>B</w:t>
            </w:r>
            <w:r w:rsidRPr="00B5656D">
              <w:rPr>
                <w:szCs w:val="18"/>
                <w:lang w:val="nl-BE"/>
              </w:rPr>
              <w:t xml:space="preserve">ijlage </w:t>
            </w:r>
            <w:r w:rsidR="00FB2941">
              <w:rPr>
                <w:szCs w:val="18"/>
                <w:lang w:val="nl-BE"/>
              </w:rPr>
              <w:t>F</w:t>
            </w:r>
            <w:r w:rsidRPr="00B5656D">
              <w:rPr>
                <w:szCs w:val="18"/>
                <w:lang w:val="nl-BE"/>
              </w:rPr>
              <w:t>, zal Opdrachtnemer, na voorafgaand verzoek van Opdrachtgever, een offerte sturen en wachten op opdracht van Opdrachtgever.</w:t>
            </w:r>
          </w:p>
        </w:tc>
        <w:tc>
          <w:tcPr>
            <w:tcW w:w="1134" w:type="dxa"/>
            <w:tcBorders>
              <w:top w:val="single" w:sz="4" w:space="0" w:color="000000"/>
              <w:left w:val="single" w:sz="4" w:space="0" w:color="000000"/>
              <w:bottom w:val="single" w:sz="4" w:space="0" w:color="000000"/>
              <w:right w:val="single" w:sz="4" w:space="0" w:color="000000"/>
            </w:tcBorders>
          </w:tcPr>
          <w:p w14:paraId="2E28DE69" w14:textId="0F7E8C73" w:rsidR="001047C0" w:rsidRPr="00B5656D" w:rsidRDefault="001047C0" w:rsidP="001047C0">
            <w:pPr>
              <w:ind w:left="73" w:right="113"/>
              <w:rPr>
                <w:szCs w:val="18"/>
                <w:lang w:val="nl-BE"/>
              </w:rPr>
            </w:pPr>
            <w:r w:rsidRPr="00B82B53">
              <w:rPr>
                <w:szCs w:val="18"/>
                <w:lang w:val="nl-BE"/>
              </w:rPr>
              <w:t xml:space="preserve">Ja </w:t>
            </w:r>
            <w:sdt>
              <w:sdtPr>
                <w:rPr>
                  <w:szCs w:val="18"/>
                  <w:lang w:val="nl-BE"/>
                </w:rPr>
                <w:id w:val="-1939437028"/>
                <w14:checkbox>
                  <w14:checked w14:val="0"/>
                  <w14:checkedState w14:val="2612" w14:font="MS Gothic"/>
                  <w14:uncheckedState w14:val="2610" w14:font="MS Gothic"/>
                </w14:checkbox>
              </w:sdtPr>
              <w:sdtEndPr/>
              <w:sdtContent>
                <w:r w:rsidRPr="00B82B53">
                  <w:rPr>
                    <w:rFonts w:ascii="Segoe UI Symbol" w:eastAsia="MS Gothic" w:hAnsi="Segoe UI Symbol" w:cs="Segoe UI Symbol"/>
                    <w:szCs w:val="18"/>
                    <w:lang w:val="nl-BE"/>
                  </w:rPr>
                  <w:t>☐</w:t>
                </w:r>
              </w:sdtContent>
            </w:sdt>
            <w:r w:rsidRPr="00B82B53">
              <w:rPr>
                <w:szCs w:val="18"/>
                <w:lang w:val="nl-BE"/>
              </w:rPr>
              <w:t xml:space="preserve"> / Nee </w:t>
            </w:r>
            <w:sdt>
              <w:sdtPr>
                <w:rPr>
                  <w:szCs w:val="18"/>
                  <w:lang w:val="nl-BE"/>
                </w:rPr>
                <w:id w:val="-1128387906"/>
                <w14:checkbox>
                  <w14:checked w14:val="0"/>
                  <w14:checkedState w14:val="2612" w14:font="MS Gothic"/>
                  <w14:uncheckedState w14:val="2610" w14:font="MS Gothic"/>
                </w14:checkbox>
              </w:sdtPr>
              <w:sdtEndPr/>
              <w:sdtContent>
                <w:r w:rsidRPr="00B82B53">
                  <w:rPr>
                    <w:rFonts w:ascii="Segoe UI Symbol" w:eastAsia="MS Gothic" w:hAnsi="Segoe UI Symbol" w:cs="Segoe UI Symbol"/>
                    <w:szCs w:val="18"/>
                    <w:lang w:val="nl-BE"/>
                  </w:rPr>
                  <w:t>☐</w:t>
                </w:r>
              </w:sdtContent>
            </w:sdt>
          </w:p>
        </w:tc>
      </w:tr>
      <w:tr w:rsidR="001047C0" w:rsidRPr="00B5656D" w14:paraId="17D2DC0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BF615E1" w14:textId="60FA0C0A" w:rsidR="001047C0" w:rsidRPr="00B5656D" w:rsidRDefault="001047C0" w:rsidP="001047C0">
            <w:pPr>
              <w:jc w:val="center"/>
              <w:rPr>
                <w:szCs w:val="18"/>
                <w:lang w:val="nl-BE"/>
              </w:rPr>
            </w:pPr>
            <w:r>
              <w:rPr>
                <w:szCs w:val="18"/>
                <w:lang w:val="nl-BE"/>
              </w:rPr>
              <w:t>4.2</w:t>
            </w:r>
          </w:p>
        </w:tc>
        <w:tc>
          <w:tcPr>
            <w:tcW w:w="6946" w:type="dxa"/>
            <w:tcBorders>
              <w:top w:val="single" w:sz="4" w:space="0" w:color="000000"/>
              <w:left w:val="single" w:sz="4" w:space="0" w:color="000000"/>
              <w:bottom w:val="single" w:sz="4" w:space="0" w:color="000000"/>
              <w:right w:val="single" w:sz="4" w:space="0" w:color="000000"/>
            </w:tcBorders>
          </w:tcPr>
          <w:p w14:paraId="3AB22850" w14:textId="51D0D750" w:rsidR="001047C0" w:rsidRPr="00B5656D" w:rsidRDefault="001047C0" w:rsidP="00BF3D56">
            <w:pPr>
              <w:adjustRightInd w:val="0"/>
              <w:rPr>
                <w:szCs w:val="18"/>
                <w:lang w:val="nl-BE"/>
              </w:rPr>
            </w:pPr>
            <w:r w:rsidRPr="00B5656D">
              <w:rPr>
                <w:rFonts w:cs="Verdana"/>
                <w:szCs w:val="18"/>
                <w:lang w:val="nl-BE"/>
              </w:rPr>
              <w:t>De Opdrachtnemer voert zelfstandig het passen en inmeten van de trapliften uit, uitgezonderd incidentele</w:t>
            </w:r>
            <w:r>
              <w:rPr>
                <w:rFonts w:cs="Verdana"/>
                <w:szCs w:val="18"/>
                <w:lang w:val="nl-BE"/>
              </w:rPr>
              <w:t xml:space="preserve"> situaties waarbij de o</w:t>
            </w:r>
            <w:r w:rsidRPr="00B5656D">
              <w:rPr>
                <w:rFonts w:cs="Verdana"/>
                <w:szCs w:val="18"/>
                <w:lang w:val="nl-BE"/>
              </w:rPr>
              <w:t>pdrachtgever/medewerkers van Opdrachtgever en/of door Opdrachtgever aan te</w:t>
            </w:r>
            <w:r>
              <w:rPr>
                <w:rFonts w:cs="Verdana"/>
                <w:szCs w:val="18"/>
                <w:lang w:val="nl-BE"/>
              </w:rPr>
              <w:t xml:space="preserve"> </w:t>
            </w:r>
            <w:r w:rsidRPr="00B5656D">
              <w:rPr>
                <w:rFonts w:cs="Verdana"/>
                <w:szCs w:val="18"/>
                <w:lang w:val="nl-BE"/>
              </w:rPr>
              <w:t>wijzen derden, aanwezig wensen te zijn.</w:t>
            </w:r>
          </w:p>
        </w:tc>
        <w:tc>
          <w:tcPr>
            <w:tcW w:w="1134" w:type="dxa"/>
            <w:tcBorders>
              <w:top w:val="single" w:sz="4" w:space="0" w:color="000000"/>
              <w:left w:val="single" w:sz="4" w:space="0" w:color="000000"/>
              <w:bottom w:val="single" w:sz="4" w:space="0" w:color="000000"/>
              <w:right w:val="single" w:sz="4" w:space="0" w:color="000000"/>
            </w:tcBorders>
          </w:tcPr>
          <w:p w14:paraId="5FC15B27" w14:textId="57B497E2" w:rsidR="001047C0" w:rsidRPr="00B5656D" w:rsidRDefault="001047C0" w:rsidP="001047C0">
            <w:pPr>
              <w:ind w:left="73" w:right="113"/>
              <w:rPr>
                <w:szCs w:val="18"/>
                <w:lang w:val="nl-BE"/>
              </w:rPr>
            </w:pPr>
            <w:r w:rsidRPr="00B82B53">
              <w:rPr>
                <w:szCs w:val="18"/>
                <w:lang w:val="nl-BE"/>
              </w:rPr>
              <w:t xml:space="preserve">Ja </w:t>
            </w:r>
            <w:sdt>
              <w:sdtPr>
                <w:rPr>
                  <w:szCs w:val="18"/>
                  <w:lang w:val="nl-BE"/>
                </w:rPr>
                <w:id w:val="163441132"/>
                <w14:checkbox>
                  <w14:checked w14:val="0"/>
                  <w14:checkedState w14:val="2612" w14:font="MS Gothic"/>
                  <w14:uncheckedState w14:val="2610" w14:font="MS Gothic"/>
                </w14:checkbox>
              </w:sdtPr>
              <w:sdtEndPr/>
              <w:sdtContent>
                <w:r w:rsidRPr="00B82B53">
                  <w:rPr>
                    <w:rFonts w:ascii="Segoe UI Symbol" w:eastAsia="MS Gothic" w:hAnsi="Segoe UI Symbol" w:cs="Segoe UI Symbol"/>
                    <w:szCs w:val="18"/>
                    <w:lang w:val="nl-BE"/>
                  </w:rPr>
                  <w:t>☐</w:t>
                </w:r>
              </w:sdtContent>
            </w:sdt>
            <w:r w:rsidRPr="00B82B53">
              <w:rPr>
                <w:szCs w:val="18"/>
                <w:lang w:val="nl-BE"/>
              </w:rPr>
              <w:t xml:space="preserve"> / Nee </w:t>
            </w:r>
            <w:sdt>
              <w:sdtPr>
                <w:rPr>
                  <w:szCs w:val="18"/>
                  <w:lang w:val="nl-BE"/>
                </w:rPr>
                <w:id w:val="-2144956202"/>
                <w14:checkbox>
                  <w14:checked w14:val="0"/>
                  <w14:checkedState w14:val="2612" w14:font="MS Gothic"/>
                  <w14:uncheckedState w14:val="2610" w14:font="MS Gothic"/>
                </w14:checkbox>
              </w:sdtPr>
              <w:sdtEndPr/>
              <w:sdtContent>
                <w:r w:rsidRPr="00B82B53">
                  <w:rPr>
                    <w:rFonts w:ascii="Segoe UI Symbol" w:eastAsia="MS Gothic" w:hAnsi="Segoe UI Symbol" w:cs="Segoe UI Symbol"/>
                    <w:szCs w:val="18"/>
                    <w:lang w:val="nl-BE"/>
                  </w:rPr>
                  <w:t>☐</w:t>
                </w:r>
              </w:sdtContent>
            </w:sdt>
          </w:p>
        </w:tc>
      </w:tr>
      <w:tr w:rsidR="001047C0" w:rsidRPr="00B5656D" w14:paraId="4BA7AA29"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26210F7" w14:textId="217672E8" w:rsidR="001047C0" w:rsidRPr="00B5656D" w:rsidRDefault="001047C0" w:rsidP="001047C0">
            <w:pPr>
              <w:jc w:val="center"/>
              <w:rPr>
                <w:szCs w:val="18"/>
                <w:lang w:val="nl-BE"/>
              </w:rPr>
            </w:pPr>
            <w:r>
              <w:rPr>
                <w:szCs w:val="18"/>
                <w:lang w:val="nl-BE"/>
              </w:rPr>
              <w:t>4.3</w:t>
            </w:r>
          </w:p>
        </w:tc>
        <w:tc>
          <w:tcPr>
            <w:tcW w:w="6946" w:type="dxa"/>
            <w:tcBorders>
              <w:top w:val="single" w:sz="4" w:space="0" w:color="000000"/>
              <w:left w:val="single" w:sz="4" w:space="0" w:color="000000"/>
              <w:bottom w:val="single" w:sz="4" w:space="0" w:color="000000"/>
              <w:right w:val="single" w:sz="4" w:space="0" w:color="000000"/>
            </w:tcBorders>
          </w:tcPr>
          <w:p w14:paraId="7731A852" w14:textId="3CBF136E" w:rsidR="001047C0" w:rsidRPr="00B5656D" w:rsidRDefault="001047C0" w:rsidP="00BF3D56">
            <w:pPr>
              <w:rPr>
                <w:szCs w:val="18"/>
                <w:lang w:val="nl-BE"/>
              </w:rPr>
            </w:pPr>
            <w:r w:rsidRPr="00B5656D">
              <w:rPr>
                <w:rFonts w:cs="Verdana"/>
                <w:szCs w:val="18"/>
                <w:lang w:val="nl-BE"/>
              </w:rPr>
              <w:t>Alle onderdelen of gelijkwaardige alternatieven moeten tot 10 jaar na installatie kunnen worden geleverd.</w:t>
            </w:r>
          </w:p>
        </w:tc>
        <w:tc>
          <w:tcPr>
            <w:tcW w:w="1134" w:type="dxa"/>
            <w:tcBorders>
              <w:top w:val="single" w:sz="4" w:space="0" w:color="000000"/>
              <w:left w:val="single" w:sz="4" w:space="0" w:color="000000"/>
              <w:bottom w:val="single" w:sz="4" w:space="0" w:color="000000"/>
              <w:right w:val="single" w:sz="4" w:space="0" w:color="000000"/>
            </w:tcBorders>
          </w:tcPr>
          <w:p w14:paraId="471354C3" w14:textId="2A82D342" w:rsidR="001047C0" w:rsidRPr="00B5656D" w:rsidRDefault="001047C0" w:rsidP="001047C0">
            <w:pPr>
              <w:ind w:left="73" w:right="113"/>
              <w:rPr>
                <w:szCs w:val="18"/>
                <w:lang w:val="nl-BE"/>
              </w:rPr>
            </w:pPr>
            <w:r w:rsidRPr="002515CA">
              <w:rPr>
                <w:szCs w:val="18"/>
                <w:lang w:val="nl-BE"/>
              </w:rPr>
              <w:t xml:space="preserve">Ja </w:t>
            </w:r>
            <w:sdt>
              <w:sdtPr>
                <w:rPr>
                  <w:szCs w:val="18"/>
                  <w:lang w:val="nl-BE"/>
                </w:rPr>
                <w:id w:val="-1487545631"/>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r w:rsidRPr="002515CA">
              <w:rPr>
                <w:szCs w:val="18"/>
                <w:lang w:val="nl-BE"/>
              </w:rPr>
              <w:t xml:space="preserve"> / Nee </w:t>
            </w:r>
            <w:sdt>
              <w:sdtPr>
                <w:rPr>
                  <w:szCs w:val="18"/>
                  <w:lang w:val="nl-BE"/>
                </w:rPr>
                <w:id w:val="1290320409"/>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p>
        </w:tc>
      </w:tr>
      <w:tr w:rsidR="001047C0" w:rsidRPr="00B5656D" w14:paraId="03CD86B7"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6418BDB" w14:textId="3351E146" w:rsidR="001047C0" w:rsidRPr="00B5656D" w:rsidRDefault="001047C0" w:rsidP="001047C0">
            <w:pPr>
              <w:jc w:val="center"/>
              <w:rPr>
                <w:szCs w:val="18"/>
                <w:lang w:val="nl-BE"/>
              </w:rPr>
            </w:pPr>
            <w:r>
              <w:rPr>
                <w:szCs w:val="18"/>
                <w:lang w:val="nl-BE"/>
              </w:rPr>
              <w:t>4.4</w:t>
            </w:r>
          </w:p>
        </w:tc>
        <w:tc>
          <w:tcPr>
            <w:tcW w:w="6946" w:type="dxa"/>
            <w:tcBorders>
              <w:top w:val="single" w:sz="4" w:space="0" w:color="000000"/>
              <w:left w:val="single" w:sz="4" w:space="0" w:color="000000"/>
              <w:bottom w:val="single" w:sz="4" w:space="0" w:color="000000"/>
              <w:right w:val="single" w:sz="4" w:space="0" w:color="000000"/>
            </w:tcBorders>
          </w:tcPr>
          <w:p w14:paraId="5B9F2933" w14:textId="0FC60E89" w:rsidR="001047C0" w:rsidRPr="00B5656D" w:rsidRDefault="001047C0" w:rsidP="00BF3D56">
            <w:pPr>
              <w:adjustRightInd w:val="0"/>
              <w:rPr>
                <w:szCs w:val="18"/>
                <w:lang w:val="nl-BE"/>
              </w:rPr>
            </w:pPr>
            <w:r w:rsidRPr="00B5656D">
              <w:rPr>
                <w:rFonts w:cs="Verdana"/>
                <w:szCs w:val="18"/>
                <w:lang w:val="nl-BE"/>
              </w:rPr>
              <w:t>Offertes dienen door Opdrachtnemer binnen 5 werkdagen na aanvraag aan Opdrachtgever te worden</w:t>
            </w:r>
            <w:r>
              <w:rPr>
                <w:rFonts w:cs="Verdana"/>
                <w:szCs w:val="18"/>
                <w:lang w:val="nl-BE"/>
              </w:rPr>
              <w:t xml:space="preserve"> </w:t>
            </w:r>
            <w:r w:rsidRPr="00B5656D">
              <w:rPr>
                <w:rFonts w:cs="Verdana"/>
                <w:szCs w:val="18"/>
                <w:lang w:val="nl-BE"/>
              </w:rPr>
              <w:t>verzonden.</w:t>
            </w:r>
          </w:p>
        </w:tc>
        <w:tc>
          <w:tcPr>
            <w:tcW w:w="1134" w:type="dxa"/>
            <w:tcBorders>
              <w:top w:val="single" w:sz="4" w:space="0" w:color="000000"/>
              <w:left w:val="single" w:sz="4" w:space="0" w:color="000000"/>
              <w:bottom w:val="single" w:sz="4" w:space="0" w:color="000000"/>
              <w:right w:val="single" w:sz="4" w:space="0" w:color="000000"/>
            </w:tcBorders>
          </w:tcPr>
          <w:p w14:paraId="03FC5ECD" w14:textId="4C4CF051" w:rsidR="001047C0" w:rsidRPr="00B5656D" w:rsidRDefault="001047C0" w:rsidP="001047C0">
            <w:pPr>
              <w:ind w:left="73" w:right="113"/>
              <w:rPr>
                <w:szCs w:val="18"/>
                <w:lang w:val="nl-BE"/>
              </w:rPr>
            </w:pPr>
            <w:r w:rsidRPr="002515CA">
              <w:rPr>
                <w:szCs w:val="18"/>
                <w:lang w:val="nl-BE"/>
              </w:rPr>
              <w:t xml:space="preserve">Ja </w:t>
            </w:r>
            <w:sdt>
              <w:sdtPr>
                <w:rPr>
                  <w:szCs w:val="18"/>
                  <w:lang w:val="nl-BE"/>
                </w:rPr>
                <w:id w:val="-270703694"/>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r w:rsidRPr="002515CA">
              <w:rPr>
                <w:szCs w:val="18"/>
                <w:lang w:val="nl-BE"/>
              </w:rPr>
              <w:t xml:space="preserve"> / Nee </w:t>
            </w:r>
            <w:sdt>
              <w:sdtPr>
                <w:rPr>
                  <w:szCs w:val="18"/>
                  <w:lang w:val="nl-BE"/>
                </w:rPr>
                <w:id w:val="199210597"/>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p>
        </w:tc>
      </w:tr>
      <w:tr w:rsidR="001047C0" w:rsidRPr="00B5656D" w14:paraId="6BB8AC7B"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77E395B" w14:textId="5566A94D" w:rsidR="001047C0" w:rsidRPr="00B5656D" w:rsidRDefault="001047C0" w:rsidP="001047C0">
            <w:pPr>
              <w:jc w:val="center"/>
              <w:rPr>
                <w:szCs w:val="18"/>
                <w:lang w:val="nl-BE"/>
              </w:rPr>
            </w:pPr>
            <w:r>
              <w:rPr>
                <w:szCs w:val="18"/>
                <w:lang w:val="nl-BE"/>
              </w:rPr>
              <w:t>4.5</w:t>
            </w:r>
          </w:p>
        </w:tc>
        <w:tc>
          <w:tcPr>
            <w:tcW w:w="6946" w:type="dxa"/>
            <w:tcBorders>
              <w:top w:val="single" w:sz="4" w:space="0" w:color="000000"/>
              <w:left w:val="single" w:sz="4" w:space="0" w:color="000000"/>
              <w:bottom w:val="single" w:sz="4" w:space="0" w:color="000000"/>
              <w:right w:val="single" w:sz="4" w:space="0" w:color="000000"/>
            </w:tcBorders>
          </w:tcPr>
          <w:p w14:paraId="41CF8BBB" w14:textId="77777777" w:rsidR="001047C0" w:rsidRPr="00B5656D" w:rsidRDefault="001047C0" w:rsidP="00BF3D56">
            <w:pPr>
              <w:adjustRightInd w:val="0"/>
              <w:rPr>
                <w:rFonts w:cs="Verdana"/>
                <w:szCs w:val="18"/>
                <w:lang w:val="nl-BE"/>
              </w:rPr>
            </w:pPr>
            <w:r w:rsidRPr="00B5656D">
              <w:rPr>
                <w:rFonts w:cs="Verdana"/>
                <w:szCs w:val="18"/>
                <w:lang w:val="nl-BE"/>
              </w:rPr>
              <w:t>In de offerte zullen in ieder geval de volgende gegevens, naast de productspecificaties, worden vermeld:</w:t>
            </w:r>
          </w:p>
          <w:p w14:paraId="52306331" w14:textId="2DEAC4AA" w:rsidR="001047C0" w:rsidRPr="00B5656D" w:rsidRDefault="001047C0" w:rsidP="00BF3D56">
            <w:pPr>
              <w:pStyle w:val="Lijstalinea"/>
              <w:numPr>
                <w:ilvl w:val="0"/>
                <w:numId w:val="47"/>
              </w:numPr>
              <w:adjustRightInd w:val="0"/>
              <w:rPr>
                <w:rFonts w:cs="Verdana"/>
                <w:szCs w:val="18"/>
                <w:lang w:val="nl-BE"/>
              </w:rPr>
            </w:pPr>
            <w:r w:rsidRPr="00B5656D">
              <w:rPr>
                <w:rFonts w:cs="Verdana"/>
                <w:szCs w:val="18"/>
                <w:lang w:val="nl-BE"/>
              </w:rPr>
              <w:t>offertedatum + offertenummer + klantnummer cliënt;</w:t>
            </w:r>
          </w:p>
          <w:p w14:paraId="255A3BF9" w14:textId="1CD5409A" w:rsidR="001047C0" w:rsidRPr="00B5656D" w:rsidRDefault="001047C0" w:rsidP="00BF3D56">
            <w:pPr>
              <w:pStyle w:val="Lijstalinea"/>
              <w:numPr>
                <w:ilvl w:val="0"/>
                <w:numId w:val="47"/>
              </w:numPr>
              <w:adjustRightInd w:val="0"/>
              <w:rPr>
                <w:rFonts w:cs="Verdana"/>
                <w:szCs w:val="18"/>
                <w:lang w:val="nl-BE"/>
              </w:rPr>
            </w:pPr>
            <w:r w:rsidRPr="00B5656D">
              <w:rPr>
                <w:rFonts w:cs="Verdana"/>
                <w:szCs w:val="18"/>
                <w:lang w:val="nl-BE"/>
              </w:rPr>
              <w:t>NAW gegevens cliënt</w:t>
            </w:r>
          </w:p>
          <w:p w14:paraId="11BB8BE3" w14:textId="6C78D4FD" w:rsidR="001047C0" w:rsidRPr="00B5656D" w:rsidRDefault="001047C0" w:rsidP="00BF3D56">
            <w:pPr>
              <w:pStyle w:val="Lijstalinea"/>
              <w:numPr>
                <w:ilvl w:val="0"/>
                <w:numId w:val="47"/>
              </w:numPr>
              <w:adjustRightInd w:val="0"/>
              <w:rPr>
                <w:rFonts w:cs="Verdana"/>
                <w:szCs w:val="18"/>
                <w:lang w:val="nl-BE"/>
              </w:rPr>
            </w:pPr>
            <w:r w:rsidRPr="00B5656D">
              <w:rPr>
                <w:rFonts w:cs="Verdana"/>
                <w:szCs w:val="18"/>
                <w:lang w:val="nl-BE"/>
              </w:rPr>
              <w:t>prijzen inclusief btw;</w:t>
            </w:r>
          </w:p>
          <w:p w14:paraId="02C4FB1F" w14:textId="5BC4CBED" w:rsidR="001047C0" w:rsidRPr="00B5656D" w:rsidRDefault="001047C0" w:rsidP="00BF3D56">
            <w:pPr>
              <w:pStyle w:val="Lijstalinea"/>
              <w:numPr>
                <w:ilvl w:val="0"/>
                <w:numId w:val="47"/>
              </w:numPr>
              <w:adjustRightInd w:val="0"/>
              <w:rPr>
                <w:rFonts w:cs="Verdana"/>
                <w:szCs w:val="18"/>
                <w:lang w:val="nl-BE"/>
              </w:rPr>
            </w:pPr>
            <w:r w:rsidRPr="00B5656D">
              <w:rPr>
                <w:rFonts w:cs="Verdana"/>
                <w:szCs w:val="18"/>
                <w:lang w:val="nl-BE"/>
              </w:rPr>
              <w:t>vermelding of het een nieuwe woonvoorziening, een herverstrekking, een woningaanpassing, of iets anders betreft;</w:t>
            </w:r>
          </w:p>
          <w:p w14:paraId="623372B2" w14:textId="14564910" w:rsidR="001047C0" w:rsidRPr="00B5656D" w:rsidRDefault="001047C0" w:rsidP="00BF3D56">
            <w:pPr>
              <w:pStyle w:val="Lijstalinea"/>
              <w:numPr>
                <w:ilvl w:val="0"/>
                <w:numId w:val="47"/>
              </w:numPr>
              <w:adjustRightInd w:val="0"/>
              <w:rPr>
                <w:rFonts w:cs="Verdana"/>
                <w:szCs w:val="18"/>
                <w:lang w:val="nl-BE"/>
              </w:rPr>
            </w:pPr>
            <w:r w:rsidRPr="00B5656D">
              <w:rPr>
                <w:rFonts w:cs="Verdana"/>
                <w:szCs w:val="18"/>
                <w:lang w:val="nl-BE"/>
              </w:rPr>
              <w:t>het type traplift;</w:t>
            </w:r>
          </w:p>
          <w:p w14:paraId="506B40F5" w14:textId="3B4D7809" w:rsidR="001047C0" w:rsidRPr="00B5656D" w:rsidRDefault="001047C0" w:rsidP="00BF3D56">
            <w:pPr>
              <w:pStyle w:val="Lijstalinea"/>
              <w:numPr>
                <w:ilvl w:val="0"/>
                <w:numId w:val="47"/>
              </w:numPr>
              <w:rPr>
                <w:szCs w:val="18"/>
                <w:lang w:val="nl-BE"/>
              </w:rPr>
            </w:pPr>
            <w:r w:rsidRPr="00B5656D">
              <w:rPr>
                <w:rFonts w:cs="Verdana"/>
                <w:szCs w:val="18"/>
                <w:lang w:val="nl-BE"/>
              </w:rPr>
              <w:t>verwachte levertijd;</w:t>
            </w:r>
          </w:p>
        </w:tc>
        <w:tc>
          <w:tcPr>
            <w:tcW w:w="1134" w:type="dxa"/>
            <w:tcBorders>
              <w:top w:val="single" w:sz="4" w:space="0" w:color="000000"/>
              <w:left w:val="single" w:sz="4" w:space="0" w:color="000000"/>
              <w:bottom w:val="single" w:sz="4" w:space="0" w:color="000000"/>
              <w:right w:val="single" w:sz="4" w:space="0" w:color="000000"/>
            </w:tcBorders>
          </w:tcPr>
          <w:p w14:paraId="3DA7DC3C" w14:textId="66C8D15C" w:rsidR="001047C0" w:rsidRPr="00B5656D" w:rsidRDefault="001047C0" w:rsidP="001047C0">
            <w:pPr>
              <w:ind w:left="73" w:right="113"/>
              <w:rPr>
                <w:szCs w:val="18"/>
                <w:lang w:val="nl-BE"/>
              </w:rPr>
            </w:pPr>
            <w:r w:rsidRPr="002515CA">
              <w:rPr>
                <w:szCs w:val="18"/>
                <w:lang w:val="nl-BE"/>
              </w:rPr>
              <w:t xml:space="preserve">Ja </w:t>
            </w:r>
            <w:sdt>
              <w:sdtPr>
                <w:rPr>
                  <w:szCs w:val="18"/>
                  <w:lang w:val="nl-BE"/>
                </w:rPr>
                <w:id w:val="2102911039"/>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r w:rsidRPr="002515CA">
              <w:rPr>
                <w:szCs w:val="18"/>
                <w:lang w:val="nl-BE"/>
              </w:rPr>
              <w:t xml:space="preserve"> / Nee </w:t>
            </w:r>
            <w:sdt>
              <w:sdtPr>
                <w:rPr>
                  <w:szCs w:val="18"/>
                  <w:lang w:val="nl-BE"/>
                </w:rPr>
                <w:id w:val="954681827"/>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p>
        </w:tc>
      </w:tr>
      <w:tr w:rsidR="001047C0" w:rsidRPr="00B5656D" w14:paraId="034FDA66"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A931542" w14:textId="4E7BA50A" w:rsidR="001047C0" w:rsidRPr="00B5656D" w:rsidRDefault="001047C0" w:rsidP="001047C0">
            <w:pPr>
              <w:jc w:val="center"/>
              <w:rPr>
                <w:szCs w:val="18"/>
                <w:lang w:val="nl-BE"/>
              </w:rPr>
            </w:pPr>
            <w:r>
              <w:rPr>
                <w:szCs w:val="18"/>
                <w:lang w:val="nl-BE"/>
              </w:rPr>
              <w:t>4.6</w:t>
            </w:r>
          </w:p>
        </w:tc>
        <w:tc>
          <w:tcPr>
            <w:tcW w:w="6946" w:type="dxa"/>
            <w:tcBorders>
              <w:top w:val="single" w:sz="4" w:space="0" w:color="000000"/>
              <w:left w:val="single" w:sz="4" w:space="0" w:color="000000"/>
              <w:bottom w:val="single" w:sz="4" w:space="0" w:color="000000"/>
              <w:right w:val="single" w:sz="4" w:space="0" w:color="000000"/>
            </w:tcBorders>
          </w:tcPr>
          <w:p w14:paraId="77A3730B" w14:textId="791D97BD" w:rsidR="001047C0" w:rsidRPr="00B5656D" w:rsidRDefault="001047C0" w:rsidP="00BF3D56">
            <w:pPr>
              <w:adjustRightInd w:val="0"/>
              <w:rPr>
                <w:szCs w:val="18"/>
                <w:lang w:val="nl-BE"/>
              </w:rPr>
            </w:pPr>
            <w:r w:rsidRPr="00B5656D">
              <w:rPr>
                <w:rFonts w:cs="Verdana"/>
                <w:szCs w:val="18"/>
                <w:lang w:val="nl-BE"/>
              </w:rPr>
              <w:t>Na ontvangst van de opdracht dient de Opdrachtnemer binnen maximaal 20 werkdagen over te gaan tot</w:t>
            </w:r>
            <w:r>
              <w:rPr>
                <w:rFonts w:cs="Verdana"/>
                <w:szCs w:val="18"/>
                <w:lang w:val="nl-BE"/>
              </w:rPr>
              <w:t xml:space="preserve"> </w:t>
            </w:r>
            <w:r w:rsidRPr="00B5656D">
              <w:rPr>
                <w:rFonts w:cs="Verdana"/>
                <w:szCs w:val="18"/>
                <w:lang w:val="nl-BE"/>
              </w:rPr>
              <w:t>levering en plaatsing van een (her te verstrekken) woonvoorziening. In de zomer- en kerstperiode wordt de</w:t>
            </w:r>
            <w:r>
              <w:rPr>
                <w:rFonts w:cs="Verdana"/>
                <w:szCs w:val="18"/>
                <w:lang w:val="nl-BE"/>
              </w:rPr>
              <w:t xml:space="preserve"> </w:t>
            </w:r>
            <w:r w:rsidRPr="00B5656D">
              <w:rPr>
                <w:rFonts w:cs="Verdana"/>
                <w:szCs w:val="18"/>
                <w:lang w:val="nl-BE"/>
              </w:rPr>
              <w:t>levertijd met maximaal 2 weken verlengd.</w:t>
            </w:r>
          </w:p>
        </w:tc>
        <w:tc>
          <w:tcPr>
            <w:tcW w:w="1134" w:type="dxa"/>
            <w:tcBorders>
              <w:top w:val="single" w:sz="4" w:space="0" w:color="000000"/>
              <w:left w:val="single" w:sz="4" w:space="0" w:color="000000"/>
              <w:bottom w:val="single" w:sz="4" w:space="0" w:color="000000"/>
              <w:right w:val="single" w:sz="4" w:space="0" w:color="000000"/>
            </w:tcBorders>
          </w:tcPr>
          <w:p w14:paraId="548166C1" w14:textId="0F61E7BB" w:rsidR="001047C0" w:rsidRPr="00B5656D" w:rsidRDefault="001047C0" w:rsidP="001047C0">
            <w:pPr>
              <w:ind w:left="73" w:right="113"/>
              <w:rPr>
                <w:szCs w:val="18"/>
                <w:lang w:val="nl-BE"/>
              </w:rPr>
            </w:pPr>
            <w:r w:rsidRPr="002515CA">
              <w:rPr>
                <w:szCs w:val="18"/>
                <w:lang w:val="nl-BE"/>
              </w:rPr>
              <w:t xml:space="preserve">Ja </w:t>
            </w:r>
            <w:sdt>
              <w:sdtPr>
                <w:rPr>
                  <w:szCs w:val="18"/>
                  <w:lang w:val="nl-BE"/>
                </w:rPr>
                <w:id w:val="-2111265593"/>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r w:rsidRPr="002515CA">
              <w:rPr>
                <w:szCs w:val="18"/>
                <w:lang w:val="nl-BE"/>
              </w:rPr>
              <w:t xml:space="preserve"> / Nee </w:t>
            </w:r>
            <w:sdt>
              <w:sdtPr>
                <w:rPr>
                  <w:szCs w:val="18"/>
                  <w:lang w:val="nl-BE"/>
                </w:rPr>
                <w:id w:val="-800459582"/>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p>
        </w:tc>
      </w:tr>
      <w:tr w:rsidR="001047C0" w:rsidRPr="00B5656D" w14:paraId="399D4A50"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0D64E2A3" w14:textId="0D338983" w:rsidR="001047C0" w:rsidRPr="00B5656D" w:rsidRDefault="001047C0" w:rsidP="001047C0">
            <w:pPr>
              <w:jc w:val="center"/>
              <w:rPr>
                <w:szCs w:val="18"/>
                <w:lang w:val="nl-BE"/>
              </w:rPr>
            </w:pPr>
            <w:r>
              <w:rPr>
                <w:szCs w:val="18"/>
                <w:lang w:val="nl-BE"/>
              </w:rPr>
              <w:t>4.7</w:t>
            </w:r>
          </w:p>
        </w:tc>
        <w:tc>
          <w:tcPr>
            <w:tcW w:w="6946" w:type="dxa"/>
            <w:tcBorders>
              <w:top w:val="single" w:sz="4" w:space="0" w:color="000000"/>
              <w:left w:val="single" w:sz="4" w:space="0" w:color="000000"/>
              <w:bottom w:val="single" w:sz="4" w:space="0" w:color="000000"/>
              <w:right w:val="single" w:sz="4" w:space="0" w:color="000000"/>
            </w:tcBorders>
          </w:tcPr>
          <w:p w14:paraId="72574361" w14:textId="64577D30" w:rsidR="001047C0" w:rsidRPr="00B5656D" w:rsidRDefault="001047C0" w:rsidP="00BF3D56">
            <w:pPr>
              <w:adjustRightInd w:val="0"/>
              <w:rPr>
                <w:szCs w:val="18"/>
                <w:lang w:val="nl-BE"/>
              </w:rPr>
            </w:pPr>
            <w:r w:rsidRPr="00B5656D">
              <w:rPr>
                <w:rFonts w:cs="Verdana"/>
                <w:szCs w:val="18"/>
                <w:lang w:val="nl-BE"/>
              </w:rPr>
              <w:t>Het plaatsen c.q. aanbrengen en aansluiten van de voorzieningen dient te geschieden in overleg met de</w:t>
            </w:r>
            <w:r>
              <w:rPr>
                <w:rFonts w:cs="Verdana"/>
                <w:szCs w:val="18"/>
                <w:lang w:val="nl-BE"/>
              </w:rPr>
              <w:t xml:space="preserve"> </w:t>
            </w:r>
            <w:r w:rsidRPr="00B5656D">
              <w:rPr>
                <w:rFonts w:cs="Verdana"/>
                <w:szCs w:val="18"/>
                <w:lang w:val="nl-BE"/>
              </w:rPr>
              <w:t>cliënt op werkdagen tenminste tussen 08.00 uur en 18.00 uur.</w:t>
            </w:r>
          </w:p>
        </w:tc>
        <w:tc>
          <w:tcPr>
            <w:tcW w:w="1134" w:type="dxa"/>
            <w:tcBorders>
              <w:top w:val="single" w:sz="4" w:space="0" w:color="000000"/>
              <w:left w:val="single" w:sz="4" w:space="0" w:color="000000"/>
              <w:bottom w:val="single" w:sz="4" w:space="0" w:color="000000"/>
              <w:right w:val="single" w:sz="4" w:space="0" w:color="000000"/>
            </w:tcBorders>
          </w:tcPr>
          <w:p w14:paraId="18C0DAF9" w14:textId="14D893D0" w:rsidR="001047C0" w:rsidRPr="00B5656D" w:rsidRDefault="001047C0" w:rsidP="001047C0">
            <w:pPr>
              <w:ind w:left="73" w:right="113"/>
              <w:rPr>
                <w:szCs w:val="18"/>
                <w:lang w:val="nl-BE"/>
              </w:rPr>
            </w:pPr>
            <w:r w:rsidRPr="002515CA">
              <w:rPr>
                <w:szCs w:val="18"/>
                <w:lang w:val="nl-BE"/>
              </w:rPr>
              <w:t xml:space="preserve">Ja </w:t>
            </w:r>
            <w:sdt>
              <w:sdtPr>
                <w:rPr>
                  <w:szCs w:val="18"/>
                  <w:lang w:val="nl-BE"/>
                </w:rPr>
                <w:id w:val="1946646659"/>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r w:rsidRPr="002515CA">
              <w:rPr>
                <w:szCs w:val="18"/>
                <w:lang w:val="nl-BE"/>
              </w:rPr>
              <w:t xml:space="preserve"> / Nee </w:t>
            </w:r>
            <w:sdt>
              <w:sdtPr>
                <w:rPr>
                  <w:szCs w:val="18"/>
                  <w:lang w:val="nl-BE"/>
                </w:rPr>
                <w:id w:val="-1487242422"/>
                <w14:checkbox>
                  <w14:checked w14:val="0"/>
                  <w14:checkedState w14:val="2612" w14:font="MS Gothic"/>
                  <w14:uncheckedState w14:val="2610" w14:font="MS Gothic"/>
                </w14:checkbox>
              </w:sdtPr>
              <w:sdtEndPr/>
              <w:sdtContent>
                <w:r w:rsidRPr="002515CA">
                  <w:rPr>
                    <w:rFonts w:ascii="Segoe UI Symbol" w:eastAsia="MS Gothic" w:hAnsi="Segoe UI Symbol" w:cs="Segoe UI Symbol"/>
                    <w:szCs w:val="18"/>
                    <w:lang w:val="nl-BE"/>
                  </w:rPr>
                  <w:t>☐</w:t>
                </w:r>
              </w:sdtContent>
            </w:sdt>
          </w:p>
        </w:tc>
      </w:tr>
      <w:tr w:rsidR="001047C0" w:rsidRPr="00B5656D" w14:paraId="2F7F86EA"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24F0C77" w14:textId="00DECB0C" w:rsidR="001047C0" w:rsidRPr="00B5656D" w:rsidRDefault="001047C0" w:rsidP="001047C0">
            <w:pPr>
              <w:jc w:val="center"/>
              <w:rPr>
                <w:szCs w:val="18"/>
                <w:lang w:val="nl-BE"/>
              </w:rPr>
            </w:pPr>
            <w:r>
              <w:rPr>
                <w:szCs w:val="18"/>
                <w:lang w:val="nl-BE"/>
              </w:rPr>
              <w:t>4.8</w:t>
            </w:r>
          </w:p>
        </w:tc>
        <w:tc>
          <w:tcPr>
            <w:tcW w:w="6946" w:type="dxa"/>
            <w:tcBorders>
              <w:top w:val="single" w:sz="4" w:space="0" w:color="000000"/>
              <w:left w:val="single" w:sz="4" w:space="0" w:color="000000"/>
              <w:bottom w:val="single" w:sz="4" w:space="0" w:color="000000"/>
              <w:right w:val="single" w:sz="4" w:space="0" w:color="000000"/>
            </w:tcBorders>
          </w:tcPr>
          <w:p w14:paraId="6D9E0D3D" w14:textId="49019036" w:rsidR="001047C0" w:rsidRPr="00B5656D" w:rsidRDefault="001047C0" w:rsidP="00BF3D56">
            <w:pPr>
              <w:adjustRightInd w:val="0"/>
              <w:rPr>
                <w:rFonts w:cs="Verdana"/>
                <w:szCs w:val="18"/>
                <w:lang w:val="nl-BE"/>
              </w:rPr>
            </w:pPr>
            <w:r w:rsidRPr="00B5656D">
              <w:rPr>
                <w:rFonts w:cs="Verdana"/>
                <w:szCs w:val="18"/>
                <w:lang w:val="nl-BE"/>
              </w:rPr>
              <w:t>Voordat Opdrachtnemer langsgaat bij de cliënt wordt de afspraak hierover van tevoren telefonisch of</w:t>
            </w:r>
            <w:r>
              <w:rPr>
                <w:rFonts w:cs="Verdana"/>
                <w:szCs w:val="18"/>
                <w:lang w:val="nl-BE"/>
              </w:rPr>
              <w:t xml:space="preserve"> </w:t>
            </w:r>
            <w:r w:rsidRPr="00B5656D">
              <w:rPr>
                <w:rFonts w:cs="Verdana"/>
                <w:szCs w:val="18"/>
                <w:lang w:val="nl-BE"/>
              </w:rPr>
              <w:t>schriftelijk gemaakt (dit geldt voor alle bezoeken aan de cliënt en niet alleen bij de passing en inmeting).</w:t>
            </w:r>
            <w:r>
              <w:rPr>
                <w:rFonts w:cs="Verdana"/>
                <w:szCs w:val="18"/>
                <w:lang w:val="nl-BE"/>
              </w:rPr>
              <w:t xml:space="preserve"> </w:t>
            </w:r>
            <w:r w:rsidRPr="00B5656D">
              <w:rPr>
                <w:rFonts w:cs="Verdana"/>
                <w:szCs w:val="18"/>
                <w:lang w:val="nl-BE"/>
              </w:rPr>
              <w:t>Hierbij geeft de Opdrachtnemer minimaal aan welk dagdeel van de betreffende dag (met een marge van</w:t>
            </w:r>
            <w:r>
              <w:rPr>
                <w:rFonts w:cs="Verdana"/>
                <w:szCs w:val="18"/>
                <w:lang w:val="nl-BE"/>
              </w:rPr>
              <w:t xml:space="preserve"> </w:t>
            </w:r>
            <w:r w:rsidRPr="00B5656D">
              <w:rPr>
                <w:rFonts w:cs="Verdana"/>
                <w:szCs w:val="18"/>
                <w:lang w:val="nl-BE"/>
              </w:rPr>
              <w:t>maximaal 2 uur) deze langs zal komen.</w:t>
            </w:r>
            <w:r>
              <w:rPr>
                <w:rFonts w:cs="Verdana"/>
                <w:szCs w:val="18"/>
                <w:lang w:val="nl-BE"/>
              </w:rPr>
              <w:t xml:space="preserve"> </w:t>
            </w:r>
            <w:r w:rsidRPr="00B5656D">
              <w:rPr>
                <w:rFonts w:cs="Verdana"/>
                <w:szCs w:val="18"/>
                <w:lang w:val="nl-BE"/>
              </w:rPr>
              <w:t>Opdrachtnemer draagt bij passen en inmeten zorg voor de communicatie met de cliënt en alle andere</w:t>
            </w:r>
            <w:r>
              <w:rPr>
                <w:rFonts w:cs="Verdana"/>
                <w:szCs w:val="18"/>
                <w:lang w:val="nl-BE"/>
              </w:rPr>
              <w:t xml:space="preserve"> </w:t>
            </w:r>
            <w:r w:rsidRPr="00B5656D">
              <w:rPr>
                <w:rFonts w:cs="Verdana"/>
                <w:szCs w:val="18"/>
                <w:lang w:val="nl-BE"/>
              </w:rPr>
              <w:t>betrokkenen, ook bij afzeggingen en/of wijzigingen van datum en/of tijdstip.</w:t>
            </w:r>
          </w:p>
        </w:tc>
        <w:tc>
          <w:tcPr>
            <w:tcW w:w="1134" w:type="dxa"/>
            <w:tcBorders>
              <w:top w:val="single" w:sz="4" w:space="0" w:color="000000"/>
              <w:left w:val="single" w:sz="4" w:space="0" w:color="000000"/>
              <w:bottom w:val="single" w:sz="4" w:space="0" w:color="000000"/>
              <w:right w:val="single" w:sz="4" w:space="0" w:color="000000"/>
            </w:tcBorders>
          </w:tcPr>
          <w:p w14:paraId="636EDF75" w14:textId="45723A62" w:rsidR="001047C0" w:rsidRPr="00B5656D" w:rsidRDefault="001047C0" w:rsidP="001047C0">
            <w:pPr>
              <w:ind w:left="73" w:right="113"/>
              <w:rPr>
                <w:szCs w:val="18"/>
                <w:lang w:val="nl-BE"/>
              </w:rPr>
            </w:pPr>
            <w:r w:rsidRPr="00611D70">
              <w:rPr>
                <w:szCs w:val="18"/>
                <w:lang w:val="nl-BE"/>
              </w:rPr>
              <w:t xml:space="preserve">Ja </w:t>
            </w:r>
            <w:sdt>
              <w:sdtPr>
                <w:rPr>
                  <w:szCs w:val="18"/>
                  <w:lang w:val="nl-BE"/>
                </w:rPr>
                <w:id w:val="258723542"/>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r w:rsidRPr="00611D70">
              <w:rPr>
                <w:szCs w:val="18"/>
                <w:lang w:val="nl-BE"/>
              </w:rPr>
              <w:t xml:space="preserve"> / Nee </w:t>
            </w:r>
            <w:sdt>
              <w:sdtPr>
                <w:rPr>
                  <w:szCs w:val="18"/>
                  <w:lang w:val="nl-BE"/>
                </w:rPr>
                <w:id w:val="1286087274"/>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p>
        </w:tc>
      </w:tr>
      <w:tr w:rsidR="001047C0" w:rsidRPr="00B5656D" w14:paraId="0B5D5EB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BAE2AE0" w14:textId="3BA8707D" w:rsidR="001047C0" w:rsidRPr="00B5656D" w:rsidRDefault="001047C0" w:rsidP="001047C0">
            <w:pPr>
              <w:jc w:val="center"/>
              <w:rPr>
                <w:szCs w:val="18"/>
                <w:lang w:val="nl-BE"/>
              </w:rPr>
            </w:pPr>
            <w:r>
              <w:rPr>
                <w:szCs w:val="18"/>
                <w:lang w:val="nl-BE"/>
              </w:rPr>
              <w:lastRenderedPageBreak/>
              <w:t>4.9</w:t>
            </w:r>
          </w:p>
        </w:tc>
        <w:tc>
          <w:tcPr>
            <w:tcW w:w="6946" w:type="dxa"/>
            <w:tcBorders>
              <w:top w:val="single" w:sz="4" w:space="0" w:color="000000"/>
              <w:left w:val="single" w:sz="4" w:space="0" w:color="000000"/>
              <w:bottom w:val="single" w:sz="4" w:space="0" w:color="000000"/>
              <w:right w:val="single" w:sz="4" w:space="0" w:color="000000"/>
            </w:tcBorders>
          </w:tcPr>
          <w:p w14:paraId="13AFBA7B" w14:textId="79BAC8C8" w:rsidR="001047C0" w:rsidRPr="00B5656D" w:rsidRDefault="001047C0" w:rsidP="00BF3D56">
            <w:pPr>
              <w:adjustRightInd w:val="0"/>
              <w:rPr>
                <w:rFonts w:cs="Verdana"/>
                <w:szCs w:val="18"/>
                <w:lang w:val="nl-BE"/>
              </w:rPr>
            </w:pPr>
            <w:r w:rsidRPr="00B5656D">
              <w:rPr>
                <w:rFonts w:cs="Verdana"/>
                <w:szCs w:val="18"/>
                <w:lang w:val="nl-BE"/>
              </w:rPr>
              <w:t>In uitzonderingsgevallen en alleen na overleg met de Opdrachtgever en Wmo-cliënt kan een afwijkende</w:t>
            </w:r>
            <w:r>
              <w:rPr>
                <w:rFonts w:cs="Verdana"/>
                <w:szCs w:val="18"/>
                <w:lang w:val="nl-BE"/>
              </w:rPr>
              <w:t xml:space="preserve"> </w:t>
            </w:r>
            <w:r w:rsidRPr="00B5656D">
              <w:rPr>
                <w:rFonts w:cs="Verdana"/>
                <w:szCs w:val="18"/>
                <w:lang w:val="nl-BE"/>
              </w:rPr>
              <w:t>levertijd, voordat de werkzaamheden een aanvang hebben genomen, worden overeengekomen.</w:t>
            </w:r>
          </w:p>
        </w:tc>
        <w:tc>
          <w:tcPr>
            <w:tcW w:w="1134" w:type="dxa"/>
            <w:tcBorders>
              <w:top w:val="single" w:sz="4" w:space="0" w:color="000000"/>
              <w:left w:val="single" w:sz="4" w:space="0" w:color="000000"/>
              <w:bottom w:val="single" w:sz="4" w:space="0" w:color="000000"/>
              <w:right w:val="single" w:sz="4" w:space="0" w:color="000000"/>
            </w:tcBorders>
          </w:tcPr>
          <w:p w14:paraId="5791B1C3" w14:textId="477D0DEC" w:rsidR="001047C0" w:rsidRPr="00B5656D" w:rsidRDefault="001047C0" w:rsidP="001047C0">
            <w:pPr>
              <w:ind w:left="73" w:right="113"/>
              <w:rPr>
                <w:szCs w:val="18"/>
                <w:lang w:val="nl-BE"/>
              </w:rPr>
            </w:pPr>
            <w:r w:rsidRPr="00611D70">
              <w:rPr>
                <w:szCs w:val="18"/>
                <w:lang w:val="nl-BE"/>
              </w:rPr>
              <w:t xml:space="preserve">Ja </w:t>
            </w:r>
            <w:sdt>
              <w:sdtPr>
                <w:rPr>
                  <w:szCs w:val="18"/>
                  <w:lang w:val="nl-BE"/>
                </w:rPr>
                <w:id w:val="-1804839743"/>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r w:rsidRPr="00611D70">
              <w:rPr>
                <w:szCs w:val="18"/>
                <w:lang w:val="nl-BE"/>
              </w:rPr>
              <w:t xml:space="preserve"> / Nee </w:t>
            </w:r>
            <w:sdt>
              <w:sdtPr>
                <w:rPr>
                  <w:szCs w:val="18"/>
                  <w:lang w:val="nl-BE"/>
                </w:rPr>
                <w:id w:val="-1174792302"/>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p>
        </w:tc>
      </w:tr>
      <w:tr w:rsidR="001047C0" w:rsidRPr="00B5656D" w14:paraId="7A01CADD"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04209E9C" w14:textId="019D6742" w:rsidR="001047C0" w:rsidRPr="00B5656D" w:rsidRDefault="001047C0" w:rsidP="001047C0">
            <w:pPr>
              <w:jc w:val="center"/>
              <w:rPr>
                <w:szCs w:val="18"/>
                <w:lang w:val="nl-BE"/>
              </w:rPr>
            </w:pPr>
            <w:r>
              <w:rPr>
                <w:szCs w:val="18"/>
                <w:lang w:val="nl-BE"/>
              </w:rPr>
              <w:t>4.10</w:t>
            </w:r>
          </w:p>
        </w:tc>
        <w:tc>
          <w:tcPr>
            <w:tcW w:w="6946" w:type="dxa"/>
            <w:tcBorders>
              <w:top w:val="single" w:sz="4" w:space="0" w:color="000000"/>
              <w:left w:val="single" w:sz="4" w:space="0" w:color="000000"/>
              <w:bottom w:val="single" w:sz="4" w:space="0" w:color="000000"/>
              <w:right w:val="single" w:sz="4" w:space="0" w:color="000000"/>
            </w:tcBorders>
          </w:tcPr>
          <w:p w14:paraId="7271774C" w14:textId="558B1526" w:rsidR="001047C0" w:rsidRPr="00B5656D" w:rsidRDefault="001047C0" w:rsidP="00BF3D56">
            <w:pPr>
              <w:adjustRightInd w:val="0"/>
              <w:rPr>
                <w:rFonts w:cs="Verdana"/>
                <w:szCs w:val="18"/>
                <w:lang w:val="nl-BE"/>
              </w:rPr>
            </w:pPr>
            <w:r w:rsidRPr="00B5656D">
              <w:rPr>
                <w:rFonts w:cs="Verdana"/>
                <w:szCs w:val="18"/>
                <w:lang w:val="nl-BE"/>
              </w:rPr>
              <w:t>Bij oplevering van de voorziening krijgt de Wmo-cliënt mondelinge instructie over het gebruik en onderhoud</w:t>
            </w:r>
            <w:r>
              <w:rPr>
                <w:rFonts w:cs="Verdana"/>
                <w:szCs w:val="18"/>
                <w:lang w:val="nl-BE"/>
              </w:rPr>
              <w:t xml:space="preserve"> </w:t>
            </w:r>
            <w:r w:rsidRPr="00B5656D">
              <w:rPr>
                <w:rFonts w:cs="Verdana"/>
                <w:szCs w:val="18"/>
                <w:lang w:val="nl-BE"/>
              </w:rPr>
              <w:t>van de voorziening.</w:t>
            </w:r>
          </w:p>
        </w:tc>
        <w:tc>
          <w:tcPr>
            <w:tcW w:w="1134" w:type="dxa"/>
            <w:tcBorders>
              <w:top w:val="single" w:sz="4" w:space="0" w:color="000000"/>
              <w:left w:val="single" w:sz="4" w:space="0" w:color="000000"/>
              <w:bottom w:val="single" w:sz="4" w:space="0" w:color="000000"/>
              <w:right w:val="single" w:sz="4" w:space="0" w:color="000000"/>
            </w:tcBorders>
          </w:tcPr>
          <w:p w14:paraId="05FA9A65" w14:textId="029EB3D3" w:rsidR="001047C0" w:rsidRPr="00B5656D" w:rsidRDefault="001047C0" w:rsidP="001047C0">
            <w:pPr>
              <w:ind w:left="73" w:right="113"/>
              <w:rPr>
                <w:szCs w:val="18"/>
                <w:lang w:val="nl-BE"/>
              </w:rPr>
            </w:pPr>
            <w:r w:rsidRPr="00611D70">
              <w:rPr>
                <w:szCs w:val="18"/>
                <w:lang w:val="nl-BE"/>
              </w:rPr>
              <w:t xml:space="preserve">Ja </w:t>
            </w:r>
            <w:sdt>
              <w:sdtPr>
                <w:rPr>
                  <w:szCs w:val="18"/>
                  <w:lang w:val="nl-BE"/>
                </w:rPr>
                <w:id w:val="1192728949"/>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r w:rsidRPr="00611D70">
              <w:rPr>
                <w:szCs w:val="18"/>
                <w:lang w:val="nl-BE"/>
              </w:rPr>
              <w:t xml:space="preserve"> / Nee </w:t>
            </w:r>
            <w:sdt>
              <w:sdtPr>
                <w:rPr>
                  <w:szCs w:val="18"/>
                  <w:lang w:val="nl-BE"/>
                </w:rPr>
                <w:id w:val="-2004814001"/>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p>
        </w:tc>
      </w:tr>
      <w:tr w:rsidR="001047C0" w:rsidRPr="00B5656D" w14:paraId="1E05315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909652C" w14:textId="6EC18177" w:rsidR="001047C0" w:rsidRPr="00B5656D" w:rsidRDefault="001047C0" w:rsidP="001047C0">
            <w:pPr>
              <w:jc w:val="center"/>
              <w:rPr>
                <w:szCs w:val="18"/>
                <w:lang w:val="nl-BE"/>
              </w:rPr>
            </w:pPr>
            <w:r>
              <w:rPr>
                <w:szCs w:val="18"/>
                <w:lang w:val="nl-BE"/>
              </w:rPr>
              <w:t>4.11</w:t>
            </w:r>
          </w:p>
        </w:tc>
        <w:tc>
          <w:tcPr>
            <w:tcW w:w="6946" w:type="dxa"/>
            <w:tcBorders>
              <w:top w:val="single" w:sz="4" w:space="0" w:color="000000"/>
              <w:left w:val="single" w:sz="4" w:space="0" w:color="000000"/>
              <w:bottom w:val="single" w:sz="4" w:space="0" w:color="000000"/>
              <w:right w:val="single" w:sz="4" w:space="0" w:color="000000"/>
            </w:tcBorders>
          </w:tcPr>
          <w:p w14:paraId="3E58477D" w14:textId="1A1D078A" w:rsidR="001047C0" w:rsidRDefault="001047C0" w:rsidP="00BF3D56">
            <w:pPr>
              <w:adjustRightInd w:val="0"/>
              <w:rPr>
                <w:rFonts w:cs="Verdana"/>
                <w:szCs w:val="18"/>
                <w:lang w:val="nl-BE"/>
              </w:rPr>
            </w:pPr>
            <w:r w:rsidRPr="00B5656D">
              <w:rPr>
                <w:rFonts w:cs="Verdana"/>
                <w:szCs w:val="18"/>
                <w:lang w:val="nl-BE"/>
              </w:rPr>
              <w:t>Als uit de intake door de Opdrachtnemer blijkt dat er bouwkundige aanpassingen noodzakelijk zijn die niet</w:t>
            </w:r>
            <w:r>
              <w:rPr>
                <w:rFonts w:cs="Verdana"/>
                <w:szCs w:val="18"/>
                <w:lang w:val="nl-BE"/>
              </w:rPr>
              <w:t xml:space="preserve"> </w:t>
            </w:r>
            <w:r w:rsidRPr="00B5656D">
              <w:rPr>
                <w:rFonts w:cs="Verdana"/>
                <w:szCs w:val="18"/>
                <w:lang w:val="nl-BE"/>
              </w:rPr>
              <w:t>vallen onder de all-in eenheidsprijs van de traplift (dus boven € 500,- bijvoorbeeld het wegbreken van een</w:t>
            </w:r>
            <w:r>
              <w:rPr>
                <w:rFonts w:cs="Verdana"/>
                <w:szCs w:val="18"/>
                <w:lang w:val="nl-BE"/>
              </w:rPr>
              <w:t xml:space="preserve"> </w:t>
            </w:r>
            <w:r w:rsidRPr="00B5656D">
              <w:rPr>
                <w:rFonts w:cs="Verdana"/>
                <w:szCs w:val="18"/>
                <w:lang w:val="nl-BE"/>
              </w:rPr>
              <w:t>muur of andere verbouwingen) teneinde een traplift te kunnen plaatsen, neemt de Opdrachtnemer hierover</w:t>
            </w:r>
            <w:r>
              <w:rPr>
                <w:rFonts w:cs="Verdana"/>
                <w:szCs w:val="18"/>
                <w:lang w:val="nl-BE"/>
              </w:rPr>
              <w:t xml:space="preserve"> </w:t>
            </w:r>
            <w:r w:rsidRPr="00B5656D">
              <w:rPr>
                <w:rFonts w:cs="Verdana"/>
                <w:szCs w:val="18"/>
                <w:lang w:val="nl-BE"/>
              </w:rPr>
              <w:t>contact op met de</w:t>
            </w:r>
            <w:r>
              <w:rPr>
                <w:rFonts w:cs="Verdana"/>
                <w:szCs w:val="18"/>
                <w:lang w:val="nl-BE"/>
              </w:rPr>
              <w:t xml:space="preserve"> </w:t>
            </w:r>
            <w:r w:rsidRPr="00B5656D">
              <w:rPr>
                <w:rFonts w:cs="Verdana"/>
                <w:szCs w:val="18"/>
                <w:lang w:val="nl-BE"/>
              </w:rPr>
              <w:t>Opdrachtgever. De Opdrachtgever schakelt vervolgens haar bouwkundig adviseur in en laat deze in overleg</w:t>
            </w:r>
            <w:r>
              <w:rPr>
                <w:rFonts w:cs="Verdana"/>
                <w:szCs w:val="18"/>
                <w:lang w:val="nl-BE"/>
              </w:rPr>
              <w:t xml:space="preserve"> </w:t>
            </w:r>
            <w:r w:rsidRPr="00B5656D">
              <w:rPr>
                <w:rFonts w:cs="Verdana"/>
                <w:szCs w:val="18"/>
                <w:lang w:val="nl-BE"/>
              </w:rPr>
              <w:t>treden met de Opdrachtnemer omtrent het uitvoeren van de aanpassing. In</w:t>
            </w:r>
            <w:r>
              <w:rPr>
                <w:rFonts w:cs="Verdana"/>
                <w:szCs w:val="18"/>
                <w:lang w:val="nl-BE"/>
              </w:rPr>
              <w:t xml:space="preserve"> overleg met de Opdrachtgever </w:t>
            </w:r>
            <w:r w:rsidRPr="00B5656D">
              <w:rPr>
                <w:rFonts w:cs="Verdana"/>
                <w:szCs w:val="18"/>
                <w:lang w:val="nl-BE"/>
              </w:rPr>
              <w:t>en/ of de bouwkundig adviseur zal bezien worden wie de aanpassingen uit gaat voeren alvorens de traplift</w:t>
            </w:r>
            <w:r>
              <w:rPr>
                <w:rFonts w:cs="Verdana"/>
                <w:szCs w:val="18"/>
                <w:lang w:val="nl-BE"/>
              </w:rPr>
              <w:t xml:space="preserve"> </w:t>
            </w:r>
            <w:r w:rsidRPr="00B5656D">
              <w:rPr>
                <w:rFonts w:cs="Verdana"/>
                <w:szCs w:val="18"/>
                <w:lang w:val="nl-BE"/>
              </w:rPr>
              <w:t>geplaatst kan worden.</w:t>
            </w:r>
            <w:r>
              <w:rPr>
                <w:rFonts w:cs="Verdana"/>
                <w:szCs w:val="18"/>
                <w:lang w:val="nl-BE"/>
              </w:rPr>
              <w:t xml:space="preserve"> </w:t>
            </w:r>
          </w:p>
          <w:p w14:paraId="66B6F67F" w14:textId="77777777" w:rsidR="001047C0" w:rsidRPr="00B5656D" w:rsidRDefault="001047C0" w:rsidP="00BF3D56">
            <w:pPr>
              <w:adjustRightInd w:val="0"/>
              <w:rPr>
                <w:rFonts w:cs="Verdana"/>
                <w:szCs w:val="18"/>
                <w:lang w:val="nl-BE"/>
              </w:rPr>
            </w:pPr>
          </w:p>
          <w:p w14:paraId="387B2034" w14:textId="467CAAC6" w:rsidR="001047C0" w:rsidRPr="00B5656D" w:rsidRDefault="001047C0" w:rsidP="00BF3D56">
            <w:pPr>
              <w:adjustRightInd w:val="0"/>
              <w:rPr>
                <w:rFonts w:cs="Verdana"/>
                <w:szCs w:val="18"/>
                <w:lang w:val="nl-BE"/>
              </w:rPr>
            </w:pPr>
            <w:r w:rsidRPr="00B5656D">
              <w:rPr>
                <w:rFonts w:cs="Verdana"/>
                <w:szCs w:val="18"/>
                <w:lang w:val="nl-BE"/>
              </w:rPr>
              <w:t>Aanpassingen moeten bij uitvoering conform de daaraan wettelijk gestelde eisen (o.a. Bouwbesluit)</w:t>
            </w:r>
            <w:r>
              <w:rPr>
                <w:rFonts w:cs="Verdana"/>
                <w:szCs w:val="18"/>
                <w:lang w:val="nl-BE"/>
              </w:rPr>
              <w:t xml:space="preserve"> w</w:t>
            </w:r>
            <w:r w:rsidRPr="00B5656D">
              <w:rPr>
                <w:rFonts w:cs="Verdana"/>
                <w:szCs w:val="18"/>
                <w:lang w:val="nl-BE"/>
              </w:rPr>
              <w:t>orden aangebracht. In overleg met de</w:t>
            </w:r>
            <w:r>
              <w:rPr>
                <w:rFonts w:cs="Verdana"/>
                <w:szCs w:val="18"/>
                <w:lang w:val="nl-BE"/>
              </w:rPr>
              <w:t xml:space="preserve"> </w:t>
            </w:r>
            <w:r w:rsidRPr="00B5656D">
              <w:rPr>
                <w:rFonts w:cs="Verdana"/>
                <w:szCs w:val="18"/>
                <w:lang w:val="nl-BE"/>
              </w:rPr>
              <w:t>Opdrachtgever zal bezien worden of de traplift al dan niet in het productieproces kan worden opgenomen</w:t>
            </w:r>
            <w:r>
              <w:rPr>
                <w:rFonts w:cs="Verdana"/>
                <w:szCs w:val="18"/>
                <w:lang w:val="nl-BE"/>
              </w:rPr>
              <w:t xml:space="preserve"> </w:t>
            </w:r>
            <w:r w:rsidRPr="00B5656D">
              <w:rPr>
                <w:rFonts w:cs="Verdana"/>
                <w:szCs w:val="18"/>
                <w:lang w:val="nl-BE"/>
              </w:rPr>
              <w:t>om onnodige uitloop van de doorlooptijd te voorkomen.</w:t>
            </w:r>
          </w:p>
        </w:tc>
        <w:tc>
          <w:tcPr>
            <w:tcW w:w="1134" w:type="dxa"/>
            <w:tcBorders>
              <w:top w:val="single" w:sz="4" w:space="0" w:color="000000"/>
              <w:left w:val="single" w:sz="4" w:space="0" w:color="000000"/>
              <w:bottom w:val="single" w:sz="4" w:space="0" w:color="000000"/>
              <w:right w:val="single" w:sz="4" w:space="0" w:color="000000"/>
            </w:tcBorders>
          </w:tcPr>
          <w:p w14:paraId="668F2ED9" w14:textId="020EAAAA" w:rsidR="001047C0" w:rsidRPr="00B5656D" w:rsidRDefault="001047C0" w:rsidP="001047C0">
            <w:pPr>
              <w:ind w:left="73" w:right="113"/>
              <w:rPr>
                <w:szCs w:val="18"/>
                <w:lang w:val="nl-BE"/>
              </w:rPr>
            </w:pPr>
            <w:r w:rsidRPr="00611D70">
              <w:rPr>
                <w:szCs w:val="18"/>
                <w:lang w:val="nl-BE"/>
              </w:rPr>
              <w:t xml:space="preserve">Ja </w:t>
            </w:r>
            <w:sdt>
              <w:sdtPr>
                <w:rPr>
                  <w:szCs w:val="18"/>
                  <w:lang w:val="nl-BE"/>
                </w:rPr>
                <w:id w:val="986358650"/>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r w:rsidRPr="00611D70">
              <w:rPr>
                <w:szCs w:val="18"/>
                <w:lang w:val="nl-BE"/>
              </w:rPr>
              <w:t xml:space="preserve"> / Nee </w:t>
            </w:r>
            <w:sdt>
              <w:sdtPr>
                <w:rPr>
                  <w:szCs w:val="18"/>
                  <w:lang w:val="nl-BE"/>
                </w:rPr>
                <w:id w:val="-668872790"/>
                <w14:checkbox>
                  <w14:checked w14:val="0"/>
                  <w14:checkedState w14:val="2612" w14:font="MS Gothic"/>
                  <w14:uncheckedState w14:val="2610" w14:font="MS Gothic"/>
                </w14:checkbox>
              </w:sdtPr>
              <w:sdtEndPr/>
              <w:sdtContent>
                <w:r w:rsidRPr="00611D70">
                  <w:rPr>
                    <w:rFonts w:ascii="Segoe UI Symbol" w:eastAsia="MS Gothic" w:hAnsi="Segoe UI Symbol" w:cs="Segoe UI Symbol"/>
                    <w:szCs w:val="18"/>
                    <w:lang w:val="nl-BE"/>
                  </w:rPr>
                  <w:t>☐</w:t>
                </w:r>
              </w:sdtContent>
            </w:sdt>
          </w:p>
        </w:tc>
      </w:tr>
      <w:tr w:rsidR="007674E5" w:rsidRPr="00B5656D" w14:paraId="1DD078BC"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1FB8110" w14:textId="76FFDC1F" w:rsidR="007674E5" w:rsidRPr="00B5656D" w:rsidRDefault="00B5656D" w:rsidP="00B5656D">
            <w:pPr>
              <w:jc w:val="center"/>
              <w:rPr>
                <w:szCs w:val="18"/>
                <w:lang w:val="nl-BE"/>
              </w:rPr>
            </w:pPr>
            <w:r>
              <w:rPr>
                <w:szCs w:val="18"/>
                <w:lang w:val="nl-BE"/>
              </w:rPr>
              <w:t>4.12</w:t>
            </w:r>
          </w:p>
        </w:tc>
        <w:tc>
          <w:tcPr>
            <w:tcW w:w="6946" w:type="dxa"/>
            <w:tcBorders>
              <w:top w:val="single" w:sz="4" w:space="0" w:color="000000"/>
              <w:left w:val="single" w:sz="4" w:space="0" w:color="000000"/>
              <w:bottom w:val="single" w:sz="4" w:space="0" w:color="000000"/>
              <w:right w:val="single" w:sz="4" w:space="0" w:color="000000"/>
            </w:tcBorders>
          </w:tcPr>
          <w:p w14:paraId="08931F94" w14:textId="2A5227F1" w:rsidR="007674E5" w:rsidRPr="00B5656D" w:rsidRDefault="007674E5" w:rsidP="00BF3D56">
            <w:pPr>
              <w:adjustRightInd w:val="0"/>
              <w:rPr>
                <w:rFonts w:cs="Verdana"/>
                <w:szCs w:val="18"/>
                <w:lang w:val="nl-BE"/>
              </w:rPr>
            </w:pPr>
            <w:r w:rsidRPr="00B5656D">
              <w:rPr>
                <w:rFonts w:cs="Verdana"/>
                <w:szCs w:val="18"/>
                <w:lang w:val="nl-BE"/>
              </w:rPr>
              <w:t>10 werkdagen na installatie en ingebruikneming van de traplift bespreekt Opdrachtnemer (telefonisch) met</w:t>
            </w:r>
            <w:r w:rsidR="00FB2941">
              <w:rPr>
                <w:rFonts w:cs="Verdana"/>
                <w:szCs w:val="18"/>
                <w:lang w:val="nl-BE"/>
              </w:rPr>
              <w:t xml:space="preserve"> </w:t>
            </w:r>
            <w:r w:rsidRPr="00B5656D">
              <w:rPr>
                <w:rFonts w:cs="Verdana"/>
                <w:szCs w:val="18"/>
                <w:lang w:val="nl-BE"/>
              </w:rPr>
              <w:t>cliënt het gebruik van de traplift en indien nodig verzorgt Opdrachtnemer binnen 2 werkdagen na het</w:t>
            </w:r>
            <w:r w:rsidR="00FB2941">
              <w:rPr>
                <w:rFonts w:cs="Verdana"/>
                <w:szCs w:val="18"/>
                <w:lang w:val="nl-BE"/>
              </w:rPr>
              <w:t xml:space="preserve"> </w:t>
            </w:r>
            <w:r w:rsidRPr="00B5656D">
              <w:rPr>
                <w:rFonts w:cs="Verdana"/>
                <w:szCs w:val="18"/>
                <w:lang w:val="nl-BE"/>
              </w:rPr>
              <w:t>gesprek kosteloos aanvullende instructie dan wel lost eventuele problemen op.</w:t>
            </w:r>
          </w:p>
        </w:tc>
        <w:tc>
          <w:tcPr>
            <w:tcW w:w="1134" w:type="dxa"/>
            <w:tcBorders>
              <w:top w:val="single" w:sz="4" w:space="0" w:color="000000"/>
              <w:left w:val="single" w:sz="4" w:space="0" w:color="000000"/>
              <w:bottom w:val="single" w:sz="4" w:space="0" w:color="000000"/>
              <w:right w:val="single" w:sz="4" w:space="0" w:color="000000"/>
            </w:tcBorders>
          </w:tcPr>
          <w:p w14:paraId="0F2F1F4D" w14:textId="2CFD56C0" w:rsidR="007674E5" w:rsidRPr="00B5656D" w:rsidRDefault="001047C0" w:rsidP="00B5656D">
            <w:pPr>
              <w:ind w:left="73" w:right="113"/>
              <w:rPr>
                <w:szCs w:val="18"/>
                <w:lang w:val="nl-BE"/>
              </w:rPr>
            </w:pPr>
            <w:r w:rsidRPr="00B5656D">
              <w:rPr>
                <w:szCs w:val="18"/>
                <w:lang w:val="nl-BE"/>
              </w:rPr>
              <w:t xml:space="preserve">Ja </w:t>
            </w:r>
            <w:sdt>
              <w:sdtPr>
                <w:rPr>
                  <w:szCs w:val="18"/>
                  <w:lang w:val="nl-BE"/>
                </w:rPr>
                <w:id w:val="-1755274725"/>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r w:rsidRPr="00B5656D">
              <w:rPr>
                <w:szCs w:val="18"/>
                <w:lang w:val="nl-BE"/>
              </w:rPr>
              <w:t xml:space="preserve"> / Nee </w:t>
            </w:r>
            <w:sdt>
              <w:sdtPr>
                <w:rPr>
                  <w:szCs w:val="18"/>
                  <w:lang w:val="nl-BE"/>
                </w:rPr>
                <w:id w:val="1217939775"/>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p>
        </w:tc>
      </w:tr>
      <w:tr w:rsidR="007674E5" w:rsidRPr="00B5656D" w14:paraId="70FD58B4"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36039E6" w14:textId="5DAC196D" w:rsidR="007674E5" w:rsidRPr="00B5656D" w:rsidRDefault="00B5656D" w:rsidP="00B5656D">
            <w:pPr>
              <w:jc w:val="center"/>
              <w:rPr>
                <w:b/>
                <w:color w:val="FFFFFF" w:themeColor="background1"/>
                <w:szCs w:val="18"/>
                <w:lang w:val="nl-BE"/>
              </w:rPr>
            </w:pPr>
            <w:r>
              <w:rPr>
                <w:b/>
                <w:color w:val="FFFFFF" w:themeColor="background1"/>
                <w:szCs w:val="18"/>
                <w:lang w:val="nl-BE"/>
              </w:rPr>
              <w:t>5</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D9A0559" w14:textId="1586F552" w:rsidR="007674E5" w:rsidRPr="00B5656D" w:rsidRDefault="007674E5" w:rsidP="00BF3D56">
            <w:pPr>
              <w:adjustRightInd w:val="0"/>
              <w:rPr>
                <w:rFonts w:cs="Verdana"/>
                <w:b/>
                <w:color w:val="FFFFFF" w:themeColor="background1"/>
                <w:szCs w:val="18"/>
                <w:lang w:val="nl-BE"/>
              </w:rPr>
            </w:pPr>
            <w:r w:rsidRPr="00B5656D">
              <w:rPr>
                <w:rFonts w:cs="Verdana"/>
                <w:b/>
                <w:bCs/>
                <w:color w:val="FFFFFF" w:themeColor="background1"/>
                <w:szCs w:val="18"/>
                <w:lang w:val="nl-BE"/>
              </w:rPr>
              <w:t>Bereikbaarheid, service</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8CBE42C" w14:textId="77777777" w:rsidR="007674E5" w:rsidRPr="00B5656D" w:rsidRDefault="007674E5" w:rsidP="00B5656D">
            <w:pPr>
              <w:ind w:left="73" w:right="113"/>
              <w:rPr>
                <w:b/>
                <w:color w:val="FFFFFF" w:themeColor="background1"/>
                <w:szCs w:val="18"/>
                <w:lang w:val="nl-BE"/>
              </w:rPr>
            </w:pPr>
          </w:p>
        </w:tc>
      </w:tr>
      <w:tr w:rsidR="001047C0" w:rsidRPr="00B5656D" w14:paraId="54214202"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88BF483" w14:textId="4770FCC7" w:rsidR="001047C0" w:rsidRPr="00B5656D" w:rsidRDefault="001047C0" w:rsidP="001047C0">
            <w:pPr>
              <w:jc w:val="center"/>
              <w:rPr>
                <w:szCs w:val="18"/>
                <w:lang w:val="nl-BE"/>
              </w:rPr>
            </w:pPr>
            <w:r>
              <w:rPr>
                <w:szCs w:val="18"/>
                <w:lang w:val="nl-BE"/>
              </w:rPr>
              <w:t>5.1</w:t>
            </w:r>
          </w:p>
        </w:tc>
        <w:tc>
          <w:tcPr>
            <w:tcW w:w="6946" w:type="dxa"/>
            <w:tcBorders>
              <w:top w:val="single" w:sz="4" w:space="0" w:color="000000"/>
              <w:left w:val="single" w:sz="4" w:space="0" w:color="000000"/>
              <w:bottom w:val="single" w:sz="4" w:space="0" w:color="000000"/>
              <w:right w:val="single" w:sz="4" w:space="0" w:color="000000"/>
            </w:tcBorders>
          </w:tcPr>
          <w:p w14:paraId="2C3049FD" w14:textId="2E088402" w:rsidR="001047C0" w:rsidRPr="00B5656D" w:rsidRDefault="001047C0" w:rsidP="00BF3D56">
            <w:pPr>
              <w:adjustRightInd w:val="0"/>
              <w:rPr>
                <w:szCs w:val="18"/>
                <w:lang w:val="nl-BE"/>
              </w:rPr>
            </w:pPr>
            <w:r w:rsidRPr="00B5656D">
              <w:rPr>
                <w:rFonts w:cs="Verdana"/>
                <w:szCs w:val="18"/>
                <w:lang w:val="nl-BE"/>
              </w:rPr>
              <w:t>De Opdrachtnemer fungeert als eerste contactpunt voor de Wmo-cliënten voor het stellen van vragen. Het</w:t>
            </w:r>
            <w:r>
              <w:rPr>
                <w:rFonts w:cs="Verdana"/>
                <w:szCs w:val="18"/>
                <w:lang w:val="nl-BE"/>
              </w:rPr>
              <w:t xml:space="preserve"> </w:t>
            </w:r>
            <w:r w:rsidRPr="00B5656D">
              <w:rPr>
                <w:rFonts w:cs="Verdana"/>
                <w:szCs w:val="18"/>
                <w:lang w:val="nl-BE"/>
              </w:rPr>
              <w:t>kan hierbij gaan om vragen over reparaties, instructie, levertijd en eventueel andere van belang zijnde</w:t>
            </w:r>
            <w:r>
              <w:rPr>
                <w:rFonts w:cs="Verdana"/>
                <w:szCs w:val="18"/>
                <w:lang w:val="nl-BE"/>
              </w:rPr>
              <w:t xml:space="preserve"> </w:t>
            </w:r>
            <w:r w:rsidRPr="00B5656D">
              <w:rPr>
                <w:rFonts w:cs="Verdana"/>
                <w:szCs w:val="18"/>
                <w:lang w:val="nl-BE"/>
              </w:rPr>
              <w:t>vragen. De Opdrachtnemer onderzoekt het gevraagde en zal dit conform de overeenkomst oplossen. De</w:t>
            </w:r>
            <w:r>
              <w:rPr>
                <w:rFonts w:cs="Verdana"/>
                <w:szCs w:val="18"/>
                <w:lang w:val="nl-BE"/>
              </w:rPr>
              <w:t xml:space="preserve"> </w:t>
            </w:r>
            <w:r w:rsidRPr="00B5656D">
              <w:rPr>
                <w:rFonts w:cs="Verdana"/>
                <w:szCs w:val="18"/>
                <w:lang w:val="nl-BE"/>
              </w:rPr>
              <w:t>gebruikers moeten schriftelijk geïnformeerd worden over de bereikbaarheid/service, de klachtenprocedure</w:t>
            </w:r>
            <w:r>
              <w:rPr>
                <w:rFonts w:cs="Verdana"/>
                <w:szCs w:val="18"/>
                <w:lang w:val="nl-BE"/>
              </w:rPr>
              <w:t xml:space="preserve"> </w:t>
            </w:r>
            <w:r w:rsidRPr="00B5656D">
              <w:rPr>
                <w:rFonts w:cs="Verdana"/>
                <w:szCs w:val="18"/>
                <w:lang w:val="nl-BE"/>
              </w:rPr>
              <w:t>en het onderhoud. De opdrachtnemer draagt zorg voor de communicatie met de gebruikers.</w:t>
            </w:r>
          </w:p>
        </w:tc>
        <w:tc>
          <w:tcPr>
            <w:tcW w:w="1134" w:type="dxa"/>
            <w:tcBorders>
              <w:top w:val="single" w:sz="4" w:space="0" w:color="000000"/>
              <w:left w:val="single" w:sz="4" w:space="0" w:color="000000"/>
              <w:bottom w:val="single" w:sz="4" w:space="0" w:color="000000"/>
              <w:right w:val="single" w:sz="4" w:space="0" w:color="000000"/>
            </w:tcBorders>
          </w:tcPr>
          <w:p w14:paraId="53934740" w14:textId="60FE3C61" w:rsidR="001047C0" w:rsidRPr="00B5656D" w:rsidRDefault="001047C0" w:rsidP="001047C0">
            <w:pPr>
              <w:ind w:left="73" w:right="113"/>
              <w:rPr>
                <w:szCs w:val="18"/>
                <w:lang w:val="nl-BE"/>
              </w:rPr>
            </w:pPr>
            <w:r w:rsidRPr="007714CB">
              <w:rPr>
                <w:szCs w:val="18"/>
                <w:lang w:val="nl-BE"/>
              </w:rPr>
              <w:t xml:space="preserve">Ja </w:t>
            </w:r>
            <w:sdt>
              <w:sdtPr>
                <w:rPr>
                  <w:szCs w:val="18"/>
                  <w:lang w:val="nl-BE"/>
                </w:rPr>
                <w:id w:val="141008254"/>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r w:rsidRPr="007714CB">
              <w:rPr>
                <w:szCs w:val="18"/>
                <w:lang w:val="nl-BE"/>
              </w:rPr>
              <w:t xml:space="preserve"> / Nee </w:t>
            </w:r>
            <w:sdt>
              <w:sdtPr>
                <w:rPr>
                  <w:szCs w:val="18"/>
                  <w:lang w:val="nl-BE"/>
                </w:rPr>
                <w:id w:val="1444890815"/>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p>
        </w:tc>
      </w:tr>
      <w:tr w:rsidR="001047C0" w:rsidRPr="00B5656D" w14:paraId="2B6DA22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6EF516E" w14:textId="21C5E41A" w:rsidR="001047C0" w:rsidRPr="00B5656D" w:rsidRDefault="001047C0" w:rsidP="001047C0">
            <w:pPr>
              <w:jc w:val="center"/>
              <w:rPr>
                <w:szCs w:val="18"/>
                <w:lang w:val="nl-BE"/>
              </w:rPr>
            </w:pPr>
            <w:r>
              <w:rPr>
                <w:szCs w:val="18"/>
                <w:lang w:val="nl-BE"/>
              </w:rPr>
              <w:t>5.2</w:t>
            </w:r>
          </w:p>
        </w:tc>
        <w:tc>
          <w:tcPr>
            <w:tcW w:w="6946" w:type="dxa"/>
            <w:tcBorders>
              <w:top w:val="single" w:sz="4" w:space="0" w:color="000000"/>
              <w:left w:val="single" w:sz="4" w:space="0" w:color="000000"/>
              <w:bottom w:val="single" w:sz="4" w:space="0" w:color="000000"/>
              <w:right w:val="single" w:sz="4" w:space="0" w:color="000000"/>
            </w:tcBorders>
          </w:tcPr>
          <w:p w14:paraId="6613B589" w14:textId="366152AB" w:rsidR="001047C0" w:rsidRPr="00B5656D" w:rsidRDefault="001047C0" w:rsidP="00BF3D56">
            <w:pPr>
              <w:adjustRightInd w:val="0"/>
              <w:rPr>
                <w:szCs w:val="18"/>
                <w:lang w:val="nl-BE"/>
              </w:rPr>
            </w:pPr>
            <w:r w:rsidRPr="00B5656D">
              <w:rPr>
                <w:rFonts w:cs="Verdana"/>
                <w:szCs w:val="18"/>
                <w:lang w:val="nl-BE"/>
              </w:rPr>
              <w:t>Opdrachtnemer dient op werkdagen van 8.00 uur tot 17.00 uur telefonisch, of per fax, per e-mail of</w:t>
            </w:r>
            <w:r>
              <w:rPr>
                <w:rFonts w:cs="Verdana"/>
                <w:szCs w:val="18"/>
                <w:lang w:val="nl-BE"/>
              </w:rPr>
              <w:t xml:space="preserve"> </w:t>
            </w:r>
            <w:r w:rsidRPr="00B5656D">
              <w:rPr>
                <w:rFonts w:cs="Verdana"/>
                <w:szCs w:val="18"/>
                <w:lang w:val="nl-BE"/>
              </w:rPr>
              <w:t>website, bereikbaar te zijn voor vragen, klachten en opmerkingen omtrent het geleverde.</w:t>
            </w:r>
          </w:p>
        </w:tc>
        <w:tc>
          <w:tcPr>
            <w:tcW w:w="1134" w:type="dxa"/>
            <w:tcBorders>
              <w:top w:val="single" w:sz="4" w:space="0" w:color="000000"/>
              <w:left w:val="single" w:sz="4" w:space="0" w:color="000000"/>
              <w:bottom w:val="single" w:sz="4" w:space="0" w:color="000000"/>
              <w:right w:val="single" w:sz="4" w:space="0" w:color="000000"/>
            </w:tcBorders>
          </w:tcPr>
          <w:p w14:paraId="1D283B0A" w14:textId="09E63970" w:rsidR="001047C0" w:rsidRPr="00B5656D" w:rsidRDefault="001047C0" w:rsidP="001047C0">
            <w:pPr>
              <w:ind w:left="73" w:right="113"/>
              <w:rPr>
                <w:szCs w:val="18"/>
                <w:lang w:val="nl-BE"/>
              </w:rPr>
            </w:pPr>
            <w:r w:rsidRPr="007714CB">
              <w:rPr>
                <w:szCs w:val="18"/>
                <w:lang w:val="nl-BE"/>
              </w:rPr>
              <w:t xml:space="preserve">Ja </w:t>
            </w:r>
            <w:sdt>
              <w:sdtPr>
                <w:rPr>
                  <w:szCs w:val="18"/>
                  <w:lang w:val="nl-BE"/>
                </w:rPr>
                <w:id w:val="683560687"/>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r w:rsidRPr="007714CB">
              <w:rPr>
                <w:szCs w:val="18"/>
                <w:lang w:val="nl-BE"/>
              </w:rPr>
              <w:t xml:space="preserve"> / Nee </w:t>
            </w:r>
            <w:sdt>
              <w:sdtPr>
                <w:rPr>
                  <w:szCs w:val="18"/>
                  <w:lang w:val="nl-BE"/>
                </w:rPr>
                <w:id w:val="1780600359"/>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p>
        </w:tc>
      </w:tr>
      <w:tr w:rsidR="001047C0" w:rsidRPr="00B5656D" w14:paraId="372DE1CC"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169C547" w14:textId="118C6794" w:rsidR="001047C0" w:rsidRPr="00B5656D" w:rsidRDefault="001047C0" w:rsidP="001047C0">
            <w:pPr>
              <w:jc w:val="center"/>
              <w:rPr>
                <w:szCs w:val="18"/>
                <w:lang w:val="nl-BE"/>
              </w:rPr>
            </w:pPr>
            <w:r>
              <w:rPr>
                <w:szCs w:val="18"/>
                <w:lang w:val="nl-BE"/>
              </w:rPr>
              <w:t>5.3</w:t>
            </w:r>
          </w:p>
        </w:tc>
        <w:tc>
          <w:tcPr>
            <w:tcW w:w="6946" w:type="dxa"/>
            <w:tcBorders>
              <w:top w:val="single" w:sz="4" w:space="0" w:color="000000"/>
              <w:left w:val="single" w:sz="4" w:space="0" w:color="000000"/>
              <w:bottom w:val="single" w:sz="4" w:space="0" w:color="000000"/>
              <w:right w:val="single" w:sz="4" w:space="0" w:color="000000"/>
            </w:tcBorders>
          </w:tcPr>
          <w:p w14:paraId="21C1FE60" w14:textId="7A36CCAA" w:rsidR="001047C0" w:rsidRPr="00B5656D" w:rsidRDefault="001047C0" w:rsidP="00BF3D56">
            <w:pPr>
              <w:adjustRightInd w:val="0"/>
              <w:rPr>
                <w:szCs w:val="18"/>
                <w:lang w:val="nl-BE"/>
              </w:rPr>
            </w:pPr>
            <w:r w:rsidRPr="00B5656D">
              <w:rPr>
                <w:rFonts w:cs="Verdana"/>
                <w:szCs w:val="18"/>
                <w:lang w:val="nl-BE"/>
              </w:rPr>
              <w:t>Opdrachtnemer dient voor noodgevallen, storingen calamiteiten 24 uur per dag, 7 dagen per week</w:t>
            </w:r>
            <w:r>
              <w:rPr>
                <w:rFonts w:cs="Verdana"/>
                <w:szCs w:val="18"/>
                <w:lang w:val="nl-BE"/>
              </w:rPr>
              <w:t xml:space="preserve"> </w:t>
            </w:r>
            <w:r w:rsidRPr="00B5656D">
              <w:rPr>
                <w:rFonts w:cs="Verdana"/>
                <w:szCs w:val="18"/>
                <w:lang w:val="nl-BE"/>
              </w:rPr>
              <w:t>bereikbaar te zijn.</w:t>
            </w:r>
          </w:p>
        </w:tc>
        <w:tc>
          <w:tcPr>
            <w:tcW w:w="1134" w:type="dxa"/>
            <w:tcBorders>
              <w:top w:val="single" w:sz="4" w:space="0" w:color="000000"/>
              <w:left w:val="single" w:sz="4" w:space="0" w:color="000000"/>
              <w:bottom w:val="single" w:sz="4" w:space="0" w:color="000000"/>
              <w:right w:val="single" w:sz="4" w:space="0" w:color="000000"/>
            </w:tcBorders>
          </w:tcPr>
          <w:p w14:paraId="2A486A97" w14:textId="70513ED1" w:rsidR="001047C0" w:rsidRPr="00B5656D" w:rsidRDefault="001047C0" w:rsidP="001047C0">
            <w:pPr>
              <w:ind w:left="73" w:right="113"/>
              <w:rPr>
                <w:szCs w:val="18"/>
                <w:lang w:val="nl-BE"/>
              </w:rPr>
            </w:pPr>
            <w:r w:rsidRPr="007714CB">
              <w:rPr>
                <w:szCs w:val="18"/>
                <w:lang w:val="nl-BE"/>
              </w:rPr>
              <w:t xml:space="preserve">Ja </w:t>
            </w:r>
            <w:sdt>
              <w:sdtPr>
                <w:rPr>
                  <w:szCs w:val="18"/>
                  <w:lang w:val="nl-BE"/>
                </w:rPr>
                <w:id w:val="-1066717298"/>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r w:rsidRPr="007714CB">
              <w:rPr>
                <w:szCs w:val="18"/>
                <w:lang w:val="nl-BE"/>
              </w:rPr>
              <w:t xml:space="preserve"> / Nee </w:t>
            </w:r>
            <w:sdt>
              <w:sdtPr>
                <w:rPr>
                  <w:szCs w:val="18"/>
                  <w:lang w:val="nl-BE"/>
                </w:rPr>
                <w:id w:val="-1686902609"/>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p>
        </w:tc>
      </w:tr>
      <w:tr w:rsidR="001047C0" w:rsidRPr="00B5656D" w14:paraId="3087660C"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17B40B4" w14:textId="6F0E1996" w:rsidR="001047C0" w:rsidRPr="00B5656D" w:rsidRDefault="001047C0" w:rsidP="001047C0">
            <w:pPr>
              <w:jc w:val="center"/>
              <w:rPr>
                <w:szCs w:val="18"/>
                <w:lang w:val="nl-BE"/>
              </w:rPr>
            </w:pPr>
            <w:r>
              <w:rPr>
                <w:szCs w:val="18"/>
                <w:lang w:val="nl-BE"/>
              </w:rPr>
              <w:t>5.4</w:t>
            </w:r>
          </w:p>
        </w:tc>
        <w:tc>
          <w:tcPr>
            <w:tcW w:w="6946" w:type="dxa"/>
            <w:tcBorders>
              <w:top w:val="single" w:sz="4" w:space="0" w:color="000000"/>
              <w:left w:val="single" w:sz="4" w:space="0" w:color="000000"/>
              <w:bottom w:val="single" w:sz="4" w:space="0" w:color="000000"/>
              <w:right w:val="single" w:sz="4" w:space="0" w:color="000000"/>
            </w:tcBorders>
          </w:tcPr>
          <w:p w14:paraId="506E1ADF" w14:textId="4DDFE773" w:rsidR="001047C0" w:rsidRPr="00B5656D" w:rsidRDefault="001047C0" w:rsidP="00BF3D56">
            <w:pPr>
              <w:adjustRightInd w:val="0"/>
              <w:rPr>
                <w:szCs w:val="18"/>
                <w:lang w:val="nl-BE"/>
              </w:rPr>
            </w:pPr>
            <w:r w:rsidRPr="00B5656D">
              <w:rPr>
                <w:rFonts w:cs="Verdana"/>
                <w:szCs w:val="18"/>
                <w:lang w:val="nl-BE"/>
              </w:rPr>
              <w:t>Wmo-cliënten worden bij telefonisch contact, tegen uiterlijk lokaal tarief, op een klantvriendelijke wijze,</w:t>
            </w:r>
            <w:r>
              <w:rPr>
                <w:rFonts w:cs="Verdana"/>
                <w:szCs w:val="18"/>
                <w:lang w:val="nl-BE"/>
              </w:rPr>
              <w:t xml:space="preserve"> </w:t>
            </w:r>
            <w:r w:rsidRPr="00B5656D">
              <w:rPr>
                <w:rFonts w:cs="Verdana"/>
                <w:szCs w:val="18"/>
                <w:lang w:val="nl-BE"/>
              </w:rPr>
              <w:t>correct en in de Nederlandse taal door een medewerk(st)er van de Opdrachtnemer, dus niet via een</w:t>
            </w:r>
            <w:r>
              <w:rPr>
                <w:rFonts w:cs="Verdana"/>
                <w:szCs w:val="18"/>
                <w:lang w:val="nl-BE"/>
              </w:rPr>
              <w:t xml:space="preserve"> </w:t>
            </w:r>
            <w:r w:rsidRPr="00B5656D">
              <w:rPr>
                <w:rFonts w:cs="Verdana"/>
                <w:szCs w:val="18"/>
                <w:lang w:val="nl-BE"/>
              </w:rPr>
              <w:t>computerstem, te woord gestaan.</w:t>
            </w:r>
          </w:p>
        </w:tc>
        <w:tc>
          <w:tcPr>
            <w:tcW w:w="1134" w:type="dxa"/>
            <w:tcBorders>
              <w:top w:val="single" w:sz="4" w:space="0" w:color="000000"/>
              <w:left w:val="single" w:sz="4" w:space="0" w:color="000000"/>
              <w:bottom w:val="single" w:sz="4" w:space="0" w:color="000000"/>
              <w:right w:val="single" w:sz="4" w:space="0" w:color="000000"/>
            </w:tcBorders>
          </w:tcPr>
          <w:p w14:paraId="2B09C2EA" w14:textId="03570355" w:rsidR="001047C0" w:rsidRPr="00B5656D" w:rsidRDefault="001047C0" w:rsidP="001047C0">
            <w:pPr>
              <w:ind w:left="73" w:right="113"/>
              <w:rPr>
                <w:szCs w:val="18"/>
                <w:lang w:val="nl-BE"/>
              </w:rPr>
            </w:pPr>
            <w:r w:rsidRPr="007714CB">
              <w:rPr>
                <w:szCs w:val="18"/>
                <w:lang w:val="nl-BE"/>
              </w:rPr>
              <w:t xml:space="preserve">Ja </w:t>
            </w:r>
            <w:sdt>
              <w:sdtPr>
                <w:rPr>
                  <w:szCs w:val="18"/>
                  <w:lang w:val="nl-BE"/>
                </w:rPr>
                <w:id w:val="-272174792"/>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r w:rsidRPr="007714CB">
              <w:rPr>
                <w:szCs w:val="18"/>
                <w:lang w:val="nl-BE"/>
              </w:rPr>
              <w:t xml:space="preserve"> / Nee </w:t>
            </w:r>
            <w:sdt>
              <w:sdtPr>
                <w:rPr>
                  <w:szCs w:val="18"/>
                  <w:lang w:val="nl-BE"/>
                </w:rPr>
                <w:id w:val="1738364492"/>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p>
        </w:tc>
      </w:tr>
      <w:tr w:rsidR="001047C0" w:rsidRPr="00B5656D" w14:paraId="1EF5F8FC"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0FD60DB" w14:textId="325215D0" w:rsidR="001047C0" w:rsidRPr="00B5656D" w:rsidRDefault="001047C0" w:rsidP="001047C0">
            <w:pPr>
              <w:jc w:val="center"/>
              <w:rPr>
                <w:szCs w:val="18"/>
                <w:lang w:val="nl-BE"/>
              </w:rPr>
            </w:pPr>
            <w:r>
              <w:rPr>
                <w:szCs w:val="18"/>
                <w:lang w:val="nl-BE"/>
              </w:rPr>
              <w:t>5.5</w:t>
            </w:r>
          </w:p>
        </w:tc>
        <w:tc>
          <w:tcPr>
            <w:tcW w:w="6946" w:type="dxa"/>
            <w:tcBorders>
              <w:top w:val="single" w:sz="4" w:space="0" w:color="000000"/>
              <w:left w:val="single" w:sz="4" w:space="0" w:color="000000"/>
              <w:bottom w:val="single" w:sz="4" w:space="0" w:color="000000"/>
              <w:right w:val="single" w:sz="4" w:space="0" w:color="000000"/>
            </w:tcBorders>
          </w:tcPr>
          <w:p w14:paraId="537995A9" w14:textId="7B94735B" w:rsidR="001047C0" w:rsidRPr="00B5656D" w:rsidRDefault="001047C0" w:rsidP="00BF3D56">
            <w:pPr>
              <w:adjustRightInd w:val="0"/>
              <w:rPr>
                <w:szCs w:val="18"/>
                <w:lang w:val="nl-BE"/>
              </w:rPr>
            </w:pPr>
            <w:r w:rsidRPr="00B5656D">
              <w:rPr>
                <w:rFonts w:cs="Verdana"/>
                <w:szCs w:val="18"/>
                <w:lang w:val="nl-BE"/>
              </w:rPr>
              <w:t>Vanaf het eerste contactmoment (dit is bij het bezoek voor advisering ten behoeve van de</w:t>
            </w:r>
            <w:r>
              <w:rPr>
                <w:rFonts w:cs="Verdana"/>
                <w:szCs w:val="18"/>
                <w:lang w:val="nl-BE"/>
              </w:rPr>
              <w:t xml:space="preserve"> </w:t>
            </w:r>
            <w:r w:rsidRPr="00B5656D">
              <w:rPr>
                <w:rFonts w:cs="Verdana"/>
                <w:szCs w:val="18"/>
                <w:lang w:val="nl-BE"/>
              </w:rPr>
              <w:t>indicatiestelling) stelt de Opdrachtnemer de Wmo-cliënt schriftelijk op de hoogte over de wijze waarop hij</w:t>
            </w:r>
            <w:r>
              <w:rPr>
                <w:rFonts w:cs="Verdana"/>
                <w:szCs w:val="18"/>
                <w:lang w:val="nl-BE"/>
              </w:rPr>
              <w:t xml:space="preserve"> </w:t>
            </w:r>
            <w:r w:rsidRPr="00B5656D">
              <w:rPr>
                <w:rFonts w:cs="Verdana"/>
                <w:szCs w:val="18"/>
                <w:lang w:val="nl-BE"/>
              </w:rPr>
              <w:t xml:space="preserve">bereikbaar is en welke </w:t>
            </w:r>
            <w:r w:rsidRPr="00B5656D">
              <w:rPr>
                <w:rFonts w:cs="Verdana"/>
                <w:szCs w:val="18"/>
                <w:lang w:val="nl-BE"/>
              </w:rPr>
              <w:lastRenderedPageBreak/>
              <w:t>service c.q. diensten er worden verleend.</w:t>
            </w:r>
          </w:p>
        </w:tc>
        <w:tc>
          <w:tcPr>
            <w:tcW w:w="1134" w:type="dxa"/>
            <w:tcBorders>
              <w:top w:val="single" w:sz="4" w:space="0" w:color="000000"/>
              <w:left w:val="single" w:sz="4" w:space="0" w:color="000000"/>
              <w:bottom w:val="single" w:sz="4" w:space="0" w:color="000000"/>
              <w:right w:val="single" w:sz="4" w:space="0" w:color="000000"/>
            </w:tcBorders>
          </w:tcPr>
          <w:p w14:paraId="7A6F6801" w14:textId="0737D6AF" w:rsidR="001047C0" w:rsidRPr="00B5656D" w:rsidRDefault="001047C0" w:rsidP="001047C0">
            <w:pPr>
              <w:ind w:left="73" w:right="113"/>
              <w:rPr>
                <w:szCs w:val="18"/>
                <w:lang w:val="nl-BE"/>
              </w:rPr>
            </w:pPr>
            <w:r w:rsidRPr="007714CB">
              <w:rPr>
                <w:szCs w:val="18"/>
                <w:lang w:val="nl-BE"/>
              </w:rPr>
              <w:lastRenderedPageBreak/>
              <w:t xml:space="preserve">Ja </w:t>
            </w:r>
            <w:sdt>
              <w:sdtPr>
                <w:rPr>
                  <w:szCs w:val="18"/>
                  <w:lang w:val="nl-BE"/>
                </w:rPr>
                <w:id w:val="2018420537"/>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r w:rsidRPr="007714CB">
              <w:rPr>
                <w:szCs w:val="18"/>
                <w:lang w:val="nl-BE"/>
              </w:rPr>
              <w:t xml:space="preserve"> / Nee </w:t>
            </w:r>
            <w:sdt>
              <w:sdtPr>
                <w:rPr>
                  <w:szCs w:val="18"/>
                  <w:lang w:val="nl-BE"/>
                </w:rPr>
                <w:id w:val="-1528712357"/>
                <w14:checkbox>
                  <w14:checked w14:val="0"/>
                  <w14:checkedState w14:val="2612" w14:font="MS Gothic"/>
                  <w14:uncheckedState w14:val="2610" w14:font="MS Gothic"/>
                </w14:checkbox>
              </w:sdtPr>
              <w:sdtEndPr/>
              <w:sdtContent>
                <w:r w:rsidRPr="007714CB">
                  <w:rPr>
                    <w:rFonts w:ascii="Segoe UI Symbol" w:eastAsia="MS Gothic" w:hAnsi="Segoe UI Symbol" w:cs="Segoe UI Symbol"/>
                    <w:szCs w:val="18"/>
                    <w:lang w:val="nl-BE"/>
                  </w:rPr>
                  <w:t>☐</w:t>
                </w:r>
              </w:sdtContent>
            </w:sdt>
          </w:p>
        </w:tc>
      </w:tr>
      <w:tr w:rsidR="007674E5" w:rsidRPr="00B5656D" w14:paraId="773D4EF0"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5710F7F" w14:textId="0534460C" w:rsidR="007674E5" w:rsidRPr="00B5656D" w:rsidRDefault="00B5656D" w:rsidP="00B5656D">
            <w:pPr>
              <w:jc w:val="center"/>
              <w:rPr>
                <w:b/>
                <w:color w:val="FFFFFF" w:themeColor="background1"/>
                <w:szCs w:val="18"/>
                <w:lang w:val="nl-BE"/>
              </w:rPr>
            </w:pPr>
            <w:r>
              <w:rPr>
                <w:b/>
                <w:color w:val="FFFFFF" w:themeColor="background1"/>
                <w:szCs w:val="18"/>
                <w:lang w:val="nl-BE"/>
              </w:rPr>
              <w:t>6</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0D6C6C6F" w14:textId="23D72ECD" w:rsidR="007674E5" w:rsidRPr="00B5656D" w:rsidRDefault="007674E5" w:rsidP="00BF3D56">
            <w:pPr>
              <w:rPr>
                <w:b/>
                <w:color w:val="FFFFFF" w:themeColor="background1"/>
                <w:szCs w:val="18"/>
                <w:lang w:val="nl-BE"/>
              </w:rPr>
            </w:pPr>
            <w:r w:rsidRPr="00B5656D">
              <w:rPr>
                <w:rFonts w:cs="Verdana"/>
                <w:b/>
                <w:bCs/>
                <w:color w:val="FFFFFF" w:themeColor="background1"/>
                <w:szCs w:val="18"/>
                <w:lang w:val="nl-BE"/>
              </w:rPr>
              <w:t>Klachtenprocedure</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3888404" w14:textId="77777777" w:rsidR="007674E5" w:rsidRPr="00B5656D" w:rsidRDefault="007674E5" w:rsidP="00B5656D">
            <w:pPr>
              <w:ind w:left="73" w:right="113"/>
              <w:rPr>
                <w:b/>
                <w:color w:val="FFFFFF" w:themeColor="background1"/>
                <w:szCs w:val="18"/>
                <w:lang w:val="nl-BE"/>
              </w:rPr>
            </w:pPr>
          </w:p>
        </w:tc>
      </w:tr>
      <w:tr w:rsidR="007674E5" w:rsidRPr="00B5656D" w14:paraId="3073579C"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9554738" w14:textId="574D211B" w:rsidR="007674E5" w:rsidRPr="00B5656D" w:rsidRDefault="00B5656D" w:rsidP="00B5656D">
            <w:pPr>
              <w:jc w:val="center"/>
              <w:rPr>
                <w:szCs w:val="18"/>
                <w:lang w:val="nl-BE"/>
              </w:rPr>
            </w:pPr>
            <w:r>
              <w:rPr>
                <w:szCs w:val="18"/>
                <w:lang w:val="nl-BE"/>
              </w:rPr>
              <w:t>6.1</w:t>
            </w:r>
          </w:p>
        </w:tc>
        <w:tc>
          <w:tcPr>
            <w:tcW w:w="6946" w:type="dxa"/>
            <w:tcBorders>
              <w:top w:val="single" w:sz="4" w:space="0" w:color="000000"/>
              <w:left w:val="single" w:sz="4" w:space="0" w:color="000000"/>
              <w:bottom w:val="single" w:sz="4" w:space="0" w:color="000000"/>
              <w:right w:val="single" w:sz="4" w:space="0" w:color="000000"/>
            </w:tcBorders>
          </w:tcPr>
          <w:p w14:paraId="7799EF41" w14:textId="2F584D6C" w:rsidR="007674E5" w:rsidRPr="00B5656D" w:rsidRDefault="007674E5" w:rsidP="00BF3D56">
            <w:pPr>
              <w:rPr>
                <w:szCs w:val="18"/>
                <w:lang w:val="nl-BE"/>
              </w:rPr>
            </w:pPr>
            <w:r w:rsidRPr="00B5656D">
              <w:rPr>
                <w:rFonts w:cs="Verdana"/>
                <w:szCs w:val="18"/>
                <w:lang w:val="nl-BE"/>
              </w:rPr>
              <w:t>De Inschrijver dient te beschikken over een klachtenprocedure voor de Wmo-cliënt en de Opdrachtgever.</w:t>
            </w:r>
          </w:p>
        </w:tc>
        <w:tc>
          <w:tcPr>
            <w:tcW w:w="1134" w:type="dxa"/>
            <w:tcBorders>
              <w:top w:val="single" w:sz="4" w:space="0" w:color="000000"/>
              <w:left w:val="single" w:sz="4" w:space="0" w:color="000000"/>
              <w:bottom w:val="single" w:sz="4" w:space="0" w:color="000000"/>
              <w:right w:val="single" w:sz="4" w:space="0" w:color="000000"/>
            </w:tcBorders>
          </w:tcPr>
          <w:p w14:paraId="677C8E7E" w14:textId="29F08090" w:rsidR="007674E5" w:rsidRPr="00B5656D" w:rsidRDefault="001047C0" w:rsidP="00B5656D">
            <w:pPr>
              <w:ind w:left="73" w:right="113"/>
              <w:rPr>
                <w:szCs w:val="18"/>
                <w:lang w:val="nl-BE"/>
              </w:rPr>
            </w:pPr>
            <w:r w:rsidRPr="00B5656D">
              <w:rPr>
                <w:szCs w:val="18"/>
                <w:lang w:val="nl-BE"/>
              </w:rPr>
              <w:t xml:space="preserve">Ja </w:t>
            </w:r>
            <w:sdt>
              <w:sdtPr>
                <w:rPr>
                  <w:szCs w:val="18"/>
                  <w:lang w:val="nl-BE"/>
                </w:rPr>
                <w:id w:val="-627309566"/>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r w:rsidRPr="00B5656D">
              <w:rPr>
                <w:szCs w:val="18"/>
                <w:lang w:val="nl-BE"/>
              </w:rPr>
              <w:t xml:space="preserve"> / Nee </w:t>
            </w:r>
            <w:sdt>
              <w:sdtPr>
                <w:rPr>
                  <w:szCs w:val="18"/>
                  <w:lang w:val="nl-BE"/>
                </w:rPr>
                <w:id w:val="53667130"/>
                <w14:checkbox>
                  <w14:checked w14:val="0"/>
                  <w14:checkedState w14:val="2612" w14:font="MS Gothic"/>
                  <w14:uncheckedState w14:val="2610" w14:font="MS Gothic"/>
                </w14:checkbox>
              </w:sdtPr>
              <w:sdtEndPr/>
              <w:sdtContent>
                <w:r w:rsidRPr="00B5656D">
                  <w:rPr>
                    <w:rFonts w:ascii="Segoe UI Symbol" w:eastAsia="MS Gothic" w:hAnsi="Segoe UI Symbol" w:cs="Segoe UI Symbol"/>
                    <w:szCs w:val="18"/>
                    <w:lang w:val="nl-BE"/>
                  </w:rPr>
                  <w:t>☐</w:t>
                </w:r>
              </w:sdtContent>
            </w:sdt>
          </w:p>
        </w:tc>
      </w:tr>
      <w:tr w:rsidR="007674E5" w:rsidRPr="00B5656D" w14:paraId="7AFA3302"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1D6733D" w14:textId="4CF804AA" w:rsidR="007674E5" w:rsidRPr="00B5656D" w:rsidRDefault="00B5656D" w:rsidP="00B5656D">
            <w:pPr>
              <w:jc w:val="center"/>
              <w:rPr>
                <w:b/>
                <w:color w:val="FFFFFF" w:themeColor="background1"/>
                <w:szCs w:val="18"/>
                <w:lang w:val="nl-BE"/>
              </w:rPr>
            </w:pPr>
            <w:r>
              <w:rPr>
                <w:b/>
                <w:color w:val="FFFFFF" w:themeColor="background1"/>
                <w:szCs w:val="18"/>
                <w:lang w:val="nl-BE"/>
              </w:rPr>
              <w:t>7</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B0FA096" w14:textId="10FA2A4A" w:rsidR="007674E5" w:rsidRPr="00B5656D" w:rsidRDefault="007674E5" w:rsidP="00BF3D56">
            <w:pPr>
              <w:rPr>
                <w:b/>
                <w:color w:val="FFFFFF" w:themeColor="background1"/>
                <w:szCs w:val="18"/>
                <w:lang w:val="nl-BE"/>
              </w:rPr>
            </w:pPr>
            <w:r w:rsidRPr="00B5656D">
              <w:rPr>
                <w:rFonts w:cs="Verdana"/>
                <w:b/>
                <w:bCs/>
                <w:color w:val="FFFFFF" w:themeColor="background1"/>
                <w:szCs w:val="18"/>
                <w:lang w:val="nl-BE"/>
              </w:rPr>
              <w:t>Onderhoud en service</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61906186" w14:textId="77777777" w:rsidR="007674E5" w:rsidRPr="00B5656D" w:rsidRDefault="007674E5" w:rsidP="00B5656D">
            <w:pPr>
              <w:ind w:left="73" w:right="113"/>
              <w:rPr>
                <w:b/>
                <w:color w:val="FFFFFF" w:themeColor="background1"/>
                <w:szCs w:val="18"/>
                <w:lang w:val="nl-BE"/>
              </w:rPr>
            </w:pPr>
          </w:p>
        </w:tc>
      </w:tr>
      <w:tr w:rsidR="001047C0" w:rsidRPr="00B5656D" w14:paraId="7D6F3E8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46DF377" w14:textId="69FBD5E8" w:rsidR="001047C0" w:rsidRPr="00B5656D" w:rsidRDefault="001047C0" w:rsidP="001047C0">
            <w:pPr>
              <w:jc w:val="center"/>
              <w:rPr>
                <w:szCs w:val="18"/>
                <w:lang w:val="nl-BE"/>
              </w:rPr>
            </w:pPr>
            <w:r>
              <w:rPr>
                <w:szCs w:val="18"/>
                <w:lang w:val="nl-BE"/>
              </w:rPr>
              <w:t>7.1</w:t>
            </w:r>
          </w:p>
        </w:tc>
        <w:tc>
          <w:tcPr>
            <w:tcW w:w="6946" w:type="dxa"/>
            <w:tcBorders>
              <w:top w:val="single" w:sz="4" w:space="0" w:color="000000"/>
              <w:left w:val="single" w:sz="4" w:space="0" w:color="000000"/>
              <w:bottom w:val="single" w:sz="4" w:space="0" w:color="000000"/>
              <w:right w:val="single" w:sz="4" w:space="0" w:color="000000"/>
            </w:tcBorders>
          </w:tcPr>
          <w:p w14:paraId="39221F6E" w14:textId="1987CBFE" w:rsidR="001047C0" w:rsidRPr="00B5656D" w:rsidRDefault="001047C0" w:rsidP="00BF3D56">
            <w:pPr>
              <w:adjustRightInd w:val="0"/>
              <w:rPr>
                <w:szCs w:val="18"/>
                <w:lang w:val="nl-BE"/>
              </w:rPr>
            </w:pPr>
            <w:r w:rsidRPr="00B5656D">
              <w:rPr>
                <w:rFonts w:cs="Verdana"/>
                <w:szCs w:val="18"/>
                <w:lang w:val="nl-BE"/>
              </w:rPr>
              <w:t>Opdrachtnemer verzorgt all-in onderhoud ten behoeve van de door hem gedurende de looptijd van de</w:t>
            </w:r>
            <w:r>
              <w:rPr>
                <w:rFonts w:cs="Verdana"/>
                <w:szCs w:val="18"/>
                <w:lang w:val="nl-BE"/>
              </w:rPr>
              <w:t xml:space="preserve"> </w:t>
            </w:r>
            <w:r w:rsidRPr="00B5656D">
              <w:rPr>
                <w:rFonts w:cs="Verdana"/>
                <w:szCs w:val="18"/>
                <w:lang w:val="nl-BE"/>
              </w:rPr>
              <w:t>Raamovereenkomst afgeleverde, geplaatste en goedgekeurde trapliften. All-in onderhoud omvat Preventief</w:t>
            </w:r>
            <w:r>
              <w:rPr>
                <w:rFonts w:cs="Verdana"/>
                <w:szCs w:val="18"/>
                <w:lang w:val="nl-BE"/>
              </w:rPr>
              <w:t xml:space="preserve"> </w:t>
            </w:r>
            <w:r w:rsidRPr="00B5656D">
              <w:rPr>
                <w:rFonts w:cs="Verdana"/>
                <w:szCs w:val="18"/>
                <w:lang w:val="nl-BE"/>
              </w:rPr>
              <w:t>en Correctief onderhoud, met uitzondering van onderhoud en reparatie naar aanleiding van schade</w:t>
            </w:r>
            <w:r>
              <w:rPr>
                <w:rFonts w:cs="Verdana"/>
                <w:szCs w:val="18"/>
                <w:lang w:val="nl-BE"/>
              </w:rPr>
              <w:t xml:space="preserve"> </w:t>
            </w:r>
            <w:r w:rsidRPr="00B5656D">
              <w:rPr>
                <w:rFonts w:cs="Verdana"/>
                <w:szCs w:val="18"/>
                <w:lang w:val="nl-BE"/>
              </w:rPr>
              <w:t>toegebracht door Cliënt door ondeskundig gebruik.</w:t>
            </w:r>
          </w:p>
        </w:tc>
        <w:tc>
          <w:tcPr>
            <w:tcW w:w="1134" w:type="dxa"/>
            <w:tcBorders>
              <w:top w:val="single" w:sz="4" w:space="0" w:color="000000"/>
              <w:left w:val="single" w:sz="4" w:space="0" w:color="000000"/>
              <w:bottom w:val="single" w:sz="4" w:space="0" w:color="000000"/>
              <w:right w:val="single" w:sz="4" w:space="0" w:color="000000"/>
            </w:tcBorders>
          </w:tcPr>
          <w:p w14:paraId="6D1C9AE5" w14:textId="05AFA300" w:rsidR="001047C0" w:rsidRPr="00B5656D" w:rsidRDefault="001047C0" w:rsidP="001047C0">
            <w:pPr>
              <w:ind w:left="73" w:right="113"/>
              <w:rPr>
                <w:szCs w:val="18"/>
                <w:lang w:val="nl-BE"/>
              </w:rPr>
            </w:pPr>
            <w:r w:rsidRPr="001F6D58">
              <w:rPr>
                <w:szCs w:val="18"/>
                <w:lang w:val="nl-BE"/>
              </w:rPr>
              <w:t xml:space="preserve">Ja </w:t>
            </w:r>
            <w:sdt>
              <w:sdtPr>
                <w:rPr>
                  <w:szCs w:val="18"/>
                  <w:lang w:val="nl-BE"/>
                </w:rPr>
                <w:id w:val="1002545903"/>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r w:rsidRPr="001F6D58">
              <w:rPr>
                <w:szCs w:val="18"/>
                <w:lang w:val="nl-BE"/>
              </w:rPr>
              <w:t xml:space="preserve"> / Nee </w:t>
            </w:r>
            <w:sdt>
              <w:sdtPr>
                <w:rPr>
                  <w:szCs w:val="18"/>
                  <w:lang w:val="nl-BE"/>
                </w:rPr>
                <w:id w:val="502393518"/>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p>
        </w:tc>
      </w:tr>
      <w:tr w:rsidR="001047C0" w:rsidRPr="00B5656D" w14:paraId="7B145F53"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28BA134A" w14:textId="03EB08C4" w:rsidR="001047C0" w:rsidRPr="00B5656D" w:rsidRDefault="001047C0" w:rsidP="001047C0">
            <w:pPr>
              <w:jc w:val="center"/>
              <w:rPr>
                <w:szCs w:val="18"/>
                <w:lang w:val="nl-BE"/>
              </w:rPr>
            </w:pPr>
            <w:r>
              <w:rPr>
                <w:szCs w:val="18"/>
                <w:lang w:val="nl-BE"/>
              </w:rPr>
              <w:t>7.2</w:t>
            </w:r>
          </w:p>
        </w:tc>
        <w:tc>
          <w:tcPr>
            <w:tcW w:w="6946" w:type="dxa"/>
            <w:tcBorders>
              <w:top w:val="single" w:sz="4" w:space="0" w:color="000000"/>
              <w:left w:val="single" w:sz="4" w:space="0" w:color="000000"/>
              <w:bottom w:val="single" w:sz="4" w:space="0" w:color="000000"/>
              <w:right w:val="single" w:sz="4" w:space="0" w:color="000000"/>
            </w:tcBorders>
          </w:tcPr>
          <w:p w14:paraId="0582B602" w14:textId="6393F7AC" w:rsidR="001047C0" w:rsidRPr="00B5656D" w:rsidRDefault="001047C0" w:rsidP="00BF3D56">
            <w:pPr>
              <w:adjustRightInd w:val="0"/>
              <w:rPr>
                <w:szCs w:val="18"/>
                <w:lang w:val="nl-BE"/>
              </w:rPr>
            </w:pPr>
            <w:r w:rsidRPr="00B5656D">
              <w:rPr>
                <w:rFonts w:cs="Verdana"/>
                <w:szCs w:val="18"/>
                <w:lang w:val="nl-BE"/>
              </w:rPr>
              <w:t>Al het onderhoud en alle reparaties, behalve het huishoudelijk reinigen van de buitenzijde van de</w:t>
            </w:r>
            <w:r>
              <w:rPr>
                <w:rFonts w:cs="Verdana"/>
                <w:szCs w:val="18"/>
                <w:lang w:val="nl-BE"/>
              </w:rPr>
              <w:t xml:space="preserve"> </w:t>
            </w:r>
            <w:r w:rsidRPr="00B5656D">
              <w:rPr>
                <w:rFonts w:cs="Verdana"/>
                <w:szCs w:val="18"/>
                <w:lang w:val="nl-BE"/>
              </w:rPr>
              <w:t>traplift, wordt uitgevoerd door, of namens, en onder verantwoordelijkheid van de Opdrachtnemer.</w:t>
            </w:r>
          </w:p>
        </w:tc>
        <w:tc>
          <w:tcPr>
            <w:tcW w:w="1134" w:type="dxa"/>
            <w:tcBorders>
              <w:top w:val="single" w:sz="4" w:space="0" w:color="000000"/>
              <w:left w:val="single" w:sz="4" w:space="0" w:color="000000"/>
              <w:bottom w:val="single" w:sz="4" w:space="0" w:color="000000"/>
              <w:right w:val="single" w:sz="4" w:space="0" w:color="000000"/>
            </w:tcBorders>
          </w:tcPr>
          <w:p w14:paraId="028D2014" w14:textId="6F36C257" w:rsidR="001047C0" w:rsidRPr="00B5656D" w:rsidRDefault="001047C0" w:rsidP="001047C0">
            <w:pPr>
              <w:ind w:left="73" w:right="113"/>
              <w:rPr>
                <w:szCs w:val="18"/>
                <w:lang w:val="nl-BE"/>
              </w:rPr>
            </w:pPr>
            <w:r w:rsidRPr="001F6D58">
              <w:rPr>
                <w:szCs w:val="18"/>
                <w:lang w:val="nl-BE"/>
              </w:rPr>
              <w:t xml:space="preserve">Ja </w:t>
            </w:r>
            <w:sdt>
              <w:sdtPr>
                <w:rPr>
                  <w:szCs w:val="18"/>
                  <w:lang w:val="nl-BE"/>
                </w:rPr>
                <w:id w:val="2082022093"/>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r w:rsidRPr="001F6D58">
              <w:rPr>
                <w:szCs w:val="18"/>
                <w:lang w:val="nl-BE"/>
              </w:rPr>
              <w:t xml:space="preserve"> / Nee </w:t>
            </w:r>
            <w:sdt>
              <w:sdtPr>
                <w:rPr>
                  <w:szCs w:val="18"/>
                  <w:lang w:val="nl-BE"/>
                </w:rPr>
                <w:id w:val="1308897701"/>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p>
        </w:tc>
      </w:tr>
      <w:tr w:rsidR="001047C0" w:rsidRPr="00B5656D" w14:paraId="4462B2C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63B776F" w14:textId="2B798E62" w:rsidR="001047C0" w:rsidRPr="00B5656D" w:rsidRDefault="001047C0" w:rsidP="001047C0">
            <w:pPr>
              <w:jc w:val="center"/>
              <w:rPr>
                <w:szCs w:val="18"/>
                <w:lang w:val="nl-BE"/>
              </w:rPr>
            </w:pPr>
            <w:r>
              <w:rPr>
                <w:szCs w:val="18"/>
                <w:lang w:val="nl-BE"/>
              </w:rPr>
              <w:t>7.3</w:t>
            </w:r>
          </w:p>
        </w:tc>
        <w:tc>
          <w:tcPr>
            <w:tcW w:w="6946" w:type="dxa"/>
            <w:tcBorders>
              <w:top w:val="single" w:sz="4" w:space="0" w:color="000000"/>
              <w:left w:val="single" w:sz="4" w:space="0" w:color="000000"/>
              <w:bottom w:val="single" w:sz="4" w:space="0" w:color="000000"/>
              <w:right w:val="single" w:sz="4" w:space="0" w:color="000000"/>
            </w:tcBorders>
          </w:tcPr>
          <w:p w14:paraId="402A805C" w14:textId="6AB4E144" w:rsidR="001047C0" w:rsidRDefault="001047C0" w:rsidP="00BF3D56">
            <w:pPr>
              <w:adjustRightInd w:val="0"/>
              <w:rPr>
                <w:rFonts w:cs="Verdana"/>
                <w:szCs w:val="18"/>
                <w:lang w:val="nl-BE"/>
              </w:rPr>
            </w:pPr>
            <w:r w:rsidRPr="00B5656D">
              <w:rPr>
                <w:rFonts w:cs="Verdana"/>
                <w:szCs w:val="18"/>
                <w:lang w:val="nl-BE"/>
              </w:rPr>
              <w:t>Het All-in onderhoud gaat in op het moment dat de traplift geleverd en na inspectie is goedgekeurd, en</w:t>
            </w:r>
            <w:r>
              <w:rPr>
                <w:rFonts w:cs="Verdana"/>
                <w:szCs w:val="18"/>
                <w:lang w:val="nl-BE"/>
              </w:rPr>
              <w:t xml:space="preserve"> </w:t>
            </w:r>
            <w:r w:rsidRPr="00B5656D">
              <w:rPr>
                <w:rFonts w:cs="Verdana"/>
                <w:szCs w:val="18"/>
                <w:lang w:val="nl-BE"/>
              </w:rPr>
              <w:t>eindigt op de dag dat de Opdrachtgever aangeeft dat de traplift niet meer gebruikt wordt of moet worden</w:t>
            </w:r>
            <w:r>
              <w:rPr>
                <w:rFonts w:cs="Verdana"/>
                <w:szCs w:val="18"/>
                <w:lang w:val="nl-BE"/>
              </w:rPr>
              <w:t xml:space="preserve"> </w:t>
            </w:r>
            <w:r w:rsidRPr="00B5656D">
              <w:rPr>
                <w:rFonts w:cs="Verdana"/>
                <w:szCs w:val="18"/>
                <w:lang w:val="nl-BE"/>
              </w:rPr>
              <w:t>gedemonteerd.</w:t>
            </w:r>
          </w:p>
          <w:p w14:paraId="3832DC00" w14:textId="77777777" w:rsidR="00C57687" w:rsidRPr="00B5656D" w:rsidRDefault="00C57687" w:rsidP="00BF3D56">
            <w:pPr>
              <w:adjustRightInd w:val="0"/>
              <w:rPr>
                <w:rFonts w:cs="Verdana"/>
                <w:szCs w:val="18"/>
                <w:lang w:val="nl-BE"/>
              </w:rPr>
            </w:pPr>
          </w:p>
          <w:p w14:paraId="02618E1B" w14:textId="2403EA67" w:rsidR="001047C0" w:rsidRPr="00B5656D" w:rsidRDefault="001047C0" w:rsidP="00BF3D56">
            <w:pPr>
              <w:adjustRightInd w:val="0"/>
              <w:rPr>
                <w:szCs w:val="18"/>
                <w:lang w:val="nl-BE"/>
              </w:rPr>
            </w:pPr>
            <w:r w:rsidRPr="00B5656D">
              <w:rPr>
                <w:rFonts w:cs="Verdana"/>
                <w:szCs w:val="18"/>
                <w:lang w:val="nl-BE"/>
              </w:rPr>
              <w:t>Het onderhoud geldt voor de totale gebruiksduur van de traplift. De gebruiksduur is minimaal 10 jaar en</w:t>
            </w:r>
            <w:r>
              <w:rPr>
                <w:rFonts w:cs="Verdana"/>
                <w:szCs w:val="18"/>
                <w:lang w:val="nl-BE"/>
              </w:rPr>
              <w:t xml:space="preserve"> </w:t>
            </w:r>
            <w:r w:rsidRPr="00B5656D">
              <w:rPr>
                <w:rFonts w:cs="Verdana"/>
                <w:szCs w:val="18"/>
                <w:lang w:val="nl-BE"/>
              </w:rPr>
              <w:t>maximaal 15 jaar na de laatste installatiedatum van de traplift.</w:t>
            </w:r>
          </w:p>
        </w:tc>
        <w:tc>
          <w:tcPr>
            <w:tcW w:w="1134" w:type="dxa"/>
            <w:tcBorders>
              <w:top w:val="single" w:sz="4" w:space="0" w:color="000000"/>
              <w:left w:val="single" w:sz="4" w:space="0" w:color="000000"/>
              <w:bottom w:val="single" w:sz="4" w:space="0" w:color="000000"/>
              <w:right w:val="single" w:sz="4" w:space="0" w:color="000000"/>
            </w:tcBorders>
          </w:tcPr>
          <w:p w14:paraId="73955ECC" w14:textId="6A3C96DB" w:rsidR="001047C0" w:rsidRPr="00B5656D" w:rsidRDefault="001047C0" w:rsidP="001047C0">
            <w:pPr>
              <w:ind w:left="73" w:right="113"/>
              <w:rPr>
                <w:szCs w:val="18"/>
                <w:lang w:val="nl-BE"/>
              </w:rPr>
            </w:pPr>
            <w:r w:rsidRPr="001F6D58">
              <w:rPr>
                <w:szCs w:val="18"/>
                <w:lang w:val="nl-BE"/>
              </w:rPr>
              <w:t xml:space="preserve">Ja </w:t>
            </w:r>
            <w:sdt>
              <w:sdtPr>
                <w:rPr>
                  <w:szCs w:val="18"/>
                  <w:lang w:val="nl-BE"/>
                </w:rPr>
                <w:id w:val="1167366727"/>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r w:rsidRPr="001F6D58">
              <w:rPr>
                <w:szCs w:val="18"/>
                <w:lang w:val="nl-BE"/>
              </w:rPr>
              <w:t xml:space="preserve"> / Nee </w:t>
            </w:r>
            <w:sdt>
              <w:sdtPr>
                <w:rPr>
                  <w:szCs w:val="18"/>
                  <w:lang w:val="nl-BE"/>
                </w:rPr>
                <w:id w:val="-99649257"/>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p>
        </w:tc>
      </w:tr>
      <w:tr w:rsidR="001047C0" w:rsidRPr="00B5656D" w14:paraId="768DF61B"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0EFCCE0" w14:textId="2E6898F3" w:rsidR="001047C0" w:rsidRPr="00B5656D" w:rsidRDefault="001047C0" w:rsidP="001047C0">
            <w:pPr>
              <w:jc w:val="center"/>
              <w:rPr>
                <w:szCs w:val="18"/>
                <w:lang w:val="nl-BE"/>
              </w:rPr>
            </w:pPr>
            <w:r>
              <w:rPr>
                <w:szCs w:val="18"/>
                <w:lang w:val="nl-BE"/>
              </w:rPr>
              <w:t>7.4</w:t>
            </w:r>
          </w:p>
        </w:tc>
        <w:tc>
          <w:tcPr>
            <w:tcW w:w="6946" w:type="dxa"/>
            <w:tcBorders>
              <w:top w:val="single" w:sz="4" w:space="0" w:color="000000"/>
              <w:left w:val="single" w:sz="4" w:space="0" w:color="000000"/>
              <w:bottom w:val="single" w:sz="4" w:space="0" w:color="000000"/>
              <w:right w:val="single" w:sz="4" w:space="0" w:color="000000"/>
            </w:tcBorders>
          </w:tcPr>
          <w:p w14:paraId="4A938E08" w14:textId="496B9862" w:rsidR="001047C0" w:rsidRPr="00B5656D" w:rsidRDefault="001047C0" w:rsidP="00BF3D56">
            <w:pPr>
              <w:adjustRightInd w:val="0"/>
              <w:rPr>
                <w:szCs w:val="18"/>
                <w:lang w:val="nl-BE"/>
              </w:rPr>
            </w:pPr>
            <w:r w:rsidRPr="00B5656D">
              <w:rPr>
                <w:rFonts w:cs="Verdana"/>
                <w:szCs w:val="18"/>
                <w:lang w:val="nl-BE"/>
              </w:rPr>
              <w:t>Na 10 jaar heeft zowel de Opdrachtgever als de Opdrachtnemer de mogelijkheid om in gezamenlijk overleg</w:t>
            </w:r>
            <w:r>
              <w:rPr>
                <w:rFonts w:cs="Verdana"/>
                <w:szCs w:val="18"/>
                <w:lang w:val="nl-BE"/>
              </w:rPr>
              <w:t xml:space="preserve"> </w:t>
            </w:r>
            <w:r w:rsidRPr="00B5656D">
              <w:rPr>
                <w:rFonts w:cs="Verdana"/>
                <w:szCs w:val="18"/>
                <w:lang w:val="nl-BE"/>
              </w:rPr>
              <w:t>nadere afspraken te maken met betrekking tot het al dan niet continueren van het all-in onderhoud per</w:t>
            </w:r>
            <w:r>
              <w:rPr>
                <w:rFonts w:cs="Verdana"/>
                <w:szCs w:val="18"/>
                <w:lang w:val="nl-BE"/>
              </w:rPr>
              <w:t xml:space="preserve"> </w:t>
            </w:r>
            <w:r w:rsidRPr="00B5656D">
              <w:rPr>
                <w:rFonts w:cs="Verdana"/>
                <w:szCs w:val="18"/>
                <w:lang w:val="nl-BE"/>
              </w:rPr>
              <w:t>individuele traplift. Indien geen van de partijen na deze periode hier gebruik van maakt, loopt het all-in</w:t>
            </w:r>
            <w:r>
              <w:rPr>
                <w:rFonts w:cs="Verdana"/>
                <w:szCs w:val="18"/>
                <w:lang w:val="nl-BE"/>
              </w:rPr>
              <w:t xml:space="preserve"> </w:t>
            </w:r>
            <w:r w:rsidRPr="00B5656D">
              <w:rPr>
                <w:rFonts w:cs="Verdana"/>
                <w:szCs w:val="18"/>
                <w:lang w:val="nl-BE"/>
              </w:rPr>
              <w:t>onderhoud door voor de periode van 5 jaar in een nieuw/ separaat all-in onderhoudscontact voor trapliften</w:t>
            </w:r>
            <w:r>
              <w:rPr>
                <w:rFonts w:cs="Verdana"/>
                <w:szCs w:val="18"/>
                <w:lang w:val="nl-BE"/>
              </w:rPr>
              <w:t xml:space="preserve"> </w:t>
            </w:r>
            <w:r w:rsidRPr="00B5656D">
              <w:rPr>
                <w:rFonts w:cs="Verdana"/>
                <w:szCs w:val="18"/>
                <w:lang w:val="nl-BE"/>
              </w:rPr>
              <w:t>10-15 jaar oud.</w:t>
            </w:r>
            <w:r>
              <w:rPr>
                <w:rFonts w:cs="Verdana"/>
                <w:szCs w:val="18"/>
                <w:lang w:val="nl-BE"/>
              </w:rPr>
              <w:t xml:space="preserve"> </w:t>
            </w:r>
            <w:r w:rsidRPr="00B5656D">
              <w:rPr>
                <w:rFonts w:cs="Verdana"/>
                <w:szCs w:val="18"/>
                <w:lang w:val="nl-BE"/>
              </w:rPr>
              <w:t>Trapliften worden dus na 10 of na 15 jaar vervangen.</w:t>
            </w:r>
          </w:p>
        </w:tc>
        <w:tc>
          <w:tcPr>
            <w:tcW w:w="1134" w:type="dxa"/>
            <w:tcBorders>
              <w:top w:val="single" w:sz="4" w:space="0" w:color="000000"/>
              <w:left w:val="single" w:sz="4" w:space="0" w:color="000000"/>
              <w:bottom w:val="single" w:sz="4" w:space="0" w:color="000000"/>
              <w:right w:val="single" w:sz="4" w:space="0" w:color="000000"/>
            </w:tcBorders>
          </w:tcPr>
          <w:p w14:paraId="19BCAEE3" w14:textId="77AF5F1C" w:rsidR="001047C0" w:rsidRPr="00B5656D" w:rsidRDefault="001047C0" w:rsidP="001047C0">
            <w:pPr>
              <w:ind w:left="73" w:right="113"/>
              <w:rPr>
                <w:szCs w:val="18"/>
                <w:lang w:val="nl-BE"/>
              </w:rPr>
            </w:pPr>
            <w:r w:rsidRPr="001F6D58">
              <w:rPr>
                <w:szCs w:val="18"/>
                <w:lang w:val="nl-BE"/>
              </w:rPr>
              <w:t xml:space="preserve">Ja </w:t>
            </w:r>
            <w:sdt>
              <w:sdtPr>
                <w:rPr>
                  <w:szCs w:val="18"/>
                  <w:lang w:val="nl-BE"/>
                </w:rPr>
                <w:id w:val="1659414411"/>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r w:rsidRPr="001F6D58">
              <w:rPr>
                <w:szCs w:val="18"/>
                <w:lang w:val="nl-BE"/>
              </w:rPr>
              <w:t xml:space="preserve"> / Nee </w:t>
            </w:r>
            <w:sdt>
              <w:sdtPr>
                <w:rPr>
                  <w:szCs w:val="18"/>
                  <w:lang w:val="nl-BE"/>
                </w:rPr>
                <w:id w:val="-319116501"/>
                <w14:checkbox>
                  <w14:checked w14:val="0"/>
                  <w14:checkedState w14:val="2612" w14:font="MS Gothic"/>
                  <w14:uncheckedState w14:val="2610" w14:font="MS Gothic"/>
                </w14:checkbox>
              </w:sdtPr>
              <w:sdtEndPr/>
              <w:sdtContent>
                <w:r w:rsidRPr="001F6D58">
                  <w:rPr>
                    <w:rFonts w:ascii="Segoe UI Symbol" w:eastAsia="MS Gothic" w:hAnsi="Segoe UI Symbol" w:cs="Segoe UI Symbol"/>
                    <w:szCs w:val="18"/>
                    <w:lang w:val="nl-BE"/>
                  </w:rPr>
                  <w:t>☐</w:t>
                </w:r>
              </w:sdtContent>
            </w:sdt>
          </w:p>
        </w:tc>
      </w:tr>
      <w:tr w:rsidR="001047C0" w:rsidRPr="00B5656D" w14:paraId="2B78C2B3"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51533587" w14:textId="491B3752" w:rsidR="001047C0" w:rsidRPr="00B5656D" w:rsidRDefault="001047C0" w:rsidP="001047C0">
            <w:pPr>
              <w:jc w:val="center"/>
              <w:rPr>
                <w:szCs w:val="18"/>
                <w:lang w:val="nl-BE"/>
              </w:rPr>
            </w:pPr>
            <w:r>
              <w:rPr>
                <w:szCs w:val="18"/>
                <w:lang w:val="nl-BE"/>
              </w:rPr>
              <w:t>7.5</w:t>
            </w:r>
          </w:p>
        </w:tc>
        <w:tc>
          <w:tcPr>
            <w:tcW w:w="6946" w:type="dxa"/>
            <w:tcBorders>
              <w:top w:val="single" w:sz="4" w:space="0" w:color="000000"/>
              <w:left w:val="single" w:sz="4" w:space="0" w:color="000000"/>
              <w:bottom w:val="single" w:sz="4" w:space="0" w:color="000000"/>
              <w:right w:val="single" w:sz="4" w:space="0" w:color="000000"/>
            </w:tcBorders>
          </w:tcPr>
          <w:p w14:paraId="003957AF" w14:textId="5D96C4B2" w:rsidR="001047C0" w:rsidRPr="00B5656D" w:rsidRDefault="001047C0" w:rsidP="00BF3D56">
            <w:pPr>
              <w:adjustRightInd w:val="0"/>
              <w:rPr>
                <w:szCs w:val="18"/>
                <w:lang w:val="nl-BE"/>
              </w:rPr>
            </w:pPr>
            <w:r w:rsidRPr="00B5656D">
              <w:rPr>
                <w:rFonts w:cs="Verdana"/>
                <w:szCs w:val="18"/>
                <w:lang w:val="nl-BE"/>
              </w:rPr>
              <w:t>Indien de traplift binnen 10 jaar na installatiedatum wordt gedemonteerd eindigt de gebruiksduur op</w:t>
            </w:r>
            <w:r>
              <w:rPr>
                <w:rFonts w:cs="Verdana"/>
                <w:szCs w:val="18"/>
                <w:lang w:val="nl-BE"/>
              </w:rPr>
              <w:t xml:space="preserve"> </w:t>
            </w:r>
            <w:r w:rsidRPr="00B5656D">
              <w:rPr>
                <w:rFonts w:cs="Verdana"/>
                <w:szCs w:val="18"/>
                <w:lang w:val="nl-BE"/>
              </w:rPr>
              <w:t>moment van demontage en daarmee het onderhoud voor die individuele traplift.</w:t>
            </w:r>
          </w:p>
        </w:tc>
        <w:tc>
          <w:tcPr>
            <w:tcW w:w="1134" w:type="dxa"/>
            <w:tcBorders>
              <w:top w:val="single" w:sz="4" w:space="0" w:color="000000"/>
              <w:left w:val="single" w:sz="4" w:space="0" w:color="000000"/>
              <w:bottom w:val="single" w:sz="4" w:space="0" w:color="000000"/>
              <w:right w:val="single" w:sz="4" w:space="0" w:color="000000"/>
            </w:tcBorders>
          </w:tcPr>
          <w:p w14:paraId="32E58DAC" w14:textId="29DE594A"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83520900"/>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128894126"/>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02996A4D"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F081E23" w14:textId="2FE7D20D" w:rsidR="001047C0" w:rsidRPr="00B5656D" w:rsidRDefault="001047C0" w:rsidP="001047C0">
            <w:pPr>
              <w:jc w:val="center"/>
              <w:rPr>
                <w:szCs w:val="18"/>
                <w:lang w:val="nl-BE"/>
              </w:rPr>
            </w:pPr>
            <w:r>
              <w:rPr>
                <w:szCs w:val="18"/>
                <w:lang w:val="nl-BE"/>
              </w:rPr>
              <w:t>7.6</w:t>
            </w:r>
          </w:p>
        </w:tc>
        <w:tc>
          <w:tcPr>
            <w:tcW w:w="6946" w:type="dxa"/>
            <w:tcBorders>
              <w:top w:val="single" w:sz="4" w:space="0" w:color="000000"/>
              <w:left w:val="single" w:sz="4" w:space="0" w:color="000000"/>
              <w:bottom w:val="single" w:sz="4" w:space="0" w:color="000000"/>
              <w:right w:val="single" w:sz="4" w:space="0" w:color="000000"/>
            </w:tcBorders>
          </w:tcPr>
          <w:p w14:paraId="0578F245" w14:textId="4012A1AE" w:rsidR="001047C0" w:rsidRPr="00B5656D" w:rsidRDefault="001047C0" w:rsidP="00BF3D56">
            <w:pPr>
              <w:adjustRightInd w:val="0"/>
              <w:rPr>
                <w:szCs w:val="18"/>
                <w:lang w:val="nl-BE"/>
              </w:rPr>
            </w:pPr>
            <w:r w:rsidRPr="00B5656D">
              <w:rPr>
                <w:rFonts w:cs="Verdana"/>
                <w:szCs w:val="18"/>
                <w:lang w:val="nl-BE"/>
              </w:rPr>
              <w:t>Opdrachtnemer verzorgt jaarlijks de wettelijk verplichte keuring en het preventieve onderhoud van de</w:t>
            </w:r>
            <w:r>
              <w:rPr>
                <w:rFonts w:cs="Verdana"/>
                <w:szCs w:val="18"/>
                <w:lang w:val="nl-BE"/>
              </w:rPr>
              <w:t xml:space="preserve"> </w:t>
            </w:r>
            <w:r w:rsidRPr="00B5656D">
              <w:rPr>
                <w:rFonts w:cs="Verdana"/>
                <w:szCs w:val="18"/>
                <w:lang w:val="nl-BE"/>
              </w:rPr>
              <w:t>traplift gedurende de gehele periode dat de lift in de betreffende woning in gebruik is.</w:t>
            </w:r>
          </w:p>
        </w:tc>
        <w:tc>
          <w:tcPr>
            <w:tcW w:w="1134" w:type="dxa"/>
            <w:tcBorders>
              <w:top w:val="single" w:sz="4" w:space="0" w:color="000000"/>
              <w:left w:val="single" w:sz="4" w:space="0" w:color="000000"/>
              <w:bottom w:val="single" w:sz="4" w:space="0" w:color="000000"/>
              <w:right w:val="single" w:sz="4" w:space="0" w:color="000000"/>
            </w:tcBorders>
          </w:tcPr>
          <w:p w14:paraId="0BF2F479" w14:textId="38B033B8"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999647795"/>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568191027"/>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1074370E"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B2B01FF" w14:textId="3E50E305" w:rsidR="001047C0" w:rsidRPr="00B5656D" w:rsidRDefault="001047C0" w:rsidP="001047C0">
            <w:pPr>
              <w:jc w:val="center"/>
              <w:rPr>
                <w:szCs w:val="18"/>
                <w:lang w:val="nl-BE"/>
              </w:rPr>
            </w:pPr>
            <w:r>
              <w:rPr>
                <w:szCs w:val="18"/>
                <w:lang w:val="nl-BE"/>
              </w:rPr>
              <w:t>7.7</w:t>
            </w:r>
          </w:p>
        </w:tc>
        <w:tc>
          <w:tcPr>
            <w:tcW w:w="6946" w:type="dxa"/>
            <w:tcBorders>
              <w:top w:val="single" w:sz="4" w:space="0" w:color="000000"/>
              <w:left w:val="single" w:sz="4" w:space="0" w:color="000000"/>
              <w:bottom w:val="single" w:sz="4" w:space="0" w:color="000000"/>
              <w:right w:val="single" w:sz="4" w:space="0" w:color="000000"/>
            </w:tcBorders>
          </w:tcPr>
          <w:p w14:paraId="6BF87B8F" w14:textId="0D015864" w:rsidR="001047C0" w:rsidRPr="00B5656D" w:rsidRDefault="001047C0" w:rsidP="00BF3D56">
            <w:pPr>
              <w:adjustRightInd w:val="0"/>
              <w:rPr>
                <w:szCs w:val="18"/>
                <w:lang w:val="nl-BE"/>
              </w:rPr>
            </w:pPr>
            <w:r w:rsidRPr="00B5656D">
              <w:rPr>
                <w:rFonts w:cs="Verdana"/>
                <w:szCs w:val="18"/>
                <w:lang w:val="nl-BE"/>
              </w:rPr>
              <w:t>De Opdrachtnemer is het eerste contactpunt voor de cliënt voor het stellen van vragen en meldingen van</w:t>
            </w:r>
            <w:r>
              <w:rPr>
                <w:rFonts w:cs="Verdana"/>
                <w:szCs w:val="18"/>
                <w:lang w:val="nl-BE"/>
              </w:rPr>
              <w:t xml:space="preserve"> </w:t>
            </w:r>
            <w:r w:rsidRPr="00B5656D">
              <w:rPr>
                <w:rFonts w:cs="Verdana"/>
                <w:szCs w:val="18"/>
                <w:lang w:val="nl-BE"/>
              </w:rPr>
              <w:t>storingen.</w:t>
            </w:r>
          </w:p>
        </w:tc>
        <w:tc>
          <w:tcPr>
            <w:tcW w:w="1134" w:type="dxa"/>
            <w:tcBorders>
              <w:top w:val="single" w:sz="4" w:space="0" w:color="000000"/>
              <w:left w:val="single" w:sz="4" w:space="0" w:color="000000"/>
              <w:bottom w:val="single" w:sz="4" w:space="0" w:color="000000"/>
              <w:right w:val="single" w:sz="4" w:space="0" w:color="000000"/>
            </w:tcBorders>
          </w:tcPr>
          <w:p w14:paraId="36A91AC1" w14:textId="1966EE5F"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250346462"/>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916975778"/>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34EED7EE"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942AEB1" w14:textId="62042001" w:rsidR="001047C0" w:rsidRPr="00B5656D" w:rsidRDefault="001047C0" w:rsidP="001047C0">
            <w:pPr>
              <w:jc w:val="center"/>
              <w:rPr>
                <w:szCs w:val="18"/>
                <w:lang w:val="nl-BE"/>
              </w:rPr>
            </w:pPr>
            <w:r>
              <w:rPr>
                <w:szCs w:val="18"/>
                <w:lang w:val="nl-BE"/>
              </w:rPr>
              <w:t>7.8</w:t>
            </w:r>
          </w:p>
        </w:tc>
        <w:tc>
          <w:tcPr>
            <w:tcW w:w="6946" w:type="dxa"/>
            <w:tcBorders>
              <w:top w:val="single" w:sz="4" w:space="0" w:color="000000"/>
              <w:left w:val="single" w:sz="4" w:space="0" w:color="000000"/>
              <w:bottom w:val="single" w:sz="4" w:space="0" w:color="000000"/>
              <w:right w:val="single" w:sz="4" w:space="0" w:color="000000"/>
            </w:tcBorders>
          </w:tcPr>
          <w:p w14:paraId="0E34C593" w14:textId="0D2CC04A" w:rsidR="001047C0" w:rsidRPr="00B5656D" w:rsidRDefault="001047C0" w:rsidP="00BF3D56">
            <w:pPr>
              <w:adjustRightInd w:val="0"/>
              <w:rPr>
                <w:rFonts w:cs="Verdana"/>
                <w:szCs w:val="18"/>
                <w:lang w:val="nl-BE"/>
              </w:rPr>
            </w:pPr>
            <w:r w:rsidRPr="00B5656D">
              <w:rPr>
                <w:rFonts w:cs="Verdana"/>
                <w:szCs w:val="18"/>
                <w:lang w:val="nl-BE"/>
              </w:rPr>
              <w:t>Tenminste 10 werkdagen voorafgaand aan de jaarlijkse keuring en het preventieve onderhoud maakt</w:t>
            </w:r>
            <w:r>
              <w:rPr>
                <w:rFonts w:cs="Verdana"/>
                <w:szCs w:val="18"/>
                <w:lang w:val="nl-BE"/>
              </w:rPr>
              <w:t xml:space="preserve"> </w:t>
            </w:r>
            <w:r w:rsidRPr="00B5656D">
              <w:rPr>
                <w:rFonts w:cs="Verdana"/>
                <w:szCs w:val="18"/>
                <w:lang w:val="nl-BE"/>
              </w:rPr>
              <w:t>Opdrachtnemer, in overleg met de cliënt, een afspraak in dezen. Hierbij geeft de Opdrachtnemer minimaal</w:t>
            </w:r>
            <w:r>
              <w:rPr>
                <w:rFonts w:cs="Verdana"/>
                <w:szCs w:val="18"/>
                <w:lang w:val="nl-BE"/>
              </w:rPr>
              <w:t xml:space="preserve"> </w:t>
            </w:r>
            <w:r w:rsidRPr="00B5656D">
              <w:rPr>
                <w:rFonts w:cs="Verdana"/>
                <w:szCs w:val="18"/>
                <w:lang w:val="nl-BE"/>
              </w:rPr>
              <w:t>aan welk dagdeel van de betreffende dag (met een marge van maximaal 2 uur) deze langs zal komen.</w:t>
            </w:r>
          </w:p>
        </w:tc>
        <w:tc>
          <w:tcPr>
            <w:tcW w:w="1134" w:type="dxa"/>
            <w:tcBorders>
              <w:top w:val="single" w:sz="4" w:space="0" w:color="000000"/>
              <w:left w:val="single" w:sz="4" w:space="0" w:color="000000"/>
              <w:bottom w:val="single" w:sz="4" w:space="0" w:color="000000"/>
              <w:right w:val="single" w:sz="4" w:space="0" w:color="000000"/>
            </w:tcBorders>
          </w:tcPr>
          <w:p w14:paraId="198C42E4" w14:textId="6DE3633D"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967242460"/>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335109405"/>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4DBB3C3D"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EC72828" w14:textId="0BE21297" w:rsidR="001047C0" w:rsidRPr="00B5656D" w:rsidRDefault="001047C0" w:rsidP="001047C0">
            <w:pPr>
              <w:jc w:val="center"/>
              <w:rPr>
                <w:szCs w:val="18"/>
                <w:lang w:val="nl-BE"/>
              </w:rPr>
            </w:pPr>
            <w:r>
              <w:rPr>
                <w:szCs w:val="18"/>
                <w:lang w:val="nl-BE"/>
              </w:rPr>
              <w:t>7.9</w:t>
            </w:r>
          </w:p>
        </w:tc>
        <w:tc>
          <w:tcPr>
            <w:tcW w:w="6946" w:type="dxa"/>
            <w:tcBorders>
              <w:top w:val="single" w:sz="4" w:space="0" w:color="000000"/>
              <w:left w:val="single" w:sz="4" w:space="0" w:color="000000"/>
              <w:bottom w:val="single" w:sz="4" w:space="0" w:color="000000"/>
              <w:right w:val="single" w:sz="4" w:space="0" w:color="000000"/>
            </w:tcBorders>
          </w:tcPr>
          <w:p w14:paraId="795C56ED" w14:textId="5BB59FC5" w:rsidR="001047C0" w:rsidRPr="00B5656D" w:rsidRDefault="001047C0" w:rsidP="00BF3D56">
            <w:pPr>
              <w:adjustRightInd w:val="0"/>
              <w:rPr>
                <w:rFonts w:cs="Verdana"/>
                <w:szCs w:val="18"/>
                <w:lang w:val="nl-BE"/>
              </w:rPr>
            </w:pPr>
            <w:r w:rsidRPr="00B5656D">
              <w:rPr>
                <w:rFonts w:cs="Verdana"/>
                <w:szCs w:val="18"/>
                <w:lang w:val="nl-BE"/>
              </w:rPr>
              <w:t>De Opdrachtnemer is verplicht en in staat om een signaalfunctie te vervullen als het gaat om zaken als</w:t>
            </w:r>
            <w:r>
              <w:rPr>
                <w:rFonts w:cs="Verdana"/>
                <w:szCs w:val="18"/>
                <w:lang w:val="nl-BE"/>
              </w:rPr>
              <w:t xml:space="preserve"> </w:t>
            </w:r>
            <w:r w:rsidRPr="00B5656D">
              <w:rPr>
                <w:rFonts w:cs="Verdana"/>
                <w:szCs w:val="18"/>
                <w:lang w:val="nl-BE"/>
              </w:rPr>
              <w:t>buitenproportionele slijtage van trapliften, oneigenlijk gebruik, onveilig gebruik. Zodra de Opdrachtnemer</w:t>
            </w:r>
            <w:r>
              <w:rPr>
                <w:rFonts w:cs="Verdana"/>
                <w:szCs w:val="18"/>
                <w:lang w:val="nl-BE"/>
              </w:rPr>
              <w:t xml:space="preserve"> </w:t>
            </w:r>
            <w:r w:rsidRPr="00B5656D">
              <w:rPr>
                <w:rFonts w:cs="Verdana"/>
                <w:szCs w:val="18"/>
                <w:lang w:val="nl-BE"/>
              </w:rPr>
              <w:t>dit opmerkt, meldt deze dit aan de Opdrachtgever.</w:t>
            </w:r>
          </w:p>
        </w:tc>
        <w:tc>
          <w:tcPr>
            <w:tcW w:w="1134" w:type="dxa"/>
            <w:tcBorders>
              <w:top w:val="single" w:sz="4" w:space="0" w:color="000000"/>
              <w:left w:val="single" w:sz="4" w:space="0" w:color="000000"/>
              <w:bottom w:val="single" w:sz="4" w:space="0" w:color="000000"/>
              <w:right w:val="single" w:sz="4" w:space="0" w:color="000000"/>
            </w:tcBorders>
          </w:tcPr>
          <w:p w14:paraId="667FBE7A" w14:textId="70E5B5D4"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899659689"/>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877123264"/>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6B657A4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81F0251" w14:textId="5EB0A6F0" w:rsidR="001047C0" w:rsidRPr="00B5656D" w:rsidRDefault="001047C0" w:rsidP="001047C0">
            <w:pPr>
              <w:jc w:val="center"/>
              <w:rPr>
                <w:szCs w:val="18"/>
                <w:lang w:val="nl-BE"/>
              </w:rPr>
            </w:pPr>
            <w:r>
              <w:rPr>
                <w:szCs w:val="18"/>
                <w:lang w:val="nl-BE"/>
              </w:rPr>
              <w:lastRenderedPageBreak/>
              <w:t>7.10</w:t>
            </w:r>
          </w:p>
        </w:tc>
        <w:tc>
          <w:tcPr>
            <w:tcW w:w="6946" w:type="dxa"/>
            <w:tcBorders>
              <w:top w:val="single" w:sz="4" w:space="0" w:color="000000"/>
              <w:left w:val="single" w:sz="4" w:space="0" w:color="000000"/>
              <w:bottom w:val="single" w:sz="4" w:space="0" w:color="000000"/>
              <w:right w:val="single" w:sz="4" w:space="0" w:color="000000"/>
            </w:tcBorders>
          </w:tcPr>
          <w:p w14:paraId="18A8A4C3" w14:textId="6FCB90BC" w:rsidR="001047C0" w:rsidRPr="00B5656D" w:rsidRDefault="001047C0" w:rsidP="00BF3D56">
            <w:pPr>
              <w:adjustRightInd w:val="0"/>
              <w:rPr>
                <w:szCs w:val="18"/>
                <w:lang w:val="nl-BE"/>
              </w:rPr>
            </w:pPr>
            <w:r w:rsidRPr="00B5656D">
              <w:rPr>
                <w:rFonts w:cs="Verdana"/>
                <w:szCs w:val="18"/>
                <w:lang w:val="nl-BE"/>
              </w:rPr>
              <w:t>De beschikbaarheid van opdrachtnemer voor storingsmeldingen en uitvoering van reparatiewerkzaamheden</w:t>
            </w:r>
            <w:r>
              <w:rPr>
                <w:rFonts w:cs="Verdana"/>
                <w:szCs w:val="18"/>
                <w:lang w:val="nl-BE"/>
              </w:rPr>
              <w:t xml:space="preserve"> </w:t>
            </w:r>
            <w:r w:rsidRPr="00B5656D">
              <w:rPr>
                <w:rFonts w:cs="Verdana"/>
                <w:szCs w:val="18"/>
                <w:lang w:val="nl-BE"/>
              </w:rPr>
              <w:t>is gegarandeerd voor 24 uur per dag en 7 dagen per week (incl. feestdagen).</w:t>
            </w:r>
          </w:p>
        </w:tc>
        <w:tc>
          <w:tcPr>
            <w:tcW w:w="1134" w:type="dxa"/>
            <w:tcBorders>
              <w:top w:val="single" w:sz="4" w:space="0" w:color="000000"/>
              <w:left w:val="single" w:sz="4" w:space="0" w:color="000000"/>
              <w:bottom w:val="single" w:sz="4" w:space="0" w:color="000000"/>
              <w:right w:val="single" w:sz="4" w:space="0" w:color="000000"/>
            </w:tcBorders>
          </w:tcPr>
          <w:p w14:paraId="18C57D52" w14:textId="210B0727"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861928776"/>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877731145"/>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7952EEA8"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1BE7057" w14:textId="79F6E2E0" w:rsidR="001047C0" w:rsidRPr="00B5656D" w:rsidRDefault="001047C0" w:rsidP="001047C0">
            <w:pPr>
              <w:jc w:val="center"/>
              <w:rPr>
                <w:szCs w:val="18"/>
                <w:lang w:val="nl-BE"/>
              </w:rPr>
            </w:pPr>
            <w:r>
              <w:rPr>
                <w:szCs w:val="18"/>
                <w:lang w:val="nl-BE"/>
              </w:rPr>
              <w:t>7.11</w:t>
            </w:r>
          </w:p>
        </w:tc>
        <w:tc>
          <w:tcPr>
            <w:tcW w:w="6946" w:type="dxa"/>
            <w:tcBorders>
              <w:top w:val="single" w:sz="4" w:space="0" w:color="000000"/>
              <w:left w:val="single" w:sz="4" w:space="0" w:color="000000"/>
              <w:bottom w:val="single" w:sz="4" w:space="0" w:color="000000"/>
              <w:right w:val="single" w:sz="4" w:space="0" w:color="000000"/>
            </w:tcBorders>
          </w:tcPr>
          <w:p w14:paraId="71E8929E" w14:textId="1344406B" w:rsidR="001047C0" w:rsidRPr="00B5656D" w:rsidRDefault="001047C0" w:rsidP="00BF3D56">
            <w:pPr>
              <w:adjustRightInd w:val="0"/>
              <w:rPr>
                <w:szCs w:val="18"/>
                <w:lang w:val="nl-BE"/>
              </w:rPr>
            </w:pPr>
            <w:r w:rsidRPr="00B5656D">
              <w:rPr>
                <w:rFonts w:cs="Verdana"/>
                <w:szCs w:val="18"/>
                <w:lang w:val="nl-BE"/>
              </w:rPr>
              <w:t>Opdrachtnemer heeft een 24-uur per dag bereikbaar telefoonnummer (maximaal tegen standaard lokaal</w:t>
            </w:r>
            <w:r>
              <w:rPr>
                <w:rFonts w:cs="Verdana"/>
                <w:szCs w:val="18"/>
                <w:lang w:val="nl-BE"/>
              </w:rPr>
              <w:t xml:space="preserve"> </w:t>
            </w:r>
            <w:r w:rsidRPr="00B5656D">
              <w:rPr>
                <w:rFonts w:cs="Verdana"/>
                <w:szCs w:val="18"/>
                <w:lang w:val="nl-BE"/>
              </w:rPr>
              <w:t>tarief) waarop een storing direct kan worden gemeld door de cliënt. De Opdrachtgever neemt hierbij geen</w:t>
            </w:r>
            <w:r>
              <w:rPr>
                <w:rFonts w:cs="Verdana"/>
                <w:szCs w:val="18"/>
                <w:lang w:val="nl-BE"/>
              </w:rPr>
              <w:t xml:space="preserve"> </w:t>
            </w:r>
            <w:r w:rsidRPr="00B5656D">
              <w:rPr>
                <w:rFonts w:cs="Verdana"/>
                <w:szCs w:val="18"/>
                <w:lang w:val="nl-BE"/>
              </w:rPr>
              <w:t>genoegen met een telefonisch callcenter of een doorschakeling naar een antwoordapparaat. De cliënt moet</w:t>
            </w:r>
            <w:r>
              <w:rPr>
                <w:rFonts w:cs="Verdana"/>
                <w:szCs w:val="18"/>
                <w:lang w:val="nl-BE"/>
              </w:rPr>
              <w:t xml:space="preserve"> </w:t>
            </w:r>
            <w:r w:rsidRPr="00B5656D">
              <w:rPr>
                <w:rFonts w:cs="Verdana"/>
                <w:szCs w:val="18"/>
                <w:lang w:val="nl-BE"/>
              </w:rPr>
              <w:t>ook daadwerkelijk iemand aan de telefoon krijgen.</w:t>
            </w:r>
          </w:p>
        </w:tc>
        <w:tc>
          <w:tcPr>
            <w:tcW w:w="1134" w:type="dxa"/>
            <w:tcBorders>
              <w:top w:val="single" w:sz="4" w:space="0" w:color="000000"/>
              <w:left w:val="single" w:sz="4" w:space="0" w:color="000000"/>
              <w:bottom w:val="single" w:sz="4" w:space="0" w:color="000000"/>
              <w:right w:val="single" w:sz="4" w:space="0" w:color="000000"/>
            </w:tcBorders>
          </w:tcPr>
          <w:p w14:paraId="024DAF83" w14:textId="3531A20C"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2117798751"/>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2006501711"/>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04DA9140"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D212AE6" w14:textId="1F14776F" w:rsidR="001047C0" w:rsidRPr="00B5656D" w:rsidRDefault="001047C0" w:rsidP="001047C0">
            <w:pPr>
              <w:jc w:val="center"/>
              <w:rPr>
                <w:szCs w:val="18"/>
                <w:lang w:val="nl-BE"/>
              </w:rPr>
            </w:pPr>
            <w:r>
              <w:rPr>
                <w:szCs w:val="18"/>
                <w:lang w:val="nl-BE"/>
              </w:rPr>
              <w:t>7.12</w:t>
            </w:r>
          </w:p>
        </w:tc>
        <w:tc>
          <w:tcPr>
            <w:tcW w:w="6946" w:type="dxa"/>
            <w:tcBorders>
              <w:top w:val="single" w:sz="4" w:space="0" w:color="000000"/>
              <w:left w:val="single" w:sz="4" w:space="0" w:color="000000"/>
              <w:bottom w:val="single" w:sz="4" w:space="0" w:color="000000"/>
              <w:right w:val="single" w:sz="4" w:space="0" w:color="000000"/>
            </w:tcBorders>
          </w:tcPr>
          <w:p w14:paraId="1C778396" w14:textId="35A5FAE3" w:rsidR="001047C0" w:rsidRPr="00B5656D" w:rsidRDefault="001047C0" w:rsidP="00BF3D56">
            <w:pPr>
              <w:adjustRightInd w:val="0"/>
              <w:rPr>
                <w:szCs w:val="18"/>
                <w:lang w:val="nl-BE"/>
              </w:rPr>
            </w:pPr>
            <w:r w:rsidRPr="00B5656D">
              <w:rPr>
                <w:rFonts w:cs="Verdana"/>
                <w:szCs w:val="18"/>
                <w:lang w:val="nl-BE"/>
              </w:rPr>
              <w:t>De Opdrachtnemer overlegt met de cliënt over de spoedeisendheid van de reparatie. In noodsituaties is er</w:t>
            </w:r>
            <w:r>
              <w:rPr>
                <w:rFonts w:cs="Verdana"/>
                <w:szCs w:val="18"/>
                <w:lang w:val="nl-BE"/>
              </w:rPr>
              <w:t xml:space="preserve"> </w:t>
            </w:r>
            <w:r w:rsidRPr="00B5656D">
              <w:rPr>
                <w:rFonts w:cs="Verdana"/>
                <w:szCs w:val="18"/>
                <w:lang w:val="nl-BE"/>
              </w:rPr>
              <w:t>sprake van een calamiteit. Hiervan is sprake als de traplift niet meer functioneert en de cliënt op dat</w:t>
            </w:r>
            <w:r>
              <w:rPr>
                <w:rFonts w:cs="Verdana"/>
                <w:szCs w:val="18"/>
                <w:lang w:val="nl-BE"/>
              </w:rPr>
              <w:t xml:space="preserve"> </w:t>
            </w:r>
            <w:r w:rsidRPr="00B5656D">
              <w:rPr>
                <w:rFonts w:cs="Verdana"/>
                <w:szCs w:val="18"/>
                <w:lang w:val="nl-BE"/>
              </w:rPr>
              <w:t>moment gebruik maakt van de traplift. Ook een situatie waarin het gebruik van de traplift noodzakelijk is</w:t>
            </w:r>
            <w:r>
              <w:rPr>
                <w:rFonts w:cs="Verdana"/>
                <w:szCs w:val="18"/>
                <w:lang w:val="nl-BE"/>
              </w:rPr>
              <w:t xml:space="preserve"> </w:t>
            </w:r>
            <w:r w:rsidRPr="00B5656D">
              <w:rPr>
                <w:rFonts w:cs="Verdana"/>
                <w:szCs w:val="18"/>
                <w:lang w:val="nl-BE"/>
              </w:rPr>
              <w:t>omdat een derde afhankelijk is van cliënt, wordt als calamiteit aangemerkt. Als voorbeeld kan hierbij</w:t>
            </w:r>
            <w:r>
              <w:rPr>
                <w:rFonts w:cs="Verdana"/>
                <w:szCs w:val="18"/>
                <w:lang w:val="nl-BE"/>
              </w:rPr>
              <w:t xml:space="preserve"> </w:t>
            </w:r>
            <w:r w:rsidRPr="00B5656D">
              <w:rPr>
                <w:rFonts w:cs="Verdana"/>
                <w:szCs w:val="18"/>
                <w:lang w:val="nl-BE"/>
              </w:rPr>
              <w:t>genoemd worden een baby die boven is en waar de cliënt alleen naar toe kan met de traplift.</w:t>
            </w:r>
          </w:p>
        </w:tc>
        <w:tc>
          <w:tcPr>
            <w:tcW w:w="1134" w:type="dxa"/>
            <w:tcBorders>
              <w:top w:val="single" w:sz="4" w:space="0" w:color="000000"/>
              <w:left w:val="single" w:sz="4" w:space="0" w:color="000000"/>
              <w:bottom w:val="single" w:sz="4" w:space="0" w:color="000000"/>
              <w:right w:val="single" w:sz="4" w:space="0" w:color="000000"/>
            </w:tcBorders>
          </w:tcPr>
          <w:p w14:paraId="2FFFD6A7" w14:textId="3BC88D8A"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740323602"/>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108628564"/>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4747368E"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7311A4B" w14:textId="00B2E3C0" w:rsidR="001047C0" w:rsidRPr="00B5656D" w:rsidRDefault="001047C0" w:rsidP="001047C0">
            <w:pPr>
              <w:jc w:val="center"/>
              <w:rPr>
                <w:szCs w:val="18"/>
                <w:lang w:val="nl-BE"/>
              </w:rPr>
            </w:pPr>
            <w:r>
              <w:rPr>
                <w:szCs w:val="18"/>
                <w:lang w:val="nl-BE"/>
              </w:rPr>
              <w:t>7.13</w:t>
            </w:r>
          </w:p>
        </w:tc>
        <w:tc>
          <w:tcPr>
            <w:tcW w:w="6946" w:type="dxa"/>
            <w:tcBorders>
              <w:top w:val="single" w:sz="4" w:space="0" w:color="000000"/>
              <w:left w:val="single" w:sz="4" w:space="0" w:color="000000"/>
              <w:bottom w:val="single" w:sz="4" w:space="0" w:color="000000"/>
              <w:right w:val="single" w:sz="4" w:space="0" w:color="000000"/>
            </w:tcBorders>
          </w:tcPr>
          <w:p w14:paraId="51CA6B56" w14:textId="3DCF7BAB" w:rsidR="001047C0" w:rsidRPr="00B5656D" w:rsidRDefault="001047C0" w:rsidP="00BF3D56">
            <w:pPr>
              <w:adjustRightInd w:val="0"/>
              <w:rPr>
                <w:szCs w:val="18"/>
                <w:lang w:val="nl-BE"/>
              </w:rPr>
            </w:pPr>
            <w:r w:rsidRPr="00B5656D">
              <w:rPr>
                <w:rFonts w:cs="Verdana"/>
                <w:szCs w:val="18"/>
                <w:lang w:val="nl-BE"/>
              </w:rPr>
              <w:t>Storingen, niet zijnde calamiteiten, die vóór 12.00 uur zijn gemeld, moeten dezelfde dag vóór 18.00 uur</w:t>
            </w:r>
            <w:r>
              <w:rPr>
                <w:rFonts w:cs="Verdana"/>
                <w:szCs w:val="18"/>
                <w:lang w:val="nl-BE"/>
              </w:rPr>
              <w:t xml:space="preserve"> </w:t>
            </w:r>
            <w:r w:rsidRPr="00B5656D">
              <w:rPr>
                <w:rFonts w:cs="Verdana"/>
                <w:szCs w:val="18"/>
                <w:lang w:val="nl-BE"/>
              </w:rPr>
              <w:t>verholpen zijn. Storingen die na 12.00 uur zijn gemeld, moeten uiterlijk de volgende werkdag verholpen</w:t>
            </w:r>
            <w:r>
              <w:rPr>
                <w:rFonts w:cs="Verdana"/>
                <w:szCs w:val="18"/>
                <w:lang w:val="nl-BE"/>
              </w:rPr>
              <w:t xml:space="preserve"> </w:t>
            </w:r>
            <w:r w:rsidRPr="00B5656D">
              <w:rPr>
                <w:rFonts w:cs="Verdana"/>
                <w:szCs w:val="18"/>
                <w:lang w:val="nl-BE"/>
              </w:rPr>
              <w:t>zijn. Hiervan kan uitsluitend worden afgeweken indien de cliënt een later tijdstip wenst.</w:t>
            </w:r>
          </w:p>
        </w:tc>
        <w:tc>
          <w:tcPr>
            <w:tcW w:w="1134" w:type="dxa"/>
            <w:tcBorders>
              <w:top w:val="single" w:sz="4" w:space="0" w:color="000000"/>
              <w:left w:val="single" w:sz="4" w:space="0" w:color="000000"/>
              <w:bottom w:val="single" w:sz="4" w:space="0" w:color="000000"/>
              <w:right w:val="single" w:sz="4" w:space="0" w:color="000000"/>
            </w:tcBorders>
          </w:tcPr>
          <w:p w14:paraId="5D84B601" w14:textId="085CD367"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802505624"/>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712380886"/>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0DA1950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85EB0AA" w14:textId="5BDBFF63" w:rsidR="001047C0" w:rsidRPr="00B5656D" w:rsidRDefault="001047C0" w:rsidP="001047C0">
            <w:pPr>
              <w:jc w:val="center"/>
              <w:rPr>
                <w:szCs w:val="18"/>
                <w:lang w:val="nl-BE"/>
              </w:rPr>
            </w:pPr>
            <w:r>
              <w:rPr>
                <w:szCs w:val="18"/>
                <w:lang w:val="nl-BE"/>
              </w:rPr>
              <w:t>7.14</w:t>
            </w:r>
          </w:p>
        </w:tc>
        <w:tc>
          <w:tcPr>
            <w:tcW w:w="6946" w:type="dxa"/>
            <w:tcBorders>
              <w:top w:val="single" w:sz="4" w:space="0" w:color="000000"/>
              <w:left w:val="single" w:sz="4" w:space="0" w:color="000000"/>
              <w:bottom w:val="single" w:sz="4" w:space="0" w:color="000000"/>
              <w:right w:val="single" w:sz="4" w:space="0" w:color="000000"/>
            </w:tcBorders>
          </w:tcPr>
          <w:p w14:paraId="03AC331E" w14:textId="6D4F2DDD" w:rsidR="001047C0" w:rsidRPr="00B5656D" w:rsidRDefault="001047C0" w:rsidP="00BF3D56">
            <w:pPr>
              <w:adjustRightInd w:val="0"/>
              <w:rPr>
                <w:szCs w:val="18"/>
                <w:lang w:val="nl-BE"/>
              </w:rPr>
            </w:pPr>
            <w:r w:rsidRPr="00B5656D">
              <w:rPr>
                <w:rFonts w:cs="Verdana"/>
                <w:szCs w:val="18"/>
                <w:lang w:val="nl-BE"/>
              </w:rPr>
              <w:t>Als de cliënt sterk afhankelijk is van de traplift, maar op het moment van storing de traplift niet gebruikt,</w:t>
            </w:r>
            <w:r>
              <w:rPr>
                <w:rFonts w:cs="Verdana"/>
                <w:szCs w:val="18"/>
                <w:lang w:val="nl-BE"/>
              </w:rPr>
              <w:t xml:space="preserve"> </w:t>
            </w:r>
            <w:r w:rsidRPr="00B5656D">
              <w:rPr>
                <w:rFonts w:cs="Verdana"/>
                <w:szCs w:val="18"/>
                <w:lang w:val="nl-BE"/>
              </w:rPr>
              <w:t>moet de Opdrachtnemer uiterlijk vier uur na storingsmelding ter plaatse zijn en aanvangen met het</w:t>
            </w:r>
            <w:r>
              <w:rPr>
                <w:rFonts w:cs="Verdana"/>
                <w:szCs w:val="18"/>
                <w:lang w:val="nl-BE"/>
              </w:rPr>
              <w:t xml:space="preserve"> </w:t>
            </w:r>
            <w:r w:rsidRPr="00B5656D">
              <w:rPr>
                <w:rFonts w:cs="Verdana"/>
                <w:szCs w:val="18"/>
                <w:lang w:val="nl-BE"/>
              </w:rPr>
              <w:t>verhelpen van de storing, waarbij de werkzaamheden onafgebroken voortgezet zullen worden totdat de</w:t>
            </w:r>
            <w:r>
              <w:rPr>
                <w:rFonts w:cs="Verdana"/>
                <w:szCs w:val="18"/>
                <w:lang w:val="nl-BE"/>
              </w:rPr>
              <w:t xml:space="preserve"> </w:t>
            </w:r>
            <w:r w:rsidRPr="00B5656D">
              <w:rPr>
                <w:rFonts w:cs="Verdana"/>
                <w:szCs w:val="18"/>
                <w:lang w:val="nl-BE"/>
              </w:rPr>
              <w:t>storing is verholpen.</w:t>
            </w:r>
          </w:p>
        </w:tc>
        <w:tc>
          <w:tcPr>
            <w:tcW w:w="1134" w:type="dxa"/>
            <w:tcBorders>
              <w:top w:val="single" w:sz="4" w:space="0" w:color="000000"/>
              <w:left w:val="single" w:sz="4" w:space="0" w:color="000000"/>
              <w:bottom w:val="single" w:sz="4" w:space="0" w:color="000000"/>
              <w:right w:val="single" w:sz="4" w:space="0" w:color="000000"/>
            </w:tcBorders>
          </w:tcPr>
          <w:p w14:paraId="0031B2B6" w14:textId="0ED54967"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666088352"/>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464380398"/>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180D910F"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4E203FE" w14:textId="3F2BD6E9" w:rsidR="001047C0" w:rsidRPr="00B5656D" w:rsidRDefault="001047C0" w:rsidP="001047C0">
            <w:pPr>
              <w:jc w:val="center"/>
              <w:rPr>
                <w:szCs w:val="18"/>
                <w:lang w:val="nl-BE"/>
              </w:rPr>
            </w:pPr>
            <w:r>
              <w:rPr>
                <w:szCs w:val="18"/>
                <w:lang w:val="nl-BE"/>
              </w:rPr>
              <w:t>7.15</w:t>
            </w:r>
          </w:p>
        </w:tc>
        <w:tc>
          <w:tcPr>
            <w:tcW w:w="6946" w:type="dxa"/>
            <w:tcBorders>
              <w:top w:val="single" w:sz="4" w:space="0" w:color="000000"/>
              <w:left w:val="single" w:sz="4" w:space="0" w:color="000000"/>
              <w:bottom w:val="single" w:sz="4" w:space="0" w:color="000000"/>
              <w:right w:val="single" w:sz="4" w:space="0" w:color="000000"/>
            </w:tcBorders>
          </w:tcPr>
          <w:p w14:paraId="3DBFECF5" w14:textId="6FCD2643" w:rsidR="001047C0" w:rsidRPr="00B5656D" w:rsidRDefault="001047C0" w:rsidP="00BF3D56">
            <w:pPr>
              <w:adjustRightInd w:val="0"/>
              <w:rPr>
                <w:szCs w:val="18"/>
                <w:lang w:val="nl-BE"/>
              </w:rPr>
            </w:pPr>
            <w:r w:rsidRPr="00B5656D">
              <w:rPr>
                <w:rFonts w:cs="Verdana"/>
                <w:szCs w:val="18"/>
                <w:lang w:val="nl-BE"/>
              </w:rPr>
              <w:t>Als er sprake is van een calamiteit moet de Opdrachtnemer uiterlijk één uur na melding ter plaatse zijn en</w:t>
            </w:r>
            <w:r>
              <w:rPr>
                <w:rFonts w:cs="Verdana"/>
                <w:szCs w:val="18"/>
                <w:lang w:val="nl-BE"/>
              </w:rPr>
              <w:t xml:space="preserve"> </w:t>
            </w:r>
            <w:r w:rsidRPr="00B5656D">
              <w:rPr>
                <w:rFonts w:cs="Verdana"/>
                <w:szCs w:val="18"/>
                <w:lang w:val="nl-BE"/>
              </w:rPr>
              <w:t>aanvangen met het verhelpen van de storing, waarbij de werkzaamheden onafgebroken voortgezet zullen</w:t>
            </w:r>
            <w:r>
              <w:rPr>
                <w:rFonts w:cs="Verdana"/>
                <w:szCs w:val="18"/>
                <w:lang w:val="nl-BE"/>
              </w:rPr>
              <w:t xml:space="preserve"> </w:t>
            </w:r>
            <w:r w:rsidRPr="00B5656D">
              <w:rPr>
                <w:rFonts w:cs="Verdana"/>
                <w:szCs w:val="18"/>
                <w:lang w:val="nl-BE"/>
              </w:rPr>
              <w:t>worden totdat de storing is verholpen.</w:t>
            </w:r>
          </w:p>
        </w:tc>
        <w:tc>
          <w:tcPr>
            <w:tcW w:w="1134" w:type="dxa"/>
            <w:tcBorders>
              <w:top w:val="single" w:sz="4" w:space="0" w:color="000000"/>
              <w:left w:val="single" w:sz="4" w:space="0" w:color="000000"/>
              <w:bottom w:val="single" w:sz="4" w:space="0" w:color="000000"/>
              <w:right w:val="single" w:sz="4" w:space="0" w:color="000000"/>
            </w:tcBorders>
          </w:tcPr>
          <w:p w14:paraId="06F24A00" w14:textId="1E1E6283"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1322935796"/>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1949461176"/>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5749C6F7"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3F0F270" w14:textId="407484BB" w:rsidR="001047C0" w:rsidRPr="00B5656D" w:rsidRDefault="001047C0" w:rsidP="001047C0">
            <w:pPr>
              <w:jc w:val="center"/>
              <w:rPr>
                <w:szCs w:val="18"/>
                <w:lang w:val="nl-BE"/>
              </w:rPr>
            </w:pPr>
            <w:r>
              <w:rPr>
                <w:szCs w:val="18"/>
                <w:lang w:val="nl-BE"/>
              </w:rPr>
              <w:t>7.16</w:t>
            </w:r>
          </w:p>
        </w:tc>
        <w:tc>
          <w:tcPr>
            <w:tcW w:w="6946" w:type="dxa"/>
            <w:tcBorders>
              <w:top w:val="single" w:sz="4" w:space="0" w:color="000000"/>
              <w:left w:val="single" w:sz="4" w:space="0" w:color="000000"/>
              <w:bottom w:val="single" w:sz="4" w:space="0" w:color="000000"/>
              <w:right w:val="single" w:sz="4" w:space="0" w:color="000000"/>
            </w:tcBorders>
          </w:tcPr>
          <w:p w14:paraId="3D91747A" w14:textId="13C1421E" w:rsidR="001047C0" w:rsidRPr="00B5656D" w:rsidRDefault="001047C0" w:rsidP="00BF3D56">
            <w:pPr>
              <w:adjustRightInd w:val="0"/>
              <w:rPr>
                <w:szCs w:val="18"/>
                <w:lang w:val="nl-BE"/>
              </w:rPr>
            </w:pPr>
            <w:r w:rsidRPr="00B5656D">
              <w:rPr>
                <w:rFonts w:cs="Verdana"/>
                <w:szCs w:val="18"/>
                <w:lang w:val="nl-BE"/>
              </w:rPr>
              <w:t>Opdrachtnemer beschikt voor alle geleverde trapliften over onderdelen en componenten, teneinde storingen</w:t>
            </w:r>
            <w:r>
              <w:rPr>
                <w:rFonts w:cs="Verdana"/>
                <w:szCs w:val="18"/>
                <w:lang w:val="nl-BE"/>
              </w:rPr>
              <w:t xml:space="preserve"> </w:t>
            </w:r>
            <w:r w:rsidRPr="00B5656D">
              <w:rPr>
                <w:rFonts w:cs="Verdana"/>
                <w:szCs w:val="18"/>
                <w:lang w:val="nl-BE"/>
              </w:rPr>
              <w:t>binnen de overeengekomen termijn te kunnen verhelpen en onderhoud snel en adequaat uit te voeren.</w:t>
            </w:r>
          </w:p>
        </w:tc>
        <w:tc>
          <w:tcPr>
            <w:tcW w:w="1134" w:type="dxa"/>
            <w:tcBorders>
              <w:top w:val="single" w:sz="4" w:space="0" w:color="000000"/>
              <w:left w:val="single" w:sz="4" w:space="0" w:color="000000"/>
              <w:bottom w:val="single" w:sz="4" w:space="0" w:color="000000"/>
              <w:right w:val="single" w:sz="4" w:space="0" w:color="000000"/>
            </w:tcBorders>
          </w:tcPr>
          <w:p w14:paraId="102E323B" w14:textId="54FFF5DF" w:rsidR="001047C0" w:rsidRPr="00B5656D" w:rsidRDefault="001047C0" w:rsidP="001047C0">
            <w:pPr>
              <w:ind w:left="73" w:right="113"/>
              <w:rPr>
                <w:szCs w:val="18"/>
                <w:lang w:val="nl-BE"/>
              </w:rPr>
            </w:pPr>
            <w:r w:rsidRPr="00662254">
              <w:rPr>
                <w:szCs w:val="18"/>
                <w:lang w:val="nl-BE"/>
              </w:rPr>
              <w:t xml:space="preserve">Ja </w:t>
            </w:r>
            <w:sdt>
              <w:sdtPr>
                <w:rPr>
                  <w:szCs w:val="18"/>
                  <w:lang w:val="nl-BE"/>
                </w:rPr>
                <w:id w:val="493611881"/>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r w:rsidRPr="00662254">
              <w:rPr>
                <w:szCs w:val="18"/>
                <w:lang w:val="nl-BE"/>
              </w:rPr>
              <w:t xml:space="preserve"> / Nee </w:t>
            </w:r>
            <w:sdt>
              <w:sdtPr>
                <w:rPr>
                  <w:szCs w:val="18"/>
                  <w:lang w:val="nl-BE"/>
                </w:rPr>
                <w:id w:val="-2105103295"/>
                <w14:checkbox>
                  <w14:checked w14:val="0"/>
                  <w14:checkedState w14:val="2612" w14:font="MS Gothic"/>
                  <w14:uncheckedState w14:val="2610" w14:font="MS Gothic"/>
                </w14:checkbox>
              </w:sdtPr>
              <w:sdtEndPr/>
              <w:sdtContent>
                <w:r w:rsidRPr="00662254">
                  <w:rPr>
                    <w:rFonts w:ascii="Segoe UI Symbol" w:eastAsia="MS Gothic" w:hAnsi="Segoe UI Symbol" w:cs="Segoe UI Symbol"/>
                    <w:szCs w:val="18"/>
                    <w:lang w:val="nl-BE"/>
                  </w:rPr>
                  <w:t>☐</w:t>
                </w:r>
              </w:sdtContent>
            </w:sdt>
          </w:p>
        </w:tc>
      </w:tr>
      <w:tr w:rsidR="001047C0" w:rsidRPr="00B5656D" w14:paraId="6DC92E54"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D1A7EF2" w14:textId="412DDA46" w:rsidR="001047C0" w:rsidRPr="00B5656D" w:rsidRDefault="001047C0" w:rsidP="001047C0">
            <w:pPr>
              <w:jc w:val="center"/>
              <w:rPr>
                <w:szCs w:val="18"/>
                <w:lang w:val="nl-BE"/>
              </w:rPr>
            </w:pPr>
            <w:r>
              <w:rPr>
                <w:szCs w:val="18"/>
                <w:lang w:val="nl-BE"/>
              </w:rPr>
              <w:t>7.17</w:t>
            </w:r>
          </w:p>
        </w:tc>
        <w:tc>
          <w:tcPr>
            <w:tcW w:w="6946" w:type="dxa"/>
            <w:tcBorders>
              <w:top w:val="single" w:sz="4" w:space="0" w:color="000000"/>
              <w:left w:val="single" w:sz="4" w:space="0" w:color="000000"/>
              <w:bottom w:val="single" w:sz="4" w:space="0" w:color="000000"/>
              <w:right w:val="single" w:sz="4" w:space="0" w:color="000000"/>
            </w:tcBorders>
          </w:tcPr>
          <w:p w14:paraId="7C84F595" w14:textId="196C1DD1" w:rsidR="001047C0" w:rsidRPr="00B5656D" w:rsidRDefault="001047C0" w:rsidP="00BF3D56">
            <w:pPr>
              <w:adjustRightInd w:val="0"/>
              <w:rPr>
                <w:szCs w:val="18"/>
                <w:lang w:val="nl-BE"/>
              </w:rPr>
            </w:pPr>
            <w:r w:rsidRPr="00B5656D">
              <w:rPr>
                <w:rFonts w:cs="Verdana"/>
                <w:szCs w:val="18"/>
                <w:lang w:val="nl-BE"/>
              </w:rPr>
              <w:t>Opdrachtnemer laat cliënt of verzorger van cliënt een bewijs ondertekenen van uitvoer van keuring /</w:t>
            </w:r>
            <w:r>
              <w:rPr>
                <w:rFonts w:cs="Verdana"/>
                <w:szCs w:val="18"/>
                <w:lang w:val="nl-BE"/>
              </w:rPr>
              <w:t xml:space="preserve"> </w:t>
            </w:r>
            <w:r w:rsidRPr="00B5656D">
              <w:rPr>
                <w:rFonts w:cs="Verdana"/>
                <w:szCs w:val="18"/>
                <w:lang w:val="nl-BE"/>
              </w:rPr>
              <w:t>onderhoud en/of reparatie.</w:t>
            </w:r>
          </w:p>
        </w:tc>
        <w:tc>
          <w:tcPr>
            <w:tcW w:w="1134" w:type="dxa"/>
            <w:tcBorders>
              <w:top w:val="single" w:sz="4" w:space="0" w:color="000000"/>
              <w:left w:val="single" w:sz="4" w:space="0" w:color="000000"/>
              <w:bottom w:val="single" w:sz="4" w:space="0" w:color="000000"/>
              <w:right w:val="single" w:sz="4" w:space="0" w:color="000000"/>
            </w:tcBorders>
          </w:tcPr>
          <w:p w14:paraId="13CE5615" w14:textId="3FC04F40" w:rsidR="001047C0" w:rsidRPr="00B5656D" w:rsidRDefault="001047C0" w:rsidP="001047C0">
            <w:pPr>
              <w:ind w:left="73" w:right="113"/>
              <w:rPr>
                <w:szCs w:val="18"/>
                <w:lang w:val="nl-BE"/>
              </w:rPr>
            </w:pPr>
            <w:r w:rsidRPr="00957B52">
              <w:rPr>
                <w:szCs w:val="18"/>
                <w:lang w:val="nl-BE"/>
              </w:rPr>
              <w:t xml:space="preserve">Ja </w:t>
            </w:r>
            <w:sdt>
              <w:sdtPr>
                <w:rPr>
                  <w:szCs w:val="18"/>
                  <w:lang w:val="nl-BE"/>
                </w:rPr>
                <w:id w:val="691426873"/>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r w:rsidRPr="00957B52">
              <w:rPr>
                <w:szCs w:val="18"/>
                <w:lang w:val="nl-BE"/>
              </w:rPr>
              <w:t xml:space="preserve"> / Nee </w:t>
            </w:r>
            <w:sdt>
              <w:sdtPr>
                <w:rPr>
                  <w:szCs w:val="18"/>
                  <w:lang w:val="nl-BE"/>
                </w:rPr>
                <w:id w:val="405887373"/>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p>
        </w:tc>
      </w:tr>
      <w:tr w:rsidR="001047C0" w:rsidRPr="00B5656D" w14:paraId="15D1B6DB"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93B12D0" w14:textId="66C64928" w:rsidR="001047C0" w:rsidRPr="00B5656D" w:rsidRDefault="001047C0" w:rsidP="001047C0">
            <w:pPr>
              <w:jc w:val="center"/>
              <w:rPr>
                <w:szCs w:val="18"/>
                <w:lang w:val="nl-BE"/>
              </w:rPr>
            </w:pPr>
            <w:r>
              <w:rPr>
                <w:szCs w:val="18"/>
                <w:lang w:val="nl-BE"/>
              </w:rPr>
              <w:t>7.18</w:t>
            </w:r>
          </w:p>
        </w:tc>
        <w:tc>
          <w:tcPr>
            <w:tcW w:w="6946" w:type="dxa"/>
            <w:tcBorders>
              <w:top w:val="single" w:sz="4" w:space="0" w:color="000000"/>
              <w:left w:val="single" w:sz="4" w:space="0" w:color="000000"/>
              <w:bottom w:val="single" w:sz="4" w:space="0" w:color="000000"/>
              <w:right w:val="single" w:sz="4" w:space="0" w:color="000000"/>
            </w:tcBorders>
          </w:tcPr>
          <w:p w14:paraId="0A4D69A4" w14:textId="46CBD667" w:rsidR="001047C0" w:rsidRPr="00B5656D" w:rsidRDefault="001047C0" w:rsidP="00BF3D56">
            <w:pPr>
              <w:adjustRightInd w:val="0"/>
              <w:rPr>
                <w:szCs w:val="18"/>
                <w:lang w:val="nl-BE"/>
              </w:rPr>
            </w:pPr>
            <w:r w:rsidRPr="00B5656D">
              <w:rPr>
                <w:rFonts w:cs="Verdana"/>
                <w:szCs w:val="18"/>
                <w:lang w:val="nl-BE"/>
              </w:rPr>
              <w:t>Het verhelpen van een storing ontslaat de Opdrachtnemer niet van de verplichting om in dat jaar</w:t>
            </w:r>
            <w:r>
              <w:rPr>
                <w:rFonts w:cs="Verdana"/>
                <w:szCs w:val="18"/>
                <w:lang w:val="nl-BE"/>
              </w:rPr>
              <w:t xml:space="preserve"> </w:t>
            </w:r>
            <w:r w:rsidRPr="00B5656D">
              <w:rPr>
                <w:rFonts w:cs="Verdana"/>
                <w:szCs w:val="18"/>
                <w:lang w:val="nl-BE"/>
              </w:rPr>
              <w:t>preventief onderhoud te verrichten. Indien de laatste preventieve onderhoudsbeurt langer dan 9 maanden</w:t>
            </w:r>
            <w:r>
              <w:rPr>
                <w:rFonts w:cs="Verdana"/>
                <w:szCs w:val="18"/>
                <w:lang w:val="nl-BE"/>
              </w:rPr>
              <w:t xml:space="preserve"> </w:t>
            </w:r>
            <w:r w:rsidRPr="00B5656D">
              <w:rPr>
                <w:rFonts w:cs="Verdana"/>
                <w:szCs w:val="18"/>
                <w:lang w:val="nl-BE"/>
              </w:rPr>
              <w:t>geleden heeft plaatsgevonden, kan eventueel, in overleg met de cliënt, het preventief onderhoud</w:t>
            </w:r>
            <w:r>
              <w:rPr>
                <w:rFonts w:cs="Verdana"/>
                <w:szCs w:val="18"/>
                <w:lang w:val="nl-BE"/>
              </w:rPr>
              <w:t xml:space="preserve"> </w:t>
            </w:r>
            <w:r w:rsidRPr="00B5656D">
              <w:rPr>
                <w:rFonts w:cs="Verdana"/>
                <w:szCs w:val="18"/>
                <w:lang w:val="nl-BE"/>
              </w:rPr>
              <w:t>tegelijkertijd met het verhelpen van de storing plaatsvinden.</w:t>
            </w:r>
          </w:p>
        </w:tc>
        <w:tc>
          <w:tcPr>
            <w:tcW w:w="1134" w:type="dxa"/>
            <w:tcBorders>
              <w:top w:val="single" w:sz="4" w:space="0" w:color="000000"/>
              <w:left w:val="single" w:sz="4" w:space="0" w:color="000000"/>
              <w:bottom w:val="single" w:sz="4" w:space="0" w:color="000000"/>
              <w:right w:val="single" w:sz="4" w:space="0" w:color="000000"/>
            </w:tcBorders>
          </w:tcPr>
          <w:p w14:paraId="56DA7545" w14:textId="550C7C22" w:rsidR="001047C0" w:rsidRPr="00B5656D" w:rsidRDefault="001047C0" w:rsidP="001047C0">
            <w:pPr>
              <w:ind w:left="73" w:right="113"/>
              <w:rPr>
                <w:szCs w:val="18"/>
                <w:lang w:val="nl-BE"/>
              </w:rPr>
            </w:pPr>
            <w:r w:rsidRPr="00957B52">
              <w:rPr>
                <w:szCs w:val="18"/>
                <w:lang w:val="nl-BE"/>
              </w:rPr>
              <w:t xml:space="preserve">Ja </w:t>
            </w:r>
            <w:sdt>
              <w:sdtPr>
                <w:rPr>
                  <w:szCs w:val="18"/>
                  <w:lang w:val="nl-BE"/>
                </w:rPr>
                <w:id w:val="-1621524595"/>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r w:rsidRPr="00957B52">
              <w:rPr>
                <w:szCs w:val="18"/>
                <w:lang w:val="nl-BE"/>
              </w:rPr>
              <w:t xml:space="preserve"> / Nee </w:t>
            </w:r>
            <w:sdt>
              <w:sdtPr>
                <w:rPr>
                  <w:szCs w:val="18"/>
                  <w:lang w:val="nl-BE"/>
                </w:rPr>
                <w:id w:val="-1286815387"/>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p>
        </w:tc>
      </w:tr>
      <w:tr w:rsidR="001047C0" w:rsidRPr="00B5656D" w14:paraId="5C166E92"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39DF0993" w14:textId="5D5FBBB6" w:rsidR="001047C0" w:rsidRPr="00B5656D" w:rsidRDefault="001047C0" w:rsidP="001047C0">
            <w:pPr>
              <w:jc w:val="center"/>
              <w:rPr>
                <w:szCs w:val="18"/>
                <w:lang w:val="nl-BE"/>
              </w:rPr>
            </w:pPr>
            <w:r>
              <w:rPr>
                <w:szCs w:val="18"/>
                <w:lang w:val="nl-BE"/>
              </w:rPr>
              <w:t>7.19</w:t>
            </w:r>
          </w:p>
        </w:tc>
        <w:tc>
          <w:tcPr>
            <w:tcW w:w="6946" w:type="dxa"/>
            <w:tcBorders>
              <w:top w:val="single" w:sz="4" w:space="0" w:color="000000"/>
              <w:left w:val="single" w:sz="4" w:space="0" w:color="000000"/>
              <w:bottom w:val="single" w:sz="4" w:space="0" w:color="000000"/>
              <w:right w:val="single" w:sz="4" w:space="0" w:color="000000"/>
            </w:tcBorders>
          </w:tcPr>
          <w:p w14:paraId="3C7F0F9D" w14:textId="7CF339F5" w:rsidR="001047C0" w:rsidRPr="00B5656D" w:rsidRDefault="001047C0" w:rsidP="00BF3D56">
            <w:pPr>
              <w:adjustRightInd w:val="0"/>
              <w:rPr>
                <w:szCs w:val="18"/>
                <w:lang w:val="nl-BE"/>
              </w:rPr>
            </w:pPr>
            <w:r w:rsidRPr="00B5656D">
              <w:rPr>
                <w:rFonts w:cs="Verdana"/>
                <w:szCs w:val="18"/>
                <w:lang w:val="nl-BE"/>
              </w:rPr>
              <w:t>De verplichting van de Opdrachtnemer met betrekking tot het onderhoud start na plaatsing en oplevering</w:t>
            </w:r>
            <w:r>
              <w:rPr>
                <w:rFonts w:cs="Verdana"/>
                <w:szCs w:val="18"/>
                <w:lang w:val="nl-BE"/>
              </w:rPr>
              <w:t xml:space="preserve"> </w:t>
            </w:r>
            <w:r w:rsidRPr="00B5656D">
              <w:rPr>
                <w:rFonts w:cs="Verdana"/>
                <w:szCs w:val="18"/>
                <w:lang w:val="nl-BE"/>
              </w:rPr>
              <w:t>van de traplift en stopt automatisch na demontage en afvoeren van de traplift uit de betreffende woning.</w:t>
            </w:r>
          </w:p>
        </w:tc>
        <w:tc>
          <w:tcPr>
            <w:tcW w:w="1134" w:type="dxa"/>
            <w:tcBorders>
              <w:top w:val="single" w:sz="4" w:space="0" w:color="000000"/>
              <w:left w:val="single" w:sz="4" w:space="0" w:color="000000"/>
              <w:bottom w:val="single" w:sz="4" w:space="0" w:color="000000"/>
              <w:right w:val="single" w:sz="4" w:space="0" w:color="000000"/>
            </w:tcBorders>
          </w:tcPr>
          <w:p w14:paraId="7186D140" w14:textId="0AF91191" w:rsidR="001047C0" w:rsidRPr="00B5656D" w:rsidRDefault="001047C0" w:rsidP="001047C0">
            <w:pPr>
              <w:ind w:left="73" w:right="113"/>
              <w:rPr>
                <w:szCs w:val="18"/>
                <w:lang w:val="nl-BE"/>
              </w:rPr>
            </w:pPr>
            <w:r w:rsidRPr="00957B52">
              <w:rPr>
                <w:szCs w:val="18"/>
                <w:lang w:val="nl-BE"/>
              </w:rPr>
              <w:t xml:space="preserve">Ja </w:t>
            </w:r>
            <w:sdt>
              <w:sdtPr>
                <w:rPr>
                  <w:szCs w:val="18"/>
                  <w:lang w:val="nl-BE"/>
                </w:rPr>
                <w:id w:val="-1241171869"/>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r w:rsidRPr="00957B52">
              <w:rPr>
                <w:szCs w:val="18"/>
                <w:lang w:val="nl-BE"/>
              </w:rPr>
              <w:t xml:space="preserve"> / Nee </w:t>
            </w:r>
            <w:sdt>
              <w:sdtPr>
                <w:rPr>
                  <w:szCs w:val="18"/>
                  <w:lang w:val="nl-BE"/>
                </w:rPr>
                <w:id w:val="-2016610140"/>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p>
        </w:tc>
      </w:tr>
      <w:tr w:rsidR="001047C0" w:rsidRPr="00B5656D" w14:paraId="7E57B7A7"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7CCE376" w14:textId="3E414494" w:rsidR="001047C0" w:rsidRPr="00B5656D" w:rsidRDefault="001047C0" w:rsidP="001047C0">
            <w:pPr>
              <w:jc w:val="center"/>
              <w:rPr>
                <w:szCs w:val="18"/>
                <w:lang w:val="nl-BE"/>
              </w:rPr>
            </w:pPr>
            <w:r>
              <w:rPr>
                <w:szCs w:val="18"/>
                <w:lang w:val="nl-BE"/>
              </w:rPr>
              <w:t>7.20</w:t>
            </w:r>
          </w:p>
        </w:tc>
        <w:tc>
          <w:tcPr>
            <w:tcW w:w="6946" w:type="dxa"/>
            <w:tcBorders>
              <w:top w:val="single" w:sz="4" w:space="0" w:color="000000"/>
              <w:left w:val="single" w:sz="4" w:space="0" w:color="000000"/>
              <w:bottom w:val="single" w:sz="4" w:space="0" w:color="000000"/>
              <w:right w:val="single" w:sz="4" w:space="0" w:color="000000"/>
            </w:tcBorders>
          </w:tcPr>
          <w:p w14:paraId="1A3EFB23" w14:textId="00B09325" w:rsidR="001047C0" w:rsidRPr="00B5656D" w:rsidRDefault="001047C0" w:rsidP="00BF3D56">
            <w:pPr>
              <w:adjustRightInd w:val="0"/>
              <w:rPr>
                <w:szCs w:val="18"/>
                <w:lang w:val="nl-BE"/>
              </w:rPr>
            </w:pPr>
            <w:r w:rsidRPr="00B5656D">
              <w:rPr>
                <w:rFonts w:cs="Verdana"/>
                <w:szCs w:val="18"/>
                <w:lang w:val="nl-BE"/>
              </w:rPr>
              <w:t>Tot tenminste 10 jaar na levering zal de Opdrachtnemer onderdelen en accessoires of gelijkwaardige</w:t>
            </w:r>
            <w:r>
              <w:rPr>
                <w:rFonts w:cs="Verdana"/>
                <w:szCs w:val="18"/>
                <w:lang w:val="nl-BE"/>
              </w:rPr>
              <w:t xml:space="preserve"> </w:t>
            </w:r>
            <w:r w:rsidRPr="00B5656D">
              <w:rPr>
                <w:rFonts w:cs="Verdana"/>
                <w:szCs w:val="18"/>
                <w:lang w:val="nl-BE"/>
              </w:rPr>
              <w:t>alternatieven daarvan, naleveren.</w:t>
            </w:r>
          </w:p>
        </w:tc>
        <w:tc>
          <w:tcPr>
            <w:tcW w:w="1134" w:type="dxa"/>
            <w:tcBorders>
              <w:top w:val="single" w:sz="4" w:space="0" w:color="000000"/>
              <w:left w:val="single" w:sz="4" w:space="0" w:color="000000"/>
              <w:bottom w:val="single" w:sz="4" w:space="0" w:color="000000"/>
              <w:right w:val="single" w:sz="4" w:space="0" w:color="000000"/>
            </w:tcBorders>
          </w:tcPr>
          <w:p w14:paraId="7D353C50" w14:textId="7E797571" w:rsidR="001047C0" w:rsidRPr="00B5656D" w:rsidRDefault="001047C0" w:rsidP="001047C0">
            <w:pPr>
              <w:ind w:left="73" w:right="113"/>
              <w:rPr>
                <w:szCs w:val="18"/>
                <w:lang w:val="nl-BE"/>
              </w:rPr>
            </w:pPr>
            <w:r w:rsidRPr="00957B52">
              <w:rPr>
                <w:szCs w:val="18"/>
                <w:lang w:val="nl-BE"/>
              </w:rPr>
              <w:t xml:space="preserve">Ja </w:t>
            </w:r>
            <w:sdt>
              <w:sdtPr>
                <w:rPr>
                  <w:szCs w:val="18"/>
                  <w:lang w:val="nl-BE"/>
                </w:rPr>
                <w:id w:val="541556864"/>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r w:rsidRPr="00957B52">
              <w:rPr>
                <w:szCs w:val="18"/>
                <w:lang w:val="nl-BE"/>
              </w:rPr>
              <w:t xml:space="preserve"> / Nee </w:t>
            </w:r>
            <w:sdt>
              <w:sdtPr>
                <w:rPr>
                  <w:szCs w:val="18"/>
                  <w:lang w:val="nl-BE"/>
                </w:rPr>
                <w:id w:val="192190954"/>
                <w14:checkbox>
                  <w14:checked w14:val="0"/>
                  <w14:checkedState w14:val="2612" w14:font="MS Gothic"/>
                  <w14:uncheckedState w14:val="2610" w14:font="MS Gothic"/>
                </w14:checkbox>
              </w:sdtPr>
              <w:sdtEndPr/>
              <w:sdtContent>
                <w:r w:rsidRPr="00957B52">
                  <w:rPr>
                    <w:rFonts w:ascii="Segoe UI Symbol" w:eastAsia="MS Gothic" w:hAnsi="Segoe UI Symbol" w:cs="Segoe UI Symbol"/>
                    <w:szCs w:val="18"/>
                    <w:lang w:val="nl-BE"/>
                  </w:rPr>
                  <w:t>☐</w:t>
                </w:r>
              </w:sdtContent>
            </w:sdt>
          </w:p>
        </w:tc>
      </w:tr>
      <w:tr w:rsidR="007674E5" w:rsidRPr="00B5656D" w14:paraId="55F5AE09"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187BA014" w14:textId="201B97CC" w:rsidR="007674E5" w:rsidRPr="001047C0" w:rsidRDefault="001047C0" w:rsidP="00B5656D">
            <w:pPr>
              <w:jc w:val="center"/>
              <w:rPr>
                <w:b/>
                <w:color w:val="FFFFFF" w:themeColor="background1"/>
                <w:szCs w:val="18"/>
                <w:lang w:val="nl-BE"/>
              </w:rPr>
            </w:pPr>
            <w:r w:rsidRPr="001047C0">
              <w:rPr>
                <w:b/>
                <w:color w:val="FFFFFF" w:themeColor="background1"/>
                <w:szCs w:val="18"/>
                <w:lang w:val="nl-BE"/>
              </w:rPr>
              <w:t>8</w:t>
            </w:r>
          </w:p>
        </w:tc>
        <w:tc>
          <w:tcPr>
            <w:tcW w:w="694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59B8EE2A" w14:textId="30CE4F14" w:rsidR="007674E5" w:rsidRPr="001047C0" w:rsidRDefault="00944BDF" w:rsidP="00BF3D56">
            <w:pPr>
              <w:rPr>
                <w:color w:val="FFFFFF" w:themeColor="background1"/>
                <w:szCs w:val="18"/>
                <w:lang w:val="nl-BE"/>
              </w:rPr>
            </w:pPr>
            <w:r w:rsidRPr="001047C0">
              <w:rPr>
                <w:rFonts w:cs="Verdana"/>
                <w:b/>
                <w:bCs/>
                <w:color w:val="FFFFFF" w:themeColor="background1"/>
                <w:szCs w:val="18"/>
                <w:lang w:val="nl-BE"/>
              </w:rPr>
              <w:t>Demontage afvoer en herstelwerkzaamheden</w:t>
            </w:r>
          </w:p>
        </w:tc>
        <w:tc>
          <w:tcPr>
            <w:tcW w:w="1134"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695A55D" w14:textId="77777777" w:rsidR="007674E5" w:rsidRPr="001047C0" w:rsidRDefault="007674E5" w:rsidP="00B5656D">
            <w:pPr>
              <w:ind w:left="73" w:right="113"/>
              <w:rPr>
                <w:color w:val="FFFFFF" w:themeColor="background1"/>
                <w:szCs w:val="18"/>
                <w:lang w:val="nl-BE"/>
              </w:rPr>
            </w:pPr>
          </w:p>
        </w:tc>
      </w:tr>
      <w:tr w:rsidR="001047C0" w:rsidRPr="00B5656D" w14:paraId="43BBA41A"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7098DD8B" w14:textId="1D6019CC" w:rsidR="001047C0" w:rsidRPr="00B5656D" w:rsidRDefault="001047C0" w:rsidP="001047C0">
            <w:pPr>
              <w:jc w:val="center"/>
              <w:rPr>
                <w:szCs w:val="18"/>
                <w:lang w:val="nl-BE"/>
              </w:rPr>
            </w:pPr>
            <w:r>
              <w:rPr>
                <w:szCs w:val="18"/>
                <w:lang w:val="nl-BE"/>
              </w:rPr>
              <w:lastRenderedPageBreak/>
              <w:t>8.1</w:t>
            </w:r>
          </w:p>
        </w:tc>
        <w:tc>
          <w:tcPr>
            <w:tcW w:w="6946" w:type="dxa"/>
            <w:tcBorders>
              <w:top w:val="single" w:sz="4" w:space="0" w:color="000000"/>
              <w:left w:val="single" w:sz="4" w:space="0" w:color="000000"/>
              <w:bottom w:val="single" w:sz="4" w:space="0" w:color="000000"/>
              <w:right w:val="single" w:sz="4" w:space="0" w:color="000000"/>
            </w:tcBorders>
          </w:tcPr>
          <w:p w14:paraId="337823FE" w14:textId="5987BC02" w:rsidR="001047C0" w:rsidRPr="001047C0" w:rsidRDefault="001047C0" w:rsidP="00BF3D56">
            <w:pPr>
              <w:adjustRightInd w:val="0"/>
              <w:rPr>
                <w:szCs w:val="18"/>
                <w:lang w:val="nl-BE"/>
              </w:rPr>
            </w:pPr>
            <w:r w:rsidRPr="001047C0">
              <w:rPr>
                <w:rFonts w:cs="Verdana"/>
                <w:szCs w:val="18"/>
                <w:lang w:val="nl-BE"/>
              </w:rPr>
              <w:t>Zodra de Opdrachtgever aan de Opdrachtnemer opdracht geeft tot demontage van de op basis van de</w:t>
            </w:r>
            <w:r>
              <w:rPr>
                <w:rFonts w:cs="Verdana"/>
                <w:szCs w:val="18"/>
                <w:lang w:val="nl-BE"/>
              </w:rPr>
              <w:t xml:space="preserve"> </w:t>
            </w:r>
            <w:r w:rsidRPr="001047C0">
              <w:rPr>
                <w:rFonts w:cs="Verdana"/>
                <w:szCs w:val="18"/>
                <w:lang w:val="nl-BE"/>
              </w:rPr>
              <w:t>overeenkomst horende bij dit bestek verstrekte traplift, wordt deze door de Opdrachtnemer kosteloos uit</w:t>
            </w:r>
            <w:r>
              <w:rPr>
                <w:rFonts w:cs="Verdana"/>
                <w:szCs w:val="18"/>
                <w:lang w:val="nl-BE"/>
              </w:rPr>
              <w:t xml:space="preserve"> </w:t>
            </w:r>
            <w:r w:rsidRPr="001047C0">
              <w:rPr>
                <w:rFonts w:cs="Verdana"/>
                <w:szCs w:val="18"/>
                <w:lang w:val="nl-BE"/>
              </w:rPr>
              <w:t>de woning gehaald (demonteren) en gaat het eigendom van de traplift over van de Opdrachtgever naar de</w:t>
            </w:r>
            <w:r>
              <w:rPr>
                <w:rFonts w:cs="Verdana"/>
                <w:szCs w:val="18"/>
                <w:lang w:val="nl-BE"/>
              </w:rPr>
              <w:t xml:space="preserve"> </w:t>
            </w:r>
            <w:r w:rsidRPr="001047C0">
              <w:rPr>
                <w:rFonts w:cs="Verdana"/>
                <w:szCs w:val="18"/>
                <w:lang w:val="nl-BE"/>
              </w:rPr>
              <w:t>Opdrachtnemer. Dit is ook van toepassing na de contractperiode, tenzij partijen overeenstemming bereiken</w:t>
            </w:r>
            <w:r>
              <w:rPr>
                <w:rFonts w:cs="Verdana"/>
                <w:szCs w:val="18"/>
                <w:lang w:val="nl-BE"/>
              </w:rPr>
              <w:t xml:space="preserve"> </w:t>
            </w:r>
            <w:r w:rsidRPr="001047C0">
              <w:rPr>
                <w:rFonts w:cs="Verdana"/>
                <w:szCs w:val="18"/>
                <w:lang w:val="nl-BE"/>
              </w:rPr>
              <w:t>over een andere regeling.</w:t>
            </w:r>
          </w:p>
        </w:tc>
        <w:tc>
          <w:tcPr>
            <w:tcW w:w="1134" w:type="dxa"/>
            <w:tcBorders>
              <w:top w:val="single" w:sz="4" w:space="0" w:color="000000"/>
              <w:left w:val="single" w:sz="4" w:space="0" w:color="000000"/>
              <w:bottom w:val="single" w:sz="4" w:space="0" w:color="000000"/>
              <w:right w:val="single" w:sz="4" w:space="0" w:color="000000"/>
            </w:tcBorders>
          </w:tcPr>
          <w:p w14:paraId="2309A2EA" w14:textId="0D45ECDB" w:rsidR="001047C0" w:rsidRPr="00B5656D" w:rsidRDefault="001047C0" w:rsidP="001047C0">
            <w:pPr>
              <w:ind w:left="73" w:right="113"/>
              <w:rPr>
                <w:szCs w:val="18"/>
                <w:lang w:val="nl-BE"/>
              </w:rPr>
            </w:pPr>
            <w:r w:rsidRPr="00367D59">
              <w:rPr>
                <w:szCs w:val="18"/>
                <w:lang w:val="nl-BE"/>
              </w:rPr>
              <w:t xml:space="preserve">Ja </w:t>
            </w:r>
            <w:sdt>
              <w:sdtPr>
                <w:rPr>
                  <w:szCs w:val="18"/>
                  <w:lang w:val="nl-BE"/>
                </w:rPr>
                <w:id w:val="-739868479"/>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r w:rsidRPr="00367D59">
              <w:rPr>
                <w:szCs w:val="18"/>
                <w:lang w:val="nl-BE"/>
              </w:rPr>
              <w:t xml:space="preserve"> / Nee </w:t>
            </w:r>
            <w:sdt>
              <w:sdtPr>
                <w:rPr>
                  <w:szCs w:val="18"/>
                  <w:lang w:val="nl-BE"/>
                </w:rPr>
                <w:id w:val="-679047507"/>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p>
        </w:tc>
      </w:tr>
      <w:tr w:rsidR="001047C0" w:rsidRPr="00B5656D" w14:paraId="3EF06506"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68B89E4C" w14:textId="2B505006" w:rsidR="001047C0" w:rsidRPr="00B5656D" w:rsidRDefault="001047C0" w:rsidP="001047C0">
            <w:pPr>
              <w:jc w:val="center"/>
              <w:rPr>
                <w:szCs w:val="18"/>
                <w:lang w:val="nl-BE"/>
              </w:rPr>
            </w:pPr>
            <w:r>
              <w:rPr>
                <w:szCs w:val="18"/>
                <w:lang w:val="nl-BE"/>
              </w:rPr>
              <w:t>8.2</w:t>
            </w:r>
          </w:p>
        </w:tc>
        <w:tc>
          <w:tcPr>
            <w:tcW w:w="6946" w:type="dxa"/>
            <w:tcBorders>
              <w:top w:val="single" w:sz="4" w:space="0" w:color="000000"/>
              <w:left w:val="single" w:sz="4" w:space="0" w:color="000000"/>
              <w:bottom w:val="single" w:sz="4" w:space="0" w:color="000000"/>
              <w:right w:val="single" w:sz="4" w:space="0" w:color="000000"/>
            </w:tcBorders>
          </w:tcPr>
          <w:p w14:paraId="0D9DB97B" w14:textId="01EF728E" w:rsidR="001047C0" w:rsidRPr="001047C0" w:rsidRDefault="001047C0" w:rsidP="00BF3D56">
            <w:pPr>
              <w:adjustRightInd w:val="0"/>
              <w:rPr>
                <w:szCs w:val="18"/>
                <w:lang w:val="nl-BE"/>
              </w:rPr>
            </w:pPr>
            <w:r w:rsidRPr="001047C0">
              <w:rPr>
                <w:rFonts w:cs="Verdana"/>
                <w:szCs w:val="18"/>
                <w:lang w:val="nl-BE"/>
              </w:rPr>
              <w:t>Nadat de Opdrachtgever heeft doorgegeven dat een traplift moet worden ingenomen moet de</w:t>
            </w:r>
            <w:r>
              <w:rPr>
                <w:rFonts w:cs="Verdana"/>
                <w:szCs w:val="18"/>
                <w:lang w:val="nl-BE"/>
              </w:rPr>
              <w:t xml:space="preserve"> </w:t>
            </w:r>
            <w:r w:rsidRPr="001047C0">
              <w:rPr>
                <w:rFonts w:cs="Verdana"/>
                <w:szCs w:val="18"/>
                <w:lang w:val="nl-BE"/>
              </w:rPr>
              <w:t>Opdrachtnemer binnen 5 werkdagen een afspraak maken met de cliënt of de nabestaande (bij overlijden)</w:t>
            </w:r>
            <w:r>
              <w:rPr>
                <w:rFonts w:cs="Verdana"/>
                <w:szCs w:val="18"/>
                <w:lang w:val="nl-BE"/>
              </w:rPr>
              <w:t xml:space="preserve"> </w:t>
            </w:r>
            <w:r w:rsidRPr="001047C0">
              <w:rPr>
                <w:rFonts w:cs="Verdana"/>
                <w:szCs w:val="18"/>
                <w:lang w:val="nl-BE"/>
              </w:rPr>
              <w:t>voor het verwijderen van de traplift.</w:t>
            </w:r>
          </w:p>
        </w:tc>
        <w:tc>
          <w:tcPr>
            <w:tcW w:w="1134" w:type="dxa"/>
            <w:tcBorders>
              <w:top w:val="single" w:sz="4" w:space="0" w:color="000000"/>
              <w:left w:val="single" w:sz="4" w:space="0" w:color="000000"/>
              <w:bottom w:val="single" w:sz="4" w:space="0" w:color="000000"/>
              <w:right w:val="single" w:sz="4" w:space="0" w:color="000000"/>
            </w:tcBorders>
          </w:tcPr>
          <w:p w14:paraId="76E15E6D" w14:textId="62D6C8F9" w:rsidR="001047C0" w:rsidRPr="00B5656D" w:rsidRDefault="001047C0" w:rsidP="001047C0">
            <w:pPr>
              <w:ind w:left="73" w:right="113"/>
              <w:rPr>
                <w:szCs w:val="18"/>
                <w:lang w:val="nl-BE"/>
              </w:rPr>
            </w:pPr>
            <w:r w:rsidRPr="00367D59">
              <w:rPr>
                <w:szCs w:val="18"/>
                <w:lang w:val="nl-BE"/>
              </w:rPr>
              <w:t xml:space="preserve">Ja </w:t>
            </w:r>
            <w:sdt>
              <w:sdtPr>
                <w:rPr>
                  <w:szCs w:val="18"/>
                  <w:lang w:val="nl-BE"/>
                </w:rPr>
                <w:id w:val="-1657293246"/>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r w:rsidRPr="00367D59">
              <w:rPr>
                <w:szCs w:val="18"/>
                <w:lang w:val="nl-BE"/>
              </w:rPr>
              <w:t xml:space="preserve"> / Nee </w:t>
            </w:r>
            <w:sdt>
              <w:sdtPr>
                <w:rPr>
                  <w:szCs w:val="18"/>
                  <w:lang w:val="nl-BE"/>
                </w:rPr>
                <w:id w:val="1643850502"/>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p>
        </w:tc>
      </w:tr>
      <w:tr w:rsidR="001047C0" w:rsidRPr="00B5656D" w14:paraId="75051849"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140F1001" w14:textId="12C250EC" w:rsidR="001047C0" w:rsidRPr="00B5656D" w:rsidRDefault="001047C0" w:rsidP="001047C0">
            <w:pPr>
              <w:jc w:val="center"/>
              <w:rPr>
                <w:szCs w:val="18"/>
                <w:lang w:val="nl-BE"/>
              </w:rPr>
            </w:pPr>
            <w:r>
              <w:rPr>
                <w:szCs w:val="18"/>
                <w:lang w:val="nl-BE"/>
              </w:rPr>
              <w:t>8.3</w:t>
            </w:r>
          </w:p>
        </w:tc>
        <w:tc>
          <w:tcPr>
            <w:tcW w:w="6946" w:type="dxa"/>
            <w:tcBorders>
              <w:top w:val="single" w:sz="4" w:space="0" w:color="000000"/>
              <w:left w:val="single" w:sz="4" w:space="0" w:color="000000"/>
              <w:bottom w:val="single" w:sz="4" w:space="0" w:color="000000"/>
              <w:right w:val="single" w:sz="4" w:space="0" w:color="000000"/>
            </w:tcBorders>
          </w:tcPr>
          <w:p w14:paraId="20E5C377" w14:textId="42403693" w:rsidR="001047C0" w:rsidRPr="001047C0" w:rsidRDefault="001047C0" w:rsidP="00BF3D56">
            <w:pPr>
              <w:rPr>
                <w:szCs w:val="18"/>
                <w:lang w:val="nl-BE"/>
              </w:rPr>
            </w:pPr>
            <w:r w:rsidRPr="001047C0">
              <w:rPr>
                <w:rFonts w:cs="Verdana"/>
                <w:szCs w:val="18"/>
                <w:lang w:val="nl-BE"/>
              </w:rPr>
              <w:t>De traplift moet binnen 14 werkdagen na opdrachtverstrekking worden gedemonteerd en verwijderd.</w:t>
            </w:r>
          </w:p>
        </w:tc>
        <w:tc>
          <w:tcPr>
            <w:tcW w:w="1134" w:type="dxa"/>
            <w:tcBorders>
              <w:top w:val="single" w:sz="4" w:space="0" w:color="000000"/>
              <w:left w:val="single" w:sz="4" w:space="0" w:color="000000"/>
              <w:bottom w:val="single" w:sz="4" w:space="0" w:color="000000"/>
              <w:right w:val="single" w:sz="4" w:space="0" w:color="000000"/>
            </w:tcBorders>
          </w:tcPr>
          <w:p w14:paraId="2988828D" w14:textId="366877CF" w:rsidR="001047C0" w:rsidRPr="00B5656D" w:rsidRDefault="001047C0" w:rsidP="001047C0">
            <w:pPr>
              <w:ind w:left="73" w:right="113"/>
              <w:rPr>
                <w:szCs w:val="18"/>
                <w:lang w:val="nl-BE"/>
              </w:rPr>
            </w:pPr>
            <w:r w:rsidRPr="00367D59">
              <w:rPr>
                <w:szCs w:val="18"/>
                <w:lang w:val="nl-BE"/>
              </w:rPr>
              <w:t xml:space="preserve">Ja </w:t>
            </w:r>
            <w:sdt>
              <w:sdtPr>
                <w:rPr>
                  <w:szCs w:val="18"/>
                  <w:lang w:val="nl-BE"/>
                </w:rPr>
                <w:id w:val="-909005227"/>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r w:rsidRPr="00367D59">
              <w:rPr>
                <w:szCs w:val="18"/>
                <w:lang w:val="nl-BE"/>
              </w:rPr>
              <w:t xml:space="preserve"> / Nee </w:t>
            </w:r>
            <w:sdt>
              <w:sdtPr>
                <w:rPr>
                  <w:szCs w:val="18"/>
                  <w:lang w:val="nl-BE"/>
                </w:rPr>
                <w:id w:val="1559829210"/>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p>
        </w:tc>
      </w:tr>
      <w:tr w:rsidR="001047C0" w:rsidRPr="00B5656D" w14:paraId="2DD36429"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2F9E9037" w14:textId="43063776" w:rsidR="001047C0" w:rsidRPr="00B5656D" w:rsidRDefault="001047C0" w:rsidP="001047C0">
            <w:pPr>
              <w:jc w:val="center"/>
              <w:rPr>
                <w:szCs w:val="18"/>
                <w:lang w:val="nl-BE"/>
              </w:rPr>
            </w:pPr>
            <w:r>
              <w:rPr>
                <w:szCs w:val="18"/>
                <w:lang w:val="nl-BE"/>
              </w:rPr>
              <w:t>8.4</w:t>
            </w:r>
          </w:p>
        </w:tc>
        <w:tc>
          <w:tcPr>
            <w:tcW w:w="6946" w:type="dxa"/>
            <w:tcBorders>
              <w:top w:val="single" w:sz="4" w:space="0" w:color="000000"/>
              <w:left w:val="single" w:sz="4" w:space="0" w:color="000000"/>
              <w:bottom w:val="single" w:sz="4" w:space="0" w:color="000000"/>
              <w:right w:val="single" w:sz="4" w:space="0" w:color="000000"/>
            </w:tcBorders>
          </w:tcPr>
          <w:p w14:paraId="710F62CC" w14:textId="3AEAFEAD" w:rsidR="001047C0" w:rsidRPr="001047C0" w:rsidRDefault="001047C0" w:rsidP="00BF3D56">
            <w:pPr>
              <w:adjustRightInd w:val="0"/>
              <w:rPr>
                <w:szCs w:val="18"/>
                <w:lang w:val="nl-BE"/>
              </w:rPr>
            </w:pPr>
            <w:r w:rsidRPr="001047C0">
              <w:rPr>
                <w:rFonts w:cs="Verdana"/>
                <w:szCs w:val="18"/>
                <w:lang w:val="nl-BE"/>
              </w:rPr>
              <w:t>De Opdrachtnemer zorgt voor het zorgvuldig en verantwoord afvoeren van de traplift. Indien mogelijk kan</w:t>
            </w:r>
            <w:r>
              <w:rPr>
                <w:rFonts w:cs="Verdana"/>
                <w:szCs w:val="18"/>
                <w:lang w:val="nl-BE"/>
              </w:rPr>
              <w:t xml:space="preserve"> </w:t>
            </w:r>
            <w:r w:rsidRPr="001047C0">
              <w:rPr>
                <w:rFonts w:cs="Verdana"/>
                <w:szCs w:val="18"/>
                <w:lang w:val="nl-BE"/>
              </w:rPr>
              <w:t>de Opdrachtnemer de traplift inzetten bij een volgende opdracht tot levering.</w:t>
            </w:r>
          </w:p>
        </w:tc>
        <w:tc>
          <w:tcPr>
            <w:tcW w:w="1134" w:type="dxa"/>
            <w:tcBorders>
              <w:top w:val="single" w:sz="4" w:space="0" w:color="000000"/>
              <w:left w:val="single" w:sz="4" w:space="0" w:color="000000"/>
              <w:bottom w:val="single" w:sz="4" w:space="0" w:color="000000"/>
              <w:right w:val="single" w:sz="4" w:space="0" w:color="000000"/>
            </w:tcBorders>
          </w:tcPr>
          <w:p w14:paraId="764E1D9F" w14:textId="4C7CA6D1" w:rsidR="001047C0" w:rsidRPr="00B5656D" w:rsidRDefault="001047C0" w:rsidP="001047C0">
            <w:pPr>
              <w:ind w:left="73" w:right="113"/>
              <w:rPr>
                <w:szCs w:val="18"/>
                <w:lang w:val="nl-BE"/>
              </w:rPr>
            </w:pPr>
            <w:r w:rsidRPr="00367D59">
              <w:rPr>
                <w:szCs w:val="18"/>
                <w:lang w:val="nl-BE"/>
              </w:rPr>
              <w:t xml:space="preserve">Ja </w:t>
            </w:r>
            <w:sdt>
              <w:sdtPr>
                <w:rPr>
                  <w:szCs w:val="18"/>
                  <w:lang w:val="nl-BE"/>
                </w:rPr>
                <w:id w:val="-1047446980"/>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r w:rsidRPr="00367D59">
              <w:rPr>
                <w:szCs w:val="18"/>
                <w:lang w:val="nl-BE"/>
              </w:rPr>
              <w:t xml:space="preserve"> / Nee </w:t>
            </w:r>
            <w:sdt>
              <w:sdtPr>
                <w:rPr>
                  <w:szCs w:val="18"/>
                  <w:lang w:val="nl-BE"/>
                </w:rPr>
                <w:id w:val="1560515600"/>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p>
        </w:tc>
      </w:tr>
      <w:tr w:rsidR="001047C0" w:rsidRPr="00B5656D" w14:paraId="3323BCE9"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2994077" w14:textId="0D4F07D7" w:rsidR="001047C0" w:rsidRPr="00B5656D" w:rsidRDefault="001047C0" w:rsidP="001047C0">
            <w:pPr>
              <w:jc w:val="center"/>
              <w:rPr>
                <w:szCs w:val="18"/>
                <w:lang w:val="nl-BE"/>
              </w:rPr>
            </w:pPr>
            <w:r>
              <w:rPr>
                <w:szCs w:val="18"/>
                <w:lang w:val="nl-BE"/>
              </w:rPr>
              <w:t>8.5</w:t>
            </w:r>
          </w:p>
        </w:tc>
        <w:tc>
          <w:tcPr>
            <w:tcW w:w="6946" w:type="dxa"/>
            <w:tcBorders>
              <w:top w:val="single" w:sz="4" w:space="0" w:color="000000"/>
              <w:left w:val="single" w:sz="4" w:space="0" w:color="000000"/>
              <w:bottom w:val="single" w:sz="4" w:space="0" w:color="000000"/>
              <w:right w:val="single" w:sz="4" w:space="0" w:color="000000"/>
            </w:tcBorders>
          </w:tcPr>
          <w:p w14:paraId="0C4AE63B" w14:textId="45FA51C5" w:rsidR="001047C0" w:rsidRPr="001047C0" w:rsidRDefault="001047C0" w:rsidP="00BF3D56">
            <w:pPr>
              <w:adjustRightInd w:val="0"/>
              <w:rPr>
                <w:szCs w:val="18"/>
                <w:lang w:val="nl-BE"/>
              </w:rPr>
            </w:pPr>
            <w:r w:rsidRPr="001047C0">
              <w:rPr>
                <w:rFonts w:cs="Verdana"/>
                <w:szCs w:val="18"/>
                <w:lang w:val="nl-BE"/>
              </w:rPr>
              <w:t>De Opdrachtnemer moet zorgen voor het veilig afdoppen van elektrische leidingen en/of het opvullen van</w:t>
            </w:r>
            <w:r>
              <w:rPr>
                <w:rFonts w:cs="Verdana"/>
                <w:szCs w:val="18"/>
                <w:lang w:val="nl-BE"/>
              </w:rPr>
              <w:t xml:space="preserve"> </w:t>
            </w:r>
            <w:r w:rsidRPr="001047C0">
              <w:rPr>
                <w:rFonts w:cs="Verdana"/>
                <w:szCs w:val="18"/>
                <w:lang w:val="nl-BE"/>
              </w:rPr>
              <w:t>bevestigingsgaten in de muur. Indien bij het plaatsen van de traplift de trapleuning is verwijderd c.q.</w:t>
            </w:r>
            <w:r>
              <w:rPr>
                <w:rFonts w:cs="Verdana"/>
                <w:szCs w:val="18"/>
                <w:lang w:val="nl-BE"/>
              </w:rPr>
              <w:t xml:space="preserve"> </w:t>
            </w:r>
            <w:r w:rsidRPr="001047C0">
              <w:rPr>
                <w:rFonts w:cs="Verdana"/>
                <w:szCs w:val="18"/>
                <w:lang w:val="nl-BE"/>
              </w:rPr>
              <w:t>verplaatst moet deze opnieuw worden aangebracht c.q. teruggeplaatst. Onder geen enkele voorwaarde</w:t>
            </w:r>
            <w:r>
              <w:rPr>
                <w:rFonts w:cs="Verdana"/>
                <w:szCs w:val="18"/>
                <w:lang w:val="nl-BE"/>
              </w:rPr>
              <w:t xml:space="preserve"> </w:t>
            </w:r>
            <w:r w:rsidRPr="001047C0">
              <w:rPr>
                <w:rFonts w:cs="Verdana"/>
                <w:szCs w:val="18"/>
                <w:lang w:val="nl-BE"/>
              </w:rPr>
              <w:t>mag de woning worden achtergelaten wanneer er zich door toedoen van de demontage onveilige situaties</w:t>
            </w:r>
            <w:r>
              <w:rPr>
                <w:rFonts w:cs="Verdana"/>
                <w:szCs w:val="18"/>
                <w:lang w:val="nl-BE"/>
              </w:rPr>
              <w:t xml:space="preserve"> </w:t>
            </w:r>
            <w:r w:rsidRPr="001047C0">
              <w:rPr>
                <w:rFonts w:cs="Verdana"/>
                <w:szCs w:val="18"/>
                <w:lang w:val="nl-BE"/>
              </w:rPr>
              <w:t>kunnen voordoen t.a.v. de elektrische installatie en/of gezondheid van de bewoners. Dit is ook van</w:t>
            </w:r>
            <w:r>
              <w:rPr>
                <w:rFonts w:cs="Verdana"/>
                <w:szCs w:val="18"/>
                <w:lang w:val="nl-BE"/>
              </w:rPr>
              <w:t xml:space="preserve"> </w:t>
            </w:r>
            <w:r w:rsidRPr="001047C0">
              <w:rPr>
                <w:rFonts w:cs="Verdana"/>
                <w:szCs w:val="18"/>
                <w:lang w:val="nl-BE"/>
              </w:rPr>
              <w:t>toepassing na de contractperiode, tenzij partijen overeenstemming bereiken over een andere regeling.</w:t>
            </w:r>
          </w:p>
        </w:tc>
        <w:tc>
          <w:tcPr>
            <w:tcW w:w="1134" w:type="dxa"/>
            <w:tcBorders>
              <w:top w:val="single" w:sz="4" w:space="0" w:color="000000"/>
              <w:left w:val="single" w:sz="4" w:space="0" w:color="000000"/>
              <w:bottom w:val="single" w:sz="4" w:space="0" w:color="000000"/>
              <w:right w:val="single" w:sz="4" w:space="0" w:color="000000"/>
            </w:tcBorders>
          </w:tcPr>
          <w:p w14:paraId="306F2679" w14:textId="1273476E" w:rsidR="001047C0" w:rsidRPr="00B5656D" w:rsidRDefault="001047C0" w:rsidP="001047C0">
            <w:pPr>
              <w:ind w:left="73" w:right="113"/>
              <w:rPr>
                <w:szCs w:val="18"/>
                <w:lang w:val="nl-BE"/>
              </w:rPr>
            </w:pPr>
            <w:r w:rsidRPr="00367D59">
              <w:rPr>
                <w:szCs w:val="18"/>
                <w:lang w:val="nl-BE"/>
              </w:rPr>
              <w:t xml:space="preserve">Ja </w:t>
            </w:r>
            <w:sdt>
              <w:sdtPr>
                <w:rPr>
                  <w:szCs w:val="18"/>
                  <w:lang w:val="nl-BE"/>
                </w:rPr>
                <w:id w:val="-902761650"/>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r w:rsidRPr="00367D59">
              <w:rPr>
                <w:szCs w:val="18"/>
                <w:lang w:val="nl-BE"/>
              </w:rPr>
              <w:t xml:space="preserve"> / Nee </w:t>
            </w:r>
            <w:sdt>
              <w:sdtPr>
                <w:rPr>
                  <w:szCs w:val="18"/>
                  <w:lang w:val="nl-BE"/>
                </w:rPr>
                <w:id w:val="1604388036"/>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p>
        </w:tc>
      </w:tr>
      <w:tr w:rsidR="001047C0" w:rsidRPr="00B5656D" w14:paraId="501573E5" w14:textId="77777777" w:rsidTr="00BF3D56">
        <w:trPr>
          <w:trHeight w:val="20"/>
        </w:trPr>
        <w:tc>
          <w:tcPr>
            <w:tcW w:w="709" w:type="dxa"/>
            <w:tcBorders>
              <w:top w:val="single" w:sz="4" w:space="0" w:color="000000"/>
              <w:left w:val="single" w:sz="4" w:space="0" w:color="000000"/>
              <w:bottom w:val="single" w:sz="4" w:space="0" w:color="000000"/>
              <w:right w:val="single" w:sz="4" w:space="0" w:color="000000"/>
            </w:tcBorders>
          </w:tcPr>
          <w:p w14:paraId="456BA157" w14:textId="39F447F2" w:rsidR="001047C0" w:rsidRPr="00B5656D" w:rsidRDefault="001047C0" w:rsidP="001047C0">
            <w:pPr>
              <w:jc w:val="center"/>
              <w:rPr>
                <w:szCs w:val="18"/>
                <w:lang w:val="nl-BE"/>
              </w:rPr>
            </w:pPr>
            <w:r>
              <w:rPr>
                <w:szCs w:val="18"/>
                <w:lang w:val="nl-BE"/>
              </w:rPr>
              <w:t>8.6</w:t>
            </w:r>
          </w:p>
        </w:tc>
        <w:tc>
          <w:tcPr>
            <w:tcW w:w="6946" w:type="dxa"/>
            <w:tcBorders>
              <w:top w:val="single" w:sz="4" w:space="0" w:color="000000"/>
              <w:left w:val="single" w:sz="4" w:space="0" w:color="000000"/>
              <w:bottom w:val="single" w:sz="4" w:space="0" w:color="000000"/>
              <w:right w:val="single" w:sz="4" w:space="0" w:color="000000"/>
            </w:tcBorders>
          </w:tcPr>
          <w:p w14:paraId="4D1959ED" w14:textId="32055981" w:rsidR="001047C0" w:rsidRPr="001047C0" w:rsidRDefault="001047C0" w:rsidP="00BF3D56">
            <w:pPr>
              <w:adjustRightInd w:val="0"/>
              <w:rPr>
                <w:szCs w:val="18"/>
                <w:lang w:val="nl-BE"/>
              </w:rPr>
            </w:pPr>
            <w:r w:rsidRPr="001047C0">
              <w:rPr>
                <w:rFonts w:cs="Verdana"/>
                <w:szCs w:val="18"/>
                <w:lang w:val="nl-BE"/>
              </w:rPr>
              <w:t>Alle afval en materialen worden meegenomen en de locatie waar de traplift is verwijderd wordt schoon</w:t>
            </w:r>
            <w:r>
              <w:rPr>
                <w:rFonts w:cs="Verdana"/>
                <w:szCs w:val="18"/>
                <w:lang w:val="nl-BE"/>
              </w:rPr>
              <w:t xml:space="preserve"> </w:t>
            </w:r>
            <w:r w:rsidRPr="001047C0">
              <w:rPr>
                <w:rFonts w:cs="Verdana"/>
                <w:szCs w:val="18"/>
                <w:lang w:val="nl-BE"/>
              </w:rPr>
              <w:t>achtergelaten. De schade die ontstaat als gevolg van het verwijderen van de traplift valt onder</w:t>
            </w:r>
            <w:r>
              <w:rPr>
                <w:rFonts w:cs="Verdana"/>
                <w:szCs w:val="18"/>
                <w:lang w:val="nl-BE"/>
              </w:rPr>
              <w:t xml:space="preserve"> </w:t>
            </w:r>
            <w:r w:rsidRPr="001047C0">
              <w:rPr>
                <w:rFonts w:cs="Verdana"/>
                <w:szCs w:val="18"/>
                <w:lang w:val="nl-BE"/>
              </w:rPr>
              <w:t>verantwoordelijkheid en voor rekening van de Opdrachtnemer.</w:t>
            </w:r>
          </w:p>
        </w:tc>
        <w:tc>
          <w:tcPr>
            <w:tcW w:w="1134" w:type="dxa"/>
            <w:tcBorders>
              <w:top w:val="single" w:sz="4" w:space="0" w:color="000000"/>
              <w:left w:val="single" w:sz="4" w:space="0" w:color="000000"/>
              <w:bottom w:val="single" w:sz="4" w:space="0" w:color="000000"/>
              <w:right w:val="single" w:sz="4" w:space="0" w:color="000000"/>
            </w:tcBorders>
          </w:tcPr>
          <w:p w14:paraId="609BB256" w14:textId="1359753E" w:rsidR="001047C0" w:rsidRPr="00B5656D" w:rsidRDefault="001047C0" w:rsidP="001047C0">
            <w:pPr>
              <w:ind w:left="73" w:right="113"/>
              <w:rPr>
                <w:szCs w:val="18"/>
                <w:lang w:val="nl-BE"/>
              </w:rPr>
            </w:pPr>
            <w:r w:rsidRPr="00367D59">
              <w:rPr>
                <w:szCs w:val="18"/>
                <w:lang w:val="nl-BE"/>
              </w:rPr>
              <w:t xml:space="preserve">Ja </w:t>
            </w:r>
            <w:sdt>
              <w:sdtPr>
                <w:rPr>
                  <w:szCs w:val="18"/>
                  <w:lang w:val="nl-BE"/>
                </w:rPr>
                <w:id w:val="-686835188"/>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r w:rsidRPr="00367D59">
              <w:rPr>
                <w:szCs w:val="18"/>
                <w:lang w:val="nl-BE"/>
              </w:rPr>
              <w:t xml:space="preserve"> / Nee </w:t>
            </w:r>
            <w:sdt>
              <w:sdtPr>
                <w:rPr>
                  <w:szCs w:val="18"/>
                  <w:lang w:val="nl-BE"/>
                </w:rPr>
                <w:id w:val="-961106922"/>
                <w14:checkbox>
                  <w14:checked w14:val="0"/>
                  <w14:checkedState w14:val="2612" w14:font="MS Gothic"/>
                  <w14:uncheckedState w14:val="2610" w14:font="MS Gothic"/>
                </w14:checkbox>
              </w:sdtPr>
              <w:sdtEndPr/>
              <w:sdtContent>
                <w:r w:rsidRPr="00367D59">
                  <w:rPr>
                    <w:rFonts w:ascii="Segoe UI Symbol" w:eastAsia="MS Gothic" w:hAnsi="Segoe UI Symbol" w:cs="Segoe UI Symbol"/>
                    <w:szCs w:val="18"/>
                    <w:lang w:val="nl-BE"/>
                  </w:rPr>
                  <w:t>☐</w:t>
                </w:r>
              </w:sdtContent>
            </w:sdt>
          </w:p>
        </w:tc>
      </w:tr>
    </w:tbl>
    <w:p w14:paraId="3D72EDE0" w14:textId="77777777" w:rsidR="00B515A4" w:rsidRDefault="00B515A4" w:rsidP="00B515A4"/>
    <w:p w14:paraId="7D1C86C2" w14:textId="77777777" w:rsidR="00B515A4" w:rsidRPr="007A0E72" w:rsidRDefault="00B515A4" w:rsidP="00B515A4">
      <w:pPr>
        <w:pStyle w:val="Kop4"/>
        <w:spacing w:before="0" w:after="0" w:line="260" w:lineRule="atLeast"/>
      </w:pPr>
      <w:r w:rsidRPr="007A0E72">
        <w:t>Ondertekening</w:t>
      </w:r>
    </w:p>
    <w:p w14:paraId="4A6ABF41" w14:textId="77777777" w:rsidR="00B515A4" w:rsidRDefault="00B515A4" w:rsidP="00B515A4">
      <w:r>
        <w:t>Door ondertekening van deze bijlage verklaart Inschrijver volledig en onvoorwaardelijk akkoord te gaan met de eisen in bovenstaand programma van eisen.</w:t>
      </w:r>
    </w:p>
    <w:p w14:paraId="7C380756" w14:textId="77777777" w:rsidR="00B515A4" w:rsidRPr="007A0E72" w:rsidRDefault="00B515A4" w:rsidP="00B515A4"/>
    <w:tbl>
      <w:tblPr>
        <w:tblStyle w:val="Tabelraster"/>
        <w:tblW w:w="8784" w:type="dxa"/>
        <w:tblLook w:val="04A0" w:firstRow="1" w:lastRow="0" w:firstColumn="1" w:lastColumn="0" w:noHBand="0" w:noVBand="1"/>
      </w:tblPr>
      <w:tblGrid>
        <w:gridCol w:w="4531"/>
        <w:gridCol w:w="4253"/>
      </w:tblGrid>
      <w:tr w:rsidR="00B515A4" w:rsidRPr="007A0E72" w14:paraId="13D7627C" w14:textId="77777777" w:rsidTr="00003FF4">
        <w:tc>
          <w:tcPr>
            <w:tcW w:w="4531" w:type="dxa"/>
            <w:shd w:val="clear" w:color="auto" w:fill="95B3D7" w:themeFill="accent1" w:themeFillTint="99"/>
          </w:tcPr>
          <w:p w14:paraId="0C7E6F92" w14:textId="77777777" w:rsidR="00B515A4" w:rsidRPr="007A0E72" w:rsidRDefault="00B515A4" w:rsidP="00B515A4">
            <w:pPr>
              <w:rPr>
                <w:rStyle w:val="Intensieveverwijzing"/>
                <w:rFonts w:eastAsia="MS Mincho"/>
              </w:rPr>
            </w:pPr>
            <w:r w:rsidRPr="007A0E72">
              <w:rPr>
                <w:rStyle w:val="Intensieveverwijzing"/>
                <w:rFonts w:eastAsia="MS Mincho"/>
              </w:rPr>
              <w:t>Organisatienaam Inschrijver / Combinant 1</w:t>
            </w:r>
          </w:p>
        </w:tc>
        <w:tc>
          <w:tcPr>
            <w:tcW w:w="4253" w:type="dxa"/>
          </w:tcPr>
          <w:p w14:paraId="698AFB4B" w14:textId="77777777" w:rsidR="00B515A4" w:rsidRPr="007A0E72" w:rsidRDefault="00B515A4" w:rsidP="00B515A4"/>
        </w:tc>
      </w:tr>
      <w:tr w:rsidR="00B515A4" w:rsidRPr="007A0E72" w14:paraId="163F86E2" w14:textId="77777777" w:rsidTr="00003FF4">
        <w:tc>
          <w:tcPr>
            <w:tcW w:w="4531" w:type="dxa"/>
            <w:shd w:val="clear" w:color="auto" w:fill="95B3D7" w:themeFill="accent1" w:themeFillTint="99"/>
          </w:tcPr>
          <w:p w14:paraId="48E9FAA6"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4253" w:type="dxa"/>
          </w:tcPr>
          <w:p w14:paraId="534196B5" w14:textId="77777777" w:rsidR="00B515A4" w:rsidRPr="007A0E72" w:rsidRDefault="00B515A4" w:rsidP="00B515A4"/>
        </w:tc>
      </w:tr>
      <w:tr w:rsidR="00B515A4" w:rsidRPr="007A0E72" w14:paraId="2DF13AEF" w14:textId="77777777" w:rsidTr="00003FF4">
        <w:tc>
          <w:tcPr>
            <w:tcW w:w="4531" w:type="dxa"/>
            <w:shd w:val="clear" w:color="auto" w:fill="95B3D7" w:themeFill="accent1" w:themeFillTint="99"/>
          </w:tcPr>
          <w:p w14:paraId="1E263983"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4253" w:type="dxa"/>
          </w:tcPr>
          <w:p w14:paraId="3B790CEA" w14:textId="77777777" w:rsidR="00B515A4" w:rsidRPr="007A0E72" w:rsidRDefault="00B515A4" w:rsidP="00B515A4"/>
        </w:tc>
      </w:tr>
      <w:tr w:rsidR="00B515A4" w:rsidRPr="007A0E72" w14:paraId="3FB25599" w14:textId="77777777" w:rsidTr="00003FF4">
        <w:tc>
          <w:tcPr>
            <w:tcW w:w="4531" w:type="dxa"/>
            <w:shd w:val="clear" w:color="auto" w:fill="95B3D7" w:themeFill="accent1" w:themeFillTint="99"/>
          </w:tcPr>
          <w:p w14:paraId="1A6EB912"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4253" w:type="dxa"/>
          </w:tcPr>
          <w:p w14:paraId="24BE9DA4" w14:textId="77777777" w:rsidR="00B515A4" w:rsidRPr="007A0E72" w:rsidRDefault="00B515A4" w:rsidP="00B515A4"/>
        </w:tc>
      </w:tr>
      <w:tr w:rsidR="00B515A4" w:rsidRPr="007A0E72" w14:paraId="2D4DB11E" w14:textId="77777777" w:rsidTr="00003FF4">
        <w:tc>
          <w:tcPr>
            <w:tcW w:w="4531" w:type="dxa"/>
            <w:shd w:val="clear" w:color="auto" w:fill="95B3D7" w:themeFill="accent1" w:themeFillTint="99"/>
          </w:tcPr>
          <w:p w14:paraId="378AB130" w14:textId="6B0E92F6" w:rsidR="00B515A4" w:rsidRPr="007A0E72" w:rsidRDefault="00B515A4" w:rsidP="00B515A4">
            <w:pPr>
              <w:rPr>
                <w:rStyle w:val="Intensieveverwijzing"/>
                <w:rFonts w:eastAsia="MS Mincho"/>
              </w:rPr>
            </w:pPr>
            <w:r w:rsidRPr="007A0E72">
              <w:rPr>
                <w:rStyle w:val="Intensieveverwijzing"/>
                <w:rFonts w:eastAsia="MS Mincho"/>
              </w:rPr>
              <w:t>Ha</w:t>
            </w:r>
            <w:r w:rsidR="00006C0E">
              <w:rPr>
                <w:rStyle w:val="Intensieveverwijzing"/>
                <w:rFonts w:eastAsia="MS Mincho"/>
              </w:rPr>
              <w:t>ntekening ondertekeningsbevoegd</w:t>
            </w:r>
          </w:p>
        </w:tc>
        <w:tc>
          <w:tcPr>
            <w:tcW w:w="4253" w:type="dxa"/>
          </w:tcPr>
          <w:p w14:paraId="7ACCEAE0" w14:textId="77777777" w:rsidR="00B515A4" w:rsidRPr="007A0E72" w:rsidRDefault="00B515A4" w:rsidP="00B515A4"/>
          <w:p w14:paraId="225B8D6F" w14:textId="77777777" w:rsidR="00B515A4" w:rsidRPr="007A0E72" w:rsidRDefault="00B515A4" w:rsidP="00B515A4"/>
        </w:tc>
      </w:tr>
    </w:tbl>
    <w:p w14:paraId="1890A4EA" w14:textId="77777777" w:rsidR="00B515A4" w:rsidRPr="007A0E72" w:rsidRDefault="00B515A4" w:rsidP="00B515A4"/>
    <w:tbl>
      <w:tblPr>
        <w:tblStyle w:val="Tabelraster"/>
        <w:tblW w:w="8784" w:type="dxa"/>
        <w:tblLook w:val="04A0" w:firstRow="1" w:lastRow="0" w:firstColumn="1" w:lastColumn="0" w:noHBand="0" w:noVBand="1"/>
      </w:tblPr>
      <w:tblGrid>
        <w:gridCol w:w="4531"/>
        <w:gridCol w:w="4253"/>
      </w:tblGrid>
      <w:tr w:rsidR="00B515A4" w:rsidRPr="007A0E72" w14:paraId="24FBAE11" w14:textId="77777777" w:rsidTr="00003FF4">
        <w:tc>
          <w:tcPr>
            <w:tcW w:w="4531" w:type="dxa"/>
            <w:shd w:val="clear" w:color="auto" w:fill="95B3D7" w:themeFill="accent1" w:themeFillTint="99"/>
          </w:tcPr>
          <w:p w14:paraId="001376C2" w14:textId="77777777" w:rsidR="00B515A4" w:rsidRPr="007A0E72" w:rsidRDefault="00B515A4" w:rsidP="00B515A4">
            <w:pPr>
              <w:rPr>
                <w:rStyle w:val="Intensieveverwijzing"/>
                <w:rFonts w:eastAsia="MS Mincho"/>
              </w:rPr>
            </w:pPr>
            <w:r w:rsidRPr="007A0E72">
              <w:rPr>
                <w:rStyle w:val="Intensieveverwijzing"/>
                <w:rFonts w:eastAsia="MS Mincho"/>
              </w:rPr>
              <w:t>Organisatienaam Combinant 2*</w:t>
            </w:r>
          </w:p>
        </w:tc>
        <w:tc>
          <w:tcPr>
            <w:tcW w:w="4253" w:type="dxa"/>
          </w:tcPr>
          <w:p w14:paraId="05BFAA7A" w14:textId="77777777" w:rsidR="00B515A4" w:rsidRPr="007A0E72" w:rsidRDefault="00B515A4" w:rsidP="00B515A4"/>
        </w:tc>
      </w:tr>
      <w:tr w:rsidR="00B515A4" w:rsidRPr="007A0E72" w14:paraId="0789B09D" w14:textId="77777777" w:rsidTr="00003FF4">
        <w:tc>
          <w:tcPr>
            <w:tcW w:w="4531" w:type="dxa"/>
            <w:shd w:val="clear" w:color="auto" w:fill="95B3D7" w:themeFill="accent1" w:themeFillTint="99"/>
          </w:tcPr>
          <w:p w14:paraId="66517598"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4253" w:type="dxa"/>
          </w:tcPr>
          <w:p w14:paraId="5E19316B" w14:textId="77777777" w:rsidR="00B515A4" w:rsidRPr="007A0E72" w:rsidRDefault="00B515A4" w:rsidP="00B515A4"/>
        </w:tc>
      </w:tr>
      <w:tr w:rsidR="00B515A4" w:rsidRPr="007A0E72" w14:paraId="0FB99C97" w14:textId="77777777" w:rsidTr="00003FF4">
        <w:tc>
          <w:tcPr>
            <w:tcW w:w="4531" w:type="dxa"/>
            <w:shd w:val="clear" w:color="auto" w:fill="95B3D7" w:themeFill="accent1" w:themeFillTint="99"/>
          </w:tcPr>
          <w:p w14:paraId="4849293D"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4253" w:type="dxa"/>
          </w:tcPr>
          <w:p w14:paraId="39BFD776" w14:textId="77777777" w:rsidR="00B515A4" w:rsidRPr="007A0E72" w:rsidRDefault="00B515A4" w:rsidP="00B515A4"/>
        </w:tc>
      </w:tr>
      <w:tr w:rsidR="00B515A4" w:rsidRPr="007A0E72" w14:paraId="5D9012DF" w14:textId="77777777" w:rsidTr="00003FF4">
        <w:tc>
          <w:tcPr>
            <w:tcW w:w="4531" w:type="dxa"/>
            <w:shd w:val="clear" w:color="auto" w:fill="95B3D7" w:themeFill="accent1" w:themeFillTint="99"/>
          </w:tcPr>
          <w:p w14:paraId="5EB914B6"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4253" w:type="dxa"/>
          </w:tcPr>
          <w:p w14:paraId="7D5C6B5F" w14:textId="77777777" w:rsidR="00B515A4" w:rsidRPr="007A0E72" w:rsidRDefault="00B515A4" w:rsidP="00B515A4"/>
        </w:tc>
      </w:tr>
      <w:tr w:rsidR="00B515A4" w:rsidRPr="007A0E72" w14:paraId="450001D5" w14:textId="77777777" w:rsidTr="00003FF4">
        <w:tc>
          <w:tcPr>
            <w:tcW w:w="4531" w:type="dxa"/>
            <w:shd w:val="clear" w:color="auto" w:fill="95B3D7" w:themeFill="accent1" w:themeFillTint="99"/>
          </w:tcPr>
          <w:p w14:paraId="7B30DC7C"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4253" w:type="dxa"/>
          </w:tcPr>
          <w:p w14:paraId="14933024" w14:textId="77777777" w:rsidR="00B515A4" w:rsidRPr="007A0E72" w:rsidRDefault="00B515A4" w:rsidP="00B515A4"/>
          <w:p w14:paraId="6DAA9AC2" w14:textId="77777777" w:rsidR="00B515A4" w:rsidRPr="007A0E72" w:rsidRDefault="00B515A4" w:rsidP="00B515A4"/>
        </w:tc>
      </w:tr>
    </w:tbl>
    <w:p w14:paraId="1E79F239" w14:textId="4BF27B01" w:rsidR="00B515A4" w:rsidRPr="007A0E72" w:rsidRDefault="00B515A4" w:rsidP="00006C0E">
      <w:pPr>
        <w:rPr>
          <w:i/>
        </w:rPr>
      </w:pPr>
      <w:r w:rsidRPr="007A0E72">
        <w:rPr>
          <w:i/>
        </w:rPr>
        <w:t>*Indien van toepassing</w:t>
      </w:r>
      <w:r>
        <w:br w:type="page"/>
      </w:r>
    </w:p>
    <w:p w14:paraId="0CA29AFB" w14:textId="65E4B92F" w:rsidR="00B515A4" w:rsidRPr="007A0E72" w:rsidRDefault="00B515A4" w:rsidP="00744737">
      <w:pPr>
        <w:pStyle w:val="Bijlagekop"/>
      </w:pPr>
      <w:bookmarkStart w:id="38" w:name="_Toc68008340"/>
      <w:bookmarkStart w:id="39" w:name="_Toc68790037"/>
      <w:r w:rsidRPr="007A0E72">
        <w:lastRenderedPageBreak/>
        <w:t xml:space="preserve">Bijlage </w:t>
      </w:r>
      <w:r>
        <w:t>F</w:t>
      </w:r>
      <w:r w:rsidRPr="007A0E72">
        <w:t xml:space="preserve"> –</w:t>
      </w:r>
      <w:r w:rsidR="00744737">
        <w:t xml:space="preserve"> </w:t>
      </w:r>
      <w:r w:rsidRPr="007A0E72">
        <w:t>Inschrijfstaat</w:t>
      </w:r>
      <w:bookmarkEnd w:id="38"/>
      <w:bookmarkEnd w:id="39"/>
      <w:r w:rsidR="00744737">
        <w:t xml:space="preserve"> </w:t>
      </w:r>
    </w:p>
    <w:p w14:paraId="56F73812" w14:textId="77777777" w:rsidR="0035044D" w:rsidRPr="007A0E72" w:rsidRDefault="0035044D" w:rsidP="0035044D">
      <w:pPr>
        <w:rPr>
          <w:b/>
        </w:rPr>
      </w:pPr>
      <w:r w:rsidRPr="007A0E72">
        <w:rPr>
          <w:rFonts w:cs="Arial"/>
          <w:b/>
        </w:rPr>
        <w:t xml:space="preserve">Behorende bij de aanbesteding: </w:t>
      </w:r>
      <w:r>
        <w:rPr>
          <w:b/>
        </w:rPr>
        <w:t>210003SDD Trapliften</w:t>
      </w:r>
    </w:p>
    <w:p w14:paraId="50D84882" w14:textId="77777777" w:rsidR="00B515A4" w:rsidRPr="007A0E72" w:rsidRDefault="00B515A4" w:rsidP="00B515A4"/>
    <w:p w14:paraId="42659F2C" w14:textId="3A7838EE" w:rsidR="00B515A4" w:rsidRDefault="00D016D4" w:rsidP="00B515A4">
      <w:pPr>
        <w:tabs>
          <w:tab w:val="left" w:pos="3765"/>
        </w:tabs>
        <w:rPr>
          <w:szCs w:val="18"/>
        </w:rPr>
      </w:pPr>
      <w:r w:rsidRPr="00D016D4">
        <w:rPr>
          <w:szCs w:val="18"/>
        </w:rPr>
        <w:t>U dient gebruik te maken van deze Inschrijfstaat om uw financiële aanbieding in te dienen. D</w:t>
      </w:r>
      <w:r>
        <w:rPr>
          <w:szCs w:val="18"/>
        </w:rPr>
        <w:t>oor ondertekening van deze Inschrijfstaat gaat u</w:t>
      </w:r>
      <w:r w:rsidRPr="00D016D4">
        <w:rPr>
          <w:szCs w:val="18"/>
        </w:rPr>
        <w:t xml:space="preserve"> onvoorwaardelijk en onherroepelijk akkoord met de inhoud van de Aanbestedingsleidraad inclusief Bijlagen, in het bijzonder het Programma van eisen, de concept overeenkomst en de SROI voorwaarden, alsmede de voorwaarden van de Aanbestedingsprocedure.</w:t>
      </w:r>
    </w:p>
    <w:p w14:paraId="6024EFC2" w14:textId="43C9BD19" w:rsidR="0035044D" w:rsidRDefault="0035044D" w:rsidP="00B515A4">
      <w:pPr>
        <w:tabs>
          <w:tab w:val="left" w:pos="3765"/>
        </w:tabs>
        <w:rPr>
          <w:szCs w:val="18"/>
        </w:rPr>
      </w:pP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1E0" w:firstRow="1" w:lastRow="1" w:firstColumn="1" w:lastColumn="1" w:noHBand="0" w:noVBand="0"/>
      </w:tblPr>
      <w:tblGrid>
        <w:gridCol w:w="567"/>
        <w:gridCol w:w="3402"/>
        <w:gridCol w:w="1843"/>
        <w:gridCol w:w="1276"/>
        <w:gridCol w:w="1843"/>
      </w:tblGrid>
      <w:tr w:rsidR="00741A16" w:rsidRPr="00B5656D" w14:paraId="2A7899F8"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3E11AD0C" w14:textId="6872CE7C" w:rsidR="00741A16" w:rsidRPr="00B5656D" w:rsidRDefault="00006C0E" w:rsidP="00AA4983">
            <w:pPr>
              <w:jc w:val="center"/>
              <w:rPr>
                <w:rStyle w:val="Intensieveverwijzing"/>
                <w:rFonts w:eastAsiaTheme="minorHAnsi"/>
                <w:sz w:val="18"/>
                <w:szCs w:val="18"/>
                <w:lang w:val="nl-BE"/>
              </w:rPr>
            </w:pPr>
            <w:r>
              <w:rPr>
                <w:rStyle w:val="Intensieveverwijzing"/>
                <w:rFonts w:eastAsiaTheme="minorHAnsi"/>
                <w:sz w:val="18"/>
                <w:szCs w:val="18"/>
                <w:lang w:val="nl-BE"/>
              </w:rPr>
              <w:t>Nr</w:t>
            </w:r>
          </w:p>
        </w:tc>
        <w:tc>
          <w:tcPr>
            <w:tcW w:w="3402"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72869EB" w14:textId="34C8246E" w:rsidR="00741A16" w:rsidRPr="00B5656D" w:rsidRDefault="00741A16" w:rsidP="004D3EFB">
            <w:pPr>
              <w:ind w:left="73" w:right="113"/>
              <w:rPr>
                <w:rStyle w:val="Intensieveverwijzing"/>
                <w:rFonts w:eastAsiaTheme="minorHAnsi"/>
                <w:sz w:val="18"/>
                <w:szCs w:val="18"/>
                <w:lang w:val="nl-BE"/>
              </w:rPr>
            </w:pPr>
            <w:r>
              <w:rPr>
                <w:rStyle w:val="Intensieveverwijzing"/>
                <w:rFonts w:eastAsiaTheme="minorHAnsi"/>
                <w:sz w:val="18"/>
                <w:szCs w:val="18"/>
                <w:lang w:val="nl-BE"/>
              </w:rPr>
              <w:t>Prijsonderdeel</w:t>
            </w:r>
          </w:p>
        </w:tc>
        <w:tc>
          <w:tcPr>
            <w:tcW w:w="1843"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421AB733" w14:textId="30AEB693" w:rsidR="00741A16" w:rsidRPr="00B5656D" w:rsidRDefault="004D3EFB" w:rsidP="00006C0E">
            <w:pPr>
              <w:rPr>
                <w:rStyle w:val="Intensieveverwijzing"/>
                <w:rFonts w:eastAsiaTheme="minorHAnsi"/>
                <w:sz w:val="18"/>
                <w:szCs w:val="18"/>
                <w:lang w:val="nl-BE"/>
              </w:rPr>
            </w:pPr>
            <w:r>
              <w:rPr>
                <w:rStyle w:val="Intensieveverwijzing"/>
                <w:rFonts w:eastAsiaTheme="minorHAnsi"/>
                <w:sz w:val="18"/>
                <w:szCs w:val="18"/>
                <w:lang w:val="nl-BE"/>
              </w:rPr>
              <w:t>Eenheidsprijs</w:t>
            </w:r>
            <w:r w:rsidR="00006C0E">
              <w:rPr>
                <w:rStyle w:val="Intensieveverwijzing"/>
                <w:rFonts w:eastAsiaTheme="minorHAnsi"/>
                <w:sz w:val="18"/>
                <w:szCs w:val="18"/>
                <w:lang w:val="nl-BE"/>
              </w:rPr>
              <w:t xml:space="preserve"> (A)</w:t>
            </w:r>
          </w:p>
        </w:tc>
        <w:tc>
          <w:tcPr>
            <w:tcW w:w="1276"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26D5EF7C" w14:textId="126A847E" w:rsidR="00741A16" w:rsidRPr="00B5656D" w:rsidRDefault="004D3EFB" w:rsidP="00AA4983">
            <w:pPr>
              <w:ind w:left="73"/>
              <w:rPr>
                <w:rStyle w:val="Intensieveverwijzing"/>
                <w:rFonts w:eastAsiaTheme="minorHAnsi"/>
                <w:sz w:val="18"/>
                <w:szCs w:val="18"/>
                <w:lang w:val="nl-BE"/>
              </w:rPr>
            </w:pPr>
            <w:r>
              <w:rPr>
                <w:rStyle w:val="Intensieveverwijzing"/>
                <w:rFonts w:eastAsiaTheme="minorHAnsi"/>
                <w:sz w:val="18"/>
                <w:szCs w:val="18"/>
                <w:lang w:val="nl-BE"/>
              </w:rPr>
              <w:t>Aantal</w:t>
            </w:r>
            <w:r w:rsidR="00006C0E">
              <w:rPr>
                <w:rStyle w:val="Intensieveverwijzing"/>
                <w:rFonts w:eastAsiaTheme="minorHAnsi"/>
                <w:sz w:val="18"/>
                <w:szCs w:val="18"/>
                <w:lang w:val="nl-BE"/>
              </w:rPr>
              <w:t xml:space="preserve"> (B)</w:t>
            </w:r>
          </w:p>
        </w:tc>
        <w:tc>
          <w:tcPr>
            <w:tcW w:w="1843"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p w14:paraId="74743DED" w14:textId="5AFE0E70" w:rsidR="00741A16" w:rsidRPr="00B5656D" w:rsidRDefault="004D3EFB" w:rsidP="00AA4983">
            <w:pPr>
              <w:ind w:left="73"/>
              <w:rPr>
                <w:rStyle w:val="Intensieveverwijzing"/>
                <w:rFonts w:eastAsiaTheme="minorHAnsi"/>
                <w:sz w:val="18"/>
                <w:szCs w:val="18"/>
                <w:lang w:val="nl-BE"/>
              </w:rPr>
            </w:pPr>
            <w:r>
              <w:rPr>
                <w:rStyle w:val="Intensieveverwijzing"/>
                <w:rFonts w:eastAsiaTheme="minorHAnsi"/>
                <w:sz w:val="18"/>
                <w:szCs w:val="18"/>
                <w:lang w:val="nl-BE"/>
              </w:rPr>
              <w:t>Totaal</w:t>
            </w:r>
            <w:r w:rsidR="00006C0E">
              <w:rPr>
                <w:rStyle w:val="Intensieveverwijzing"/>
                <w:rFonts w:eastAsiaTheme="minorHAnsi"/>
                <w:sz w:val="18"/>
                <w:szCs w:val="18"/>
                <w:lang w:val="nl-BE"/>
              </w:rPr>
              <w:t xml:space="preserve"> (A*B)</w:t>
            </w:r>
          </w:p>
        </w:tc>
      </w:tr>
      <w:tr w:rsidR="004D3EFB" w:rsidRPr="004D3EFB" w14:paraId="3712CEAD"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EFBADD" w14:textId="77777777" w:rsidR="004D3EFB" w:rsidRPr="004D3EFB" w:rsidRDefault="004D3EFB" w:rsidP="00AA4983">
            <w:pPr>
              <w:jc w:val="center"/>
              <w:rPr>
                <w:rStyle w:val="Intensieveverwijzing"/>
                <w:rFonts w:eastAsiaTheme="minorHAnsi"/>
                <w:color w:val="auto"/>
                <w:sz w:val="18"/>
                <w:szCs w:val="18"/>
                <w:lang w:val="nl-BE"/>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8E09237" w14:textId="55D0CD66" w:rsidR="004D3EFB" w:rsidRPr="004D3EFB" w:rsidRDefault="004D3EFB" w:rsidP="004D3EFB">
            <w:pPr>
              <w:ind w:left="73" w:right="113"/>
              <w:rPr>
                <w:rStyle w:val="Intensieveverwijzing"/>
                <w:rFonts w:eastAsiaTheme="minorHAnsi"/>
                <w:color w:val="auto"/>
                <w:sz w:val="18"/>
                <w:szCs w:val="18"/>
                <w:lang w:val="nl-BE"/>
              </w:rPr>
            </w:pPr>
            <w:r w:rsidRPr="004D3EFB">
              <w:rPr>
                <w:rStyle w:val="Intensieveverwijzing"/>
                <w:rFonts w:eastAsiaTheme="minorHAnsi"/>
                <w:color w:val="auto"/>
                <w:sz w:val="18"/>
                <w:szCs w:val="18"/>
                <w:lang w:val="nl-BE"/>
              </w:rPr>
              <w:t xml:space="preserve">Levering </w:t>
            </w:r>
            <w:r>
              <w:rPr>
                <w:rStyle w:val="Intensieveverwijzing"/>
                <w:rFonts w:eastAsiaTheme="minorHAnsi"/>
                <w:color w:val="auto"/>
                <w:sz w:val="18"/>
                <w:szCs w:val="18"/>
                <w:lang w:val="nl-BE"/>
              </w:rPr>
              <w:t>en plaatsing traplift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563155" w14:textId="77777777" w:rsidR="004D3EFB" w:rsidRPr="004D3EFB" w:rsidRDefault="004D3EFB" w:rsidP="004D3EFB">
            <w:pPr>
              <w:rPr>
                <w:rStyle w:val="Intensieveverwijzing"/>
                <w:rFonts w:eastAsiaTheme="minorHAnsi"/>
                <w:color w:val="auto"/>
                <w:sz w:val="18"/>
                <w:szCs w:val="18"/>
                <w:lang w:val="nl-BE"/>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AF4C31" w14:textId="77777777" w:rsidR="004D3EFB" w:rsidRPr="004D3EFB" w:rsidRDefault="004D3EFB" w:rsidP="00AA4983">
            <w:pPr>
              <w:ind w:left="73"/>
              <w:rPr>
                <w:rStyle w:val="Intensieveverwijzing"/>
                <w:rFonts w:eastAsiaTheme="minorHAnsi"/>
                <w:color w:val="auto"/>
                <w:sz w:val="18"/>
                <w:szCs w:val="18"/>
                <w:lang w:val="nl-BE"/>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AC421" w14:textId="77777777" w:rsidR="004D3EFB" w:rsidRPr="004D3EFB" w:rsidRDefault="004D3EFB" w:rsidP="00AA4983">
            <w:pPr>
              <w:ind w:left="73"/>
              <w:rPr>
                <w:rStyle w:val="Intensieveverwijzing"/>
                <w:rFonts w:eastAsiaTheme="minorHAnsi"/>
                <w:color w:val="auto"/>
                <w:sz w:val="18"/>
                <w:szCs w:val="18"/>
                <w:lang w:val="nl-BE"/>
              </w:rPr>
            </w:pPr>
          </w:p>
        </w:tc>
      </w:tr>
      <w:tr w:rsidR="004D3EFB" w:rsidRPr="00B5656D" w14:paraId="55AC5BCF"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6FB79615" w14:textId="66A5FF0D" w:rsidR="004D3EFB" w:rsidRPr="00B5656D" w:rsidRDefault="004D3EFB" w:rsidP="004D3EFB">
            <w:pPr>
              <w:jc w:val="center"/>
              <w:rPr>
                <w:szCs w:val="18"/>
                <w:lang w:val="nl-BE"/>
              </w:rPr>
            </w:pPr>
            <w:r>
              <w:rPr>
                <w:szCs w:val="18"/>
                <w:lang w:val="nl-BE"/>
              </w:rPr>
              <w:t>1</w:t>
            </w:r>
          </w:p>
        </w:tc>
        <w:tc>
          <w:tcPr>
            <w:tcW w:w="3402" w:type="dxa"/>
            <w:tcBorders>
              <w:top w:val="single" w:sz="4" w:space="0" w:color="000000"/>
              <w:left w:val="single" w:sz="4" w:space="0" w:color="000000"/>
              <w:bottom w:val="single" w:sz="4" w:space="0" w:color="000000"/>
              <w:right w:val="single" w:sz="4" w:space="0" w:color="000000"/>
            </w:tcBorders>
          </w:tcPr>
          <w:p w14:paraId="35433ABE" w14:textId="695B01D6" w:rsidR="004D3EFB" w:rsidRPr="004D3EFB" w:rsidRDefault="004D3EFB" w:rsidP="008B56D8">
            <w:pPr>
              <w:ind w:right="113"/>
              <w:rPr>
                <w:szCs w:val="18"/>
                <w:lang w:val="nl-BE"/>
              </w:rPr>
            </w:pPr>
            <w:r w:rsidRPr="004D3EFB">
              <w:rPr>
                <w:szCs w:val="18"/>
                <w:lang w:val="nl-BE"/>
              </w:rPr>
              <w:t>Traplift met rail aan buitenzijde (gebruiker tot 125 kg)</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23C5CECC" w14:textId="70D8F9D1" w:rsidR="004D3EFB" w:rsidRPr="004D3EFB" w:rsidRDefault="004D3EFB" w:rsidP="004D3EFB">
            <w:pPr>
              <w:ind w:left="73" w:right="113"/>
              <w:rPr>
                <w:szCs w:val="18"/>
                <w:lang w:val="nl-BE"/>
              </w:rPr>
            </w:pPr>
            <w:r w:rsidRPr="004D3EFB">
              <w:rPr>
                <w:szCs w:val="18"/>
                <w:lang w:val="nl-BE"/>
              </w:rPr>
              <w:t>€</w:t>
            </w:r>
          </w:p>
        </w:tc>
        <w:tc>
          <w:tcPr>
            <w:tcW w:w="1276" w:type="dxa"/>
            <w:tcBorders>
              <w:top w:val="single" w:sz="4" w:space="0" w:color="000000"/>
              <w:left w:val="single" w:sz="4" w:space="0" w:color="000000"/>
              <w:bottom w:val="single" w:sz="4" w:space="0" w:color="000000"/>
              <w:right w:val="single" w:sz="4" w:space="0" w:color="000000"/>
            </w:tcBorders>
          </w:tcPr>
          <w:p w14:paraId="5FA45B48" w14:textId="5037A358" w:rsidR="004D3EFB" w:rsidRPr="008B56D8" w:rsidRDefault="008B56D8" w:rsidP="004D3EFB">
            <w:pPr>
              <w:ind w:left="73" w:right="113"/>
              <w:rPr>
                <w:szCs w:val="18"/>
                <w:lang w:val="nl-BE"/>
              </w:rPr>
            </w:pPr>
            <w:r w:rsidRPr="008B56D8">
              <w:rPr>
                <w:szCs w:val="18"/>
                <w:lang w:val="nl-BE"/>
              </w:rPr>
              <w:t>180</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6F316995" w14:textId="0E6AAED6" w:rsidR="004D3EFB" w:rsidRPr="004D3EFB" w:rsidRDefault="004D3EFB" w:rsidP="004D3EFB">
            <w:pPr>
              <w:ind w:left="73" w:right="113"/>
              <w:rPr>
                <w:szCs w:val="18"/>
                <w:lang w:val="nl-BE"/>
              </w:rPr>
            </w:pPr>
            <w:r w:rsidRPr="004D3EFB">
              <w:rPr>
                <w:szCs w:val="18"/>
                <w:lang w:val="nl-BE"/>
              </w:rPr>
              <w:t>€</w:t>
            </w:r>
          </w:p>
        </w:tc>
      </w:tr>
      <w:tr w:rsidR="004D3EFB" w:rsidRPr="00B5656D" w14:paraId="5CA42039"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643C5EED" w14:textId="1C39ECEE" w:rsidR="004D3EFB" w:rsidRPr="00B5656D" w:rsidRDefault="004D3EFB" w:rsidP="004D3EFB">
            <w:pPr>
              <w:jc w:val="center"/>
              <w:rPr>
                <w:szCs w:val="18"/>
                <w:lang w:val="nl-BE"/>
              </w:rPr>
            </w:pPr>
            <w:r>
              <w:rPr>
                <w:szCs w:val="18"/>
                <w:lang w:val="nl-BE"/>
              </w:rPr>
              <w:t>2</w:t>
            </w:r>
          </w:p>
        </w:tc>
        <w:tc>
          <w:tcPr>
            <w:tcW w:w="3402" w:type="dxa"/>
            <w:tcBorders>
              <w:top w:val="single" w:sz="4" w:space="0" w:color="000000"/>
              <w:left w:val="single" w:sz="4" w:space="0" w:color="000000"/>
              <w:bottom w:val="single" w:sz="4" w:space="0" w:color="000000"/>
              <w:right w:val="single" w:sz="4" w:space="0" w:color="000000"/>
            </w:tcBorders>
          </w:tcPr>
          <w:p w14:paraId="7B128C2D" w14:textId="1DF66C25" w:rsidR="004D3EFB" w:rsidRPr="004D3EFB" w:rsidRDefault="004D3EFB" w:rsidP="004D3EFB">
            <w:pPr>
              <w:ind w:right="113"/>
              <w:rPr>
                <w:szCs w:val="18"/>
                <w:lang w:val="nl-BE"/>
              </w:rPr>
            </w:pPr>
            <w:r w:rsidRPr="004D3EFB">
              <w:rPr>
                <w:szCs w:val="18"/>
                <w:lang w:val="nl-BE"/>
              </w:rPr>
              <w:t>Traplift met rail aan de bin</w:t>
            </w:r>
            <w:r w:rsidR="008B56D8">
              <w:rPr>
                <w:szCs w:val="18"/>
                <w:lang w:val="nl-BE"/>
              </w:rPr>
              <w:t>nenzijde (gebruiker tot 125 kg)</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119891A3" w14:textId="7220C58D" w:rsidR="004D3EFB" w:rsidRPr="004D3EFB" w:rsidRDefault="004D3EFB" w:rsidP="004D3EFB">
            <w:pPr>
              <w:ind w:left="73" w:right="113"/>
              <w:rPr>
                <w:szCs w:val="18"/>
                <w:lang w:val="nl-BE"/>
              </w:rPr>
            </w:pPr>
            <w:r w:rsidRPr="004D3EFB">
              <w:rPr>
                <w:szCs w:val="18"/>
                <w:lang w:val="nl-BE"/>
              </w:rPr>
              <w:t>€</w:t>
            </w:r>
          </w:p>
        </w:tc>
        <w:tc>
          <w:tcPr>
            <w:tcW w:w="1276" w:type="dxa"/>
            <w:tcBorders>
              <w:top w:val="single" w:sz="4" w:space="0" w:color="000000"/>
              <w:left w:val="single" w:sz="4" w:space="0" w:color="000000"/>
              <w:bottom w:val="single" w:sz="4" w:space="0" w:color="000000"/>
              <w:right w:val="single" w:sz="4" w:space="0" w:color="000000"/>
            </w:tcBorders>
          </w:tcPr>
          <w:p w14:paraId="2517D449" w14:textId="59F30492" w:rsidR="004D3EFB" w:rsidRPr="008B56D8" w:rsidRDefault="008B56D8" w:rsidP="004D3EFB">
            <w:pPr>
              <w:ind w:left="73" w:right="113"/>
              <w:rPr>
                <w:szCs w:val="18"/>
                <w:lang w:val="nl-BE"/>
              </w:rPr>
            </w:pPr>
            <w:r w:rsidRPr="008B56D8">
              <w:rPr>
                <w:szCs w:val="18"/>
                <w:lang w:val="nl-BE"/>
              </w:rPr>
              <w:t>35</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1E37C598" w14:textId="4C275F1C" w:rsidR="004D3EFB" w:rsidRPr="004D3EFB" w:rsidRDefault="004D3EFB" w:rsidP="004D3EFB">
            <w:pPr>
              <w:ind w:left="73" w:right="113"/>
              <w:rPr>
                <w:szCs w:val="18"/>
                <w:lang w:val="nl-BE"/>
              </w:rPr>
            </w:pPr>
            <w:r w:rsidRPr="004D3EFB">
              <w:rPr>
                <w:szCs w:val="18"/>
                <w:lang w:val="nl-BE"/>
              </w:rPr>
              <w:t>€</w:t>
            </w:r>
          </w:p>
        </w:tc>
      </w:tr>
      <w:tr w:rsidR="006B300D" w:rsidRPr="00B5656D" w14:paraId="06CF0292"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2F74E689" w14:textId="241B76A1" w:rsidR="006B300D" w:rsidRDefault="006B300D" w:rsidP="004D3EFB">
            <w:pPr>
              <w:jc w:val="center"/>
              <w:rPr>
                <w:szCs w:val="18"/>
                <w:lang w:val="nl-BE"/>
              </w:rPr>
            </w:pPr>
            <w:r>
              <w:rPr>
                <w:szCs w:val="18"/>
                <w:lang w:val="nl-BE"/>
              </w:rPr>
              <w:t>3</w:t>
            </w:r>
          </w:p>
        </w:tc>
        <w:tc>
          <w:tcPr>
            <w:tcW w:w="3402" w:type="dxa"/>
            <w:tcBorders>
              <w:top w:val="single" w:sz="4" w:space="0" w:color="000000"/>
              <w:left w:val="single" w:sz="4" w:space="0" w:color="000000"/>
              <w:bottom w:val="single" w:sz="4" w:space="0" w:color="000000"/>
              <w:right w:val="single" w:sz="4" w:space="0" w:color="000000"/>
            </w:tcBorders>
          </w:tcPr>
          <w:p w14:paraId="32BCF42E" w14:textId="0D9C8774" w:rsidR="006B300D" w:rsidRPr="004D3EFB" w:rsidRDefault="006B300D" w:rsidP="006B300D">
            <w:pPr>
              <w:ind w:right="113"/>
              <w:rPr>
                <w:szCs w:val="18"/>
                <w:lang w:val="nl-BE"/>
              </w:rPr>
            </w:pPr>
            <w:r>
              <w:rPr>
                <w:szCs w:val="18"/>
                <w:lang w:val="nl-BE"/>
              </w:rPr>
              <w:t xml:space="preserve">Opslag gebruiker boven 125 kg </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15F05D75" w14:textId="1F0DF782" w:rsidR="006B300D" w:rsidRPr="004D3EFB" w:rsidRDefault="006B300D" w:rsidP="004D3EFB">
            <w:pPr>
              <w:ind w:left="73" w:right="113"/>
              <w:rPr>
                <w:szCs w:val="18"/>
                <w:lang w:val="nl-BE"/>
              </w:rPr>
            </w:pPr>
            <w:r>
              <w:rPr>
                <w:szCs w:val="18"/>
                <w:lang w:val="nl-BE"/>
              </w:rPr>
              <w:t>€</w:t>
            </w:r>
          </w:p>
        </w:tc>
        <w:tc>
          <w:tcPr>
            <w:tcW w:w="1276" w:type="dxa"/>
            <w:tcBorders>
              <w:top w:val="single" w:sz="4" w:space="0" w:color="000000"/>
              <w:left w:val="single" w:sz="4" w:space="0" w:color="000000"/>
              <w:bottom w:val="single" w:sz="4" w:space="0" w:color="000000"/>
              <w:right w:val="single" w:sz="4" w:space="0" w:color="000000"/>
            </w:tcBorders>
          </w:tcPr>
          <w:p w14:paraId="413E15B0" w14:textId="1DAA87AB" w:rsidR="006B300D" w:rsidRPr="008B56D8" w:rsidRDefault="008B56D8" w:rsidP="004D3EFB">
            <w:pPr>
              <w:ind w:left="73" w:right="113"/>
              <w:rPr>
                <w:szCs w:val="18"/>
                <w:lang w:val="nl-BE"/>
              </w:rPr>
            </w:pPr>
            <w:r w:rsidRPr="008B56D8">
              <w:rPr>
                <w:szCs w:val="18"/>
                <w:lang w:val="nl-BE"/>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05D2E605" w14:textId="7CAA548F" w:rsidR="006B300D" w:rsidRPr="004D3EFB" w:rsidRDefault="006B300D" w:rsidP="004D3EFB">
            <w:pPr>
              <w:ind w:left="73" w:right="113"/>
              <w:rPr>
                <w:szCs w:val="18"/>
                <w:lang w:val="nl-BE"/>
              </w:rPr>
            </w:pPr>
            <w:r>
              <w:rPr>
                <w:szCs w:val="18"/>
                <w:lang w:val="nl-BE"/>
              </w:rPr>
              <w:t>€</w:t>
            </w:r>
          </w:p>
        </w:tc>
      </w:tr>
      <w:tr w:rsidR="006B300D" w:rsidRPr="00B5656D" w14:paraId="3334DBE9"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7DF6C0B4" w14:textId="1B22F096" w:rsidR="006B300D" w:rsidRDefault="006B300D" w:rsidP="004D3EFB">
            <w:pPr>
              <w:jc w:val="center"/>
              <w:rPr>
                <w:szCs w:val="18"/>
                <w:lang w:val="nl-BE"/>
              </w:rPr>
            </w:pPr>
            <w:r>
              <w:rPr>
                <w:szCs w:val="18"/>
                <w:lang w:val="nl-BE"/>
              </w:rPr>
              <w:t>4</w:t>
            </w:r>
          </w:p>
        </w:tc>
        <w:tc>
          <w:tcPr>
            <w:tcW w:w="3402" w:type="dxa"/>
            <w:tcBorders>
              <w:top w:val="single" w:sz="4" w:space="0" w:color="000000"/>
              <w:left w:val="single" w:sz="4" w:space="0" w:color="000000"/>
              <w:bottom w:val="single" w:sz="4" w:space="0" w:color="000000"/>
              <w:right w:val="single" w:sz="4" w:space="0" w:color="000000"/>
            </w:tcBorders>
          </w:tcPr>
          <w:p w14:paraId="7E4BB7B8" w14:textId="3606FAEB" w:rsidR="006B300D" w:rsidRPr="004D3EFB" w:rsidRDefault="006B300D" w:rsidP="006B300D">
            <w:pPr>
              <w:ind w:right="113"/>
              <w:rPr>
                <w:szCs w:val="18"/>
                <w:lang w:val="nl-BE"/>
              </w:rPr>
            </w:pPr>
            <w:r>
              <w:rPr>
                <w:szCs w:val="18"/>
                <w:lang w:val="nl-BE"/>
              </w:rPr>
              <w:t>Opslag steile trap, hellingshoek boven 56 graden</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39D40834" w14:textId="4B7461C7" w:rsidR="006B300D" w:rsidRPr="004D3EFB" w:rsidRDefault="006B300D" w:rsidP="004D3EFB">
            <w:pPr>
              <w:ind w:left="73" w:right="113"/>
              <w:rPr>
                <w:szCs w:val="18"/>
                <w:lang w:val="nl-BE"/>
              </w:rPr>
            </w:pPr>
            <w:r>
              <w:rPr>
                <w:szCs w:val="18"/>
                <w:lang w:val="nl-BE"/>
              </w:rPr>
              <w:t>€</w:t>
            </w:r>
          </w:p>
        </w:tc>
        <w:tc>
          <w:tcPr>
            <w:tcW w:w="1276" w:type="dxa"/>
            <w:tcBorders>
              <w:top w:val="single" w:sz="4" w:space="0" w:color="000000"/>
              <w:left w:val="single" w:sz="4" w:space="0" w:color="000000"/>
              <w:bottom w:val="single" w:sz="4" w:space="0" w:color="000000"/>
              <w:right w:val="single" w:sz="4" w:space="0" w:color="000000"/>
            </w:tcBorders>
          </w:tcPr>
          <w:p w14:paraId="164B7E32" w14:textId="71CF355F" w:rsidR="006B300D" w:rsidRPr="008B56D8" w:rsidRDefault="008B56D8" w:rsidP="004D3EFB">
            <w:pPr>
              <w:ind w:left="73" w:right="113"/>
              <w:rPr>
                <w:szCs w:val="18"/>
                <w:lang w:val="nl-BE"/>
              </w:rPr>
            </w:pPr>
            <w:r w:rsidRPr="008B56D8">
              <w:rPr>
                <w:szCs w:val="18"/>
                <w:lang w:val="nl-BE"/>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69350CB1" w14:textId="45F47D13" w:rsidR="006B300D" w:rsidRPr="004D3EFB" w:rsidRDefault="006B300D" w:rsidP="004D3EFB">
            <w:pPr>
              <w:ind w:left="73" w:right="113"/>
              <w:rPr>
                <w:szCs w:val="18"/>
                <w:lang w:val="nl-BE"/>
              </w:rPr>
            </w:pPr>
            <w:r>
              <w:rPr>
                <w:szCs w:val="18"/>
                <w:lang w:val="nl-BE"/>
              </w:rPr>
              <w:t>€</w:t>
            </w:r>
          </w:p>
        </w:tc>
      </w:tr>
      <w:tr w:rsidR="004D3EFB" w:rsidRPr="004D3EFB" w14:paraId="6C088BD2"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0979CC37" w14:textId="77777777" w:rsidR="004D3EFB" w:rsidRPr="004D3EFB" w:rsidRDefault="004D3EFB" w:rsidP="004D3EFB">
            <w:pPr>
              <w:jc w:val="center"/>
              <w:rPr>
                <w:szCs w:val="18"/>
                <w:lang w:val="nl-BE"/>
              </w:rPr>
            </w:pPr>
          </w:p>
        </w:tc>
        <w:tc>
          <w:tcPr>
            <w:tcW w:w="3402" w:type="dxa"/>
            <w:tcBorders>
              <w:top w:val="single" w:sz="4" w:space="0" w:color="000000"/>
              <w:left w:val="single" w:sz="4" w:space="0" w:color="000000"/>
              <w:bottom w:val="single" w:sz="4" w:space="0" w:color="000000"/>
              <w:right w:val="single" w:sz="4" w:space="0" w:color="000000"/>
            </w:tcBorders>
          </w:tcPr>
          <w:p w14:paraId="209C1ED8" w14:textId="40FBF75B" w:rsidR="004D3EFB" w:rsidRPr="004D3EFB" w:rsidRDefault="004D3EFB" w:rsidP="004D3EFB">
            <w:pPr>
              <w:ind w:right="113"/>
              <w:rPr>
                <w:b/>
                <w:szCs w:val="18"/>
                <w:lang w:val="nl-BE"/>
              </w:rPr>
            </w:pPr>
            <w:r w:rsidRPr="004D3EFB">
              <w:rPr>
                <w:b/>
                <w:szCs w:val="18"/>
                <w:lang w:val="nl-BE"/>
              </w:rPr>
              <w:t>Onderhoud geplaatste trapliften</w:t>
            </w:r>
          </w:p>
        </w:tc>
        <w:tc>
          <w:tcPr>
            <w:tcW w:w="1843" w:type="dxa"/>
            <w:tcBorders>
              <w:top w:val="single" w:sz="4" w:space="0" w:color="000000"/>
              <w:left w:val="single" w:sz="4" w:space="0" w:color="000000"/>
              <w:bottom w:val="single" w:sz="4" w:space="0" w:color="000000"/>
              <w:right w:val="single" w:sz="4" w:space="0" w:color="000000"/>
            </w:tcBorders>
          </w:tcPr>
          <w:p w14:paraId="2057F52D" w14:textId="77777777" w:rsidR="004D3EFB" w:rsidRPr="004D3EFB" w:rsidRDefault="004D3EFB" w:rsidP="004D3EFB">
            <w:pPr>
              <w:ind w:left="73" w:right="113"/>
              <w:rPr>
                <w:szCs w:val="18"/>
                <w:lang w:val="nl-BE"/>
              </w:rPr>
            </w:pPr>
          </w:p>
        </w:tc>
        <w:tc>
          <w:tcPr>
            <w:tcW w:w="1276" w:type="dxa"/>
            <w:tcBorders>
              <w:top w:val="single" w:sz="4" w:space="0" w:color="000000"/>
              <w:left w:val="single" w:sz="4" w:space="0" w:color="000000"/>
              <w:bottom w:val="single" w:sz="4" w:space="0" w:color="000000"/>
              <w:right w:val="single" w:sz="4" w:space="0" w:color="000000"/>
            </w:tcBorders>
          </w:tcPr>
          <w:p w14:paraId="6965755E" w14:textId="77777777" w:rsidR="004D3EFB" w:rsidRPr="004D3EFB" w:rsidRDefault="004D3EFB" w:rsidP="004D3EFB">
            <w:pPr>
              <w:ind w:left="73" w:right="113"/>
              <w:rPr>
                <w:szCs w:val="18"/>
                <w:lang w:val="nl-BE"/>
              </w:rPr>
            </w:pPr>
          </w:p>
        </w:tc>
        <w:tc>
          <w:tcPr>
            <w:tcW w:w="1843" w:type="dxa"/>
            <w:tcBorders>
              <w:top w:val="single" w:sz="4" w:space="0" w:color="000000"/>
              <w:left w:val="single" w:sz="4" w:space="0" w:color="000000"/>
              <w:bottom w:val="single" w:sz="4" w:space="0" w:color="000000"/>
              <w:right w:val="single" w:sz="4" w:space="0" w:color="000000"/>
            </w:tcBorders>
          </w:tcPr>
          <w:p w14:paraId="745495ED" w14:textId="77777777" w:rsidR="004D3EFB" w:rsidRPr="004D3EFB" w:rsidRDefault="004D3EFB" w:rsidP="004D3EFB">
            <w:pPr>
              <w:ind w:left="73" w:right="113"/>
              <w:rPr>
                <w:szCs w:val="18"/>
                <w:lang w:val="nl-BE"/>
              </w:rPr>
            </w:pPr>
          </w:p>
        </w:tc>
      </w:tr>
      <w:tr w:rsidR="004D3EFB" w:rsidRPr="00B5656D" w14:paraId="11700FF6"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5782D7E8" w14:textId="365ED658" w:rsidR="004D3EFB" w:rsidRPr="00B5656D" w:rsidRDefault="00006C0E" w:rsidP="004D3EFB">
            <w:pPr>
              <w:jc w:val="center"/>
              <w:rPr>
                <w:szCs w:val="18"/>
                <w:lang w:val="nl-BE"/>
              </w:rPr>
            </w:pPr>
            <w:r>
              <w:rPr>
                <w:szCs w:val="18"/>
                <w:lang w:val="nl-BE"/>
              </w:rPr>
              <w:t>5</w:t>
            </w:r>
          </w:p>
        </w:tc>
        <w:tc>
          <w:tcPr>
            <w:tcW w:w="3402" w:type="dxa"/>
            <w:tcBorders>
              <w:top w:val="single" w:sz="4" w:space="0" w:color="000000"/>
              <w:left w:val="single" w:sz="4" w:space="0" w:color="000000"/>
              <w:bottom w:val="single" w:sz="4" w:space="0" w:color="000000"/>
              <w:right w:val="single" w:sz="4" w:space="0" w:color="000000"/>
            </w:tcBorders>
          </w:tcPr>
          <w:p w14:paraId="51A1D212" w14:textId="63DB91A3" w:rsidR="004D3EFB" w:rsidRPr="004D3EFB" w:rsidRDefault="004D3EFB" w:rsidP="004D3EFB">
            <w:pPr>
              <w:ind w:right="113"/>
              <w:rPr>
                <w:szCs w:val="18"/>
                <w:lang w:val="nl-BE"/>
              </w:rPr>
            </w:pPr>
            <w:r w:rsidRPr="004D3EFB">
              <w:rPr>
                <w:szCs w:val="18"/>
                <w:lang w:val="nl-BE"/>
              </w:rPr>
              <w:t>All-in onderhoudsprijs per traplift per jaar leeftijd 0-10 jaar,</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4804E0DE" w14:textId="664458A8" w:rsidR="004D3EFB" w:rsidRPr="004D3EFB" w:rsidRDefault="004D3EFB" w:rsidP="004D3EFB">
            <w:pPr>
              <w:ind w:left="73" w:right="113"/>
              <w:rPr>
                <w:szCs w:val="18"/>
                <w:lang w:val="nl-BE"/>
              </w:rPr>
            </w:pPr>
            <w:r w:rsidRPr="004D3EFB">
              <w:rPr>
                <w:szCs w:val="18"/>
                <w:lang w:val="nl-BE"/>
              </w:rPr>
              <w:t>€</w:t>
            </w:r>
          </w:p>
        </w:tc>
        <w:tc>
          <w:tcPr>
            <w:tcW w:w="1276" w:type="dxa"/>
            <w:tcBorders>
              <w:top w:val="single" w:sz="4" w:space="0" w:color="000000"/>
              <w:left w:val="single" w:sz="4" w:space="0" w:color="000000"/>
              <w:bottom w:val="single" w:sz="4" w:space="0" w:color="000000"/>
              <w:right w:val="single" w:sz="4" w:space="0" w:color="000000"/>
            </w:tcBorders>
          </w:tcPr>
          <w:p w14:paraId="7E3386CD" w14:textId="00985BA2" w:rsidR="004D3EFB" w:rsidRPr="004D3EFB" w:rsidRDefault="006B300D" w:rsidP="008B56D8">
            <w:pPr>
              <w:ind w:left="73" w:right="113"/>
              <w:rPr>
                <w:szCs w:val="18"/>
                <w:lang w:val="nl-BE"/>
              </w:rPr>
            </w:pPr>
            <w:r>
              <w:rPr>
                <w:szCs w:val="18"/>
                <w:lang w:val="nl-BE"/>
              </w:rPr>
              <w:t>2</w:t>
            </w:r>
            <w:r w:rsidR="008B56D8">
              <w:rPr>
                <w:szCs w:val="18"/>
                <w:lang w:val="nl-BE"/>
              </w:rPr>
              <w:t>5</w:t>
            </w:r>
            <w:r w:rsidR="004D3EFB" w:rsidRPr="004D3EFB">
              <w:rPr>
                <w:szCs w:val="18"/>
                <w:lang w:val="nl-BE"/>
              </w:rPr>
              <w:t>00</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19C764BB" w14:textId="71E789C6" w:rsidR="004D3EFB" w:rsidRPr="004D3EFB" w:rsidRDefault="004D3EFB" w:rsidP="004D3EFB">
            <w:pPr>
              <w:ind w:left="73" w:right="113"/>
              <w:rPr>
                <w:szCs w:val="18"/>
                <w:lang w:val="nl-BE"/>
              </w:rPr>
            </w:pPr>
            <w:r w:rsidRPr="004D3EFB">
              <w:rPr>
                <w:szCs w:val="18"/>
                <w:lang w:val="nl-BE"/>
              </w:rPr>
              <w:t>€</w:t>
            </w:r>
          </w:p>
        </w:tc>
      </w:tr>
      <w:tr w:rsidR="004D3EFB" w:rsidRPr="00B5656D" w14:paraId="3E3C4B21" w14:textId="77777777" w:rsidTr="00006C0E">
        <w:trPr>
          <w:trHeight w:val="20"/>
        </w:trPr>
        <w:tc>
          <w:tcPr>
            <w:tcW w:w="567" w:type="dxa"/>
            <w:tcBorders>
              <w:top w:val="single" w:sz="4" w:space="0" w:color="000000"/>
              <w:left w:val="single" w:sz="4" w:space="0" w:color="000000"/>
              <w:bottom w:val="single" w:sz="4" w:space="0" w:color="000000"/>
              <w:right w:val="single" w:sz="4" w:space="0" w:color="000000"/>
            </w:tcBorders>
          </w:tcPr>
          <w:p w14:paraId="1DD47378" w14:textId="761EF538" w:rsidR="004D3EFB" w:rsidRPr="00B5656D" w:rsidRDefault="00006C0E" w:rsidP="004D3EFB">
            <w:pPr>
              <w:jc w:val="center"/>
              <w:rPr>
                <w:szCs w:val="18"/>
                <w:lang w:val="nl-BE"/>
              </w:rPr>
            </w:pPr>
            <w:r>
              <w:rPr>
                <w:szCs w:val="18"/>
                <w:lang w:val="nl-BE"/>
              </w:rPr>
              <w:t>6</w:t>
            </w:r>
          </w:p>
        </w:tc>
        <w:tc>
          <w:tcPr>
            <w:tcW w:w="3402" w:type="dxa"/>
            <w:tcBorders>
              <w:top w:val="single" w:sz="4" w:space="0" w:color="000000"/>
              <w:left w:val="single" w:sz="4" w:space="0" w:color="000000"/>
              <w:bottom w:val="single" w:sz="4" w:space="0" w:color="000000"/>
              <w:right w:val="single" w:sz="4" w:space="0" w:color="000000"/>
            </w:tcBorders>
          </w:tcPr>
          <w:p w14:paraId="7A5E7C83" w14:textId="3891E20D" w:rsidR="004D3EFB" w:rsidRPr="004D3EFB" w:rsidRDefault="004D3EFB" w:rsidP="004D3EFB">
            <w:pPr>
              <w:ind w:right="113"/>
              <w:rPr>
                <w:szCs w:val="18"/>
                <w:lang w:val="nl-BE"/>
              </w:rPr>
            </w:pPr>
            <w:r w:rsidRPr="004D3EFB">
              <w:rPr>
                <w:szCs w:val="18"/>
                <w:lang w:val="nl-BE"/>
              </w:rPr>
              <w:t>All-in onderhoudsprijs per traplift per jaar leeftijd 10-15 jaar,</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15DB9717" w14:textId="2AD56AB5" w:rsidR="004D3EFB" w:rsidRPr="004D3EFB" w:rsidRDefault="004D3EFB" w:rsidP="004D3EFB">
            <w:pPr>
              <w:ind w:left="73" w:right="113"/>
              <w:rPr>
                <w:szCs w:val="18"/>
                <w:lang w:val="nl-BE"/>
              </w:rPr>
            </w:pPr>
            <w:r w:rsidRPr="004D3EFB">
              <w:rPr>
                <w:szCs w:val="18"/>
                <w:lang w:val="nl-BE"/>
              </w:rPr>
              <w:t>€</w:t>
            </w:r>
          </w:p>
        </w:tc>
        <w:tc>
          <w:tcPr>
            <w:tcW w:w="1276" w:type="dxa"/>
            <w:tcBorders>
              <w:top w:val="single" w:sz="4" w:space="0" w:color="000000"/>
              <w:left w:val="single" w:sz="4" w:space="0" w:color="000000"/>
              <w:bottom w:val="single" w:sz="4" w:space="0" w:color="000000"/>
              <w:right w:val="single" w:sz="4" w:space="0" w:color="000000"/>
            </w:tcBorders>
          </w:tcPr>
          <w:p w14:paraId="24401D9B" w14:textId="7DE8F71C" w:rsidR="004D3EFB" w:rsidRPr="004D3EFB" w:rsidRDefault="00C26CC7" w:rsidP="00C26CC7">
            <w:pPr>
              <w:ind w:left="73" w:right="113"/>
              <w:rPr>
                <w:szCs w:val="18"/>
                <w:lang w:val="nl-BE"/>
              </w:rPr>
            </w:pPr>
            <w:r>
              <w:rPr>
                <w:szCs w:val="18"/>
                <w:lang w:val="nl-BE"/>
              </w:rPr>
              <w:t>625</w:t>
            </w:r>
          </w:p>
        </w:tc>
        <w:tc>
          <w:tcPr>
            <w:tcW w:w="1843" w:type="dxa"/>
            <w:tcBorders>
              <w:top w:val="single" w:sz="4" w:space="0" w:color="000000"/>
              <w:left w:val="single" w:sz="4" w:space="0" w:color="000000"/>
              <w:bottom w:val="single" w:sz="4" w:space="0" w:color="000000"/>
              <w:right w:val="single" w:sz="4" w:space="0" w:color="000000"/>
            </w:tcBorders>
            <w:shd w:val="clear" w:color="auto" w:fill="FFFF99"/>
          </w:tcPr>
          <w:p w14:paraId="4ABC8B64" w14:textId="198DDFBB" w:rsidR="004D3EFB" w:rsidRPr="004D3EFB" w:rsidRDefault="004D3EFB" w:rsidP="004D3EFB">
            <w:pPr>
              <w:ind w:left="73" w:right="113"/>
              <w:rPr>
                <w:szCs w:val="18"/>
                <w:lang w:val="nl-BE"/>
              </w:rPr>
            </w:pPr>
            <w:r w:rsidRPr="004D3EFB">
              <w:rPr>
                <w:szCs w:val="18"/>
                <w:lang w:val="nl-BE"/>
              </w:rPr>
              <w:t>€</w:t>
            </w:r>
          </w:p>
        </w:tc>
      </w:tr>
      <w:tr w:rsidR="004D3EFB" w:rsidRPr="00B5656D" w14:paraId="53D1DF63" w14:textId="77777777" w:rsidTr="00006C0E">
        <w:trPr>
          <w:trHeight w:val="20"/>
        </w:trPr>
        <w:tc>
          <w:tcPr>
            <w:tcW w:w="7088" w:type="dxa"/>
            <w:gridSpan w:val="4"/>
            <w:tcBorders>
              <w:top w:val="single" w:sz="4" w:space="0" w:color="000000"/>
              <w:left w:val="single" w:sz="4" w:space="0" w:color="000000"/>
              <w:bottom w:val="single" w:sz="4" w:space="0" w:color="000000"/>
              <w:right w:val="single" w:sz="4" w:space="0" w:color="000000"/>
            </w:tcBorders>
          </w:tcPr>
          <w:p w14:paraId="40FD8AED" w14:textId="1AE8A34F" w:rsidR="004D3EFB" w:rsidRPr="00B5656D" w:rsidRDefault="004D3EFB" w:rsidP="004D3EFB">
            <w:pPr>
              <w:ind w:left="73" w:right="113"/>
              <w:rPr>
                <w:szCs w:val="18"/>
                <w:lang w:val="nl-BE"/>
              </w:rPr>
            </w:pPr>
            <w:r w:rsidRPr="004D3EFB">
              <w:rPr>
                <w:b/>
                <w:szCs w:val="18"/>
                <w:lang w:val="nl-BE"/>
              </w:rPr>
              <w:t>Totaal</w:t>
            </w:r>
            <w:r w:rsidR="00006C0E">
              <w:rPr>
                <w:b/>
                <w:szCs w:val="18"/>
                <w:lang w:val="nl-BE"/>
              </w:rPr>
              <w:t xml:space="preserve"> (som 1 t/m 6)</w:t>
            </w:r>
          </w:p>
        </w:tc>
        <w:tc>
          <w:tcPr>
            <w:tcW w:w="1843" w:type="dxa"/>
            <w:tcBorders>
              <w:top w:val="single" w:sz="4" w:space="0" w:color="000000"/>
              <w:left w:val="single" w:sz="4" w:space="0" w:color="000000"/>
              <w:bottom w:val="single" w:sz="4" w:space="0" w:color="000000"/>
              <w:right w:val="single" w:sz="4" w:space="0" w:color="000000"/>
            </w:tcBorders>
          </w:tcPr>
          <w:p w14:paraId="59C7749F" w14:textId="083F5A6B" w:rsidR="004D3EFB" w:rsidRPr="00B5656D" w:rsidRDefault="004D3EFB" w:rsidP="004D3EFB">
            <w:pPr>
              <w:ind w:left="73" w:right="113"/>
              <w:rPr>
                <w:szCs w:val="18"/>
                <w:lang w:val="nl-BE"/>
              </w:rPr>
            </w:pPr>
            <w:r>
              <w:rPr>
                <w:szCs w:val="18"/>
                <w:lang w:val="nl-BE"/>
              </w:rPr>
              <w:t>€</w:t>
            </w:r>
          </w:p>
        </w:tc>
      </w:tr>
    </w:tbl>
    <w:p w14:paraId="4288BE41" w14:textId="77777777" w:rsidR="0035044D" w:rsidRPr="007A0E72" w:rsidRDefault="0035044D" w:rsidP="00B515A4">
      <w:pPr>
        <w:tabs>
          <w:tab w:val="left" w:pos="3765"/>
        </w:tabs>
        <w:rPr>
          <w:szCs w:val="18"/>
        </w:rPr>
      </w:pPr>
    </w:p>
    <w:p w14:paraId="4F982174" w14:textId="77777777" w:rsidR="00B515A4" w:rsidRPr="007A0E72" w:rsidRDefault="00B515A4" w:rsidP="00B515A4">
      <w:pPr>
        <w:pStyle w:val="Kop4"/>
        <w:spacing w:before="0" w:after="0" w:line="260" w:lineRule="atLeast"/>
      </w:pPr>
      <w:r w:rsidRPr="007A0E72">
        <w:t>Voorwaarden financiële aanbieding</w:t>
      </w:r>
    </w:p>
    <w:p w14:paraId="1A4845CC" w14:textId="77777777" w:rsidR="00B515A4" w:rsidRPr="007A0E72" w:rsidRDefault="00B515A4" w:rsidP="00B515A4">
      <w:r w:rsidRPr="007A0E72">
        <w:t>Voor het indienen van uw financiële aanbieding gelden de volgende voorwaarden:</w:t>
      </w:r>
    </w:p>
    <w:p w14:paraId="61AA50BD" w14:textId="77777777" w:rsidR="00B515A4" w:rsidRPr="007A0E72" w:rsidRDefault="00B515A4" w:rsidP="00A872C4">
      <w:pPr>
        <w:pStyle w:val="Lijstalinea"/>
        <w:numPr>
          <w:ilvl w:val="0"/>
          <w:numId w:val="26"/>
        </w:numPr>
      </w:pPr>
      <w:r w:rsidRPr="007A0E72">
        <w:t xml:space="preserve">inschrijvers dienen voor het specificeren van de aangeboden prijzen uitsluitend gebruik te maken van de Inschrijfstaat in Bijlage </w:t>
      </w:r>
      <w:r>
        <w:t>F</w:t>
      </w:r>
      <w:r w:rsidRPr="007A0E72">
        <w:t>;</w:t>
      </w:r>
    </w:p>
    <w:p w14:paraId="5DE85440" w14:textId="7194F5E5" w:rsidR="00B515A4" w:rsidRPr="007A0E72" w:rsidRDefault="00B515A4" w:rsidP="00A872C4">
      <w:pPr>
        <w:pStyle w:val="Lijstalinea"/>
        <w:numPr>
          <w:ilvl w:val="0"/>
          <w:numId w:val="26"/>
        </w:numPr>
      </w:pPr>
      <w:r w:rsidRPr="007A0E72">
        <w:t xml:space="preserve">de Inschrijfstaat mag niet gewijzigd worden op straffe van uitsluiting; uitsluitend de geel gemarkeerde cel dient door u ingevuld te worden met de door u aangeboden </w:t>
      </w:r>
      <w:r w:rsidR="008D601C">
        <w:t>(eenheids)prijzen</w:t>
      </w:r>
      <w:r w:rsidRPr="007A0E72">
        <w:t>;</w:t>
      </w:r>
    </w:p>
    <w:p w14:paraId="3687ACB7" w14:textId="6C0A0939" w:rsidR="00B515A4" w:rsidRPr="007A0E72" w:rsidRDefault="00B515A4" w:rsidP="00A872C4">
      <w:pPr>
        <w:pStyle w:val="Lijstalinea"/>
        <w:numPr>
          <w:ilvl w:val="0"/>
          <w:numId w:val="26"/>
        </w:numPr>
      </w:pPr>
      <w:r w:rsidRPr="007A0E72">
        <w:t xml:space="preserve">de aangeboden </w:t>
      </w:r>
      <w:r w:rsidR="008D601C">
        <w:t xml:space="preserve">prijzen </w:t>
      </w:r>
      <w:r w:rsidR="00DC7881">
        <w:t>voor 1 t/m 4 zijn vast gedurende de gehele looptijd van de overeenkomst, inclusief verlengingsjaren. De tarieven 5 en 6 zijn</w:t>
      </w:r>
      <w:r w:rsidRPr="007A0E72">
        <w:t xml:space="preserve"> </w:t>
      </w:r>
      <w:r w:rsidR="008D601C">
        <w:t xml:space="preserve">vast tot en met 31 december </w:t>
      </w:r>
      <w:r w:rsidRPr="007A0E72">
        <w:t>202</w:t>
      </w:r>
      <w:r>
        <w:t>2</w:t>
      </w:r>
      <w:r w:rsidRPr="007A0E72">
        <w:t>.</w:t>
      </w:r>
    </w:p>
    <w:p w14:paraId="0DF9BA61" w14:textId="0D433FB8" w:rsidR="00B515A4" w:rsidRPr="007A0E72" w:rsidRDefault="00B515A4" w:rsidP="00A872C4">
      <w:pPr>
        <w:pStyle w:val="Lijstalinea"/>
        <w:numPr>
          <w:ilvl w:val="0"/>
          <w:numId w:val="26"/>
        </w:numPr>
      </w:pPr>
      <w:r w:rsidRPr="007A0E72">
        <w:t xml:space="preserve">de aangeboden </w:t>
      </w:r>
      <w:r w:rsidR="008D601C">
        <w:t xml:space="preserve">prijzen </w:t>
      </w:r>
      <w:r w:rsidR="00DC7881">
        <w:t>zijn</w:t>
      </w:r>
      <w:r w:rsidR="00DC7881" w:rsidRPr="007A0E72">
        <w:t xml:space="preserve"> exclusief BTW</w:t>
      </w:r>
      <w:r w:rsidR="00DC7881">
        <w:t xml:space="preserve"> en</w:t>
      </w:r>
      <w:r w:rsidR="00DC7881" w:rsidRPr="007A0E72">
        <w:t xml:space="preserve"> </w:t>
      </w:r>
      <w:r w:rsidR="008D601C">
        <w:t>betreffen</w:t>
      </w:r>
      <w:r w:rsidRPr="007A0E72">
        <w:t xml:space="preserve"> all-in tarie</w:t>
      </w:r>
      <w:r w:rsidR="008D601C">
        <w:t>ven</w:t>
      </w:r>
      <w:r w:rsidRPr="007A0E72">
        <w:t xml:space="preserve">, en bevat alle kosten verband houdend met de uitvoering van de gevraagde dienstverlening voor dat perceel, zoals beschreven in dit aanbestedingsdocument, en </w:t>
      </w:r>
      <w:r w:rsidR="00CE3FFB">
        <w:t>het</w:t>
      </w:r>
      <w:r w:rsidRPr="007A0E72">
        <w:t xml:space="preserve"> daarin opgenomen programma van eisen.</w:t>
      </w:r>
    </w:p>
    <w:p w14:paraId="406FE32B" w14:textId="77777777" w:rsidR="00B515A4" w:rsidRPr="007A0E72" w:rsidRDefault="00B515A4" w:rsidP="00B515A4"/>
    <w:p w14:paraId="1F6AD0D9" w14:textId="77777777" w:rsidR="00B515A4" w:rsidRPr="007A0E72" w:rsidRDefault="00B515A4" w:rsidP="00B515A4">
      <w:pPr>
        <w:pStyle w:val="Kop4"/>
        <w:spacing w:before="0" w:after="0" w:line="260" w:lineRule="atLeast"/>
      </w:pPr>
      <w:r w:rsidRPr="007A0E72">
        <w:t>Ondertekening</w:t>
      </w:r>
    </w:p>
    <w:p w14:paraId="5FDAE1B5" w14:textId="77777777" w:rsidR="00B515A4" w:rsidRPr="007A0E72" w:rsidRDefault="00B515A4" w:rsidP="00B515A4"/>
    <w:tbl>
      <w:tblPr>
        <w:tblStyle w:val="Tabelraster"/>
        <w:tblW w:w="8784" w:type="dxa"/>
        <w:tblLook w:val="04A0" w:firstRow="1" w:lastRow="0" w:firstColumn="1" w:lastColumn="0" w:noHBand="0" w:noVBand="1"/>
      </w:tblPr>
      <w:tblGrid>
        <w:gridCol w:w="4531"/>
        <w:gridCol w:w="4253"/>
      </w:tblGrid>
      <w:tr w:rsidR="00B515A4" w:rsidRPr="007A0E72" w14:paraId="4D1C11E1" w14:textId="77777777" w:rsidTr="00003FF4">
        <w:tc>
          <w:tcPr>
            <w:tcW w:w="4531" w:type="dxa"/>
            <w:shd w:val="clear" w:color="auto" w:fill="95B3D7" w:themeFill="accent1" w:themeFillTint="99"/>
          </w:tcPr>
          <w:p w14:paraId="6B11C487" w14:textId="77777777" w:rsidR="00B515A4" w:rsidRPr="007A0E72" w:rsidRDefault="00B515A4" w:rsidP="00B515A4">
            <w:pPr>
              <w:rPr>
                <w:rStyle w:val="Intensieveverwijzing"/>
                <w:rFonts w:eastAsia="MS Mincho"/>
              </w:rPr>
            </w:pPr>
            <w:r w:rsidRPr="007A0E72">
              <w:rPr>
                <w:rStyle w:val="Intensieveverwijzing"/>
                <w:rFonts w:eastAsia="MS Mincho"/>
              </w:rPr>
              <w:t>Organisatienaam Inschrijver / Combinant 1</w:t>
            </w:r>
          </w:p>
        </w:tc>
        <w:tc>
          <w:tcPr>
            <w:tcW w:w="4253" w:type="dxa"/>
          </w:tcPr>
          <w:p w14:paraId="23AD5ED7" w14:textId="77777777" w:rsidR="00B515A4" w:rsidRPr="007A0E72" w:rsidRDefault="00B515A4" w:rsidP="00B515A4"/>
        </w:tc>
      </w:tr>
      <w:tr w:rsidR="00B515A4" w:rsidRPr="007A0E72" w14:paraId="4C763C52" w14:textId="77777777" w:rsidTr="00003FF4">
        <w:tc>
          <w:tcPr>
            <w:tcW w:w="4531" w:type="dxa"/>
            <w:shd w:val="clear" w:color="auto" w:fill="95B3D7" w:themeFill="accent1" w:themeFillTint="99"/>
          </w:tcPr>
          <w:p w14:paraId="48E6D249"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4253" w:type="dxa"/>
          </w:tcPr>
          <w:p w14:paraId="5A1E036C" w14:textId="77777777" w:rsidR="00B515A4" w:rsidRPr="007A0E72" w:rsidRDefault="00B515A4" w:rsidP="00B515A4"/>
        </w:tc>
      </w:tr>
      <w:tr w:rsidR="00B515A4" w:rsidRPr="007A0E72" w14:paraId="4C95D090" w14:textId="77777777" w:rsidTr="00003FF4">
        <w:tc>
          <w:tcPr>
            <w:tcW w:w="4531" w:type="dxa"/>
            <w:shd w:val="clear" w:color="auto" w:fill="95B3D7" w:themeFill="accent1" w:themeFillTint="99"/>
          </w:tcPr>
          <w:p w14:paraId="6EF4F9D1"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4253" w:type="dxa"/>
          </w:tcPr>
          <w:p w14:paraId="4720B392" w14:textId="77777777" w:rsidR="00B515A4" w:rsidRPr="007A0E72" w:rsidRDefault="00B515A4" w:rsidP="00B515A4"/>
        </w:tc>
      </w:tr>
      <w:tr w:rsidR="00B515A4" w:rsidRPr="007A0E72" w14:paraId="337234BD" w14:textId="77777777" w:rsidTr="00003FF4">
        <w:tc>
          <w:tcPr>
            <w:tcW w:w="4531" w:type="dxa"/>
            <w:shd w:val="clear" w:color="auto" w:fill="95B3D7" w:themeFill="accent1" w:themeFillTint="99"/>
          </w:tcPr>
          <w:p w14:paraId="2A6F0D10"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4253" w:type="dxa"/>
          </w:tcPr>
          <w:p w14:paraId="0154F61C" w14:textId="77777777" w:rsidR="00B515A4" w:rsidRPr="007A0E72" w:rsidRDefault="00B515A4" w:rsidP="00B515A4"/>
        </w:tc>
      </w:tr>
      <w:tr w:rsidR="00B515A4" w:rsidRPr="007A0E72" w14:paraId="44475D7B" w14:textId="77777777" w:rsidTr="00003FF4">
        <w:tc>
          <w:tcPr>
            <w:tcW w:w="4531" w:type="dxa"/>
            <w:shd w:val="clear" w:color="auto" w:fill="95B3D7" w:themeFill="accent1" w:themeFillTint="99"/>
          </w:tcPr>
          <w:p w14:paraId="3F5E02B7"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4253" w:type="dxa"/>
          </w:tcPr>
          <w:p w14:paraId="149AF379" w14:textId="77777777" w:rsidR="00B515A4" w:rsidRPr="007A0E72" w:rsidRDefault="00B515A4" w:rsidP="00B515A4"/>
          <w:p w14:paraId="177B219B" w14:textId="77777777" w:rsidR="00B515A4" w:rsidRPr="007A0E72" w:rsidRDefault="00B515A4" w:rsidP="00B515A4"/>
          <w:p w14:paraId="69C4F712" w14:textId="77777777" w:rsidR="00B515A4" w:rsidRPr="007A0E72" w:rsidRDefault="00B515A4" w:rsidP="00B515A4"/>
        </w:tc>
      </w:tr>
    </w:tbl>
    <w:p w14:paraId="00DA1FC3" w14:textId="77777777" w:rsidR="00B515A4" w:rsidRPr="007A0E72" w:rsidRDefault="00B515A4" w:rsidP="00B515A4"/>
    <w:tbl>
      <w:tblPr>
        <w:tblStyle w:val="Tabelraster"/>
        <w:tblW w:w="8784" w:type="dxa"/>
        <w:tblLook w:val="04A0" w:firstRow="1" w:lastRow="0" w:firstColumn="1" w:lastColumn="0" w:noHBand="0" w:noVBand="1"/>
      </w:tblPr>
      <w:tblGrid>
        <w:gridCol w:w="4531"/>
        <w:gridCol w:w="4253"/>
      </w:tblGrid>
      <w:tr w:rsidR="00B515A4" w:rsidRPr="007A0E72" w14:paraId="6435D535" w14:textId="77777777" w:rsidTr="00003FF4">
        <w:tc>
          <w:tcPr>
            <w:tcW w:w="4531" w:type="dxa"/>
            <w:shd w:val="clear" w:color="auto" w:fill="95B3D7" w:themeFill="accent1" w:themeFillTint="99"/>
          </w:tcPr>
          <w:p w14:paraId="4B013AC7" w14:textId="77777777" w:rsidR="00B515A4" w:rsidRPr="007A0E72" w:rsidRDefault="00B515A4" w:rsidP="00B515A4">
            <w:pPr>
              <w:rPr>
                <w:rStyle w:val="Intensieveverwijzing"/>
                <w:rFonts w:eastAsia="MS Mincho"/>
              </w:rPr>
            </w:pPr>
            <w:r w:rsidRPr="007A0E72">
              <w:rPr>
                <w:rStyle w:val="Intensieveverwijzing"/>
                <w:rFonts w:eastAsia="MS Mincho"/>
              </w:rPr>
              <w:t>Organisatienaam Combinant 2*</w:t>
            </w:r>
          </w:p>
        </w:tc>
        <w:tc>
          <w:tcPr>
            <w:tcW w:w="4253" w:type="dxa"/>
          </w:tcPr>
          <w:p w14:paraId="0938D451" w14:textId="77777777" w:rsidR="00B515A4" w:rsidRPr="007A0E72" w:rsidRDefault="00B515A4" w:rsidP="00B515A4"/>
        </w:tc>
      </w:tr>
      <w:tr w:rsidR="00B515A4" w:rsidRPr="007A0E72" w14:paraId="23FC2AB5" w14:textId="77777777" w:rsidTr="00003FF4">
        <w:tc>
          <w:tcPr>
            <w:tcW w:w="4531" w:type="dxa"/>
            <w:shd w:val="clear" w:color="auto" w:fill="95B3D7" w:themeFill="accent1" w:themeFillTint="99"/>
          </w:tcPr>
          <w:p w14:paraId="00412B6C"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4253" w:type="dxa"/>
          </w:tcPr>
          <w:p w14:paraId="5F2B878E" w14:textId="77777777" w:rsidR="00B515A4" w:rsidRPr="007A0E72" w:rsidRDefault="00B515A4" w:rsidP="00B515A4"/>
        </w:tc>
      </w:tr>
      <w:tr w:rsidR="00B515A4" w:rsidRPr="007A0E72" w14:paraId="2F9A7813" w14:textId="77777777" w:rsidTr="00003FF4">
        <w:tc>
          <w:tcPr>
            <w:tcW w:w="4531" w:type="dxa"/>
            <w:shd w:val="clear" w:color="auto" w:fill="95B3D7" w:themeFill="accent1" w:themeFillTint="99"/>
          </w:tcPr>
          <w:p w14:paraId="1BFF14A2"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4253" w:type="dxa"/>
          </w:tcPr>
          <w:p w14:paraId="23C74B24" w14:textId="77777777" w:rsidR="00B515A4" w:rsidRPr="007A0E72" w:rsidRDefault="00B515A4" w:rsidP="00003FF4">
            <w:pPr>
              <w:ind w:right="880"/>
            </w:pPr>
          </w:p>
        </w:tc>
      </w:tr>
      <w:tr w:rsidR="00B515A4" w:rsidRPr="007A0E72" w14:paraId="4201D960" w14:textId="77777777" w:rsidTr="00003FF4">
        <w:tc>
          <w:tcPr>
            <w:tcW w:w="4531" w:type="dxa"/>
            <w:shd w:val="clear" w:color="auto" w:fill="95B3D7" w:themeFill="accent1" w:themeFillTint="99"/>
          </w:tcPr>
          <w:p w14:paraId="53FD3C21"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4253" w:type="dxa"/>
          </w:tcPr>
          <w:p w14:paraId="34F8A5EA" w14:textId="77777777" w:rsidR="00B515A4" w:rsidRPr="007A0E72" w:rsidRDefault="00B515A4" w:rsidP="00B515A4"/>
        </w:tc>
      </w:tr>
      <w:tr w:rsidR="00B515A4" w:rsidRPr="007A0E72" w14:paraId="07D738FE" w14:textId="77777777" w:rsidTr="00003FF4">
        <w:tc>
          <w:tcPr>
            <w:tcW w:w="4531" w:type="dxa"/>
            <w:shd w:val="clear" w:color="auto" w:fill="95B3D7" w:themeFill="accent1" w:themeFillTint="99"/>
          </w:tcPr>
          <w:p w14:paraId="5BFD09C5"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4253" w:type="dxa"/>
          </w:tcPr>
          <w:p w14:paraId="156CB8DD" w14:textId="77777777" w:rsidR="00B515A4" w:rsidRPr="007A0E72" w:rsidRDefault="00B515A4" w:rsidP="00B515A4"/>
          <w:p w14:paraId="06FCB827" w14:textId="77777777" w:rsidR="00B515A4" w:rsidRPr="007A0E72" w:rsidRDefault="00B515A4" w:rsidP="00B515A4"/>
          <w:p w14:paraId="283156AF" w14:textId="77777777" w:rsidR="00B515A4" w:rsidRPr="007A0E72" w:rsidRDefault="00B515A4" w:rsidP="00B515A4"/>
        </w:tc>
      </w:tr>
    </w:tbl>
    <w:p w14:paraId="66B20B56" w14:textId="77777777" w:rsidR="00B515A4" w:rsidRPr="007A0E72" w:rsidRDefault="00B515A4" w:rsidP="00B515A4">
      <w:pPr>
        <w:rPr>
          <w:i/>
        </w:rPr>
      </w:pPr>
      <w:r w:rsidRPr="007A0E72">
        <w:rPr>
          <w:i/>
        </w:rPr>
        <w:t>*Indien van toepassing</w:t>
      </w:r>
    </w:p>
    <w:p w14:paraId="3AE904AC" w14:textId="43E14CB7" w:rsidR="00B515A4" w:rsidRPr="00744737" w:rsidRDefault="00696701" w:rsidP="00744737">
      <w:pPr>
        <w:pStyle w:val="Bijlagekop"/>
      </w:pPr>
      <w:bookmarkStart w:id="40" w:name="_Toc444863627"/>
      <w:bookmarkStart w:id="41" w:name="_Toc462140152"/>
      <w:bookmarkStart w:id="42" w:name="_Toc489973371"/>
      <w:bookmarkStart w:id="43" w:name="_Toc497811562"/>
      <w:bookmarkStart w:id="44" w:name="_Toc506545297"/>
      <w:bookmarkStart w:id="45" w:name="_Toc506545759"/>
      <w:bookmarkStart w:id="46" w:name="_Toc68008343"/>
      <w:bookmarkStart w:id="47" w:name="_Toc68790040"/>
      <w:bookmarkEnd w:id="13"/>
      <w:bookmarkEnd w:id="14"/>
      <w:bookmarkEnd w:id="15"/>
      <w:bookmarkEnd w:id="16"/>
      <w:bookmarkEnd w:id="17"/>
      <w:bookmarkEnd w:id="31"/>
      <w:bookmarkEnd w:id="32"/>
      <w:bookmarkEnd w:id="33"/>
      <w:bookmarkEnd w:id="34"/>
      <w:bookmarkEnd w:id="35"/>
      <w:bookmarkEnd w:id="36"/>
      <w:bookmarkEnd w:id="37"/>
      <w:r>
        <w:rPr>
          <w:rStyle w:val="BallontekstChar"/>
          <w:rFonts w:ascii="Verdana" w:hAnsi="Verdana"/>
          <w:sz w:val="28"/>
        </w:rPr>
        <w:lastRenderedPageBreak/>
        <w:t>B</w:t>
      </w:r>
      <w:r w:rsidR="00B515A4" w:rsidRPr="00744737">
        <w:rPr>
          <w:rStyle w:val="BallontekstChar"/>
          <w:rFonts w:ascii="Verdana" w:hAnsi="Verdana"/>
          <w:sz w:val="28"/>
        </w:rPr>
        <w:t>ijlage I</w:t>
      </w:r>
      <w:r w:rsidR="00744737" w:rsidRPr="00744737">
        <w:rPr>
          <w:rStyle w:val="BallontekstChar"/>
          <w:rFonts w:ascii="Verdana" w:hAnsi="Verdana"/>
          <w:sz w:val="28"/>
        </w:rPr>
        <w:t xml:space="preserve"> –</w:t>
      </w:r>
      <w:r w:rsidR="00B515A4" w:rsidRPr="00744737">
        <w:rPr>
          <w:rStyle w:val="BallontekstChar"/>
          <w:rFonts w:ascii="Verdana" w:hAnsi="Verdana"/>
          <w:sz w:val="28"/>
        </w:rPr>
        <w:t xml:space="preserve"> Social</w:t>
      </w:r>
      <w:r w:rsidR="00744737" w:rsidRPr="00744737">
        <w:rPr>
          <w:rStyle w:val="BallontekstChar"/>
          <w:rFonts w:ascii="Verdana" w:hAnsi="Verdana"/>
          <w:sz w:val="28"/>
        </w:rPr>
        <w:t xml:space="preserve"> </w:t>
      </w:r>
      <w:r w:rsidR="00B515A4" w:rsidRPr="00744737">
        <w:rPr>
          <w:rStyle w:val="BallontekstChar"/>
          <w:rFonts w:ascii="Verdana" w:hAnsi="Verdana"/>
          <w:sz w:val="28"/>
        </w:rPr>
        <w:t>Return on Investment (SROI)</w:t>
      </w:r>
      <w:bookmarkEnd w:id="46"/>
      <w:bookmarkEnd w:id="47"/>
    </w:p>
    <w:p w14:paraId="66162A89" w14:textId="77777777" w:rsidR="00B515A4" w:rsidRPr="007A0E72" w:rsidRDefault="00B515A4" w:rsidP="00B515A4">
      <w:pPr>
        <w:rPr>
          <w:b/>
        </w:rPr>
      </w:pPr>
      <w:r w:rsidRPr="007A0E72">
        <w:rPr>
          <w:rFonts w:cs="Arial"/>
          <w:b/>
        </w:rPr>
        <w:t xml:space="preserve">Behorende bij de aanbesteding: </w:t>
      </w:r>
      <w:r w:rsidRPr="00B515A4">
        <w:rPr>
          <w:b/>
          <w:szCs w:val="18"/>
        </w:rPr>
        <w:t>210003SDD Trapliften</w:t>
      </w:r>
    </w:p>
    <w:p w14:paraId="77063A20" w14:textId="77777777" w:rsidR="00B515A4" w:rsidRPr="007A0E72" w:rsidRDefault="00B515A4" w:rsidP="00B515A4">
      <w:pPr>
        <w:pStyle w:val="Standaardtekst"/>
        <w:rPr>
          <w:highlight w:val="green"/>
        </w:rPr>
      </w:pPr>
    </w:p>
    <w:p w14:paraId="44F0D835" w14:textId="77777777" w:rsidR="00B515A4" w:rsidRPr="007A0E72" w:rsidRDefault="00B515A4" w:rsidP="00B515A4">
      <w:pPr>
        <w:pStyle w:val="Standaardtekst"/>
        <w:rPr>
          <w:highlight w:val="green"/>
        </w:rPr>
      </w:pPr>
    </w:p>
    <w:p w14:paraId="66A34963" w14:textId="77777777" w:rsidR="00B515A4" w:rsidRPr="00523342" w:rsidRDefault="00B515A4" w:rsidP="00B515A4">
      <w:pPr>
        <w:rPr>
          <w:b/>
        </w:rPr>
      </w:pPr>
      <w:r w:rsidRPr="00523342">
        <w:rPr>
          <w:b/>
        </w:rPr>
        <w:t>SOCIAL RETURN ON INVESTMENT (SROI)</w:t>
      </w:r>
    </w:p>
    <w:p w14:paraId="21433688" w14:textId="77777777" w:rsidR="00B515A4" w:rsidRPr="007A0E72" w:rsidRDefault="00B515A4" w:rsidP="00B515A4"/>
    <w:p w14:paraId="2A8FB189" w14:textId="77777777" w:rsidR="00B515A4" w:rsidRPr="007A0E72" w:rsidRDefault="00B515A4" w:rsidP="00B515A4">
      <w:r w:rsidRPr="007A0E72">
        <w:t xml:space="preserve">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 De ondergrens voor werken en levering bedraagt 50.000 euro en voor diensten 100.000 euro. Bij aanbestedingen beneden deze bedragen wordt geen verplichting opgelegd. De hoogte van de inzet (percentage social return) wordt door de opdrachtgever </w:t>
      </w:r>
      <w:r w:rsidRPr="007A0E72">
        <w:rPr>
          <w:u w:val="single"/>
        </w:rPr>
        <w:t>vooraf</w:t>
      </w:r>
      <w:r w:rsidRPr="007A0E72">
        <w:t xml:space="preserve"> vastgesteld waarbij als uitgangspunt 5%* wordt aangehouden. </w:t>
      </w:r>
    </w:p>
    <w:p w14:paraId="659A9C19" w14:textId="77777777" w:rsidR="00B515A4" w:rsidRPr="007A0E72" w:rsidRDefault="00B515A4" w:rsidP="00B515A4"/>
    <w:p w14:paraId="77636849" w14:textId="77777777" w:rsidR="00B515A4" w:rsidRPr="007A0E72" w:rsidRDefault="00B515A4" w:rsidP="00B515A4">
      <w:r w:rsidRPr="007A0E72">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3BA4A65D" w14:textId="77777777" w:rsidR="00B515A4" w:rsidRDefault="00B515A4" w:rsidP="00B515A4"/>
    <w:p w14:paraId="368F22B7" w14:textId="77777777" w:rsidR="00B515A4" w:rsidRPr="007A0E72" w:rsidRDefault="00B515A4" w:rsidP="00B515A4">
      <w:r w:rsidRPr="007A0E72">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2C3393A8" w14:textId="77777777" w:rsidR="00B515A4" w:rsidRDefault="00B515A4" w:rsidP="00B515A4"/>
    <w:p w14:paraId="51B47151" w14:textId="77777777" w:rsidR="00B515A4" w:rsidRPr="007A0E72" w:rsidRDefault="00B515A4" w:rsidP="00B515A4">
      <w:r w:rsidRPr="007A0E72">
        <w:t>De opdrachtgever onderscheidt de volgende kandidaatgroepen:</w:t>
      </w:r>
    </w:p>
    <w:p w14:paraId="126C0FBD" w14:textId="77777777" w:rsidR="00B515A4" w:rsidRPr="007A0E72" w:rsidRDefault="00B515A4" w:rsidP="00A872C4">
      <w:pPr>
        <w:pStyle w:val="Lijstalinea"/>
        <w:numPr>
          <w:ilvl w:val="0"/>
          <w:numId w:val="23"/>
        </w:numPr>
      </w:pPr>
      <w:r w:rsidRPr="007A0E72">
        <w:t>Werkzoekenden met een WWB-uitkering (waarde 44.500 euro o.b.v. 1fte/jr) kunnen meetellen voor 27 euro per gewerkt uur.</w:t>
      </w:r>
    </w:p>
    <w:p w14:paraId="56A47AEF" w14:textId="77777777" w:rsidR="00B515A4" w:rsidRPr="007A0E72" w:rsidRDefault="00B515A4" w:rsidP="00A872C4">
      <w:pPr>
        <w:pStyle w:val="Lijstalinea"/>
        <w:numPr>
          <w:ilvl w:val="0"/>
          <w:numId w:val="23"/>
        </w:numPr>
      </w:pPr>
      <w:r w:rsidRPr="007A0E72">
        <w:t>Werkzoekenden die deelnemen aan d'Akademie   (waarde 49.500 euro) kunnen meetellen voor 30 euro per gewerkt uur.</w:t>
      </w:r>
    </w:p>
    <w:p w14:paraId="7F0D0248" w14:textId="77777777" w:rsidR="00B515A4" w:rsidRPr="007A0E72" w:rsidRDefault="00B515A4" w:rsidP="00A872C4">
      <w:pPr>
        <w:pStyle w:val="Lijstalinea"/>
        <w:numPr>
          <w:ilvl w:val="0"/>
          <w:numId w:val="23"/>
        </w:numPr>
      </w:pPr>
      <w:r w:rsidRPr="007A0E72">
        <w:t>Werkzoekenden met een Wajong uitkering  (waarde 37.800 euro o.b.v. 1fte/jr) kunnen meetellen voor 23 euro per gewerkt uur.</w:t>
      </w:r>
    </w:p>
    <w:p w14:paraId="311D6DBB" w14:textId="77777777" w:rsidR="00B515A4" w:rsidRPr="007A0E72" w:rsidRDefault="00B515A4" w:rsidP="00A872C4">
      <w:pPr>
        <w:pStyle w:val="Lijstalinea"/>
        <w:numPr>
          <w:ilvl w:val="0"/>
          <w:numId w:val="23"/>
        </w:numPr>
      </w:pPr>
      <w:r w:rsidRPr="007A0E72">
        <w:t>Werkzoekenden met een doelgroep verklaring, inclusief VSO jongeren  (waarde 37.800 euro o.b.v. 1fte/jr) kunnen meetellen voor 23 euro per gewerkt uur.</w:t>
      </w:r>
    </w:p>
    <w:p w14:paraId="51077639" w14:textId="77777777" w:rsidR="00B515A4" w:rsidRPr="007A0E72" w:rsidRDefault="00B515A4" w:rsidP="00A872C4">
      <w:pPr>
        <w:pStyle w:val="Lijstalinea"/>
        <w:numPr>
          <w:ilvl w:val="0"/>
          <w:numId w:val="23"/>
        </w:numPr>
      </w:pPr>
      <w:r w:rsidRPr="007A0E72">
        <w:t xml:space="preserve">Werkzoekenden ouder dan 50 jaar (waarde 48.600 euro o.b.v. 1fte/jr) kunnen meetellen voor 29,50 uur per gewerkt uur. </w:t>
      </w:r>
    </w:p>
    <w:p w14:paraId="264F5A00" w14:textId="77777777" w:rsidR="00B515A4" w:rsidRPr="007A0E72" w:rsidRDefault="00B515A4" w:rsidP="00A872C4">
      <w:pPr>
        <w:pStyle w:val="Lijstalinea"/>
        <w:numPr>
          <w:ilvl w:val="0"/>
          <w:numId w:val="23"/>
        </w:numPr>
      </w:pPr>
      <w:r w:rsidRPr="007A0E72">
        <w:t>Werkzoekenden die door Baanbrekend Drechtsteden aangemerkt kunnen worden als "statushouder" en worden ingezet op betaald werk (waarde 54.000 euro o.b.v. 1fte/jr) kunnen meetellen voor 32,75 per gewerkt uur.</w:t>
      </w:r>
    </w:p>
    <w:p w14:paraId="4D3C7E0D" w14:textId="77777777" w:rsidR="00B515A4" w:rsidRPr="007A0E72" w:rsidRDefault="00B515A4" w:rsidP="00A872C4">
      <w:pPr>
        <w:pStyle w:val="Lijstalinea"/>
        <w:numPr>
          <w:ilvl w:val="0"/>
          <w:numId w:val="23"/>
        </w:numPr>
      </w:pPr>
      <w:r w:rsidRPr="007A0E72">
        <w:t>Werkzoekenden zonder recht op een werkloosheidsuitkering (Nuggers) maar wel ingeschreven als werkzoekende bij de Drechtsteden (BBD) (waarde 16.200 euro o.b.v. 1fte/jr) kunnen meetellen voor 10 euro per gewerkt uur</w:t>
      </w:r>
    </w:p>
    <w:p w14:paraId="24BCA093" w14:textId="77777777" w:rsidR="00B515A4" w:rsidRPr="007A0E72" w:rsidRDefault="00B515A4" w:rsidP="00B515A4"/>
    <w:p w14:paraId="7368F7CC" w14:textId="77777777" w:rsidR="00B515A4" w:rsidRPr="007A0E72" w:rsidRDefault="00B515A4" w:rsidP="00B515A4">
      <w:r w:rsidRPr="007A0E72">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14:paraId="1CF7497E" w14:textId="77777777" w:rsidR="00B515A4" w:rsidRPr="007A0E72" w:rsidRDefault="00B515A4" w:rsidP="00A872C4">
      <w:pPr>
        <w:pStyle w:val="Lijstalinea"/>
        <w:numPr>
          <w:ilvl w:val="0"/>
          <w:numId w:val="24"/>
        </w:numPr>
      </w:pPr>
      <w:r w:rsidRPr="007A0E72">
        <w:lastRenderedPageBreak/>
        <w:t>Werkzoekenden met een WW-uitkering (waarde 16.200 euro o.b.v. 1fte/jr) kunnen meetellen voor 10 euro per uur.</w:t>
      </w:r>
    </w:p>
    <w:p w14:paraId="55CB2E54" w14:textId="77777777" w:rsidR="00B515A4" w:rsidRPr="007A0E72" w:rsidRDefault="00B515A4" w:rsidP="00A872C4">
      <w:pPr>
        <w:pStyle w:val="Lijstalinea"/>
        <w:numPr>
          <w:ilvl w:val="0"/>
          <w:numId w:val="24"/>
        </w:numPr>
      </w:pPr>
      <w:r w:rsidRPr="007A0E72">
        <w:t>Werkzoekenden  behorend tot de WIA/WAO (32.400 euro o.b.v. 1fte/jr) kunnen meetellen voor 20 euro per gewerkt uur.</w:t>
      </w:r>
    </w:p>
    <w:p w14:paraId="6EBD3843" w14:textId="77777777" w:rsidR="00B515A4" w:rsidRPr="007A0E72" w:rsidRDefault="00B515A4" w:rsidP="00A872C4">
      <w:pPr>
        <w:pStyle w:val="Lijstalinea"/>
        <w:numPr>
          <w:ilvl w:val="0"/>
          <w:numId w:val="24"/>
        </w:numPr>
      </w:pPr>
      <w:r w:rsidRPr="007A0E72">
        <w:t xml:space="preserve">Leerlingen op een BBL-traject (waarde 10.800 euro o.b.v. 1fte/jr)  kunnen meetellen voor 6,50 euro per gewerkt uur. </w:t>
      </w:r>
    </w:p>
    <w:p w14:paraId="6C2443D2" w14:textId="77777777" w:rsidR="00B515A4" w:rsidRPr="007A0E72" w:rsidRDefault="00B515A4" w:rsidP="00A872C4">
      <w:pPr>
        <w:pStyle w:val="Lijstalinea"/>
        <w:numPr>
          <w:ilvl w:val="0"/>
          <w:numId w:val="24"/>
        </w:numPr>
      </w:pPr>
      <w:r w:rsidRPr="007A0E72">
        <w:t>Leerlingen op een BOL-traject of stagiaires van een erkende opleiding (waarde 5.400 euro o.b.v. 1fte/jr)  kunnen meetellen voor 3,25 per gewerkt uur.</w:t>
      </w:r>
    </w:p>
    <w:p w14:paraId="464AB544" w14:textId="77777777" w:rsidR="00B515A4" w:rsidRPr="007A0E72" w:rsidRDefault="00B515A4" w:rsidP="00A872C4">
      <w:pPr>
        <w:pStyle w:val="Lijstalinea"/>
        <w:numPr>
          <w:ilvl w:val="0"/>
          <w:numId w:val="24"/>
        </w:numPr>
      </w:pPr>
      <w:r w:rsidRPr="007A0E72">
        <w:t>Overige invullingen:</w:t>
      </w:r>
    </w:p>
    <w:p w14:paraId="3B18D3C9" w14:textId="77777777" w:rsidR="00B515A4" w:rsidRPr="007A0E72" w:rsidRDefault="00B515A4" w:rsidP="00A872C4">
      <w:pPr>
        <w:pStyle w:val="Lijstalinea"/>
        <w:numPr>
          <w:ilvl w:val="0"/>
          <w:numId w:val="24"/>
        </w:numPr>
      </w:pPr>
      <w:r w:rsidRPr="007A0E72">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428196F1" w14:textId="77777777" w:rsidR="00B515A4" w:rsidRPr="007A0E72" w:rsidRDefault="00B515A4" w:rsidP="00A872C4">
      <w:pPr>
        <w:pStyle w:val="Lijstalinea"/>
        <w:numPr>
          <w:ilvl w:val="0"/>
          <w:numId w:val="24"/>
        </w:numPr>
      </w:pPr>
      <w:r w:rsidRPr="007A0E72">
        <w:t>Scholings-en begeleidingskosten (aantoonbaar) kunnen in overleg meegerekend worden voor de invulling van social return.</w:t>
      </w:r>
    </w:p>
    <w:p w14:paraId="00887BFD" w14:textId="77777777" w:rsidR="00B515A4" w:rsidRPr="007A0E72" w:rsidRDefault="00B515A4" w:rsidP="00A872C4">
      <w:pPr>
        <w:pStyle w:val="Lijstalinea"/>
        <w:numPr>
          <w:ilvl w:val="0"/>
          <w:numId w:val="24"/>
        </w:numPr>
      </w:pPr>
      <w:r w:rsidRPr="007A0E72">
        <w:t>Maatschappelijk activiteiten* gerelateerd aan de opdracht en uitgevoerd in de Drechtsteden binnen de opdrachttermijn  kunnen in overleg meegerekend worden voor de invulling van social return met een maximum van 20% van de totale social return verplichting.</w:t>
      </w:r>
    </w:p>
    <w:p w14:paraId="0F09439F" w14:textId="77777777" w:rsidR="00B515A4" w:rsidRPr="007A0E72" w:rsidRDefault="00B515A4" w:rsidP="00A872C4">
      <w:pPr>
        <w:pStyle w:val="Lijstalinea"/>
        <w:numPr>
          <w:ilvl w:val="0"/>
          <w:numId w:val="24"/>
        </w:numPr>
      </w:pPr>
      <w:r w:rsidRPr="007A0E72">
        <w:t>Maatwerk** in overleg met Baanbrekend Drechtsteden.</w:t>
      </w:r>
    </w:p>
    <w:p w14:paraId="7173F2C4" w14:textId="77777777" w:rsidR="00B515A4" w:rsidRPr="007A0E72" w:rsidRDefault="00B515A4" w:rsidP="00B515A4">
      <w:r w:rsidRPr="007A0E72">
        <w:tab/>
        <w:t>*onder maatschappelijke activiteiten verstaat de opdrachtgever initiatieven die vanuit de opdrachtnemer genomen worden met als doel een deel (max 20%) van de social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083543E7" w14:textId="77777777" w:rsidR="00B515A4" w:rsidRPr="007A0E72" w:rsidRDefault="00B515A4" w:rsidP="00B515A4">
      <w:r w:rsidRPr="007A0E72">
        <w:tab/>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7A0E72">
        <w:rPr>
          <w:u w:val="single"/>
        </w:rPr>
        <w:t>nieuwe inzet</w:t>
      </w:r>
      <w:r w:rsidRPr="007A0E72">
        <w:t xml:space="preserve"> na gunningsdatum.</w:t>
      </w:r>
    </w:p>
    <w:p w14:paraId="7E7AA5FE" w14:textId="77777777" w:rsidR="00B515A4" w:rsidRPr="007A0E72" w:rsidRDefault="00B515A4" w:rsidP="00B515A4"/>
    <w:p w14:paraId="423F0080" w14:textId="77777777" w:rsidR="00B515A4" w:rsidRPr="00523342" w:rsidRDefault="00B515A4" w:rsidP="00B515A4">
      <w:pPr>
        <w:rPr>
          <w:b/>
        </w:rPr>
      </w:pPr>
      <w:r w:rsidRPr="00523342">
        <w:rPr>
          <w:b/>
        </w:rPr>
        <w:t>Procedure vaststelling inzet social return</w:t>
      </w:r>
    </w:p>
    <w:p w14:paraId="060318D4" w14:textId="77777777" w:rsidR="00B515A4" w:rsidRPr="007A0E72" w:rsidRDefault="00B515A4" w:rsidP="00B515A4">
      <w:r w:rsidRPr="007A0E72">
        <w:t xml:space="preserve">De opdrachtgever is verplicht binnen 5 dagen na gunning melding te maken van de gegunde opdracht. Dit kan digitaal op </w:t>
      </w:r>
      <w:hyperlink r:id="rId8" w:history="1">
        <w:r w:rsidRPr="007D345B">
          <w:rPr>
            <w:rStyle w:val="Hyperlink"/>
          </w:rPr>
          <w:t>http://drechtsteden.sr-monitor.nl</w:t>
        </w:r>
      </w:hyperlink>
      <w:r w:rsidRPr="007A0E72">
        <w:t xml:space="preserve"> De opdrachtgever heeft hiervoor een wachtwoord of kan dit aanvragen bij Baanbrekend Drechtsteden. De opdrachtgever kan ook gebruik maken van het meldingsformulier en dit mailen naar </w:t>
      </w:r>
      <w:hyperlink r:id="rId9" w:history="1">
        <w:r w:rsidRPr="007A0E72">
          <w:rPr>
            <w:rStyle w:val="Hyperlink"/>
          </w:rPr>
          <w:t>sroi@drechtsteden.nl</w:t>
        </w:r>
      </w:hyperlink>
    </w:p>
    <w:p w14:paraId="3FDC26D3" w14:textId="77777777" w:rsidR="00B515A4" w:rsidRPr="007A0E72" w:rsidRDefault="00B515A4" w:rsidP="00B515A4"/>
    <w:p w14:paraId="7BCA5420" w14:textId="77777777" w:rsidR="00B515A4" w:rsidRPr="007A0E72" w:rsidRDefault="00B515A4" w:rsidP="00B515A4">
      <w:r w:rsidRPr="007A0E72">
        <w:t>De opdrachtnemer wordt verzocht binnen één week na gunning contact op te nemen met Baanbrekend Drechtsteden om de mogelijkheden van inzet van kandidaten uit de kandidaatgroepen te bespreken.</w:t>
      </w:r>
    </w:p>
    <w:p w14:paraId="1C0A49E9" w14:textId="77777777" w:rsidR="00B515A4" w:rsidRPr="007A0E72" w:rsidRDefault="00B515A4" w:rsidP="00B515A4"/>
    <w:p w14:paraId="51C233E7" w14:textId="77777777" w:rsidR="00B515A4" w:rsidRPr="007A0E72" w:rsidRDefault="00B515A4" w:rsidP="00B515A4">
      <w:r w:rsidRPr="007A0E72">
        <w:t xml:space="preserve">De opdrachtnemer ontvangt een wachtwoord waarmee op  </w:t>
      </w:r>
      <w:hyperlink r:id="rId10" w:history="1">
        <w:r w:rsidRPr="007A0E72">
          <w:rPr>
            <w:rStyle w:val="Hyperlink"/>
          </w:rPr>
          <w:t>http://drechtsteden.sr-monitor.nl</w:t>
        </w:r>
      </w:hyperlink>
      <w:r w:rsidRPr="007A0E72">
        <w:t xml:space="preserve"> de inzet social return per kwartaal verantwoord kan worden. Baanbrekend Drechtsteden en de opdrachtgever hebben via de sr-monitor/klantportaal inzage in de voortgang van het project.</w:t>
      </w:r>
    </w:p>
    <w:p w14:paraId="224E10F7" w14:textId="77777777" w:rsidR="00B515A4" w:rsidRPr="007A0E72" w:rsidRDefault="00B515A4" w:rsidP="00B515A4"/>
    <w:p w14:paraId="27EDAAB9" w14:textId="77777777" w:rsidR="00B515A4" w:rsidRPr="007A0E72" w:rsidRDefault="00B515A4" w:rsidP="00B515A4">
      <w:r w:rsidRPr="007A0E72">
        <w:t>Gedurende het project adviseert Baanbrekend Drechtsteden aan de opdrachtgever of aan de afgesproken inzet wordt voldaan door middel van de sr-monitor. De opdrachtgever heeft toegang tot de sr-monitor en kan het project volgen. De opdrachtgever zal indien niet, of niet volledig aan de verplichting is voldaan, het (resterende) bedrag inhouden op de eindafrekening.</w:t>
      </w:r>
    </w:p>
    <w:p w14:paraId="63BB50A0" w14:textId="77777777" w:rsidR="00B515A4" w:rsidRPr="007A0E72" w:rsidRDefault="00B515A4" w:rsidP="00B515A4"/>
    <w:p w14:paraId="2410E6AA" w14:textId="77777777" w:rsidR="00B515A4" w:rsidRPr="00523342" w:rsidRDefault="00B515A4" w:rsidP="00B515A4">
      <w:pPr>
        <w:rPr>
          <w:b/>
        </w:rPr>
      </w:pPr>
      <w:r w:rsidRPr="00523342">
        <w:rPr>
          <w:b/>
        </w:rPr>
        <w:t xml:space="preserve">Voorwaarden </w:t>
      </w:r>
    </w:p>
    <w:p w14:paraId="376DC7BF" w14:textId="77777777" w:rsidR="00B515A4" w:rsidRPr="007A0E72" w:rsidRDefault="00B515A4" w:rsidP="00A872C4">
      <w:pPr>
        <w:pStyle w:val="Lijstalinea"/>
        <w:numPr>
          <w:ilvl w:val="0"/>
          <w:numId w:val="21"/>
        </w:numPr>
      </w:pPr>
      <w:r w:rsidRPr="007A0E72">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0994C8E0" w14:textId="77777777" w:rsidR="00B515A4" w:rsidRPr="007A0E72" w:rsidRDefault="00B515A4" w:rsidP="00A872C4">
      <w:pPr>
        <w:pStyle w:val="Lijstalinea"/>
        <w:numPr>
          <w:ilvl w:val="0"/>
          <w:numId w:val="22"/>
        </w:numPr>
      </w:pPr>
      <w:r w:rsidRPr="007A0E72">
        <w:t>Afhankelijk van de waarde van de opdracht wordt de duur van de inzet van kandidaten berekend.</w:t>
      </w:r>
    </w:p>
    <w:p w14:paraId="2BEAEEBA" w14:textId="77777777" w:rsidR="00B515A4" w:rsidRPr="007A0E72" w:rsidRDefault="00B515A4" w:rsidP="00A872C4">
      <w:pPr>
        <w:pStyle w:val="Lijstalinea"/>
        <w:numPr>
          <w:ilvl w:val="0"/>
          <w:numId w:val="22"/>
        </w:numPr>
      </w:pPr>
      <w:r w:rsidRPr="007A0E72">
        <w:t>Kandidaten afkomstig uit de WWB kunnen gedurende 2 jaar na inzet op de opdracht meegerekend worden voor social return.</w:t>
      </w:r>
    </w:p>
    <w:p w14:paraId="6ED515A2" w14:textId="77777777" w:rsidR="00B515A4" w:rsidRPr="007A0E72" w:rsidRDefault="00B515A4" w:rsidP="00A872C4">
      <w:pPr>
        <w:pStyle w:val="Lijstalinea"/>
        <w:numPr>
          <w:ilvl w:val="0"/>
          <w:numId w:val="22"/>
        </w:numPr>
      </w:pPr>
      <w:r w:rsidRPr="007A0E72">
        <w:t>Wajong kandidaten kunnen in overleg &lt; 2jaar ingezet worden.</w:t>
      </w:r>
    </w:p>
    <w:p w14:paraId="7FABCD4D" w14:textId="77777777" w:rsidR="00B515A4" w:rsidRPr="007A0E72" w:rsidRDefault="00B515A4" w:rsidP="00A872C4">
      <w:pPr>
        <w:pStyle w:val="Lijstalinea"/>
        <w:numPr>
          <w:ilvl w:val="0"/>
          <w:numId w:val="22"/>
        </w:numPr>
      </w:pPr>
      <w:r w:rsidRPr="007A0E72">
        <w:t>Voor stagiaires en BBL-leerlingen geldt de startdatum van schooljaar als nieuwe inzet en mag de inzet maximaal 2 schooljaren zijn.</w:t>
      </w:r>
    </w:p>
    <w:p w14:paraId="7CF00113" w14:textId="77777777" w:rsidR="00B515A4" w:rsidRPr="007A0E72" w:rsidRDefault="00B515A4" w:rsidP="00A872C4">
      <w:pPr>
        <w:pStyle w:val="Lijstalinea"/>
        <w:numPr>
          <w:ilvl w:val="0"/>
          <w:numId w:val="21"/>
        </w:numPr>
      </w:pPr>
      <w:r w:rsidRPr="007A0E72">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1E662AB8" w14:textId="77777777" w:rsidR="00B515A4" w:rsidRPr="007A0E72" w:rsidRDefault="00B515A4" w:rsidP="00A872C4">
      <w:pPr>
        <w:pStyle w:val="Lijstalinea"/>
        <w:numPr>
          <w:ilvl w:val="0"/>
          <w:numId w:val="21"/>
        </w:numPr>
      </w:pPr>
      <w:r w:rsidRPr="007A0E72">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50818F36" w14:textId="77777777" w:rsidR="00B515A4" w:rsidRPr="007A0E72" w:rsidRDefault="00B515A4" w:rsidP="00A872C4">
      <w:pPr>
        <w:pStyle w:val="Lijstalinea"/>
        <w:numPr>
          <w:ilvl w:val="0"/>
          <w:numId w:val="21"/>
        </w:numPr>
      </w:pPr>
      <w:r w:rsidRPr="007A0E72">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155FF791" w14:textId="77777777" w:rsidR="00B515A4" w:rsidRPr="007A0E72" w:rsidRDefault="00B515A4" w:rsidP="00A872C4">
      <w:pPr>
        <w:pStyle w:val="Lijstalinea"/>
        <w:numPr>
          <w:ilvl w:val="0"/>
          <w:numId w:val="21"/>
        </w:numPr>
      </w:pPr>
      <w:r w:rsidRPr="007A0E72">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1DA92D33" w14:textId="77777777" w:rsidR="00B515A4" w:rsidRPr="007A0E72" w:rsidRDefault="00B515A4" w:rsidP="00A872C4">
      <w:pPr>
        <w:pStyle w:val="Lijstalinea"/>
        <w:numPr>
          <w:ilvl w:val="0"/>
          <w:numId w:val="21"/>
        </w:numPr>
      </w:pPr>
      <w:r w:rsidRPr="007A0E72">
        <w:t>In overleg met Baanbrekend Drechtsteden kan de opdrachtnemer eventueel zelf kandidaten aandragen uit de door de opdrachtgever vastgestelde doelgroepen.</w:t>
      </w:r>
    </w:p>
    <w:p w14:paraId="7E37C7DA" w14:textId="77777777" w:rsidR="00B515A4" w:rsidRPr="007A0E72" w:rsidRDefault="00B515A4" w:rsidP="00A872C4">
      <w:pPr>
        <w:pStyle w:val="Lijstalinea"/>
        <w:numPr>
          <w:ilvl w:val="0"/>
          <w:numId w:val="21"/>
        </w:numPr>
      </w:pPr>
      <w:r w:rsidRPr="007A0E72">
        <w:t>De opdrachtnemer blijft primair verantwoordelijk voor de contractueel overeengekomen invulling van de social return verplichting.</w:t>
      </w:r>
    </w:p>
    <w:p w14:paraId="3CFAFD97" w14:textId="77777777" w:rsidR="00B515A4" w:rsidRPr="007A0E72" w:rsidRDefault="00B515A4" w:rsidP="00A872C4">
      <w:pPr>
        <w:pStyle w:val="Lijstalinea"/>
        <w:numPr>
          <w:ilvl w:val="0"/>
          <w:numId w:val="21"/>
        </w:numPr>
      </w:pPr>
      <w:r w:rsidRPr="007A0E72">
        <w:t>Indien de opdrachtnemer werkt met onderaannemers blijft de hoofdaannemer verantwoordelijk voor de nakoming en toepassing van Social Return.</w:t>
      </w:r>
    </w:p>
    <w:p w14:paraId="03DF6C64" w14:textId="77777777" w:rsidR="00B515A4" w:rsidRPr="007A0E72" w:rsidRDefault="00B515A4" w:rsidP="00A872C4">
      <w:pPr>
        <w:pStyle w:val="Lijstalinea"/>
        <w:numPr>
          <w:ilvl w:val="0"/>
          <w:numId w:val="21"/>
        </w:numPr>
      </w:pPr>
      <w:r w:rsidRPr="007A0E72">
        <w:t>Door het indienen van een inschrijving gaat de inschrijver akkoord met bovengenoemde bepalingen.</w:t>
      </w:r>
    </w:p>
    <w:p w14:paraId="2D4DE656" w14:textId="77777777" w:rsidR="00B515A4" w:rsidRPr="007A0E72" w:rsidRDefault="00B515A4" w:rsidP="00A872C4">
      <w:pPr>
        <w:pStyle w:val="Lijstalinea"/>
        <w:numPr>
          <w:ilvl w:val="0"/>
          <w:numId w:val="21"/>
        </w:numPr>
      </w:pPr>
      <w:r w:rsidRPr="007A0E72">
        <w:t xml:space="preserve">Baanbrekend Drechtsteden is gevestigd op de Spuiboulevard 298, 3311 GR te Dordrecht, tel 078 770 8770, email </w:t>
      </w:r>
      <w:hyperlink r:id="rId11" w:history="1">
        <w:r w:rsidRPr="007A0E72">
          <w:rPr>
            <w:rStyle w:val="Hyperlink"/>
          </w:rPr>
          <w:t>sroi@drechtsteden.nl</w:t>
        </w:r>
      </w:hyperlink>
      <w:r w:rsidRPr="007A0E72">
        <w:t xml:space="preserve"> </w:t>
      </w:r>
    </w:p>
    <w:p w14:paraId="208A38F3" w14:textId="77777777" w:rsidR="00B515A4" w:rsidRPr="007A0E72" w:rsidRDefault="00B515A4" w:rsidP="00B515A4"/>
    <w:bookmarkEnd w:id="40"/>
    <w:bookmarkEnd w:id="41"/>
    <w:bookmarkEnd w:id="42"/>
    <w:bookmarkEnd w:id="43"/>
    <w:bookmarkEnd w:id="44"/>
    <w:bookmarkEnd w:id="45"/>
    <w:p w14:paraId="71B79598" w14:textId="77777777" w:rsidR="00B515A4" w:rsidRPr="007A0E72" w:rsidRDefault="00B515A4" w:rsidP="00B515A4">
      <w:pPr>
        <w:pStyle w:val="Kop4"/>
        <w:spacing w:before="0" w:after="0" w:line="260" w:lineRule="atLeast"/>
      </w:pPr>
      <w:r w:rsidRPr="007A0E72">
        <w:t>Ondertekening</w:t>
      </w:r>
    </w:p>
    <w:p w14:paraId="2AF2E7D3" w14:textId="77777777" w:rsidR="00B515A4" w:rsidRPr="007A0E72" w:rsidRDefault="00B515A4" w:rsidP="00B515A4"/>
    <w:tbl>
      <w:tblPr>
        <w:tblStyle w:val="Tabelraster"/>
        <w:tblW w:w="9634" w:type="dxa"/>
        <w:tblLook w:val="04A0" w:firstRow="1" w:lastRow="0" w:firstColumn="1" w:lastColumn="0" w:noHBand="0" w:noVBand="1"/>
      </w:tblPr>
      <w:tblGrid>
        <w:gridCol w:w="4531"/>
        <w:gridCol w:w="5103"/>
      </w:tblGrid>
      <w:tr w:rsidR="00B515A4" w:rsidRPr="007A0E72" w14:paraId="67680DFA" w14:textId="77777777" w:rsidTr="00B515A4">
        <w:tc>
          <w:tcPr>
            <w:tcW w:w="4531" w:type="dxa"/>
            <w:shd w:val="clear" w:color="auto" w:fill="95B3D7" w:themeFill="accent1" w:themeFillTint="99"/>
          </w:tcPr>
          <w:p w14:paraId="43B44A04" w14:textId="77777777" w:rsidR="00B515A4" w:rsidRPr="007A0E72" w:rsidRDefault="00B515A4" w:rsidP="00B515A4">
            <w:pPr>
              <w:rPr>
                <w:rStyle w:val="Intensieveverwijzing"/>
                <w:rFonts w:eastAsia="MS Mincho"/>
              </w:rPr>
            </w:pPr>
            <w:r w:rsidRPr="007A0E72">
              <w:rPr>
                <w:rStyle w:val="Intensieveverwijzing"/>
                <w:rFonts w:eastAsia="MS Mincho"/>
              </w:rPr>
              <w:t>Organisatienaam Inschrijver / Combinant 1</w:t>
            </w:r>
          </w:p>
        </w:tc>
        <w:tc>
          <w:tcPr>
            <w:tcW w:w="5103" w:type="dxa"/>
          </w:tcPr>
          <w:p w14:paraId="7688566A" w14:textId="77777777" w:rsidR="00B515A4" w:rsidRPr="007A0E72" w:rsidRDefault="00B515A4" w:rsidP="00B515A4"/>
        </w:tc>
      </w:tr>
      <w:tr w:rsidR="00B515A4" w:rsidRPr="007A0E72" w14:paraId="6886265A" w14:textId="77777777" w:rsidTr="00B515A4">
        <w:tc>
          <w:tcPr>
            <w:tcW w:w="4531" w:type="dxa"/>
            <w:shd w:val="clear" w:color="auto" w:fill="95B3D7" w:themeFill="accent1" w:themeFillTint="99"/>
          </w:tcPr>
          <w:p w14:paraId="1DED1833"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5103" w:type="dxa"/>
          </w:tcPr>
          <w:p w14:paraId="2BC610FB" w14:textId="77777777" w:rsidR="00B515A4" w:rsidRPr="007A0E72" w:rsidRDefault="00B515A4" w:rsidP="00B515A4"/>
        </w:tc>
      </w:tr>
      <w:tr w:rsidR="00B515A4" w:rsidRPr="007A0E72" w14:paraId="7C42B662" w14:textId="77777777" w:rsidTr="00B515A4">
        <w:tc>
          <w:tcPr>
            <w:tcW w:w="4531" w:type="dxa"/>
            <w:shd w:val="clear" w:color="auto" w:fill="95B3D7" w:themeFill="accent1" w:themeFillTint="99"/>
          </w:tcPr>
          <w:p w14:paraId="7D7A3B3C" w14:textId="77777777" w:rsidR="00B515A4" w:rsidRPr="007A0E72" w:rsidRDefault="00B515A4" w:rsidP="00B515A4">
            <w:pPr>
              <w:rPr>
                <w:rStyle w:val="Intensieveverwijzing"/>
                <w:rFonts w:eastAsia="MS Mincho"/>
              </w:rPr>
            </w:pPr>
            <w:r w:rsidRPr="007A0E72">
              <w:rPr>
                <w:rStyle w:val="Intensieveverwijzing"/>
                <w:rFonts w:eastAsia="MS Mincho"/>
              </w:rPr>
              <w:t xml:space="preserve">Functie Ondertekeningsbevoegde </w:t>
            </w:r>
          </w:p>
        </w:tc>
        <w:tc>
          <w:tcPr>
            <w:tcW w:w="5103" w:type="dxa"/>
          </w:tcPr>
          <w:p w14:paraId="553F6641" w14:textId="77777777" w:rsidR="00B515A4" w:rsidRPr="007A0E72" w:rsidRDefault="00B515A4" w:rsidP="00B515A4"/>
        </w:tc>
      </w:tr>
      <w:tr w:rsidR="00B515A4" w:rsidRPr="007A0E72" w14:paraId="0CB7E4B2" w14:textId="77777777" w:rsidTr="00B515A4">
        <w:tc>
          <w:tcPr>
            <w:tcW w:w="4531" w:type="dxa"/>
            <w:shd w:val="clear" w:color="auto" w:fill="95B3D7" w:themeFill="accent1" w:themeFillTint="99"/>
          </w:tcPr>
          <w:p w14:paraId="265BC796"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5103" w:type="dxa"/>
          </w:tcPr>
          <w:p w14:paraId="2A04943E" w14:textId="77777777" w:rsidR="00B515A4" w:rsidRPr="007A0E72" w:rsidRDefault="00B515A4" w:rsidP="00B515A4"/>
        </w:tc>
      </w:tr>
      <w:tr w:rsidR="00B515A4" w:rsidRPr="007A0E72" w14:paraId="62E590B0" w14:textId="77777777" w:rsidTr="00B515A4">
        <w:tc>
          <w:tcPr>
            <w:tcW w:w="4531" w:type="dxa"/>
            <w:shd w:val="clear" w:color="auto" w:fill="95B3D7" w:themeFill="accent1" w:themeFillTint="99"/>
          </w:tcPr>
          <w:p w14:paraId="05CD2FCC"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5103" w:type="dxa"/>
          </w:tcPr>
          <w:p w14:paraId="2BAF6241" w14:textId="77777777" w:rsidR="00B515A4" w:rsidRPr="007A0E72" w:rsidRDefault="00B515A4" w:rsidP="00B515A4"/>
          <w:p w14:paraId="0259137C" w14:textId="77777777" w:rsidR="00B515A4" w:rsidRPr="007A0E72" w:rsidRDefault="00B515A4" w:rsidP="00B515A4"/>
          <w:p w14:paraId="2E4D348B" w14:textId="77777777" w:rsidR="00B515A4" w:rsidRPr="007A0E72" w:rsidRDefault="00B515A4" w:rsidP="00B515A4"/>
        </w:tc>
      </w:tr>
    </w:tbl>
    <w:p w14:paraId="1BEC98C4" w14:textId="77777777" w:rsidR="00B515A4" w:rsidRPr="007A0E72" w:rsidRDefault="00B515A4" w:rsidP="00B515A4"/>
    <w:tbl>
      <w:tblPr>
        <w:tblStyle w:val="Tabelraster"/>
        <w:tblW w:w="9634" w:type="dxa"/>
        <w:tblLook w:val="04A0" w:firstRow="1" w:lastRow="0" w:firstColumn="1" w:lastColumn="0" w:noHBand="0" w:noVBand="1"/>
      </w:tblPr>
      <w:tblGrid>
        <w:gridCol w:w="4531"/>
        <w:gridCol w:w="5103"/>
      </w:tblGrid>
      <w:tr w:rsidR="00B515A4" w:rsidRPr="007A0E72" w14:paraId="24130D0B" w14:textId="77777777" w:rsidTr="00B515A4">
        <w:tc>
          <w:tcPr>
            <w:tcW w:w="4531" w:type="dxa"/>
            <w:shd w:val="clear" w:color="auto" w:fill="95B3D7" w:themeFill="accent1" w:themeFillTint="99"/>
          </w:tcPr>
          <w:p w14:paraId="5EAD4F19" w14:textId="77777777" w:rsidR="00B515A4" w:rsidRPr="007A0E72" w:rsidRDefault="00B515A4" w:rsidP="00B515A4">
            <w:pPr>
              <w:rPr>
                <w:rStyle w:val="Intensieveverwijzing"/>
                <w:rFonts w:eastAsia="MS Mincho"/>
              </w:rPr>
            </w:pPr>
            <w:r w:rsidRPr="007A0E72">
              <w:rPr>
                <w:rStyle w:val="Intensieveverwijzing"/>
                <w:rFonts w:eastAsia="MS Mincho"/>
              </w:rPr>
              <w:t>Organisatienaam Combinant 2*</w:t>
            </w:r>
          </w:p>
        </w:tc>
        <w:tc>
          <w:tcPr>
            <w:tcW w:w="5103" w:type="dxa"/>
          </w:tcPr>
          <w:p w14:paraId="39C05F41" w14:textId="77777777" w:rsidR="00B515A4" w:rsidRPr="007A0E72" w:rsidRDefault="00B515A4" w:rsidP="00B515A4"/>
        </w:tc>
      </w:tr>
      <w:tr w:rsidR="00B515A4" w:rsidRPr="007A0E72" w14:paraId="66774B92" w14:textId="77777777" w:rsidTr="00B515A4">
        <w:tc>
          <w:tcPr>
            <w:tcW w:w="4531" w:type="dxa"/>
            <w:shd w:val="clear" w:color="auto" w:fill="95B3D7" w:themeFill="accent1" w:themeFillTint="99"/>
          </w:tcPr>
          <w:p w14:paraId="09E81CF7" w14:textId="77777777" w:rsidR="00B515A4" w:rsidRPr="007A0E72" w:rsidRDefault="00B515A4" w:rsidP="00B515A4">
            <w:pPr>
              <w:rPr>
                <w:rStyle w:val="Intensieveverwijzing"/>
                <w:rFonts w:eastAsia="MS Mincho"/>
              </w:rPr>
            </w:pPr>
            <w:r w:rsidRPr="007A0E72">
              <w:rPr>
                <w:rStyle w:val="Intensieveverwijzing"/>
                <w:rFonts w:eastAsia="MS Mincho"/>
              </w:rPr>
              <w:t>Naam Ondertekeningsbevoegde</w:t>
            </w:r>
          </w:p>
        </w:tc>
        <w:tc>
          <w:tcPr>
            <w:tcW w:w="5103" w:type="dxa"/>
          </w:tcPr>
          <w:p w14:paraId="28ABEB86" w14:textId="77777777" w:rsidR="00B515A4" w:rsidRPr="007A0E72" w:rsidRDefault="00B515A4" w:rsidP="00B515A4"/>
        </w:tc>
      </w:tr>
      <w:tr w:rsidR="00B515A4" w:rsidRPr="007A0E72" w14:paraId="55F081ED" w14:textId="77777777" w:rsidTr="00B515A4">
        <w:tc>
          <w:tcPr>
            <w:tcW w:w="4531" w:type="dxa"/>
            <w:shd w:val="clear" w:color="auto" w:fill="95B3D7" w:themeFill="accent1" w:themeFillTint="99"/>
          </w:tcPr>
          <w:p w14:paraId="099AFC5B" w14:textId="77777777" w:rsidR="00B515A4" w:rsidRPr="007A0E72" w:rsidRDefault="00B515A4" w:rsidP="00B515A4">
            <w:pPr>
              <w:rPr>
                <w:rStyle w:val="Intensieveverwijzing"/>
                <w:rFonts w:eastAsia="MS Mincho"/>
              </w:rPr>
            </w:pPr>
            <w:r w:rsidRPr="007A0E72">
              <w:rPr>
                <w:rStyle w:val="Intensieveverwijzing"/>
                <w:rFonts w:eastAsia="MS Mincho"/>
              </w:rPr>
              <w:lastRenderedPageBreak/>
              <w:t xml:space="preserve">Functie Ondertekeningsbevoegde </w:t>
            </w:r>
          </w:p>
        </w:tc>
        <w:tc>
          <w:tcPr>
            <w:tcW w:w="5103" w:type="dxa"/>
          </w:tcPr>
          <w:p w14:paraId="19CFDA25" w14:textId="77777777" w:rsidR="00B515A4" w:rsidRPr="007A0E72" w:rsidRDefault="00B515A4" w:rsidP="00B515A4"/>
        </w:tc>
      </w:tr>
      <w:tr w:rsidR="00B515A4" w:rsidRPr="007A0E72" w14:paraId="5E732637" w14:textId="77777777" w:rsidTr="00B515A4">
        <w:tc>
          <w:tcPr>
            <w:tcW w:w="4531" w:type="dxa"/>
            <w:shd w:val="clear" w:color="auto" w:fill="95B3D7" w:themeFill="accent1" w:themeFillTint="99"/>
          </w:tcPr>
          <w:p w14:paraId="06B53BB1" w14:textId="77777777" w:rsidR="00B515A4" w:rsidRPr="007A0E72" w:rsidRDefault="00B515A4" w:rsidP="00B515A4">
            <w:pPr>
              <w:rPr>
                <w:rStyle w:val="Intensieveverwijzing"/>
                <w:rFonts w:eastAsia="MS Mincho"/>
              </w:rPr>
            </w:pPr>
            <w:r w:rsidRPr="007A0E72">
              <w:rPr>
                <w:rStyle w:val="Intensieveverwijzing"/>
                <w:rFonts w:eastAsia="MS Mincho"/>
              </w:rPr>
              <w:t>Datum</w:t>
            </w:r>
          </w:p>
        </w:tc>
        <w:tc>
          <w:tcPr>
            <w:tcW w:w="5103" w:type="dxa"/>
          </w:tcPr>
          <w:p w14:paraId="71BF9990" w14:textId="77777777" w:rsidR="00B515A4" w:rsidRPr="007A0E72" w:rsidRDefault="00B515A4" w:rsidP="00B515A4"/>
        </w:tc>
      </w:tr>
      <w:tr w:rsidR="00B515A4" w:rsidRPr="007A0E72" w14:paraId="34AE2411" w14:textId="77777777" w:rsidTr="00B515A4">
        <w:tc>
          <w:tcPr>
            <w:tcW w:w="4531" w:type="dxa"/>
            <w:shd w:val="clear" w:color="auto" w:fill="95B3D7" w:themeFill="accent1" w:themeFillTint="99"/>
          </w:tcPr>
          <w:p w14:paraId="028E0465" w14:textId="77777777" w:rsidR="00B515A4" w:rsidRPr="007A0E72" w:rsidRDefault="00B515A4" w:rsidP="00B515A4">
            <w:pPr>
              <w:rPr>
                <w:rStyle w:val="Intensieveverwijzing"/>
                <w:rFonts w:eastAsia="MS Mincho"/>
              </w:rPr>
            </w:pPr>
            <w:r w:rsidRPr="007A0E72">
              <w:rPr>
                <w:rStyle w:val="Intensieveverwijzing"/>
                <w:rFonts w:eastAsia="MS Mincho"/>
              </w:rPr>
              <w:t>Hantekening ondertekeningsbevoegde</w:t>
            </w:r>
          </w:p>
        </w:tc>
        <w:tc>
          <w:tcPr>
            <w:tcW w:w="5103" w:type="dxa"/>
          </w:tcPr>
          <w:p w14:paraId="1D4B4633" w14:textId="77777777" w:rsidR="00B515A4" w:rsidRPr="007A0E72" w:rsidRDefault="00B515A4" w:rsidP="00B515A4"/>
          <w:p w14:paraId="6BD0CC26" w14:textId="77777777" w:rsidR="00B515A4" w:rsidRPr="007A0E72" w:rsidRDefault="00B515A4" w:rsidP="00B515A4"/>
          <w:p w14:paraId="4434B26F" w14:textId="77777777" w:rsidR="00B515A4" w:rsidRPr="007A0E72" w:rsidRDefault="00B515A4" w:rsidP="00B515A4"/>
        </w:tc>
      </w:tr>
    </w:tbl>
    <w:p w14:paraId="17AA6E8E" w14:textId="77777777" w:rsidR="00B515A4" w:rsidRPr="007A0E72" w:rsidRDefault="00B515A4" w:rsidP="00B515A4">
      <w:pPr>
        <w:rPr>
          <w:i/>
        </w:rPr>
      </w:pPr>
      <w:r w:rsidRPr="007A0E72">
        <w:rPr>
          <w:i/>
        </w:rPr>
        <w:t>*Indien van toepassing</w:t>
      </w:r>
    </w:p>
    <w:p w14:paraId="2CCC5841" w14:textId="77777777" w:rsidR="003C0024" w:rsidRDefault="003C0024">
      <w:pPr>
        <w:spacing w:line="240" w:lineRule="auto"/>
      </w:pPr>
      <w:bookmarkStart w:id="48" w:name="_Toc68008344"/>
      <w:r>
        <w:br w:type="page"/>
      </w:r>
    </w:p>
    <w:p w14:paraId="005FF0EB" w14:textId="5042359C" w:rsidR="00B515A4" w:rsidRPr="007A0E72" w:rsidRDefault="00B515A4" w:rsidP="00744737">
      <w:pPr>
        <w:pStyle w:val="Bijlagekop"/>
      </w:pPr>
      <w:bookmarkStart w:id="49" w:name="_Toc68790042"/>
      <w:r>
        <w:lastRenderedPageBreak/>
        <w:t xml:space="preserve">Bijlage </w:t>
      </w:r>
      <w:r w:rsidR="003C0024">
        <w:t>K</w:t>
      </w:r>
      <w:r w:rsidRPr="007A0E72">
        <w:t xml:space="preserve"> </w:t>
      </w:r>
      <w:r w:rsidR="00744737">
        <w:t xml:space="preserve">– </w:t>
      </w:r>
      <w:r w:rsidRPr="007A0E72">
        <w:t>Checklist</w:t>
      </w:r>
      <w:r w:rsidR="00744737">
        <w:t xml:space="preserve"> </w:t>
      </w:r>
      <w:r w:rsidRPr="007A0E72">
        <w:t>in te dienen documenten</w:t>
      </w:r>
      <w:bookmarkEnd w:id="48"/>
      <w:bookmarkEnd w:id="49"/>
      <w:r w:rsidR="00744737">
        <w:t xml:space="preserve"> </w:t>
      </w:r>
    </w:p>
    <w:p w14:paraId="7BAA04BD" w14:textId="62BA134C" w:rsidR="00B515A4" w:rsidRPr="007A0E72" w:rsidRDefault="00B515A4" w:rsidP="00B515A4">
      <w:pPr>
        <w:rPr>
          <w:b/>
        </w:rPr>
      </w:pPr>
      <w:r w:rsidRPr="007A0E72">
        <w:rPr>
          <w:rFonts w:cs="Arial"/>
          <w:b/>
        </w:rPr>
        <w:t xml:space="preserve">Behorende bij de aanbesteding: </w:t>
      </w:r>
      <w:r w:rsidRPr="00B515A4">
        <w:rPr>
          <w:b/>
          <w:szCs w:val="18"/>
        </w:rPr>
        <w:t>210003SDD Trapliften</w:t>
      </w:r>
    </w:p>
    <w:p w14:paraId="4484CEA8" w14:textId="77777777" w:rsidR="00B515A4" w:rsidRPr="007A0E72" w:rsidRDefault="00B515A4" w:rsidP="00B515A4"/>
    <w:p w14:paraId="35F8DEF8" w14:textId="77777777" w:rsidR="00B515A4" w:rsidRDefault="00B515A4" w:rsidP="00B515A4"/>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B515A4" w:rsidRPr="007A0E72" w14:paraId="7E55E816" w14:textId="77777777" w:rsidTr="00B515A4">
        <w:trPr>
          <w:jc w:val="center"/>
        </w:trPr>
        <w:tc>
          <w:tcPr>
            <w:tcW w:w="993" w:type="dxa"/>
            <w:shd w:val="clear" w:color="auto" w:fill="95B3D7" w:themeFill="accent1" w:themeFillTint="99"/>
          </w:tcPr>
          <w:p w14:paraId="278EA510" w14:textId="77777777" w:rsidR="00B515A4" w:rsidRPr="007A0E72" w:rsidRDefault="00B515A4" w:rsidP="00B515A4">
            <w:pPr>
              <w:rPr>
                <w:rStyle w:val="Intensieveverwijzing"/>
                <w:rFonts w:eastAsia="MS Mincho"/>
              </w:rPr>
            </w:pPr>
            <w:r w:rsidRPr="007A0E72">
              <w:rPr>
                <w:rStyle w:val="Intensieveverwijzing"/>
                <w:rFonts w:eastAsia="MS Mincho"/>
              </w:rPr>
              <w:t>Nr.</w:t>
            </w:r>
          </w:p>
        </w:tc>
        <w:tc>
          <w:tcPr>
            <w:tcW w:w="6378" w:type="dxa"/>
            <w:shd w:val="clear" w:color="auto" w:fill="95B3D7" w:themeFill="accent1" w:themeFillTint="99"/>
          </w:tcPr>
          <w:p w14:paraId="265F2FE7" w14:textId="77777777" w:rsidR="00B515A4" w:rsidRPr="007A0E72" w:rsidRDefault="00B515A4" w:rsidP="00B515A4">
            <w:pPr>
              <w:rPr>
                <w:rStyle w:val="Intensieveverwijzing"/>
                <w:rFonts w:eastAsia="MS Mincho"/>
              </w:rPr>
            </w:pPr>
            <w:r w:rsidRPr="007A0E72">
              <w:rPr>
                <w:rStyle w:val="Intensieveverwijzing"/>
                <w:rFonts w:eastAsia="MS Mincho"/>
              </w:rPr>
              <w:t>Omschrijving vraag/ gevraagde</w:t>
            </w:r>
          </w:p>
        </w:tc>
        <w:tc>
          <w:tcPr>
            <w:tcW w:w="1560" w:type="dxa"/>
            <w:shd w:val="clear" w:color="auto" w:fill="95B3D7" w:themeFill="accent1" w:themeFillTint="99"/>
          </w:tcPr>
          <w:p w14:paraId="2CBD89A2" w14:textId="77777777" w:rsidR="00B515A4" w:rsidRPr="007A0E72" w:rsidRDefault="00B515A4" w:rsidP="00B515A4">
            <w:pPr>
              <w:rPr>
                <w:rStyle w:val="Intensieveverwijzing"/>
                <w:rFonts w:eastAsia="MS Mincho"/>
              </w:rPr>
            </w:pPr>
            <w:r w:rsidRPr="007A0E72">
              <w:rPr>
                <w:rStyle w:val="Intensieveverwijzing"/>
                <w:rFonts w:eastAsia="MS Mincho"/>
              </w:rPr>
              <w:t>Toegevoegd</w:t>
            </w:r>
          </w:p>
        </w:tc>
      </w:tr>
      <w:tr w:rsidR="00B515A4" w:rsidRPr="007A0E72" w14:paraId="2B26CACB" w14:textId="77777777" w:rsidTr="00B515A4">
        <w:trPr>
          <w:jc w:val="center"/>
        </w:trPr>
        <w:tc>
          <w:tcPr>
            <w:tcW w:w="993" w:type="dxa"/>
          </w:tcPr>
          <w:p w14:paraId="40B584D6" w14:textId="77777777" w:rsidR="00B515A4" w:rsidRPr="007A0E72" w:rsidRDefault="00B515A4" w:rsidP="00B515A4">
            <w:r w:rsidRPr="007A0E72">
              <w:t>1.</w:t>
            </w:r>
          </w:p>
        </w:tc>
        <w:tc>
          <w:tcPr>
            <w:tcW w:w="6378" w:type="dxa"/>
          </w:tcPr>
          <w:p w14:paraId="0EB5CE80" w14:textId="57411B3B" w:rsidR="00B515A4" w:rsidRPr="007A0E72" w:rsidRDefault="00B515A4" w:rsidP="00E13C48">
            <w:r w:rsidRPr="007A0E72">
              <w:t>Aanbiedingsbrief, met vermelding van de contactpersonen van de inschrijver.</w:t>
            </w:r>
          </w:p>
        </w:tc>
        <w:tc>
          <w:tcPr>
            <w:tcW w:w="1560" w:type="dxa"/>
            <w:vAlign w:val="center"/>
          </w:tcPr>
          <w:p w14:paraId="6FBFC649" w14:textId="77777777" w:rsidR="00B515A4" w:rsidRPr="007A0E72" w:rsidRDefault="00B515A4" w:rsidP="00B515A4">
            <w:pPr>
              <w:jc w:val="center"/>
            </w:pPr>
            <w:r w:rsidRPr="007A0E72">
              <w:t>□</w:t>
            </w:r>
          </w:p>
        </w:tc>
      </w:tr>
      <w:tr w:rsidR="00B515A4" w:rsidRPr="007A0E72" w14:paraId="2A791AC9" w14:textId="77777777" w:rsidTr="00B515A4">
        <w:trPr>
          <w:jc w:val="center"/>
        </w:trPr>
        <w:tc>
          <w:tcPr>
            <w:tcW w:w="993" w:type="dxa"/>
          </w:tcPr>
          <w:p w14:paraId="0A3E935C" w14:textId="77777777" w:rsidR="00B515A4" w:rsidRPr="007A0E72" w:rsidRDefault="00B515A4" w:rsidP="00B515A4">
            <w:r w:rsidRPr="007A0E72">
              <w:t>2.</w:t>
            </w:r>
          </w:p>
        </w:tc>
        <w:tc>
          <w:tcPr>
            <w:tcW w:w="6378" w:type="dxa"/>
          </w:tcPr>
          <w:p w14:paraId="1DA7DA16" w14:textId="77777777" w:rsidR="00B515A4" w:rsidRPr="007A0E72" w:rsidRDefault="00B515A4" w:rsidP="00B515A4">
            <w:r w:rsidRPr="007A0E72">
              <w:t xml:space="preserve">Ingevuld en rechtsgeldig ondertekende  Bijlage A – Uniform Europees </w:t>
            </w:r>
            <w:r>
              <w:t>Aanbestedingsdocument</w:t>
            </w:r>
            <w:r w:rsidRPr="007A0E72">
              <w:t>*</w:t>
            </w:r>
          </w:p>
        </w:tc>
        <w:tc>
          <w:tcPr>
            <w:tcW w:w="1560" w:type="dxa"/>
            <w:vAlign w:val="center"/>
          </w:tcPr>
          <w:p w14:paraId="4B66312B" w14:textId="77777777" w:rsidR="00B515A4" w:rsidRPr="007A0E72" w:rsidRDefault="00B515A4" w:rsidP="00B515A4">
            <w:pPr>
              <w:jc w:val="center"/>
            </w:pPr>
            <w:r w:rsidRPr="007A0E72">
              <w:t>□</w:t>
            </w:r>
          </w:p>
        </w:tc>
      </w:tr>
      <w:tr w:rsidR="00B515A4" w:rsidRPr="007A0E72" w14:paraId="7B76D4A4" w14:textId="77777777" w:rsidTr="00B515A4">
        <w:trPr>
          <w:jc w:val="center"/>
        </w:trPr>
        <w:tc>
          <w:tcPr>
            <w:tcW w:w="993" w:type="dxa"/>
          </w:tcPr>
          <w:p w14:paraId="03055489" w14:textId="77777777" w:rsidR="00B515A4" w:rsidRPr="007A0E72" w:rsidRDefault="00B515A4" w:rsidP="00B515A4">
            <w:r w:rsidRPr="007A0E72">
              <w:t>3.</w:t>
            </w:r>
          </w:p>
        </w:tc>
        <w:tc>
          <w:tcPr>
            <w:tcW w:w="6378" w:type="dxa"/>
          </w:tcPr>
          <w:p w14:paraId="7E88B221" w14:textId="77777777" w:rsidR="00B515A4" w:rsidRPr="007A0E72" w:rsidRDefault="00B515A4" w:rsidP="00B515A4">
            <w:r w:rsidRPr="007A0E72">
              <w:t>Ingevuld en rechtsgeldig ondertekende  Bijlage B - Formulier referenties</w:t>
            </w:r>
          </w:p>
          <w:p w14:paraId="5D269C31" w14:textId="77777777" w:rsidR="00B515A4" w:rsidRPr="007A0E72" w:rsidRDefault="00B515A4" w:rsidP="00B515A4"/>
        </w:tc>
        <w:tc>
          <w:tcPr>
            <w:tcW w:w="1560" w:type="dxa"/>
            <w:vAlign w:val="center"/>
          </w:tcPr>
          <w:p w14:paraId="2D42EC7A" w14:textId="77777777" w:rsidR="00B515A4" w:rsidRPr="007A0E72" w:rsidRDefault="00B515A4" w:rsidP="00B515A4">
            <w:pPr>
              <w:jc w:val="center"/>
            </w:pPr>
            <w:r w:rsidRPr="007A0E72">
              <w:t>□</w:t>
            </w:r>
          </w:p>
        </w:tc>
      </w:tr>
      <w:tr w:rsidR="00B515A4" w:rsidRPr="007A0E72" w14:paraId="15DDBF34" w14:textId="77777777" w:rsidTr="00B515A4">
        <w:trPr>
          <w:jc w:val="center"/>
        </w:trPr>
        <w:tc>
          <w:tcPr>
            <w:tcW w:w="993" w:type="dxa"/>
          </w:tcPr>
          <w:p w14:paraId="18C88CFE" w14:textId="77777777" w:rsidR="00B515A4" w:rsidRPr="007A0E72" w:rsidRDefault="00B515A4" w:rsidP="00B515A4">
            <w:r>
              <w:t>4.</w:t>
            </w:r>
          </w:p>
        </w:tc>
        <w:tc>
          <w:tcPr>
            <w:tcW w:w="6378" w:type="dxa"/>
          </w:tcPr>
          <w:p w14:paraId="60D5B806" w14:textId="77777777" w:rsidR="00B515A4" w:rsidRPr="007A0E72" w:rsidRDefault="00B515A4" w:rsidP="00B515A4">
            <w:r w:rsidRPr="007A0E72">
              <w:t>Ingevuld en rech</w:t>
            </w:r>
            <w:r>
              <w:t>tsgeldig ondertekende  Bijlage C – Model concerngarantie (indien van toepassing)</w:t>
            </w:r>
          </w:p>
        </w:tc>
        <w:tc>
          <w:tcPr>
            <w:tcW w:w="1560" w:type="dxa"/>
            <w:vAlign w:val="center"/>
          </w:tcPr>
          <w:p w14:paraId="0201B086" w14:textId="77777777" w:rsidR="00B515A4" w:rsidRPr="007A0E72" w:rsidRDefault="00B515A4" w:rsidP="00B515A4">
            <w:pPr>
              <w:jc w:val="center"/>
            </w:pPr>
            <w:r w:rsidRPr="007A0E72">
              <w:t>□</w:t>
            </w:r>
          </w:p>
        </w:tc>
      </w:tr>
      <w:tr w:rsidR="00B515A4" w:rsidRPr="007A0E72" w14:paraId="35F59037" w14:textId="77777777" w:rsidTr="00B515A4">
        <w:trPr>
          <w:jc w:val="center"/>
        </w:trPr>
        <w:tc>
          <w:tcPr>
            <w:tcW w:w="993" w:type="dxa"/>
          </w:tcPr>
          <w:p w14:paraId="76FCDC0C" w14:textId="77777777" w:rsidR="00B515A4" w:rsidRPr="007A0E72" w:rsidRDefault="00B515A4" w:rsidP="00B515A4">
            <w:r>
              <w:t>5.</w:t>
            </w:r>
          </w:p>
        </w:tc>
        <w:tc>
          <w:tcPr>
            <w:tcW w:w="6378" w:type="dxa"/>
          </w:tcPr>
          <w:p w14:paraId="5D92A501" w14:textId="77777777" w:rsidR="00B515A4" w:rsidRPr="007A0E72" w:rsidRDefault="00B515A4" w:rsidP="00B515A4">
            <w:r w:rsidRPr="007A0E72">
              <w:t>Ingevuld en rech</w:t>
            </w:r>
            <w:r>
              <w:t>tsgeldig ondertekende  Bijlage D – Verklaring Derde - Ter Beschikkingstelling Middelen (indien van toepassing)</w:t>
            </w:r>
          </w:p>
        </w:tc>
        <w:tc>
          <w:tcPr>
            <w:tcW w:w="1560" w:type="dxa"/>
            <w:vAlign w:val="center"/>
          </w:tcPr>
          <w:p w14:paraId="5DD0FFE3" w14:textId="77777777" w:rsidR="00B515A4" w:rsidRPr="007A0E72" w:rsidRDefault="00B515A4" w:rsidP="00B515A4">
            <w:pPr>
              <w:jc w:val="center"/>
            </w:pPr>
            <w:r w:rsidRPr="007A0E72">
              <w:t>□</w:t>
            </w:r>
          </w:p>
        </w:tc>
      </w:tr>
      <w:tr w:rsidR="00B515A4" w:rsidRPr="007A0E72" w14:paraId="151BF4C0" w14:textId="77777777" w:rsidTr="00B515A4">
        <w:trPr>
          <w:jc w:val="center"/>
        </w:trPr>
        <w:tc>
          <w:tcPr>
            <w:tcW w:w="993" w:type="dxa"/>
          </w:tcPr>
          <w:p w14:paraId="28AA6546" w14:textId="77777777" w:rsidR="00B515A4" w:rsidRPr="007A0E72" w:rsidRDefault="00B515A4" w:rsidP="00B515A4">
            <w:r>
              <w:t>6</w:t>
            </w:r>
            <w:r w:rsidRPr="007A0E72">
              <w:t>.</w:t>
            </w:r>
          </w:p>
        </w:tc>
        <w:tc>
          <w:tcPr>
            <w:tcW w:w="6378" w:type="dxa"/>
          </w:tcPr>
          <w:p w14:paraId="7C9A0A79" w14:textId="62937036" w:rsidR="00B515A4" w:rsidRPr="007A0E72" w:rsidRDefault="00B515A4" w:rsidP="00B515A4">
            <w:r w:rsidRPr="007A0E72">
              <w:t xml:space="preserve">Ingevuld en rechtsgeldig ondertekende  Bijlage </w:t>
            </w:r>
            <w:r>
              <w:t>E</w:t>
            </w:r>
            <w:r w:rsidRPr="007A0E72">
              <w:t xml:space="preserve"> –</w:t>
            </w:r>
            <w:r>
              <w:t xml:space="preserve"> </w:t>
            </w:r>
            <w:r w:rsidRPr="007A0E72">
              <w:t>Programma van Eisen</w:t>
            </w:r>
          </w:p>
        </w:tc>
        <w:tc>
          <w:tcPr>
            <w:tcW w:w="1560" w:type="dxa"/>
            <w:vAlign w:val="center"/>
          </w:tcPr>
          <w:p w14:paraId="3C90ABCF" w14:textId="77777777" w:rsidR="00B515A4" w:rsidRPr="007A0E72" w:rsidRDefault="00B515A4" w:rsidP="00B515A4">
            <w:pPr>
              <w:jc w:val="center"/>
            </w:pPr>
            <w:r w:rsidRPr="007A0E72">
              <w:t>□</w:t>
            </w:r>
          </w:p>
        </w:tc>
      </w:tr>
      <w:tr w:rsidR="00B515A4" w:rsidRPr="007A0E72" w14:paraId="642B04C3" w14:textId="77777777" w:rsidTr="00B515A4">
        <w:trPr>
          <w:jc w:val="center"/>
        </w:trPr>
        <w:tc>
          <w:tcPr>
            <w:tcW w:w="993" w:type="dxa"/>
          </w:tcPr>
          <w:p w14:paraId="085F7DC2" w14:textId="66062B76" w:rsidR="00B515A4" w:rsidRPr="007A0E72" w:rsidRDefault="00E13C48" w:rsidP="00E13C48">
            <w:r>
              <w:t>7</w:t>
            </w:r>
            <w:r w:rsidR="00B515A4" w:rsidRPr="007A0E72">
              <w:t>.</w:t>
            </w:r>
          </w:p>
        </w:tc>
        <w:tc>
          <w:tcPr>
            <w:tcW w:w="6378" w:type="dxa"/>
          </w:tcPr>
          <w:p w14:paraId="52683445" w14:textId="77777777" w:rsidR="00B515A4" w:rsidRPr="007A0E72" w:rsidRDefault="00B515A4" w:rsidP="00B515A4">
            <w:r w:rsidRPr="007A0E72">
              <w:t xml:space="preserve">Ingevuld en rechtsgeldig ondertekende Bijlage </w:t>
            </w:r>
            <w:r>
              <w:t>F</w:t>
            </w:r>
            <w:r w:rsidRPr="007A0E72">
              <w:t xml:space="preserve"> – Inschrijfstaat</w:t>
            </w:r>
          </w:p>
          <w:p w14:paraId="02AA2F22" w14:textId="77777777" w:rsidR="00B515A4" w:rsidRPr="007A0E72" w:rsidRDefault="00B515A4" w:rsidP="00B515A4"/>
        </w:tc>
        <w:tc>
          <w:tcPr>
            <w:tcW w:w="1560" w:type="dxa"/>
            <w:vAlign w:val="center"/>
          </w:tcPr>
          <w:p w14:paraId="55DEECB0" w14:textId="77777777" w:rsidR="00B515A4" w:rsidRPr="007A0E72" w:rsidRDefault="00B515A4" w:rsidP="00B515A4">
            <w:pPr>
              <w:jc w:val="center"/>
            </w:pPr>
            <w:r w:rsidRPr="007A0E72">
              <w:t>□</w:t>
            </w:r>
          </w:p>
        </w:tc>
      </w:tr>
      <w:tr w:rsidR="00B515A4" w:rsidRPr="007A0E72" w14:paraId="16D67737" w14:textId="77777777" w:rsidTr="00B515A4">
        <w:trPr>
          <w:jc w:val="center"/>
        </w:trPr>
        <w:tc>
          <w:tcPr>
            <w:tcW w:w="993" w:type="dxa"/>
          </w:tcPr>
          <w:p w14:paraId="6162A21A" w14:textId="20AD75FD" w:rsidR="00B515A4" w:rsidRPr="007A0E72" w:rsidRDefault="00E13C48" w:rsidP="00B515A4">
            <w:r>
              <w:t>8</w:t>
            </w:r>
            <w:r w:rsidR="00B515A4" w:rsidRPr="007A0E72">
              <w:t>.</w:t>
            </w:r>
          </w:p>
        </w:tc>
        <w:tc>
          <w:tcPr>
            <w:tcW w:w="6378" w:type="dxa"/>
          </w:tcPr>
          <w:p w14:paraId="1FF1A38D" w14:textId="77777777" w:rsidR="00B515A4" w:rsidRPr="007A0E72" w:rsidRDefault="00B515A4" w:rsidP="00B515A4">
            <w:r w:rsidRPr="007A0E72">
              <w:t xml:space="preserve">Ingevuld en rechtsgeldig ondertekende  Bijlage </w:t>
            </w:r>
            <w:r>
              <w:t>I</w:t>
            </w:r>
            <w:r w:rsidRPr="007A0E72">
              <w:t xml:space="preserve"> - Social Return on Investment</w:t>
            </w:r>
          </w:p>
        </w:tc>
        <w:tc>
          <w:tcPr>
            <w:tcW w:w="1560" w:type="dxa"/>
            <w:vAlign w:val="center"/>
          </w:tcPr>
          <w:p w14:paraId="141C257A" w14:textId="77777777" w:rsidR="00B515A4" w:rsidRPr="007A0E72" w:rsidRDefault="00B515A4" w:rsidP="00B515A4">
            <w:pPr>
              <w:jc w:val="center"/>
            </w:pPr>
            <w:r w:rsidRPr="007A0E72">
              <w:t>□</w:t>
            </w:r>
          </w:p>
        </w:tc>
      </w:tr>
      <w:tr w:rsidR="00B515A4" w:rsidRPr="007A0E72" w14:paraId="43FE2589" w14:textId="77777777" w:rsidTr="00B515A4">
        <w:trPr>
          <w:jc w:val="center"/>
        </w:trPr>
        <w:tc>
          <w:tcPr>
            <w:tcW w:w="993" w:type="dxa"/>
          </w:tcPr>
          <w:p w14:paraId="3CA82DCE" w14:textId="668A9DD2" w:rsidR="00B515A4" w:rsidRPr="007A0E72" w:rsidRDefault="00E13C48" w:rsidP="00E13C48">
            <w:r>
              <w:t>9</w:t>
            </w:r>
            <w:r w:rsidR="00B515A4" w:rsidRPr="007A0E72">
              <w:t>.</w:t>
            </w:r>
          </w:p>
        </w:tc>
        <w:tc>
          <w:tcPr>
            <w:tcW w:w="6378" w:type="dxa"/>
          </w:tcPr>
          <w:p w14:paraId="1AF213DA" w14:textId="22302D02" w:rsidR="00B515A4" w:rsidRPr="007A0E72" w:rsidRDefault="00B515A4" w:rsidP="00B515A4">
            <w:r w:rsidRPr="007A0E72">
              <w:t>De gevraagde beantwoording ten aanzien van de gunningscriteria</w:t>
            </w:r>
            <w:r>
              <w:t xml:space="preserve"> beschreven in paragraaf 4.6 van de Aanbestedingsleidraad</w:t>
            </w:r>
          </w:p>
        </w:tc>
        <w:tc>
          <w:tcPr>
            <w:tcW w:w="1560" w:type="dxa"/>
            <w:vAlign w:val="center"/>
          </w:tcPr>
          <w:p w14:paraId="53F047C5" w14:textId="77777777" w:rsidR="00B515A4" w:rsidRPr="007A0E72" w:rsidRDefault="00B515A4" w:rsidP="00B515A4">
            <w:pPr>
              <w:jc w:val="center"/>
            </w:pPr>
            <w:r w:rsidRPr="007A0E72">
              <w:t>□</w:t>
            </w:r>
          </w:p>
        </w:tc>
      </w:tr>
    </w:tbl>
    <w:p w14:paraId="07F2D1DD" w14:textId="77777777" w:rsidR="00B515A4" w:rsidRPr="00D63BFD" w:rsidRDefault="00B515A4" w:rsidP="00B515A4"/>
    <w:bookmarkEnd w:id="0"/>
    <w:bookmarkEnd w:id="1"/>
    <w:bookmarkEnd w:id="2"/>
    <w:p w14:paraId="13C8E891" w14:textId="77777777" w:rsidR="00B515A4" w:rsidRPr="00982F64" w:rsidRDefault="00B515A4" w:rsidP="00313A99">
      <w:pPr>
        <w:rPr>
          <w:b/>
          <w:szCs w:val="16"/>
        </w:rPr>
      </w:pPr>
    </w:p>
    <w:sectPr w:rsidR="00B515A4" w:rsidRPr="00982F64" w:rsidSect="0097077E">
      <w:headerReference w:type="default" r:id="rId12"/>
      <w:footerReference w:type="default" r:id="rId13"/>
      <w:pgSz w:w="11907" w:h="16840" w:code="9"/>
      <w:pgMar w:top="1701" w:right="1701" w:bottom="1701" w:left="1418" w:header="709" w:footer="1077" w:gutter="0"/>
      <w:cols w:space="708"/>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4A1A8" w14:textId="77777777" w:rsidR="00A24DE3" w:rsidRDefault="00A24DE3">
      <w:pPr>
        <w:spacing w:line="240" w:lineRule="auto"/>
      </w:pPr>
      <w:r>
        <w:separator/>
      </w:r>
    </w:p>
  </w:endnote>
  <w:endnote w:type="continuationSeparator" w:id="0">
    <w:p w14:paraId="1729B69B" w14:textId="77777777" w:rsidR="00A24DE3" w:rsidRDefault="00A24D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Univers">
    <w:panose1 w:val="020B0603020202030204"/>
    <w:charset w:val="00"/>
    <w:family w:val="swiss"/>
    <w:pitch w:val="variable"/>
    <w:sig w:usb0="00000007" w:usb1="00000000" w:usb2="00000000" w:usb3="00000000" w:csb0="00000093" w:csb1="00000000"/>
  </w:font>
  <w:font w:name="CG Times">
    <w:altName w:val="Times New Roman"/>
    <w:panose1 w:val="00000000000000000000"/>
    <w:charset w:val="00"/>
    <w:family w:val="roman"/>
    <w:notTrueType/>
    <w:pitch w:val="variable"/>
    <w:sig w:usb0="00000003" w:usb1="00000000" w:usb2="00000000" w:usb3="00000000" w:csb0="00000001" w:csb1="00000000"/>
  </w:font>
  <w:font w:name="OCWTalent">
    <w:altName w:val="Arial"/>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64EC" w14:textId="3B6B479D" w:rsidR="00A24DE3" w:rsidRPr="00B515A4" w:rsidRDefault="00A24DE3" w:rsidP="00B515A4">
    <w:pPr>
      <w:pStyle w:val="Voettekst"/>
      <w:tabs>
        <w:tab w:val="clear" w:pos="8640"/>
        <w:tab w:val="left" w:pos="0"/>
        <w:tab w:val="right" w:pos="8788"/>
      </w:tabs>
      <w:rPr>
        <w:sz w:val="18"/>
        <w:szCs w:val="18"/>
      </w:rPr>
    </w:pPr>
    <w:r w:rsidRPr="00B515A4">
      <w:rPr>
        <w:sz w:val="18"/>
        <w:szCs w:val="18"/>
      </w:rPr>
      <w:t>210003SDD Trapliften</w:t>
    </w:r>
    <w:r w:rsidRPr="00B515A4">
      <w:rPr>
        <w:sz w:val="18"/>
        <w:szCs w:val="18"/>
      </w:rPr>
      <w:tab/>
    </w:r>
    <w:r w:rsidRPr="00B515A4">
      <w:rPr>
        <w:bCs/>
        <w:sz w:val="18"/>
        <w:szCs w:val="18"/>
      </w:rPr>
      <w:fldChar w:fldCharType="begin"/>
    </w:r>
    <w:r w:rsidRPr="00B515A4">
      <w:rPr>
        <w:bCs/>
        <w:sz w:val="18"/>
        <w:szCs w:val="18"/>
      </w:rPr>
      <w:instrText>PAGE  \* Arabic  \* MERGEFORMAT</w:instrText>
    </w:r>
    <w:r w:rsidRPr="00B515A4">
      <w:rPr>
        <w:bCs/>
        <w:sz w:val="18"/>
        <w:szCs w:val="18"/>
      </w:rPr>
      <w:fldChar w:fldCharType="separate"/>
    </w:r>
    <w:r w:rsidR="00696701">
      <w:rPr>
        <w:bCs/>
        <w:sz w:val="18"/>
        <w:szCs w:val="18"/>
      </w:rPr>
      <w:t>17</w:t>
    </w:r>
    <w:r w:rsidRPr="00B515A4">
      <w:rPr>
        <w:bCs/>
        <w:sz w:val="18"/>
        <w:szCs w:val="18"/>
      </w:rPr>
      <w:fldChar w:fldCharType="end"/>
    </w:r>
    <w:r w:rsidRPr="00B515A4">
      <w:rPr>
        <w:sz w:val="18"/>
        <w:szCs w:val="18"/>
      </w:rPr>
      <w:t xml:space="preserve"> van </w:t>
    </w:r>
    <w:r w:rsidRPr="00B515A4">
      <w:rPr>
        <w:bCs/>
        <w:sz w:val="18"/>
        <w:szCs w:val="18"/>
      </w:rPr>
      <w:fldChar w:fldCharType="begin"/>
    </w:r>
    <w:r w:rsidRPr="00B515A4">
      <w:rPr>
        <w:bCs/>
        <w:sz w:val="18"/>
        <w:szCs w:val="18"/>
      </w:rPr>
      <w:instrText>NUMPAGES  \* Arabic  \* MERGEFORMAT</w:instrText>
    </w:r>
    <w:r w:rsidRPr="00B515A4">
      <w:rPr>
        <w:bCs/>
        <w:sz w:val="18"/>
        <w:szCs w:val="18"/>
      </w:rPr>
      <w:fldChar w:fldCharType="separate"/>
    </w:r>
    <w:r w:rsidR="00696701">
      <w:rPr>
        <w:bCs/>
        <w:sz w:val="18"/>
        <w:szCs w:val="18"/>
      </w:rPr>
      <w:t>17</w:t>
    </w:r>
    <w:r w:rsidRPr="00B515A4">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358EB" w14:textId="77777777" w:rsidR="00A24DE3" w:rsidRDefault="00A24DE3">
      <w:pPr>
        <w:spacing w:line="240" w:lineRule="auto"/>
      </w:pPr>
      <w:r>
        <w:separator/>
      </w:r>
    </w:p>
  </w:footnote>
  <w:footnote w:type="continuationSeparator" w:id="0">
    <w:p w14:paraId="1A49A66B" w14:textId="77777777" w:rsidR="00A24DE3" w:rsidRDefault="00A24D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B97C4" w14:textId="7612CB6B" w:rsidR="00A24DE3" w:rsidRDefault="00A24DE3" w:rsidP="00A24DE3">
    <w:pPr>
      <w:pStyle w:val="Koptekst"/>
      <w:jc w:val="right"/>
    </w:pPr>
    <w:r>
      <w:rPr>
        <w:noProof/>
      </w:rPr>
      <w:drawing>
        <wp:inline distT="0" distB="0" distL="0" distR="0" wp14:anchorId="4A12BD6F" wp14:editId="4BFA2503">
          <wp:extent cx="638175" cy="409575"/>
          <wp:effectExtent l="0" t="0" r="9525" b="9525"/>
          <wp:docPr id="4" name="Afbeelding 4"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0BE2693"/>
    <w:multiLevelType w:val="hybridMultilevel"/>
    <w:tmpl w:val="FC5274A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6651F5"/>
    <w:multiLevelType w:val="hybridMultilevel"/>
    <w:tmpl w:val="C66236E8"/>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6D27B0"/>
    <w:multiLevelType w:val="hybridMultilevel"/>
    <w:tmpl w:val="6B784D5C"/>
    <w:lvl w:ilvl="0" w:tplc="1B1AFCE4">
      <w:start w:val="1"/>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51951D9"/>
    <w:multiLevelType w:val="hybridMultilevel"/>
    <w:tmpl w:val="1E54EC94"/>
    <w:lvl w:ilvl="0" w:tplc="23EEDD9E">
      <w:start w:val="3"/>
      <w:numFmt w:val="bullet"/>
      <w:lvlText w:val="-"/>
      <w:lvlJc w:val="left"/>
      <w:pPr>
        <w:ind w:left="1440" w:hanging="360"/>
      </w:pPr>
      <w:rPr>
        <w:rFonts w:ascii="Calibri" w:eastAsiaTheme="minorHAnsi" w:hAnsi="Calibri"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6E53E0F"/>
    <w:multiLevelType w:val="hybridMultilevel"/>
    <w:tmpl w:val="018A685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0349EA"/>
    <w:multiLevelType w:val="hybridMultilevel"/>
    <w:tmpl w:val="C8F858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AC1208"/>
    <w:multiLevelType w:val="multilevel"/>
    <w:tmpl w:val="2F28926A"/>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860"/>
        </w:tabs>
        <w:ind w:left="860" w:hanging="576"/>
      </w:pPr>
      <w:rPr>
        <w:rFonts w:cs="Times New Roman"/>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720"/>
        </w:tabs>
        <w:ind w:left="720" w:hanging="720"/>
      </w:pPr>
      <w:rPr>
        <w:rFonts w:cs="Times New Roman" w:hint="default"/>
      </w:rPr>
    </w:lvl>
    <w:lvl w:ilvl="3">
      <w:start w:val="1"/>
      <w:numFmt w:val="none"/>
      <w:lvlRestart w:val="0"/>
      <w:pStyle w:val="Kop4"/>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112B5AFD"/>
    <w:multiLevelType w:val="hybridMultilevel"/>
    <w:tmpl w:val="3C66A5F8"/>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124B27"/>
    <w:multiLevelType w:val="hybridMultilevel"/>
    <w:tmpl w:val="98C69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AC5088"/>
    <w:multiLevelType w:val="hybridMultilevel"/>
    <w:tmpl w:val="793EB59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B5414E"/>
    <w:multiLevelType w:val="hybridMultilevel"/>
    <w:tmpl w:val="CAC21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F0657B"/>
    <w:multiLevelType w:val="hybridMultilevel"/>
    <w:tmpl w:val="D53851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1371AD"/>
    <w:multiLevelType w:val="hybridMultilevel"/>
    <w:tmpl w:val="6F1E5904"/>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657600"/>
    <w:multiLevelType w:val="hybridMultilevel"/>
    <w:tmpl w:val="6534FCCE"/>
    <w:lvl w:ilvl="0" w:tplc="CF7C883E">
      <w:start w:val="1"/>
      <w:numFmt w:val="decimal"/>
      <w:lvlText w:val="%1."/>
      <w:lvlJc w:val="left"/>
      <w:pPr>
        <w:ind w:left="720" w:hanging="360"/>
      </w:pPr>
      <w:rPr>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D419AC"/>
    <w:multiLevelType w:val="hybridMultilevel"/>
    <w:tmpl w:val="3DDA3BE0"/>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B2552FB"/>
    <w:multiLevelType w:val="hybridMultilevel"/>
    <w:tmpl w:val="8EF4C8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2C4605"/>
    <w:multiLevelType w:val="hybridMultilevel"/>
    <w:tmpl w:val="D8328008"/>
    <w:lvl w:ilvl="0" w:tplc="264697D6">
      <w:start w:val="1"/>
      <w:numFmt w:val="bullet"/>
      <w:lvlText w:val=""/>
      <w:lvlJc w:val="left"/>
      <w:pPr>
        <w:ind w:left="720" w:hanging="360"/>
      </w:pPr>
      <w:rPr>
        <w:rFonts w:ascii="Symbol" w:hAnsi="Symbol" w:hint="default"/>
      </w:rPr>
    </w:lvl>
    <w:lvl w:ilvl="1" w:tplc="1B1AFCE4">
      <w:start w:val="1"/>
      <w:numFmt w:val="bullet"/>
      <w:lvlText w:val="-"/>
      <w:lvlJc w:val="left"/>
      <w:pPr>
        <w:ind w:left="1530" w:hanging="450"/>
      </w:pPr>
      <w:rPr>
        <w:rFonts w:ascii="Verdana" w:eastAsia="Times New Roman" w:hAnsi="Verdana" w:cs="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A91CA7"/>
    <w:multiLevelType w:val="hybridMultilevel"/>
    <w:tmpl w:val="03180296"/>
    <w:lvl w:ilvl="0" w:tplc="DCE2831A">
      <w:start w:val="1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3170FC"/>
    <w:multiLevelType w:val="hybridMultilevel"/>
    <w:tmpl w:val="69F65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D33BAD"/>
    <w:multiLevelType w:val="hybridMultilevel"/>
    <w:tmpl w:val="E9C85158"/>
    <w:lvl w:ilvl="0" w:tplc="68BC83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F70F3A"/>
    <w:multiLevelType w:val="hybridMultilevel"/>
    <w:tmpl w:val="A8F89E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B05195"/>
    <w:multiLevelType w:val="hybridMultilevel"/>
    <w:tmpl w:val="E5B00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DFD46D3"/>
    <w:multiLevelType w:val="hybridMultilevel"/>
    <w:tmpl w:val="C1AA4F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E450E35"/>
    <w:multiLevelType w:val="hybridMultilevel"/>
    <w:tmpl w:val="EF5C378E"/>
    <w:lvl w:ilvl="0" w:tplc="0413000F">
      <w:start w:val="1"/>
      <w:numFmt w:val="decimal"/>
      <w:lvlText w:val="%1."/>
      <w:lvlJc w:val="left"/>
      <w:pPr>
        <w:ind w:left="720" w:hanging="360"/>
      </w:pPr>
      <w:rPr>
        <w:rFonts w:hint="default"/>
      </w:rPr>
    </w:lvl>
    <w:lvl w:ilvl="1" w:tplc="0413001B">
      <w:start w:val="1"/>
      <w:numFmt w:val="lowerRoman"/>
      <w:lvlText w:val="%2."/>
      <w:lvlJc w:val="righ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28" w15:restartNumberingAfterBreak="0">
    <w:nsid w:val="478873B7"/>
    <w:multiLevelType w:val="hybridMultilevel"/>
    <w:tmpl w:val="516AB37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F02F90"/>
    <w:multiLevelType w:val="hybridMultilevel"/>
    <w:tmpl w:val="846C8C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366BC9"/>
    <w:multiLevelType w:val="hybridMultilevel"/>
    <w:tmpl w:val="81FC100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F337F2"/>
    <w:multiLevelType w:val="hybridMultilevel"/>
    <w:tmpl w:val="1C40263E"/>
    <w:lvl w:ilvl="0" w:tplc="264697D6">
      <w:start w:val="1"/>
      <w:numFmt w:val="bullet"/>
      <w:lvlText w:val=""/>
      <w:lvlJc w:val="left"/>
      <w:pPr>
        <w:ind w:left="693" w:hanging="360"/>
      </w:pPr>
      <w:rPr>
        <w:rFonts w:ascii="Symbol" w:hAnsi="Symbol" w:hint="default"/>
      </w:rPr>
    </w:lvl>
    <w:lvl w:ilvl="1" w:tplc="04130003">
      <w:start w:val="1"/>
      <w:numFmt w:val="bullet"/>
      <w:lvlText w:val="o"/>
      <w:lvlJc w:val="left"/>
      <w:pPr>
        <w:ind w:left="1413" w:hanging="360"/>
      </w:pPr>
      <w:rPr>
        <w:rFonts w:ascii="Courier New" w:hAnsi="Courier New" w:cs="Courier New" w:hint="default"/>
      </w:rPr>
    </w:lvl>
    <w:lvl w:ilvl="2" w:tplc="04130005" w:tentative="1">
      <w:start w:val="1"/>
      <w:numFmt w:val="bullet"/>
      <w:lvlText w:val=""/>
      <w:lvlJc w:val="left"/>
      <w:pPr>
        <w:ind w:left="2133" w:hanging="360"/>
      </w:pPr>
      <w:rPr>
        <w:rFonts w:ascii="Wingdings" w:hAnsi="Wingdings" w:hint="default"/>
      </w:rPr>
    </w:lvl>
    <w:lvl w:ilvl="3" w:tplc="04130001" w:tentative="1">
      <w:start w:val="1"/>
      <w:numFmt w:val="bullet"/>
      <w:lvlText w:val=""/>
      <w:lvlJc w:val="left"/>
      <w:pPr>
        <w:ind w:left="2853" w:hanging="360"/>
      </w:pPr>
      <w:rPr>
        <w:rFonts w:ascii="Symbol" w:hAnsi="Symbol" w:hint="default"/>
      </w:rPr>
    </w:lvl>
    <w:lvl w:ilvl="4" w:tplc="04130003" w:tentative="1">
      <w:start w:val="1"/>
      <w:numFmt w:val="bullet"/>
      <w:lvlText w:val="o"/>
      <w:lvlJc w:val="left"/>
      <w:pPr>
        <w:ind w:left="3573" w:hanging="360"/>
      </w:pPr>
      <w:rPr>
        <w:rFonts w:ascii="Courier New" w:hAnsi="Courier New" w:cs="Courier New" w:hint="default"/>
      </w:rPr>
    </w:lvl>
    <w:lvl w:ilvl="5" w:tplc="04130005" w:tentative="1">
      <w:start w:val="1"/>
      <w:numFmt w:val="bullet"/>
      <w:lvlText w:val=""/>
      <w:lvlJc w:val="left"/>
      <w:pPr>
        <w:ind w:left="4293" w:hanging="360"/>
      </w:pPr>
      <w:rPr>
        <w:rFonts w:ascii="Wingdings" w:hAnsi="Wingdings" w:hint="default"/>
      </w:rPr>
    </w:lvl>
    <w:lvl w:ilvl="6" w:tplc="04130001" w:tentative="1">
      <w:start w:val="1"/>
      <w:numFmt w:val="bullet"/>
      <w:lvlText w:val=""/>
      <w:lvlJc w:val="left"/>
      <w:pPr>
        <w:ind w:left="5013" w:hanging="360"/>
      </w:pPr>
      <w:rPr>
        <w:rFonts w:ascii="Symbol" w:hAnsi="Symbol" w:hint="default"/>
      </w:rPr>
    </w:lvl>
    <w:lvl w:ilvl="7" w:tplc="04130003" w:tentative="1">
      <w:start w:val="1"/>
      <w:numFmt w:val="bullet"/>
      <w:lvlText w:val="o"/>
      <w:lvlJc w:val="left"/>
      <w:pPr>
        <w:ind w:left="5733" w:hanging="360"/>
      </w:pPr>
      <w:rPr>
        <w:rFonts w:ascii="Courier New" w:hAnsi="Courier New" w:cs="Courier New" w:hint="default"/>
      </w:rPr>
    </w:lvl>
    <w:lvl w:ilvl="8" w:tplc="04130005" w:tentative="1">
      <w:start w:val="1"/>
      <w:numFmt w:val="bullet"/>
      <w:lvlText w:val=""/>
      <w:lvlJc w:val="left"/>
      <w:pPr>
        <w:ind w:left="6453" w:hanging="360"/>
      </w:pPr>
      <w:rPr>
        <w:rFonts w:ascii="Wingdings" w:hAnsi="Wingdings" w:hint="default"/>
      </w:rPr>
    </w:lvl>
  </w:abstractNum>
  <w:abstractNum w:abstractNumId="32" w15:restartNumberingAfterBreak="0">
    <w:nsid w:val="4ECC3FCC"/>
    <w:multiLevelType w:val="hybridMultilevel"/>
    <w:tmpl w:val="670A78B2"/>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F4E3AE1"/>
    <w:multiLevelType w:val="hybridMultilevel"/>
    <w:tmpl w:val="88C8E2F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641FB2"/>
    <w:multiLevelType w:val="hybridMultilevel"/>
    <w:tmpl w:val="460807AA"/>
    <w:lvl w:ilvl="0" w:tplc="8D88FB76">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4700225"/>
    <w:multiLevelType w:val="hybridMultilevel"/>
    <w:tmpl w:val="07D23C8A"/>
    <w:lvl w:ilvl="0" w:tplc="68BC83EE">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9F7D62"/>
    <w:multiLevelType w:val="hybridMultilevel"/>
    <w:tmpl w:val="C6286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38"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9" w15:restartNumberingAfterBreak="0">
    <w:nsid w:val="5B3725F2"/>
    <w:multiLevelType w:val="hybridMultilevel"/>
    <w:tmpl w:val="C498A554"/>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74B08"/>
    <w:multiLevelType w:val="hybridMultilevel"/>
    <w:tmpl w:val="5D1A22DA"/>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12211A5"/>
    <w:multiLevelType w:val="hybridMultilevel"/>
    <w:tmpl w:val="4AC254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3FD3977"/>
    <w:multiLevelType w:val="hybridMultilevel"/>
    <w:tmpl w:val="3EEC4F4C"/>
    <w:lvl w:ilvl="0" w:tplc="264697D6">
      <w:start w:val="1"/>
      <w:numFmt w:val="bullet"/>
      <w:lvlText w:val=""/>
      <w:lvlJc w:val="left"/>
      <w:pPr>
        <w:ind w:left="720" w:hanging="360"/>
      </w:pPr>
      <w:rPr>
        <w:rFonts w:ascii="Symbol" w:hAnsi="Symbol" w:hint="default"/>
      </w:rPr>
    </w:lvl>
    <w:lvl w:ilvl="1" w:tplc="E59E9B8E">
      <w:numFmt w:val="bullet"/>
      <w:lvlText w:val="-"/>
      <w:lvlJc w:val="left"/>
      <w:pPr>
        <w:ind w:left="1440" w:hanging="360"/>
      </w:pPr>
      <w:rPr>
        <w:rFonts w:ascii="Verdana" w:eastAsia="MS Mincho" w:hAnsi="Verdana" w:cs="Times New Roman" w:hint="default"/>
      </w:rPr>
    </w:lvl>
    <w:lvl w:ilvl="2" w:tplc="A4524FCE">
      <w:numFmt w:val="bullet"/>
      <w:lvlText w:val="•"/>
      <w:lvlJc w:val="left"/>
      <w:pPr>
        <w:ind w:left="2160" w:hanging="360"/>
      </w:pPr>
      <w:rPr>
        <w:rFonts w:ascii="Verdana" w:eastAsia="MS Mincho"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44" w15:restartNumberingAfterBreak="0">
    <w:nsid w:val="65A95ABB"/>
    <w:multiLevelType w:val="hybridMultilevel"/>
    <w:tmpl w:val="EA7421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AC60B0D"/>
    <w:multiLevelType w:val="hybridMultilevel"/>
    <w:tmpl w:val="54189A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E335C1D"/>
    <w:multiLevelType w:val="hybridMultilevel"/>
    <w:tmpl w:val="0452063C"/>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E503C1A"/>
    <w:multiLevelType w:val="hybridMultilevel"/>
    <w:tmpl w:val="2B803FD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09317D5"/>
    <w:multiLevelType w:val="hybridMultilevel"/>
    <w:tmpl w:val="E53015C4"/>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4A53C96"/>
    <w:multiLevelType w:val="hybridMultilevel"/>
    <w:tmpl w:val="96221BEE"/>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5CF5F03"/>
    <w:multiLevelType w:val="hybridMultilevel"/>
    <w:tmpl w:val="A210EB0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5FD4886"/>
    <w:multiLevelType w:val="hybridMultilevel"/>
    <w:tmpl w:val="BFCA63FC"/>
    <w:lvl w:ilvl="0" w:tplc="68BC83EE">
      <w:start w:val="1"/>
      <w:numFmt w:val="decimal"/>
      <w:lvlText w:val="%1."/>
      <w:lvlJc w:val="left"/>
      <w:pPr>
        <w:ind w:left="720" w:hanging="360"/>
      </w:pPr>
      <w:rPr>
        <w:rFonts w:hint="default"/>
      </w:rPr>
    </w:lvl>
    <w:lvl w:ilvl="1" w:tplc="91501576">
      <w:start w:val="1"/>
      <w:numFmt w:val="bullet"/>
      <w:lvlText w:val=""/>
      <w:lvlJc w:val="left"/>
      <w:pPr>
        <w:ind w:left="1440" w:hanging="360"/>
      </w:pPr>
      <w:rPr>
        <w:rFonts w:ascii="Symbol" w:eastAsia="MS Mincho" w:hAnsi="Symbol"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6B14559"/>
    <w:multiLevelType w:val="hybridMultilevel"/>
    <w:tmpl w:val="A0741DBA"/>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FD274D"/>
    <w:multiLevelType w:val="hybridMultilevel"/>
    <w:tmpl w:val="D11EEF3C"/>
    <w:lvl w:ilvl="0" w:tplc="4C664ABE">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FC529D"/>
    <w:multiLevelType w:val="hybridMultilevel"/>
    <w:tmpl w:val="6B7001FA"/>
    <w:lvl w:ilvl="0" w:tplc="9B24588E">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C895B75"/>
    <w:multiLevelType w:val="hybridMultilevel"/>
    <w:tmpl w:val="C95680E6"/>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F1637CE"/>
    <w:multiLevelType w:val="hybridMultilevel"/>
    <w:tmpl w:val="1B18F1BA"/>
    <w:lvl w:ilvl="0" w:tplc="264697D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8"/>
  </w:num>
  <w:num w:numId="3">
    <w:abstractNumId w:val="7"/>
  </w:num>
  <w:num w:numId="4">
    <w:abstractNumId w:val="17"/>
  </w:num>
  <w:num w:numId="5">
    <w:abstractNumId w:val="27"/>
  </w:num>
  <w:num w:numId="6">
    <w:abstractNumId w:val="43"/>
  </w:num>
  <w:num w:numId="7">
    <w:abstractNumId w:val="37"/>
  </w:num>
  <w:num w:numId="8">
    <w:abstractNumId w:val="42"/>
  </w:num>
  <w:num w:numId="9">
    <w:abstractNumId w:val="19"/>
  </w:num>
  <w:num w:numId="10">
    <w:abstractNumId w:val="31"/>
  </w:num>
  <w:num w:numId="11">
    <w:abstractNumId w:val="44"/>
  </w:num>
  <w:num w:numId="12">
    <w:abstractNumId w:val="52"/>
  </w:num>
  <w:num w:numId="13">
    <w:abstractNumId w:val="8"/>
  </w:num>
  <w:num w:numId="14">
    <w:abstractNumId w:val="3"/>
  </w:num>
  <w:num w:numId="15">
    <w:abstractNumId w:val="10"/>
  </w:num>
  <w:num w:numId="16">
    <w:abstractNumId w:val="28"/>
  </w:num>
  <w:num w:numId="17">
    <w:abstractNumId w:val="53"/>
  </w:num>
  <w:num w:numId="18">
    <w:abstractNumId w:val="23"/>
  </w:num>
  <w:num w:numId="19">
    <w:abstractNumId w:val="21"/>
  </w:num>
  <w:num w:numId="20">
    <w:abstractNumId w:val="29"/>
  </w:num>
  <w:num w:numId="21">
    <w:abstractNumId w:val="15"/>
  </w:num>
  <w:num w:numId="22">
    <w:abstractNumId w:val="4"/>
  </w:num>
  <w:num w:numId="23">
    <w:abstractNumId w:val="50"/>
  </w:num>
  <w:num w:numId="24">
    <w:abstractNumId w:val="5"/>
  </w:num>
  <w:num w:numId="25">
    <w:abstractNumId w:val="54"/>
  </w:num>
  <w:num w:numId="26">
    <w:abstractNumId w:val="2"/>
  </w:num>
  <w:num w:numId="27">
    <w:abstractNumId w:val="34"/>
  </w:num>
  <w:num w:numId="28">
    <w:abstractNumId w:val="25"/>
  </w:num>
  <w:num w:numId="29">
    <w:abstractNumId w:val="9"/>
  </w:num>
  <w:num w:numId="30">
    <w:abstractNumId w:val="18"/>
  </w:num>
  <w:num w:numId="31">
    <w:abstractNumId w:val="11"/>
  </w:num>
  <w:num w:numId="32">
    <w:abstractNumId w:val="1"/>
  </w:num>
  <w:num w:numId="33">
    <w:abstractNumId w:val="12"/>
  </w:num>
  <w:num w:numId="34">
    <w:abstractNumId w:val="14"/>
  </w:num>
  <w:num w:numId="35">
    <w:abstractNumId w:val="45"/>
  </w:num>
  <w:num w:numId="36">
    <w:abstractNumId w:val="6"/>
  </w:num>
  <w:num w:numId="37">
    <w:abstractNumId w:val="26"/>
  </w:num>
  <w:num w:numId="38">
    <w:abstractNumId w:val="54"/>
    <w:lvlOverride w:ilvl="0">
      <w:startOverride w:val="1"/>
    </w:lvlOverride>
  </w:num>
  <w:num w:numId="39">
    <w:abstractNumId w:val="22"/>
  </w:num>
  <w:num w:numId="40">
    <w:abstractNumId w:val="51"/>
  </w:num>
  <w:num w:numId="41">
    <w:abstractNumId w:val="35"/>
  </w:num>
  <w:num w:numId="42">
    <w:abstractNumId w:val="24"/>
  </w:num>
  <w:num w:numId="43">
    <w:abstractNumId w:val="47"/>
  </w:num>
  <w:num w:numId="44">
    <w:abstractNumId w:val="39"/>
  </w:num>
  <w:num w:numId="45">
    <w:abstractNumId w:val="40"/>
  </w:num>
  <w:num w:numId="46">
    <w:abstractNumId w:val="13"/>
  </w:num>
  <w:num w:numId="47">
    <w:abstractNumId w:val="55"/>
  </w:num>
  <w:num w:numId="48">
    <w:abstractNumId w:val="41"/>
  </w:num>
  <w:num w:numId="49">
    <w:abstractNumId w:val="33"/>
  </w:num>
  <w:num w:numId="50">
    <w:abstractNumId w:val="46"/>
  </w:num>
  <w:num w:numId="51">
    <w:abstractNumId w:val="36"/>
  </w:num>
  <w:num w:numId="52">
    <w:abstractNumId w:val="30"/>
  </w:num>
  <w:num w:numId="53">
    <w:abstractNumId w:val="32"/>
  </w:num>
  <w:num w:numId="54">
    <w:abstractNumId w:val="16"/>
  </w:num>
  <w:num w:numId="55">
    <w:abstractNumId w:val="48"/>
  </w:num>
  <w:num w:numId="56">
    <w:abstractNumId w:val="49"/>
  </w:num>
  <w:num w:numId="57">
    <w:abstractNumId w:val="20"/>
  </w:num>
  <w:num w:numId="58">
    <w:abstractNumId w:val="5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noPunctuationKerning/>
  <w:characterSpacingControl w:val="doNotCompress"/>
  <w:hdrShapeDefaults>
    <o:shapedefaults v:ext="edit" spidmax="1495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342"/>
    <w:rsid w:val="0000045A"/>
    <w:rsid w:val="00000520"/>
    <w:rsid w:val="00000643"/>
    <w:rsid w:val="0000092D"/>
    <w:rsid w:val="00000E5C"/>
    <w:rsid w:val="00001662"/>
    <w:rsid w:val="0000397E"/>
    <w:rsid w:val="00003FF4"/>
    <w:rsid w:val="00005091"/>
    <w:rsid w:val="00005443"/>
    <w:rsid w:val="0000573B"/>
    <w:rsid w:val="000064B8"/>
    <w:rsid w:val="0000656A"/>
    <w:rsid w:val="00006594"/>
    <w:rsid w:val="00006C0E"/>
    <w:rsid w:val="0000720A"/>
    <w:rsid w:val="00007679"/>
    <w:rsid w:val="0000770A"/>
    <w:rsid w:val="00007943"/>
    <w:rsid w:val="0000797D"/>
    <w:rsid w:val="00011C43"/>
    <w:rsid w:val="00011D18"/>
    <w:rsid w:val="00012AA9"/>
    <w:rsid w:val="00012F15"/>
    <w:rsid w:val="000145FA"/>
    <w:rsid w:val="00016B22"/>
    <w:rsid w:val="00017153"/>
    <w:rsid w:val="0001715F"/>
    <w:rsid w:val="000177C2"/>
    <w:rsid w:val="00017F31"/>
    <w:rsid w:val="00021BA9"/>
    <w:rsid w:val="000228A9"/>
    <w:rsid w:val="00023BD0"/>
    <w:rsid w:val="00023D33"/>
    <w:rsid w:val="00025039"/>
    <w:rsid w:val="0002679E"/>
    <w:rsid w:val="00026EE6"/>
    <w:rsid w:val="0002774C"/>
    <w:rsid w:val="00027ECC"/>
    <w:rsid w:val="0003021F"/>
    <w:rsid w:val="00030C03"/>
    <w:rsid w:val="000318B9"/>
    <w:rsid w:val="00031BBF"/>
    <w:rsid w:val="000326A3"/>
    <w:rsid w:val="000331DA"/>
    <w:rsid w:val="00036DE9"/>
    <w:rsid w:val="00037B01"/>
    <w:rsid w:val="00041131"/>
    <w:rsid w:val="0004194D"/>
    <w:rsid w:val="000448E8"/>
    <w:rsid w:val="000502D1"/>
    <w:rsid w:val="000505BB"/>
    <w:rsid w:val="0005077C"/>
    <w:rsid w:val="0005090E"/>
    <w:rsid w:val="000511DA"/>
    <w:rsid w:val="0005390C"/>
    <w:rsid w:val="000542E5"/>
    <w:rsid w:val="000549E7"/>
    <w:rsid w:val="00055952"/>
    <w:rsid w:val="00055B1B"/>
    <w:rsid w:val="000570F6"/>
    <w:rsid w:val="000572D0"/>
    <w:rsid w:val="00057893"/>
    <w:rsid w:val="00057FE9"/>
    <w:rsid w:val="00061014"/>
    <w:rsid w:val="00062ADE"/>
    <w:rsid w:val="00062ED9"/>
    <w:rsid w:val="00063000"/>
    <w:rsid w:val="0006364C"/>
    <w:rsid w:val="000649A0"/>
    <w:rsid w:val="00064A5B"/>
    <w:rsid w:val="00064B2E"/>
    <w:rsid w:val="0006563A"/>
    <w:rsid w:val="00065B34"/>
    <w:rsid w:val="00066C8D"/>
    <w:rsid w:val="00066E90"/>
    <w:rsid w:val="0006739C"/>
    <w:rsid w:val="000702C6"/>
    <w:rsid w:val="00070406"/>
    <w:rsid w:val="00071389"/>
    <w:rsid w:val="00071682"/>
    <w:rsid w:val="0007190A"/>
    <w:rsid w:val="00071938"/>
    <w:rsid w:val="00073F69"/>
    <w:rsid w:val="000752D1"/>
    <w:rsid w:val="00075491"/>
    <w:rsid w:val="00075C94"/>
    <w:rsid w:val="00076382"/>
    <w:rsid w:val="00077B36"/>
    <w:rsid w:val="00077F8C"/>
    <w:rsid w:val="00080E3B"/>
    <w:rsid w:val="00081449"/>
    <w:rsid w:val="00081B5C"/>
    <w:rsid w:val="0008348F"/>
    <w:rsid w:val="00085D1A"/>
    <w:rsid w:val="0008606F"/>
    <w:rsid w:val="000870FD"/>
    <w:rsid w:val="0008776F"/>
    <w:rsid w:val="00087B08"/>
    <w:rsid w:val="0009037D"/>
    <w:rsid w:val="00090B9E"/>
    <w:rsid w:val="00090C7F"/>
    <w:rsid w:val="00090C96"/>
    <w:rsid w:val="00090FF7"/>
    <w:rsid w:val="000915D5"/>
    <w:rsid w:val="00094A4A"/>
    <w:rsid w:val="00094CA1"/>
    <w:rsid w:val="000959E4"/>
    <w:rsid w:val="00095E1A"/>
    <w:rsid w:val="000965C5"/>
    <w:rsid w:val="00097403"/>
    <w:rsid w:val="00097D37"/>
    <w:rsid w:val="000A09B7"/>
    <w:rsid w:val="000A0FF5"/>
    <w:rsid w:val="000A1393"/>
    <w:rsid w:val="000A1483"/>
    <w:rsid w:val="000A1BEE"/>
    <w:rsid w:val="000A3E61"/>
    <w:rsid w:val="000A480F"/>
    <w:rsid w:val="000A51BF"/>
    <w:rsid w:val="000A52B4"/>
    <w:rsid w:val="000A5AEB"/>
    <w:rsid w:val="000A6780"/>
    <w:rsid w:val="000A75AB"/>
    <w:rsid w:val="000B0167"/>
    <w:rsid w:val="000B05AB"/>
    <w:rsid w:val="000B17B4"/>
    <w:rsid w:val="000B2B08"/>
    <w:rsid w:val="000B355E"/>
    <w:rsid w:val="000B3C83"/>
    <w:rsid w:val="000B42E3"/>
    <w:rsid w:val="000B4484"/>
    <w:rsid w:val="000B4616"/>
    <w:rsid w:val="000B4F2D"/>
    <w:rsid w:val="000B4F38"/>
    <w:rsid w:val="000B5763"/>
    <w:rsid w:val="000B78C1"/>
    <w:rsid w:val="000C2D48"/>
    <w:rsid w:val="000C428D"/>
    <w:rsid w:val="000C4341"/>
    <w:rsid w:val="000C4D00"/>
    <w:rsid w:val="000C57AD"/>
    <w:rsid w:val="000C784E"/>
    <w:rsid w:val="000D1794"/>
    <w:rsid w:val="000D1D3B"/>
    <w:rsid w:val="000D2CAB"/>
    <w:rsid w:val="000D3B2C"/>
    <w:rsid w:val="000D3E88"/>
    <w:rsid w:val="000D3F8C"/>
    <w:rsid w:val="000D4018"/>
    <w:rsid w:val="000D44F5"/>
    <w:rsid w:val="000D5BFA"/>
    <w:rsid w:val="000D6DF3"/>
    <w:rsid w:val="000E04E8"/>
    <w:rsid w:val="000E0911"/>
    <w:rsid w:val="000E1802"/>
    <w:rsid w:val="000E2862"/>
    <w:rsid w:val="000E2B9B"/>
    <w:rsid w:val="000E3902"/>
    <w:rsid w:val="000E4287"/>
    <w:rsid w:val="000E4E7B"/>
    <w:rsid w:val="000E4EB1"/>
    <w:rsid w:val="000F03CE"/>
    <w:rsid w:val="000F0837"/>
    <w:rsid w:val="000F0F38"/>
    <w:rsid w:val="000F1371"/>
    <w:rsid w:val="000F17F9"/>
    <w:rsid w:val="000F2DEF"/>
    <w:rsid w:val="000F3923"/>
    <w:rsid w:val="000F3DA2"/>
    <w:rsid w:val="000F473B"/>
    <w:rsid w:val="000F4821"/>
    <w:rsid w:val="000F4982"/>
    <w:rsid w:val="000F4CF9"/>
    <w:rsid w:val="000F519F"/>
    <w:rsid w:val="000F613A"/>
    <w:rsid w:val="000F6478"/>
    <w:rsid w:val="000F6AAA"/>
    <w:rsid w:val="00100156"/>
    <w:rsid w:val="001008A3"/>
    <w:rsid w:val="00101583"/>
    <w:rsid w:val="00101820"/>
    <w:rsid w:val="00101F58"/>
    <w:rsid w:val="0010218A"/>
    <w:rsid w:val="00104187"/>
    <w:rsid w:val="001047C0"/>
    <w:rsid w:val="001052BD"/>
    <w:rsid w:val="0010566B"/>
    <w:rsid w:val="001058CC"/>
    <w:rsid w:val="00107ABD"/>
    <w:rsid w:val="00107B67"/>
    <w:rsid w:val="001105BB"/>
    <w:rsid w:val="00111C79"/>
    <w:rsid w:val="0011407E"/>
    <w:rsid w:val="001145F5"/>
    <w:rsid w:val="00115312"/>
    <w:rsid w:val="001153B0"/>
    <w:rsid w:val="001177D3"/>
    <w:rsid w:val="00117B80"/>
    <w:rsid w:val="00117DA5"/>
    <w:rsid w:val="001218DD"/>
    <w:rsid w:val="001225A6"/>
    <w:rsid w:val="0012338C"/>
    <w:rsid w:val="00124CA2"/>
    <w:rsid w:val="00124CA8"/>
    <w:rsid w:val="001260D8"/>
    <w:rsid w:val="00126800"/>
    <w:rsid w:val="0012683E"/>
    <w:rsid w:val="00127BAF"/>
    <w:rsid w:val="00130141"/>
    <w:rsid w:val="00130537"/>
    <w:rsid w:val="00132966"/>
    <w:rsid w:val="00132AE8"/>
    <w:rsid w:val="00136D92"/>
    <w:rsid w:val="00137575"/>
    <w:rsid w:val="001376F2"/>
    <w:rsid w:val="0014056C"/>
    <w:rsid w:val="00140E83"/>
    <w:rsid w:val="0014169F"/>
    <w:rsid w:val="00142039"/>
    <w:rsid w:val="00142264"/>
    <w:rsid w:val="0014235D"/>
    <w:rsid w:val="00142C60"/>
    <w:rsid w:val="00143E84"/>
    <w:rsid w:val="00144D4D"/>
    <w:rsid w:val="00145777"/>
    <w:rsid w:val="00145CEA"/>
    <w:rsid w:val="0014661C"/>
    <w:rsid w:val="0014690A"/>
    <w:rsid w:val="00147568"/>
    <w:rsid w:val="00147E2A"/>
    <w:rsid w:val="00150678"/>
    <w:rsid w:val="0015105C"/>
    <w:rsid w:val="001512A3"/>
    <w:rsid w:val="00152289"/>
    <w:rsid w:val="00152860"/>
    <w:rsid w:val="00152D9D"/>
    <w:rsid w:val="001534C2"/>
    <w:rsid w:val="00153ACC"/>
    <w:rsid w:val="001541D4"/>
    <w:rsid w:val="00154367"/>
    <w:rsid w:val="001544A8"/>
    <w:rsid w:val="0015512B"/>
    <w:rsid w:val="001554FE"/>
    <w:rsid w:val="00155B95"/>
    <w:rsid w:val="00155D3C"/>
    <w:rsid w:val="00156F84"/>
    <w:rsid w:val="00157B48"/>
    <w:rsid w:val="001607BB"/>
    <w:rsid w:val="00160BCB"/>
    <w:rsid w:val="00161178"/>
    <w:rsid w:val="00161E09"/>
    <w:rsid w:val="001636FB"/>
    <w:rsid w:val="0016391E"/>
    <w:rsid w:val="00164091"/>
    <w:rsid w:val="00165086"/>
    <w:rsid w:val="00166A2D"/>
    <w:rsid w:val="00166BF9"/>
    <w:rsid w:val="001713BA"/>
    <w:rsid w:val="0017185A"/>
    <w:rsid w:val="00172489"/>
    <w:rsid w:val="00172736"/>
    <w:rsid w:val="00173A00"/>
    <w:rsid w:val="0017473C"/>
    <w:rsid w:val="0017478E"/>
    <w:rsid w:val="00174CFA"/>
    <w:rsid w:val="00175A75"/>
    <w:rsid w:val="00175BF9"/>
    <w:rsid w:val="0017603B"/>
    <w:rsid w:val="001764E5"/>
    <w:rsid w:val="001767AD"/>
    <w:rsid w:val="00176E46"/>
    <w:rsid w:val="00177059"/>
    <w:rsid w:val="00177725"/>
    <w:rsid w:val="00180C4B"/>
    <w:rsid w:val="001824B7"/>
    <w:rsid w:val="00184502"/>
    <w:rsid w:val="00184C82"/>
    <w:rsid w:val="00184E6C"/>
    <w:rsid w:val="00185143"/>
    <w:rsid w:val="00186367"/>
    <w:rsid w:val="00186658"/>
    <w:rsid w:val="00186BB2"/>
    <w:rsid w:val="00187FC1"/>
    <w:rsid w:val="00191C0A"/>
    <w:rsid w:val="00192451"/>
    <w:rsid w:val="001928F1"/>
    <w:rsid w:val="00192FA3"/>
    <w:rsid w:val="00195A05"/>
    <w:rsid w:val="001962F3"/>
    <w:rsid w:val="0019792E"/>
    <w:rsid w:val="001A0886"/>
    <w:rsid w:val="001A1E0D"/>
    <w:rsid w:val="001A1E9B"/>
    <w:rsid w:val="001A3401"/>
    <w:rsid w:val="001A353A"/>
    <w:rsid w:val="001A4148"/>
    <w:rsid w:val="001A42A1"/>
    <w:rsid w:val="001A44C7"/>
    <w:rsid w:val="001A4CB7"/>
    <w:rsid w:val="001A4F14"/>
    <w:rsid w:val="001A54F4"/>
    <w:rsid w:val="001A593B"/>
    <w:rsid w:val="001A6472"/>
    <w:rsid w:val="001A6F93"/>
    <w:rsid w:val="001A7A93"/>
    <w:rsid w:val="001A7D0D"/>
    <w:rsid w:val="001B0339"/>
    <w:rsid w:val="001B0BF5"/>
    <w:rsid w:val="001B111E"/>
    <w:rsid w:val="001B12D0"/>
    <w:rsid w:val="001B2955"/>
    <w:rsid w:val="001B2DC1"/>
    <w:rsid w:val="001B451E"/>
    <w:rsid w:val="001B45E2"/>
    <w:rsid w:val="001B48DA"/>
    <w:rsid w:val="001B6258"/>
    <w:rsid w:val="001B77F1"/>
    <w:rsid w:val="001C001A"/>
    <w:rsid w:val="001C116D"/>
    <w:rsid w:val="001C1293"/>
    <w:rsid w:val="001C1458"/>
    <w:rsid w:val="001C1F4E"/>
    <w:rsid w:val="001C2C03"/>
    <w:rsid w:val="001C409D"/>
    <w:rsid w:val="001C4AE4"/>
    <w:rsid w:val="001C4E1F"/>
    <w:rsid w:val="001C6510"/>
    <w:rsid w:val="001C7945"/>
    <w:rsid w:val="001D043F"/>
    <w:rsid w:val="001D046D"/>
    <w:rsid w:val="001D1358"/>
    <w:rsid w:val="001D16A3"/>
    <w:rsid w:val="001D195C"/>
    <w:rsid w:val="001D20C7"/>
    <w:rsid w:val="001D2683"/>
    <w:rsid w:val="001D2ABD"/>
    <w:rsid w:val="001D3E4F"/>
    <w:rsid w:val="001D550F"/>
    <w:rsid w:val="001D57F0"/>
    <w:rsid w:val="001D5F4D"/>
    <w:rsid w:val="001D5F8E"/>
    <w:rsid w:val="001D6706"/>
    <w:rsid w:val="001D685E"/>
    <w:rsid w:val="001D6AC9"/>
    <w:rsid w:val="001D6F37"/>
    <w:rsid w:val="001D783E"/>
    <w:rsid w:val="001D7B4F"/>
    <w:rsid w:val="001E1356"/>
    <w:rsid w:val="001E3E4B"/>
    <w:rsid w:val="001E559A"/>
    <w:rsid w:val="001E56F4"/>
    <w:rsid w:val="001E5883"/>
    <w:rsid w:val="001E5C11"/>
    <w:rsid w:val="001E6477"/>
    <w:rsid w:val="001E7405"/>
    <w:rsid w:val="001F19BC"/>
    <w:rsid w:val="001F26DA"/>
    <w:rsid w:val="001F3335"/>
    <w:rsid w:val="001F3B73"/>
    <w:rsid w:val="001F3C65"/>
    <w:rsid w:val="001F3D2E"/>
    <w:rsid w:val="001F4535"/>
    <w:rsid w:val="001F5B57"/>
    <w:rsid w:val="001F6152"/>
    <w:rsid w:val="0020180B"/>
    <w:rsid w:val="00202188"/>
    <w:rsid w:val="002033D8"/>
    <w:rsid w:val="00203BB7"/>
    <w:rsid w:val="00203DDD"/>
    <w:rsid w:val="00204210"/>
    <w:rsid w:val="00204F00"/>
    <w:rsid w:val="00205875"/>
    <w:rsid w:val="00207D27"/>
    <w:rsid w:val="0021040A"/>
    <w:rsid w:val="00210E14"/>
    <w:rsid w:val="00212ACC"/>
    <w:rsid w:val="00212FFC"/>
    <w:rsid w:val="002138D6"/>
    <w:rsid w:val="002139FF"/>
    <w:rsid w:val="00213BCC"/>
    <w:rsid w:val="002167D6"/>
    <w:rsid w:val="00217B20"/>
    <w:rsid w:val="00217BB9"/>
    <w:rsid w:val="00220B10"/>
    <w:rsid w:val="00221785"/>
    <w:rsid w:val="00222FB4"/>
    <w:rsid w:val="00223A38"/>
    <w:rsid w:val="002249F5"/>
    <w:rsid w:val="00224AAC"/>
    <w:rsid w:val="00225F49"/>
    <w:rsid w:val="00227A73"/>
    <w:rsid w:val="00230FBE"/>
    <w:rsid w:val="00231E02"/>
    <w:rsid w:val="00232661"/>
    <w:rsid w:val="00232A36"/>
    <w:rsid w:val="00232AD4"/>
    <w:rsid w:val="002330C8"/>
    <w:rsid w:val="00233AEE"/>
    <w:rsid w:val="00233F02"/>
    <w:rsid w:val="0023473D"/>
    <w:rsid w:val="00234DBF"/>
    <w:rsid w:val="002359C5"/>
    <w:rsid w:val="00236864"/>
    <w:rsid w:val="00237123"/>
    <w:rsid w:val="00237142"/>
    <w:rsid w:val="00237311"/>
    <w:rsid w:val="00237FA3"/>
    <w:rsid w:val="00240743"/>
    <w:rsid w:val="002407AA"/>
    <w:rsid w:val="002407BF"/>
    <w:rsid w:val="00241B26"/>
    <w:rsid w:val="0024219E"/>
    <w:rsid w:val="00242230"/>
    <w:rsid w:val="00243D5A"/>
    <w:rsid w:val="002449DE"/>
    <w:rsid w:val="002450CD"/>
    <w:rsid w:val="00245E54"/>
    <w:rsid w:val="00246AA6"/>
    <w:rsid w:val="00247749"/>
    <w:rsid w:val="00247E5A"/>
    <w:rsid w:val="00250082"/>
    <w:rsid w:val="002504AE"/>
    <w:rsid w:val="002512B3"/>
    <w:rsid w:val="0025132B"/>
    <w:rsid w:val="00252323"/>
    <w:rsid w:val="00252A72"/>
    <w:rsid w:val="00252EB5"/>
    <w:rsid w:val="002536AC"/>
    <w:rsid w:val="00254A9C"/>
    <w:rsid w:val="002576AA"/>
    <w:rsid w:val="00260347"/>
    <w:rsid w:val="0026091F"/>
    <w:rsid w:val="00260F29"/>
    <w:rsid w:val="002612C7"/>
    <w:rsid w:val="00261FD3"/>
    <w:rsid w:val="00262796"/>
    <w:rsid w:val="00262DFF"/>
    <w:rsid w:val="00262EE5"/>
    <w:rsid w:val="0026380E"/>
    <w:rsid w:val="002640B7"/>
    <w:rsid w:val="00264C6C"/>
    <w:rsid w:val="0026600B"/>
    <w:rsid w:val="002666BB"/>
    <w:rsid w:val="00266A73"/>
    <w:rsid w:val="00270C97"/>
    <w:rsid w:val="0027119C"/>
    <w:rsid w:val="002721AC"/>
    <w:rsid w:val="00272512"/>
    <w:rsid w:val="0027386E"/>
    <w:rsid w:val="00273C03"/>
    <w:rsid w:val="0027554A"/>
    <w:rsid w:val="00275D40"/>
    <w:rsid w:val="00277112"/>
    <w:rsid w:val="00280414"/>
    <w:rsid w:val="00280CDD"/>
    <w:rsid w:val="002811FE"/>
    <w:rsid w:val="00284364"/>
    <w:rsid w:val="0028464F"/>
    <w:rsid w:val="00284A19"/>
    <w:rsid w:val="002857E8"/>
    <w:rsid w:val="00286065"/>
    <w:rsid w:val="00286C01"/>
    <w:rsid w:val="00286D1A"/>
    <w:rsid w:val="00287C7A"/>
    <w:rsid w:val="002902C1"/>
    <w:rsid w:val="002904E1"/>
    <w:rsid w:val="0029098C"/>
    <w:rsid w:val="0029151C"/>
    <w:rsid w:val="0029224B"/>
    <w:rsid w:val="00292FF5"/>
    <w:rsid w:val="00293356"/>
    <w:rsid w:val="002939A0"/>
    <w:rsid w:val="00295041"/>
    <w:rsid w:val="00295E9B"/>
    <w:rsid w:val="00296785"/>
    <w:rsid w:val="002969BF"/>
    <w:rsid w:val="002969F3"/>
    <w:rsid w:val="00297341"/>
    <w:rsid w:val="00297EFD"/>
    <w:rsid w:val="002A1532"/>
    <w:rsid w:val="002A1BAF"/>
    <w:rsid w:val="002A1EBE"/>
    <w:rsid w:val="002A2DE1"/>
    <w:rsid w:val="002A41C8"/>
    <w:rsid w:val="002A49B0"/>
    <w:rsid w:val="002A526E"/>
    <w:rsid w:val="002A6E41"/>
    <w:rsid w:val="002B0234"/>
    <w:rsid w:val="002B10DF"/>
    <w:rsid w:val="002B2917"/>
    <w:rsid w:val="002B35C3"/>
    <w:rsid w:val="002B450D"/>
    <w:rsid w:val="002B569B"/>
    <w:rsid w:val="002B613D"/>
    <w:rsid w:val="002B6B93"/>
    <w:rsid w:val="002B6BC5"/>
    <w:rsid w:val="002B78F1"/>
    <w:rsid w:val="002C0254"/>
    <w:rsid w:val="002C02E5"/>
    <w:rsid w:val="002C1756"/>
    <w:rsid w:val="002C29C5"/>
    <w:rsid w:val="002C3D79"/>
    <w:rsid w:val="002C471F"/>
    <w:rsid w:val="002C52AE"/>
    <w:rsid w:val="002C5625"/>
    <w:rsid w:val="002C56EF"/>
    <w:rsid w:val="002C5C5C"/>
    <w:rsid w:val="002C5D84"/>
    <w:rsid w:val="002C5FF5"/>
    <w:rsid w:val="002C7AC2"/>
    <w:rsid w:val="002D07AB"/>
    <w:rsid w:val="002D1C89"/>
    <w:rsid w:val="002D2331"/>
    <w:rsid w:val="002D3A89"/>
    <w:rsid w:val="002D3B44"/>
    <w:rsid w:val="002D4F0C"/>
    <w:rsid w:val="002D509B"/>
    <w:rsid w:val="002D5EE5"/>
    <w:rsid w:val="002D613F"/>
    <w:rsid w:val="002D63DC"/>
    <w:rsid w:val="002D694D"/>
    <w:rsid w:val="002D69C0"/>
    <w:rsid w:val="002D6BAE"/>
    <w:rsid w:val="002D6E6F"/>
    <w:rsid w:val="002E04B6"/>
    <w:rsid w:val="002E075D"/>
    <w:rsid w:val="002E1DED"/>
    <w:rsid w:val="002E1EB5"/>
    <w:rsid w:val="002E3001"/>
    <w:rsid w:val="002E3070"/>
    <w:rsid w:val="002E3158"/>
    <w:rsid w:val="002E50A6"/>
    <w:rsid w:val="002E667F"/>
    <w:rsid w:val="002E6A44"/>
    <w:rsid w:val="002F1261"/>
    <w:rsid w:val="002F13AA"/>
    <w:rsid w:val="002F2043"/>
    <w:rsid w:val="002F2413"/>
    <w:rsid w:val="002F3F5F"/>
    <w:rsid w:val="002F49D7"/>
    <w:rsid w:val="002F58F5"/>
    <w:rsid w:val="002F67ED"/>
    <w:rsid w:val="002F6EAF"/>
    <w:rsid w:val="002F715D"/>
    <w:rsid w:val="002F761B"/>
    <w:rsid w:val="002F7CAF"/>
    <w:rsid w:val="00300AA8"/>
    <w:rsid w:val="00300B07"/>
    <w:rsid w:val="003019A2"/>
    <w:rsid w:val="00303DD7"/>
    <w:rsid w:val="0030464B"/>
    <w:rsid w:val="00304A01"/>
    <w:rsid w:val="0030541C"/>
    <w:rsid w:val="00305434"/>
    <w:rsid w:val="00306659"/>
    <w:rsid w:val="0031152A"/>
    <w:rsid w:val="003118E7"/>
    <w:rsid w:val="00311DC1"/>
    <w:rsid w:val="00312002"/>
    <w:rsid w:val="003123C5"/>
    <w:rsid w:val="0031259F"/>
    <w:rsid w:val="0031272A"/>
    <w:rsid w:val="003135DB"/>
    <w:rsid w:val="00313A99"/>
    <w:rsid w:val="003143B3"/>
    <w:rsid w:val="00314C64"/>
    <w:rsid w:val="00315C75"/>
    <w:rsid w:val="003163FB"/>
    <w:rsid w:val="0031670D"/>
    <w:rsid w:val="0031734E"/>
    <w:rsid w:val="0031781B"/>
    <w:rsid w:val="00323FC5"/>
    <w:rsid w:val="00324A59"/>
    <w:rsid w:val="00326204"/>
    <w:rsid w:val="00326FD1"/>
    <w:rsid w:val="00330117"/>
    <w:rsid w:val="00330BBF"/>
    <w:rsid w:val="00331077"/>
    <w:rsid w:val="00331C91"/>
    <w:rsid w:val="00332A9E"/>
    <w:rsid w:val="00333155"/>
    <w:rsid w:val="00334C51"/>
    <w:rsid w:val="00334EA7"/>
    <w:rsid w:val="0033544E"/>
    <w:rsid w:val="00336CC1"/>
    <w:rsid w:val="00341423"/>
    <w:rsid w:val="003415D8"/>
    <w:rsid w:val="003434A0"/>
    <w:rsid w:val="00344811"/>
    <w:rsid w:val="00344B20"/>
    <w:rsid w:val="0034555A"/>
    <w:rsid w:val="00347FD7"/>
    <w:rsid w:val="00350445"/>
    <w:rsid w:val="0035044D"/>
    <w:rsid w:val="00350EBB"/>
    <w:rsid w:val="00351843"/>
    <w:rsid w:val="00351ACF"/>
    <w:rsid w:val="00352C43"/>
    <w:rsid w:val="00353C23"/>
    <w:rsid w:val="00354777"/>
    <w:rsid w:val="0035518F"/>
    <w:rsid w:val="00355922"/>
    <w:rsid w:val="003559B4"/>
    <w:rsid w:val="00355A03"/>
    <w:rsid w:val="00355B74"/>
    <w:rsid w:val="00355D1E"/>
    <w:rsid w:val="00356334"/>
    <w:rsid w:val="0035677F"/>
    <w:rsid w:val="003575E4"/>
    <w:rsid w:val="0036022C"/>
    <w:rsid w:val="00363268"/>
    <w:rsid w:val="00363972"/>
    <w:rsid w:val="00363CB8"/>
    <w:rsid w:val="003647E4"/>
    <w:rsid w:val="0036719A"/>
    <w:rsid w:val="003671EF"/>
    <w:rsid w:val="00367AD6"/>
    <w:rsid w:val="003700FE"/>
    <w:rsid w:val="00370558"/>
    <w:rsid w:val="00371FE8"/>
    <w:rsid w:val="00373176"/>
    <w:rsid w:val="00373C93"/>
    <w:rsid w:val="00373EA8"/>
    <w:rsid w:val="00374249"/>
    <w:rsid w:val="0037513C"/>
    <w:rsid w:val="0037643B"/>
    <w:rsid w:val="00376C2A"/>
    <w:rsid w:val="00383410"/>
    <w:rsid w:val="00383438"/>
    <w:rsid w:val="0038382A"/>
    <w:rsid w:val="0038578A"/>
    <w:rsid w:val="00385A5E"/>
    <w:rsid w:val="0038663B"/>
    <w:rsid w:val="00386F80"/>
    <w:rsid w:val="003879DA"/>
    <w:rsid w:val="00387C59"/>
    <w:rsid w:val="00391332"/>
    <w:rsid w:val="00391D84"/>
    <w:rsid w:val="00392819"/>
    <w:rsid w:val="0039313A"/>
    <w:rsid w:val="00393326"/>
    <w:rsid w:val="00394695"/>
    <w:rsid w:val="00395966"/>
    <w:rsid w:val="00395A0E"/>
    <w:rsid w:val="00395DEA"/>
    <w:rsid w:val="003A18BF"/>
    <w:rsid w:val="003A30C9"/>
    <w:rsid w:val="003A3816"/>
    <w:rsid w:val="003A3DDE"/>
    <w:rsid w:val="003A5077"/>
    <w:rsid w:val="003A6404"/>
    <w:rsid w:val="003A74AE"/>
    <w:rsid w:val="003A74C9"/>
    <w:rsid w:val="003B0063"/>
    <w:rsid w:val="003B33A9"/>
    <w:rsid w:val="003B457A"/>
    <w:rsid w:val="003B4906"/>
    <w:rsid w:val="003B6AF3"/>
    <w:rsid w:val="003B6C8B"/>
    <w:rsid w:val="003B70E4"/>
    <w:rsid w:val="003C0024"/>
    <w:rsid w:val="003C051B"/>
    <w:rsid w:val="003C112A"/>
    <w:rsid w:val="003C1C55"/>
    <w:rsid w:val="003C2096"/>
    <w:rsid w:val="003C3E36"/>
    <w:rsid w:val="003C3F6D"/>
    <w:rsid w:val="003C4169"/>
    <w:rsid w:val="003C7F9D"/>
    <w:rsid w:val="003D01DD"/>
    <w:rsid w:val="003D1391"/>
    <w:rsid w:val="003D17C0"/>
    <w:rsid w:val="003D1835"/>
    <w:rsid w:val="003D1D11"/>
    <w:rsid w:val="003D1FA7"/>
    <w:rsid w:val="003D1FB9"/>
    <w:rsid w:val="003D2342"/>
    <w:rsid w:val="003D2FAD"/>
    <w:rsid w:val="003D42B5"/>
    <w:rsid w:val="003D6031"/>
    <w:rsid w:val="003D64D4"/>
    <w:rsid w:val="003D6EAD"/>
    <w:rsid w:val="003D7AAF"/>
    <w:rsid w:val="003E0384"/>
    <w:rsid w:val="003E1C2F"/>
    <w:rsid w:val="003E2F99"/>
    <w:rsid w:val="003E38FF"/>
    <w:rsid w:val="003E5844"/>
    <w:rsid w:val="003E6022"/>
    <w:rsid w:val="003E7312"/>
    <w:rsid w:val="003F0E8A"/>
    <w:rsid w:val="003F1ADB"/>
    <w:rsid w:val="003F32C7"/>
    <w:rsid w:val="003F3D2F"/>
    <w:rsid w:val="003F592D"/>
    <w:rsid w:val="003F5F7B"/>
    <w:rsid w:val="003F6522"/>
    <w:rsid w:val="004026AD"/>
    <w:rsid w:val="004029FA"/>
    <w:rsid w:val="004045CC"/>
    <w:rsid w:val="0040474C"/>
    <w:rsid w:val="004048C4"/>
    <w:rsid w:val="00405CF7"/>
    <w:rsid w:val="00406297"/>
    <w:rsid w:val="00407609"/>
    <w:rsid w:val="004111E5"/>
    <w:rsid w:val="004127F3"/>
    <w:rsid w:val="00414822"/>
    <w:rsid w:val="004152BE"/>
    <w:rsid w:val="00416B13"/>
    <w:rsid w:val="004175AD"/>
    <w:rsid w:val="004178EA"/>
    <w:rsid w:val="00417B70"/>
    <w:rsid w:val="004209AB"/>
    <w:rsid w:val="004210A0"/>
    <w:rsid w:val="0042144D"/>
    <w:rsid w:val="00421DC7"/>
    <w:rsid w:val="0042370D"/>
    <w:rsid w:val="0042394D"/>
    <w:rsid w:val="00424733"/>
    <w:rsid w:val="004268D6"/>
    <w:rsid w:val="004268EE"/>
    <w:rsid w:val="00427740"/>
    <w:rsid w:val="00430195"/>
    <w:rsid w:val="004313B8"/>
    <w:rsid w:val="0043191E"/>
    <w:rsid w:val="00431F6C"/>
    <w:rsid w:val="004338FD"/>
    <w:rsid w:val="00433F70"/>
    <w:rsid w:val="00435337"/>
    <w:rsid w:val="004355BC"/>
    <w:rsid w:val="004377BD"/>
    <w:rsid w:val="004402AF"/>
    <w:rsid w:val="00440DDA"/>
    <w:rsid w:val="004419F8"/>
    <w:rsid w:val="00442083"/>
    <w:rsid w:val="0044249E"/>
    <w:rsid w:val="00444920"/>
    <w:rsid w:val="004455FD"/>
    <w:rsid w:val="00446222"/>
    <w:rsid w:val="004470D3"/>
    <w:rsid w:val="004479BA"/>
    <w:rsid w:val="00450B93"/>
    <w:rsid w:val="00451786"/>
    <w:rsid w:val="004539FC"/>
    <w:rsid w:val="00454F46"/>
    <w:rsid w:val="00455136"/>
    <w:rsid w:val="00456B82"/>
    <w:rsid w:val="0046086E"/>
    <w:rsid w:val="0046209F"/>
    <w:rsid w:val="004622FC"/>
    <w:rsid w:val="004629F7"/>
    <w:rsid w:val="00462ECF"/>
    <w:rsid w:val="00463C22"/>
    <w:rsid w:val="00464B76"/>
    <w:rsid w:val="0046533D"/>
    <w:rsid w:val="004657BE"/>
    <w:rsid w:val="004658FF"/>
    <w:rsid w:val="004661FD"/>
    <w:rsid w:val="00466C0E"/>
    <w:rsid w:val="0047061E"/>
    <w:rsid w:val="00471E7B"/>
    <w:rsid w:val="00472652"/>
    <w:rsid w:val="00472D54"/>
    <w:rsid w:val="0047343C"/>
    <w:rsid w:val="00474A11"/>
    <w:rsid w:val="00474FE8"/>
    <w:rsid w:val="0047537D"/>
    <w:rsid w:val="00476317"/>
    <w:rsid w:val="00476809"/>
    <w:rsid w:val="00476FAE"/>
    <w:rsid w:val="004772DD"/>
    <w:rsid w:val="00477DFC"/>
    <w:rsid w:val="00480087"/>
    <w:rsid w:val="0048056B"/>
    <w:rsid w:val="0048204D"/>
    <w:rsid w:val="00482682"/>
    <w:rsid w:val="0048332E"/>
    <w:rsid w:val="004833E3"/>
    <w:rsid w:val="00483C7D"/>
    <w:rsid w:val="004840C6"/>
    <w:rsid w:val="00484325"/>
    <w:rsid w:val="00490FF4"/>
    <w:rsid w:val="0049134B"/>
    <w:rsid w:val="00492383"/>
    <w:rsid w:val="00493F7E"/>
    <w:rsid w:val="004963BF"/>
    <w:rsid w:val="0049708B"/>
    <w:rsid w:val="00497DEB"/>
    <w:rsid w:val="004A21E9"/>
    <w:rsid w:val="004A45AC"/>
    <w:rsid w:val="004A4914"/>
    <w:rsid w:val="004A6BC5"/>
    <w:rsid w:val="004A736A"/>
    <w:rsid w:val="004A7BCC"/>
    <w:rsid w:val="004B0A82"/>
    <w:rsid w:val="004B16B6"/>
    <w:rsid w:val="004B1F9B"/>
    <w:rsid w:val="004B24AE"/>
    <w:rsid w:val="004B25CE"/>
    <w:rsid w:val="004B2FB0"/>
    <w:rsid w:val="004B3828"/>
    <w:rsid w:val="004B3854"/>
    <w:rsid w:val="004B396C"/>
    <w:rsid w:val="004B7F8E"/>
    <w:rsid w:val="004C3CCA"/>
    <w:rsid w:val="004C4106"/>
    <w:rsid w:val="004C4D3C"/>
    <w:rsid w:val="004C5733"/>
    <w:rsid w:val="004C6EB6"/>
    <w:rsid w:val="004C6FAC"/>
    <w:rsid w:val="004D25C8"/>
    <w:rsid w:val="004D27EA"/>
    <w:rsid w:val="004D3D90"/>
    <w:rsid w:val="004D3EFB"/>
    <w:rsid w:val="004D4367"/>
    <w:rsid w:val="004D457A"/>
    <w:rsid w:val="004D485F"/>
    <w:rsid w:val="004D6047"/>
    <w:rsid w:val="004E006A"/>
    <w:rsid w:val="004E016B"/>
    <w:rsid w:val="004E0710"/>
    <w:rsid w:val="004E0AAF"/>
    <w:rsid w:val="004E0FF8"/>
    <w:rsid w:val="004E19E0"/>
    <w:rsid w:val="004E2B32"/>
    <w:rsid w:val="004E2F0C"/>
    <w:rsid w:val="004E4157"/>
    <w:rsid w:val="004E4A87"/>
    <w:rsid w:val="004E50DC"/>
    <w:rsid w:val="004E5F90"/>
    <w:rsid w:val="004E6408"/>
    <w:rsid w:val="004E707D"/>
    <w:rsid w:val="004F042F"/>
    <w:rsid w:val="004F08C8"/>
    <w:rsid w:val="004F0C81"/>
    <w:rsid w:val="004F15A5"/>
    <w:rsid w:val="004F1AB3"/>
    <w:rsid w:val="004F2934"/>
    <w:rsid w:val="004F397E"/>
    <w:rsid w:val="004F570C"/>
    <w:rsid w:val="004F643F"/>
    <w:rsid w:val="004F6443"/>
    <w:rsid w:val="004F687C"/>
    <w:rsid w:val="004F6C24"/>
    <w:rsid w:val="004F6FF9"/>
    <w:rsid w:val="004F71D5"/>
    <w:rsid w:val="004F7216"/>
    <w:rsid w:val="00500A7E"/>
    <w:rsid w:val="00501630"/>
    <w:rsid w:val="00502427"/>
    <w:rsid w:val="005030BA"/>
    <w:rsid w:val="005031BC"/>
    <w:rsid w:val="0050368A"/>
    <w:rsid w:val="00503C34"/>
    <w:rsid w:val="00504EC8"/>
    <w:rsid w:val="005071B9"/>
    <w:rsid w:val="005075BD"/>
    <w:rsid w:val="00507D2B"/>
    <w:rsid w:val="00507F18"/>
    <w:rsid w:val="005102FD"/>
    <w:rsid w:val="005107C8"/>
    <w:rsid w:val="005109FE"/>
    <w:rsid w:val="00511373"/>
    <w:rsid w:val="00511F23"/>
    <w:rsid w:val="005133EC"/>
    <w:rsid w:val="0051340E"/>
    <w:rsid w:val="005135C5"/>
    <w:rsid w:val="00513921"/>
    <w:rsid w:val="005157B4"/>
    <w:rsid w:val="00516F3A"/>
    <w:rsid w:val="0052063E"/>
    <w:rsid w:val="005211C5"/>
    <w:rsid w:val="0052128A"/>
    <w:rsid w:val="005216E4"/>
    <w:rsid w:val="00523F6D"/>
    <w:rsid w:val="005256CE"/>
    <w:rsid w:val="00525A04"/>
    <w:rsid w:val="00525CDC"/>
    <w:rsid w:val="005262FB"/>
    <w:rsid w:val="00527A77"/>
    <w:rsid w:val="005300FE"/>
    <w:rsid w:val="00530873"/>
    <w:rsid w:val="00530D26"/>
    <w:rsid w:val="005312C3"/>
    <w:rsid w:val="00531B30"/>
    <w:rsid w:val="00531C42"/>
    <w:rsid w:val="00531E32"/>
    <w:rsid w:val="0053201E"/>
    <w:rsid w:val="0053239D"/>
    <w:rsid w:val="0053278A"/>
    <w:rsid w:val="00532CDD"/>
    <w:rsid w:val="005331EA"/>
    <w:rsid w:val="005336E9"/>
    <w:rsid w:val="00533779"/>
    <w:rsid w:val="005349FC"/>
    <w:rsid w:val="00535738"/>
    <w:rsid w:val="0053765A"/>
    <w:rsid w:val="00537BC8"/>
    <w:rsid w:val="00537EE8"/>
    <w:rsid w:val="005400A0"/>
    <w:rsid w:val="005405D7"/>
    <w:rsid w:val="00540C3A"/>
    <w:rsid w:val="00541E3F"/>
    <w:rsid w:val="005441B6"/>
    <w:rsid w:val="00544C46"/>
    <w:rsid w:val="00545B5F"/>
    <w:rsid w:val="00545CDF"/>
    <w:rsid w:val="00546171"/>
    <w:rsid w:val="00547618"/>
    <w:rsid w:val="005479FF"/>
    <w:rsid w:val="00547A27"/>
    <w:rsid w:val="0055059B"/>
    <w:rsid w:val="00550792"/>
    <w:rsid w:val="005508B1"/>
    <w:rsid w:val="00550DF3"/>
    <w:rsid w:val="0055134A"/>
    <w:rsid w:val="0055202E"/>
    <w:rsid w:val="00552D63"/>
    <w:rsid w:val="00553054"/>
    <w:rsid w:val="00553558"/>
    <w:rsid w:val="0055395C"/>
    <w:rsid w:val="00553EA1"/>
    <w:rsid w:val="00554A02"/>
    <w:rsid w:val="00555428"/>
    <w:rsid w:val="00556ED0"/>
    <w:rsid w:val="00557B28"/>
    <w:rsid w:val="005602D7"/>
    <w:rsid w:val="00560603"/>
    <w:rsid w:val="00561BB6"/>
    <w:rsid w:val="00562070"/>
    <w:rsid w:val="005620EA"/>
    <w:rsid w:val="005620F4"/>
    <w:rsid w:val="00562289"/>
    <w:rsid w:val="005637AF"/>
    <w:rsid w:val="00563A41"/>
    <w:rsid w:val="00563AED"/>
    <w:rsid w:val="00563C18"/>
    <w:rsid w:val="00565F01"/>
    <w:rsid w:val="00566ABB"/>
    <w:rsid w:val="005676DB"/>
    <w:rsid w:val="005678BA"/>
    <w:rsid w:val="005678D4"/>
    <w:rsid w:val="00570B02"/>
    <w:rsid w:val="0057227A"/>
    <w:rsid w:val="005724F4"/>
    <w:rsid w:val="005728A9"/>
    <w:rsid w:val="00572ABB"/>
    <w:rsid w:val="00572CBE"/>
    <w:rsid w:val="005743A3"/>
    <w:rsid w:val="005750C6"/>
    <w:rsid w:val="00575582"/>
    <w:rsid w:val="005762FF"/>
    <w:rsid w:val="005764DE"/>
    <w:rsid w:val="00576541"/>
    <w:rsid w:val="005767DE"/>
    <w:rsid w:val="00576DEF"/>
    <w:rsid w:val="00577C8D"/>
    <w:rsid w:val="005800AC"/>
    <w:rsid w:val="00580379"/>
    <w:rsid w:val="0058513C"/>
    <w:rsid w:val="00585BA0"/>
    <w:rsid w:val="00585CFB"/>
    <w:rsid w:val="005905B4"/>
    <w:rsid w:val="005905C9"/>
    <w:rsid w:val="00590631"/>
    <w:rsid w:val="00590F9B"/>
    <w:rsid w:val="00594413"/>
    <w:rsid w:val="0059509D"/>
    <w:rsid w:val="00595D52"/>
    <w:rsid w:val="00596227"/>
    <w:rsid w:val="005972B5"/>
    <w:rsid w:val="005972BA"/>
    <w:rsid w:val="005A02F5"/>
    <w:rsid w:val="005A1478"/>
    <w:rsid w:val="005A3518"/>
    <w:rsid w:val="005A48E4"/>
    <w:rsid w:val="005A4CBF"/>
    <w:rsid w:val="005A6C8F"/>
    <w:rsid w:val="005A7030"/>
    <w:rsid w:val="005A720A"/>
    <w:rsid w:val="005B06EF"/>
    <w:rsid w:val="005B0947"/>
    <w:rsid w:val="005B0A9E"/>
    <w:rsid w:val="005B164B"/>
    <w:rsid w:val="005B172A"/>
    <w:rsid w:val="005B29B4"/>
    <w:rsid w:val="005B3A4C"/>
    <w:rsid w:val="005B3AC8"/>
    <w:rsid w:val="005B3B0F"/>
    <w:rsid w:val="005B3CA2"/>
    <w:rsid w:val="005B3CF3"/>
    <w:rsid w:val="005B3D01"/>
    <w:rsid w:val="005B427D"/>
    <w:rsid w:val="005B5E12"/>
    <w:rsid w:val="005B7549"/>
    <w:rsid w:val="005C01C6"/>
    <w:rsid w:val="005C02E3"/>
    <w:rsid w:val="005C049A"/>
    <w:rsid w:val="005C0527"/>
    <w:rsid w:val="005C0924"/>
    <w:rsid w:val="005C0B4C"/>
    <w:rsid w:val="005C1B66"/>
    <w:rsid w:val="005C34CA"/>
    <w:rsid w:val="005C4D77"/>
    <w:rsid w:val="005C4F4B"/>
    <w:rsid w:val="005C5603"/>
    <w:rsid w:val="005C5A7D"/>
    <w:rsid w:val="005C6275"/>
    <w:rsid w:val="005C6C7B"/>
    <w:rsid w:val="005C6F7E"/>
    <w:rsid w:val="005C7250"/>
    <w:rsid w:val="005C7E0D"/>
    <w:rsid w:val="005D0626"/>
    <w:rsid w:val="005D07B6"/>
    <w:rsid w:val="005D0840"/>
    <w:rsid w:val="005D09D9"/>
    <w:rsid w:val="005D0A98"/>
    <w:rsid w:val="005D0DC1"/>
    <w:rsid w:val="005D133E"/>
    <w:rsid w:val="005D1CD4"/>
    <w:rsid w:val="005D2A8E"/>
    <w:rsid w:val="005D3786"/>
    <w:rsid w:val="005D389B"/>
    <w:rsid w:val="005D52A0"/>
    <w:rsid w:val="005D6263"/>
    <w:rsid w:val="005D6343"/>
    <w:rsid w:val="005D6CCD"/>
    <w:rsid w:val="005E0411"/>
    <w:rsid w:val="005E0483"/>
    <w:rsid w:val="005E0F20"/>
    <w:rsid w:val="005E2918"/>
    <w:rsid w:val="005E2AE4"/>
    <w:rsid w:val="005E36A0"/>
    <w:rsid w:val="005E4192"/>
    <w:rsid w:val="005E6510"/>
    <w:rsid w:val="005E7D65"/>
    <w:rsid w:val="005E7DC8"/>
    <w:rsid w:val="005F04A8"/>
    <w:rsid w:val="005F0D80"/>
    <w:rsid w:val="005F161B"/>
    <w:rsid w:val="005F1735"/>
    <w:rsid w:val="005F2748"/>
    <w:rsid w:val="005F341F"/>
    <w:rsid w:val="005F404C"/>
    <w:rsid w:val="005F40BA"/>
    <w:rsid w:val="005F4C96"/>
    <w:rsid w:val="005F68EF"/>
    <w:rsid w:val="005F7CE7"/>
    <w:rsid w:val="0060182E"/>
    <w:rsid w:val="00602147"/>
    <w:rsid w:val="006023F0"/>
    <w:rsid w:val="00602F6F"/>
    <w:rsid w:val="00603935"/>
    <w:rsid w:val="0060403E"/>
    <w:rsid w:val="00604EB8"/>
    <w:rsid w:val="00605F4F"/>
    <w:rsid w:val="006061F6"/>
    <w:rsid w:val="00606BF6"/>
    <w:rsid w:val="006078D4"/>
    <w:rsid w:val="00610E62"/>
    <w:rsid w:val="00611A46"/>
    <w:rsid w:val="006123A8"/>
    <w:rsid w:val="0061262A"/>
    <w:rsid w:val="00613A4E"/>
    <w:rsid w:val="00614044"/>
    <w:rsid w:val="00614643"/>
    <w:rsid w:val="0061487B"/>
    <w:rsid w:val="00614D85"/>
    <w:rsid w:val="00615387"/>
    <w:rsid w:val="006156CA"/>
    <w:rsid w:val="00615A44"/>
    <w:rsid w:val="00616158"/>
    <w:rsid w:val="00617700"/>
    <w:rsid w:val="00620E01"/>
    <w:rsid w:val="00622066"/>
    <w:rsid w:val="0062206C"/>
    <w:rsid w:val="006226A8"/>
    <w:rsid w:val="00622FD1"/>
    <w:rsid w:val="006240A4"/>
    <w:rsid w:val="00625E43"/>
    <w:rsid w:val="00626E1F"/>
    <w:rsid w:val="00627272"/>
    <w:rsid w:val="00627F74"/>
    <w:rsid w:val="00630E52"/>
    <w:rsid w:val="00632F8E"/>
    <w:rsid w:val="00634557"/>
    <w:rsid w:val="0063495C"/>
    <w:rsid w:val="00634D1B"/>
    <w:rsid w:val="006360F1"/>
    <w:rsid w:val="00636389"/>
    <w:rsid w:val="00637422"/>
    <w:rsid w:val="00640EE3"/>
    <w:rsid w:val="006425B1"/>
    <w:rsid w:val="00642E70"/>
    <w:rsid w:val="006435E5"/>
    <w:rsid w:val="00644267"/>
    <w:rsid w:val="0064469F"/>
    <w:rsid w:val="00645666"/>
    <w:rsid w:val="00645E61"/>
    <w:rsid w:val="006462D6"/>
    <w:rsid w:val="006466F3"/>
    <w:rsid w:val="00647274"/>
    <w:rsid w:val="0064768E"/>
    <w:rsid w:val="00647A70"/>
    <w:rsid w:val="00647F75"/>
    <w:rsid w:val="00650767"/>
    <w:rsid w:val="00650904"/>
    <w:rsid w:val="00651152"/>
    <w:rsid w:val="0065220C"/>
    <w:rsid w:val="0065260C"/>
    <w:rsid w:val="00652859"/>
    <w:rsid w:val="00652D0F"/>
    <w:rsid w:val="00653831"/>
    <w:rsid w:val="00655151"/>
    <w:rsid w:val="0065711E"/>
    <w:rsid w:val="00657C4D"/>
    <w:rsid w:val="0066065F"/>
    <w:rsid w:val="006618C0"/>
    <w:rsid w:val="0066280D"/>
    <w:rsid w:val="00662E26"/>
    <w:rsid w:val="00663729"/>
    <w:rsid w:val="006638BC"/>
    <w:rsid w:val="006638C9"/>
    <w:rsid w:val="00663FA0"/>
    <w:rsid w:val="006644B6"/>
    <w:rsid w:val="00666AC2"/>
    <w:rsid w:val="00667B1D"/>
    <w:rsid w:val="00667E3F"/>
    <w:rsid w:val="006715A5"/>
    <w:rsid w:val="0067284C"/>
    <w:rsid w:val="006735BF"/>
    <w:rsid w:val="00674CC2"/>
    <w:rsid w:val="00674FF5"/>
    <w:rsid w:val="00676A44"/>
    <w:rsid w:val="006776C8"/>
    <w:rsid w:val="00680093"/>
    <w:rsid w:val="00681360"/>
    <w:rsid w:val="00681BA9"/>
    <w:rsid w:val="006822F6"/>
    <w:rsid w:val="0068302D"/>
    <w:rsid w:val="006832C9"/>
    <w:rsid w:val="00683AAB"/>
    <w:rsid w:val="00684755"/>
    <w:rsid w:val="00684EA4"/>
    <w:rsid w:val="00685036"/>
    <w:rsid w:val="006856FA"/>
    <w:rsid w:val="006868FC"/>
    <w:rsid w:val="0069054E"/>
    <w:rsid w:val="00691533"/>
    <w:rsid w:val="006921C4"/>
    <w:rsid w:val="006923D2"/>
    <w:rsid w:val="00694AA1"/>
    <w:rsid w:val="006964B4"/>
    <w:rsid w:val="00696701"/>
    <w:rsid w:val="00696822"/>
    <w:rsid w:val="00696DE9"/>
    <w:rsid w:val="006A11FD"/>
    <w:rsid w:val="006A12D1"/>
    <w:rsid w:val="006A23A5"/>
    <w:rsid w:val="006A2A70"/>
    <w:rsid w:val="006A4BB9"/>
    <w:rsid w:val="006A4E0F"/>
    <w:rsid w:val="006A691F"/>
    <w:rsid w:val="006A6973"/>
    <w:rsid w:val="006A6AED"/>
    <w:rsid w:val="006A77EE"/>
    <w:rsid w:val="006A7BE9"/>
    <w:rsid w:val="006B0DD4"/>
    <w:rsid w:val="006B1D73"/>
    <w:rsid w:val="006B2622"/>
    <w:rsid w:val="006B300D"/>
    <w:rsid w:val="006B333F"/>
    <w:rsid w:val="006B343C"/>
    <w:rsid w:val="006B3A76"/>
    <w:rsid w:val="006B4070"/>
    <w:rsid w:val="006B62C2"/>
    <w:rsid w:val="006B7871"/>
    <w:rsid w:val="006C0A41"/>
    <w:rsid w:val="006C171E"/>
    <w:rsid w:val="006C39E7"/>
    <w:rsid w:val="006C3F29"/>
    <w:rsid w:val="006C415D"/>
    <w:rsid w:val="006C4999"/>
    <w:rsid w:val="006C5D2C"/>
    <w:rsid w:val="006C5E61"/>
    <w:rsid w:val="006D099B"/>
    <w:rsid w:val="006D0CB4"/>
    <w:rsid w:val="006D2B5F"/>
    <w:rsid w:val="006D30C5"/>
    <w:rsid w:val="006D33D2"/>
    <w:rsid w:val="006D3597"/>
    <w:rsid w:val="006D374D"/>
    <w:rsid w:val="006D3BDA"/>
    <w:rsid w:val="006D513A"/>
    <w:rsid w:val="006D57D5"/>
    <w:rsid w:val="006D5E73"/>
    <w:rsid w:val="006D6CA5"/>
    <w:rsid w:val="006D6D73"/>
    <w:rsid w:val="006E0475"/>
    <w:rsid w:val="006E18DA"/>
    <w:rsid w:val="006E226C"/>
    <w:rsid w:val="006E256A"/>
    <w:rsid w:val="006E2973"/>
    <w:rsid w:val="006E2AE9"/>
    <w:rsid w:val="006E31D6"/>
    <w:rsid w:val="006E3D3E"/>
    <w:rsid w:val="006E4826"/>
    <w:rsid w:val="006E5B99"/>
    <w:rsid w:val="006E69ED"/>
    <w:rsid w:val="006E71D2"/>
    <w:rsid w:val="006F22B8"/>
    <w:rsid w:val="006F2A86"/>
    <w:rsid w:val="006F55C1"/>
    <w:rsid w:val="006F5667"/>
    <w:rsid w:val="006F5D6C"/>
    <w:rsid w:val="006F6B10"/>
    <w:rsid w:val="006F6C23"/>
    <w:rsid w:val="006F747F"/>
    <w:rsid w:val="006F7DD6"/>
    <w:rsid w:val="00701137"/>
    <w:rsid w:val="00701D72"/>
    <w:rsid w:val="00701EFA"/>
    <w:rsid w:val="00702CBB"/>
    <w:rsid w:val="00702FA9"/>
    <w:rsid w:val="00703DFA"/>
    <w:rsid w:val="00704341"/>
    <w:rsid w:val="00704BA9"/>
    <w:rsid w:val="00704BB7"/>
    <w:rsid w:val="007056AF"/>
    <w:rsid w:val="007057F6"/>
    <w:rsid w:val="00706381"/>
    <w:rsid w:val="00706E62"/>
    <w:rsid w:val="00711846"/>
    <w:rsid w:val="00712F30"/>
    <w:rsid w:val="00714720"/>
    <w:rsid w:val="007153E8"/>
    <w:rsid w:val="00715E1C"/>
    <w:rsid w:val="00715F21"/>
    <w:rsid w:val="007163C4"/>
    <w:rsid w:val="00721979"/>
    <w:rsid w:val="00721E1F"/>
    <w:rsid w:val="00722761"/>
    <w:rsid w:val="00722EFB"/>
    <w:rsid w:val="00722F2C"/>
    <w:rsid w:val="007232A9"/>
    <w:rsid w:val="00723393"/>
    <w:rsid w:val="00723B2F"/>
    <w:rsid w:val="0072453C"/>
    <w:rsid w:val="00724B7C"/>
    <w:rsid w:val="00725584"/>
    <w:rsid w:val="00725D94"/>
    <w:rsid w:val="00727D75"/>
    <w:rsid w:val="00730767"/>
    <w:rsid w:val="00731403"/>
    <w:rsid w:val="007324B7"/>
    <w:rsid w:val="0073250E"/>
    <w:rsid w:val="00733885"/>
    <w:rsid w:val="00733B95"/>
    <w:rsid w:val="007344D5"/>
    <w:rsid w:val="00734E39"/>
    <w:rsid w:val="007357DB"/>
    <w:rsid w:val="00736431"/>
    <w:rsid w:val="007406DC"/>
    <w:rsid w:val="00741A16"/>
    <w:rsid w:val="00741E7A"/>
    <w:rsid w:val="00742010"/>
    <w:rsid w:val="00742FEA"/>
    <w:rsid w:val="00743385"/>
    <w:rsid w:val="00744737"/>
    <w:rsid w:val="00746B6D"/>
    <w:rsid w:val="00746EE2"/>
    <w:rsid w:val="00752547"/>
    <w:rsid w:val="00753706"/>
    <w:rsid w:val="007557A3"/>
    <w:rsid w:val="007560EE"/>
    <w:rsid w:val="0075623B"/>
    <w:rsid w:val="007579D5"/>
    <w:rsid w:val="00757A6B"/>
    <w:rsid w:val="00760FAB"/>
    <w:rsid w:val="00761DD5"/>
    <w:rsid w:val="00762209"/>
    <w:rsid w:val="0076258C"/>
    <w:rsid w:val="00763F4E"/>
    <w:rsid w:val="00763F97"/>
    <w:rsid w:val="00765048"/>
    <w:rsid w:val="00765162"/>
    <w:rsid w:val="0076541D"/>
    <w:rsid w:val="00766A66"/>
    <w:rsid w:val="007674E5"/>
    <w:rsid w:val="00767552"/>
    <w:rsid w:val="00767DC6"/>
    <w:rsid w:val="00771143"/>
    <w:rsid w:val="00772CF7"/>
    <w:rsid w:val="00772D2C"/>
    <w:rsid w:val="00772F71"/>
    <w:rsid w:val="007730FA"/>
    <w:rsid w:val="00773589"/>
    <w:rsid w:val="00773BEF"/>
    <w:rsid w:val="0077453C"/>
    <w:rsid w:val="007749A2"/>
    <w:rsid w:val="007749D4"/>
    <w:rsid w:val="007751A1"/>
    <w:rsid w:val="0077565A"/>
    <w:rsid w:val="00775CAF"/>
    <w:rsid w:val="007802E9"/>
    <w:rsid w:val="007803BC"/>
    <w:rsid w:val="007804EB"/>
    <w:rsid w:val="00781707"/>
    <w:rsid w:val="00781F99"/>
    <w:rsid w:val="00783BAA"/>
    <w:rsid w:val="00783CB8"/>
    <w:rsid w:val="007841CA"/>
    <w:rsid w:val="00784A1D"/>
    <w:rsid w:val="007858F7"/>
    <w:rsid w:val="00785F8E"/>
    <w:rsid w:val="00786F94"/>
    <w:rsid w:val="007905D9"/>
    <w:rsid w:val="00791D38"/>
    <w:rsid w:val="007930C1"/>
    <w:rsid w:val="0079348F"/>
    <w:rsid w:val="007943B2"/>
    <w:rsid w:val="00795030"/>
    <w:rsid w:val="0079531C"/>
    <w:rsid w:val="00795CAE"/>
    <w:rsid w:val="00797C19"/>
    <w:rsid w:val="007A0F9D"/>
    <w:rsid w:val="007A45EE"/>
    <w:rsid w:val="007A473B"/>
    <w:rsid w:val="007A4B40"/>
    <w:rsid w:val="007A4DF0"/>
    <w:rsid w:val="007A515B"/>
    <w:rsid w:val="007A5CD5"/>
    <w:rsid w:val="007A5CF4"/>
    <w:rsid w:val="007A5D04"/>
    <w:rsid w:val="007A5F5F"/>
    <w:rsid w:val="007A61DD"/>
    <w:rsid w:val="007A6327"/>
    <w:rsid w:val="007A67C0"/>
    <w:rsid w:val="007A7B82"/>
    <w:rsid w:val="007A7C29"/>
    <w:rsid w:val="007B1711"/>
    <w:rsid w:val="007B2258"/>
    <w:rsid w:val="007B2A7F"/>
    <w:rsid w:val="007B347B"/>
    <w:rsid w:val="007B3AC3"/>
    <w:rsid w:val="007B3D57"/>
    <w:rsid w:val="007B3DE3"/>
    <w:rsid w:val="007B516E"/>
    <w:rsid w:val="007B5D9C"/>
    <w:rsid w:val="007B5DF1"/>
    <w:rsid w:val="007B62A4"/>
    <w:rsid w:val="007B732A"/>
    <w:rsid w:val="007B76EF"/>
    <w:rsid w:val="007C035B"/>
    <w:rsid w:val="007C0477"/>
    <w:rsid w:val="007C0CFB"/>
    <w:rsid w:val="007C1321"/>
    <w:rsid w:val="007C3131"/>
    <w:rsid w:val="007C3433"/>
    <w:rsid w:val="007C35BF"/>
    <w:rsid w:val="007C393F"/>
    <w:rsid w:val="007C5854"/>
    <w:rsid w:val="007C60E5"/>
    <w:rsid w:val="007C6ABD"/>
    <w:rsid w:val="007D22D1"/>
    <w:rsid w:val="007D2A29"/>
    <w:rsid w:val="007D336E"/>
    <w:rsid w:val="007D4CBE"/>
    <w:rsid w:val="007D60D1"/>
    <w:rsid w:val="007D6CCD"/>
    <w:rsid w:val="007E0043"/>
    <w:rsid w:val="007E0A4E"/>
    <w:rsid w:val="007E0E50"/>
    <w:rsid w:val="007E3783"/>
    <w:rsid w:val="007E391F"/>
    <w:rsid w:val="007E496B"/>
    <w:rsid w:val="007E4F97"/>
    <w:rsid w:val="007E578F"/>
    <w:rsid w:val="007E61A9"/>
    <w:rsid w:val="007E784D"/>
    <w:rsid w:val="007E7DA0"/>
    <w:rsid w:val="007F005F"/>
    <w:rsid w:val="007F2765"/>
    <w:rsid w:val="007F2B06"/>
    <w:rsid w:val="007F4705"/>
    <w:rsid w:val="007F580D"/>
    <w:rsid w:val="007F6282"/>
    <w:rsid w:val="007F67E4"/>
    <w:rsid w:val="007F719C"/>
    <w:rsid w:val="007F73B2"/>
    <w:rsid w:val="007F7712"/>
    <w:rsid w:val="007F77F7"/>
    <w:rsid w:val="00800774"/>
    <w:rsid w:val="008011B3"/>
    <w:rsid w:val="00802775"/>
    <w:rsid w:val="008029B2"/>
    <w:rsid w:val="00802B7C"/>
    <w:rsid w:val="00804708"/>
    <w:rsid w:val="00804944"/>
    <w:rsid w:val="008067B7"/>
    <w:rsid w:val="00807056"/>
    <w:rsid w:val="00807788"/>
    <w:rsid w:val="0081006F"/>
    <w:rsid w:val="00810B20"/>
    <w:rsid w:val="00810E43"/>
    <w:rsid w:val="00810F32"/>
    <w:rsid w:val="0081191C"/>
    <w:rsid w:val="008123D8"/>
    <w:rsid w:val="008144C4"/>
    <w:rsid w:val="00814A2E"/>
    <w:rsid w:val="00815E29"/>
    <w:rsid w:val="008163B8"/>
    <w:rsid w:val="00816798"/>
    <w:rsid w:val="00817139"/>
    <w:rsid w:val="00820469"/>
    <w:rsid w:val="0082128C"/>
    <w:rsid w:val="00821AF3"/>
    <w:rsid w:val="00821CE7"/>
    <w:rsid w:val="008221DC"/>
    <w:rsid w:val="00822D01"/>
    <w:rsid w:val="00824640"/>
    <w:rsid w:val="00825B79"/>
    <w:rsid w:val="008262AB"/>
    <w:rsid w:val="00826C0E"/>
    <w:rsid w:val="00831839"/>
    <w:rsid w:val="00833007"/>
    <w:rsid w:val="008337A8"/>
    <w:rsid w:val="00834145"/>
    <w:rsid w:val="00837AD4"/>
    <w:rsid w:val="008403DD"/>
    <w:rsid w:val="00840DCA"/>
    <w:rsid w:val="00841273"/>
    <w:rsid w:val="00841FCE"/>
    <w:rsid w:val="0084214D"/>
    <w:rsid w:val="00843F6F"/>
    <w:rsid w:val="00845E12"/>
    <w:rsid w:val="00850512"/>
    <w:rsid w:val="00852271"/>
    <w:rsid w:val="00852B0E"/>
    <w:rsid w:val="00852FF6"/>
    <w:rsid w:val="0085323E"/>
    <w:rsid w:val="0085363A"/>
    <w:rsid w:val="00853744"/>
    <w:rsid w:val="00854334"/>
    <w:rsid w:val="008544FE"/>
    <w:rsid w:val="00854B20"/>
    <w:rsid w:val="00855B3F"/>
    <w:rsid w:val="00856C88"/>
    <w:rsid w:val="00857ADA"/>
    <w:rsid w:val="0086003D"/>
    <w:rsid w:val="008603B7"/>
    <w:rsid w:val="00860558"/>
    <w:rsid w:val="00860A68"/>
    <w:rsid w:val="008616BB"/>
    <w:rsid w:val="00861807"/>
    <w:rsid w:val="00862058"/>
    <w:rsid w:val="00862BFE"/>
    <w:rsid w:val="00862E5B"/>
    <w:rsid w:val="00862EAC"/>
    <w:rsid w:val="008633B2"/>
    <w:rsid w:val="0086343E"/>
    <w:rsid w:val="0086404F"/>
    <w:rsid w:val="00866155"/>
    <w:rsid w:val="0086707D"/>
    <w:rsid w:val="008677CC"/>
    <w:rsid w:val="008678DE"/>
    <w:rsid w:val="00870819"/>
    <w:rsid w:val="00871F8C"/>
    <w:rsid w:val="00873E12"/>
    <w:rsid w:val="008745E5"/>
    <w:rsid w:val="00874DE9"/>
    <w:rsid w:val="0087531A"/>
    <w:rsid w:val="0087557F"/>
    <w:rsid w:val="00875FFC"/>
    <w:rsid w:val="0087632B"/>
    <w:rsid w:val="008764CA"/>
    <w:rsid w:val="00877304"/>
    <w:rsid w:val="0088025D"/>
    <w:rsid w:val="00880299"/>
    <w:rsid w:val="00882804"/>
    <w:rsid w:val="00883428"/>
    <w:rsid w:val="00884EB3"/>
    <w:rsid w:val="00886BFA"/>
    <w:rsid w:val="00890562"/>
    <w:rsid w:val="00891307"/>
    <w:rsid w:val="008941B0"/>
    <w:rsid w:val="00894B58"/>
    <w:rsid w:val="00894F25"/>
    <w:rsid w:val="00896017"/>
    <w:rsid w:val="00896BBB"/>
    <w:rsid w:val="00896CF7"/>
    <w:rsid w:val="00897638"/>
    <w:rsid w:val="008A0DA4"/>
    <w:rsid w:val="008A14A9"/>
    <w:rsid w:val="008A1623"/>
    <w:rsid w:val="008A1CB8"/>
    <w:rsid w:val="008A1DAB"/>
    <w:rsid w:val="008A3291"/>
    <w:rsid w:val="008A349F"/>
    <w:rsid w:val="008A4E67"/>
    <w:rsid w:val="008A5284"/>
    <w:rsid w:val="008A5E1D"/>
    <w:rsid w:val="008A6BB7"/>
    <w:rsid w:val="008A6DBD"/>
    <w:rsid w:val="008A7109"/>
    <w:rsid w:val="008B1395"/>
    <w:rsid w:val="008B1EC0"/>
    <w:rsid w:val="008B4BD9"/>
    <w:rsid w:val="008B50A6"/>
    <w:rsid w:val="008B56D8"/>
    <w:rsid w:val="008B741C"/>
    <w:rsid w:val="008C0EA4"/>
    <w:rsid w:val="008C1E0C"/>
    <w:rsid w:val="008C2649"/>
    <w:rsid w:val="008C34C0"/>
    <w:rsid w:val="008C37B5"/>
    <w:rsid w:val="008C558E"/>
    <w:rsid w:val="008C74E8"/>
    <w:rsid w:val="008C785D"/>
    <w:rsid w:val="008C7F93"/>
    <w:rsid w:val="008D1E83"/>
    <w:rsid w:val="008D2A8B"/>
    <w:rsid w:val="008D2C63"/>
    <w:rsid w:val="008D2C71"/>
    <w:rsid w:val="008D438D"/>
    <w:rsid w:val="008D4B2C"/>
    <w:rsid w:val="008D4B8A"/>
    <w:rsid w:val="008D5141"/>
    <w:rsid w:val="008D601C"/>
    <w:rsid w:val="008D673F"/>
    <w:rsid w:val="008D67A6"/>
    <w:rsid w:val="008D6853"/>
    <w:rsid w:val="008D6971"/>
    <w:rsid w:val="008D6C8D"/>
    <w:rsid w:val="008D792E"/>
    <w:rsid w:val="008E013F"/>
    <w:rsid w:val="008E02A0"/>
    <w:rsid w:val="008E0815"/>
    <w:rsid w:val="008E1B28"/>
    <w:rsid w:val="008E2A8B"/>
    <w:rsid w:val="008E3E44"/>
    <w:rsid w:val="008E54F1"/>
    <w:rsid w:val="008E56BF"/>
    <w:rsid w:val="008E6AB3"/>
    <w:rsid w:val="008F062B"/>
    <w:rsid w:val="008F09F8"/>
    <w:rsid w:val="008F1326"/>
    <w:rsid w:val="008F154C"/>
    <w:rsid w:val="008F296C"/>
    <w:rsid w:val="008F2A1E"/>
    <w:rsid w:val="008F2F57"/>
    <w:rsid w:val="008F4A37"/>
    <w:rsid w:val="008F4D11"/>
    <w:rsid w:val="008F5DAF"/>
    <w:rsid w:val="008F6745"/>
    <w:rsid w:val="009003CF"/>
    <w:rsid w:val="009004EF"/>
    <w:rsid w:val="00900876"/>
    <w:rsid w:val="00900E85"/>
    <w:rsid w:val="009014F4"/>
    <w:rsid w:val="00902364"/>
    <w:rsid w:val="0090255A"/>
    <w:rsid w:val="009029C9"/>
    <w:rsid w:val="00902A19"/>
    <w:rsid w:val="00904409"/>
    <w:rsid w:val="009049CD"/>
    <w:rsid w:val="00905123"/>
    <w:rsid w:val="009052A0"/>
    <w:rsid w:val="009054C5"/>
    <w:rsid w:val="0090651A"/>
    <w:rsid w:val="00906582"/>
    <w:rsid w:val="00907370"/>
    <w:rsid w:val="0091058F"/>
    <w:rsid w:val="009109DE"/>
    <w:rsid w:val="009146B1"/>
    <w:rsid w:val="00916319"/>
    <w:rsid w:val="00916DC2"/>
    <w:rsid w:val="0091704C"/>
    <w:rsid w:val="0091779B"/>
    <w:rsid w:val="0092048E"/>
    <w:rsid w:val="00921519"/>
    <w:rsid w:val="00922B16"/>
    <w:rsid w:val="0092479E"/>
    <w:rsid w:val="00925287"/>
    <w:rsid w:val="009254D0"/>
    <w:rsid w:val="009255F9"/>
    <w:rsid w:val="00925FA9"/>
    <w:rsid w:val="0092626A"/>
    <w:rsid w:val="00926855"/>
    <w:rsid w:val="00926AE2"/>
    <w:rsid w:val="00927386"/>
    <w:rsid w:val="00927934"/>
    <w:rsid w:val="00927A3D"/>
    <w:rsid w:val="00927F49"/>
    <w:rsid w:val="00930049"/>
    <w:rsid w:val="009306BA"/>
    <w:rsid w:val="00930A5F"/>
    <w:rsid w:val="00930B34"/>
    <w:rsid w:val="0093172F"/>
    <w:rsid w:val="00932D20"/>
    <w:rsid w:val="00933855"/>
    <w:rsid w:val="00933D95"/>
    <w:rsid w:val="00934154"/>
    <w:rsid w:val="00934F1B"/>
    <w:rsid w:val="00935063"/>
    <w:rsid w:val="00940882"/>
    <w:rsid w:val="00941BF7"/>
    <w:rsid w:val="00944BDF"/>
    <w:rsid w:val="00945B15"/>
    <w:rsid w:val="00945C94"/>
    <w:rsid w:val="0094636C"/>
    <w:rsid w:val="00946E61"/>
    <w:rsid w:val="009478C0"/>
    <w:rsid w:val="00947D3C"/>
    <w:rsid w:val="00950973"/>
    <w:rsid w:val="0095636C"/>
    <w:rsid w:val="009567F2"/>
    <w:rsid w:val="00961588"/>
    <w:rsid w:val="00962176"/>
    <w:rsid w:val="0096317C"/>
    <w:rsid w:val="00963FBB"/>
    <w:rsid w:val="00964DD4"/>
    <w:rsid w:val="0096578C"/>
    <w:rsid w:val="00966D72"/>
    <w:rsid w:val="00967FA7"/>
    <w:rsid w:val="009706D2"/>
    <w:rsid w:val="0097077E"/>
    <w:rsid w:val="00971C97"/>
    <w:rsid w:val="0097258C"/>
    <w:rsid w:val="00974215"/>
    <w:rsid w:val="00974945"/>
    <w:rsid w:val="00975450"/>
    <w:rsid w:val="00975914"/>
    <w:rsid w:val="0098092E"/>
    <w:rsid w:val="00980DFE"/>
    <w:rsid w:val="00981888"/>
    <w:rsid w:val="00981AC8"/>
    <w:rsid w:val="00981AE2"/>
    <w:rsid w:val="00982893"/>
    <w:rsid w:val="00982F64"/>
    <w:rsid w:val="00983C99"/>
    <w:rsid w:val="0098585C"/>
    <w:rsid w:val="00986D61"/>
    <w:rsid w:val="00990707"/>
    <w:rsid w:val="009924F9"/>
    <w:rsid w:val="00992711"/>
    <w:rsid w:val="00992BCF"/>
    <w:rsid w:val="00993AB2"/>
    <w:rsid w:val="00994575"/>
    <w:rsid w:val="009945A2"/>
    <w:rsid w:val="009947E0"/>
    <w:rsid w:val="0099571C"/>
    <w:rsid w:val="0099627A"/>
    <w:rsid w:val="00996BF3"/>
    <w:rsid w:val="00997297"/>
    <w:rsid w:val="00997A05"/>
    <w:rsid w:val="009A0761"/>
    <w:rsid w:val="009A1174"/>
    <w:rsid w:val="009A21BA"/>
    <w:rsid w:val="009A26B6"/>
    <w:rsid w:val="009A273B"/>
    <w:rsid w:val="009A28BD"/>
    <w:rsid w:val="009A455E"/>
    <w:rsid w:val="009A479E"/>
    <w:rsid w:val="009A4D5F"/>
    <w:rsid w:val="009A4E8B"/>
    <w:rsid w:val="009A5255"/>
    <w:rsid w:val="009A615F"/>
    <w:rsid w:val="009A7437"/>
    <w:rsid w:val="009B029D"/>
    <w:rsid w:val="009B1771"/>
    <w:rsid w:val="009B1AC8"/>
    <w:rsid w:val="009B20B7"/>
    <w:rsid w:val="009B23D0"/>
    <w:rsid w:val="009B2A1B"/>
    <w:rsid w:val="009B2A4E"/>
    <w:rsid w:val="009B2ABA"/>
    <w:rsid w:val="009B310B"/>
    <w:rsid w:val="009B3386"/>
    <w:rsid w:val="009B3F32"/>
    <w:rsid w:val="009B5676"/>
    <w:rsid w:val="009B5C28"/>
    <w:rsid w:val="009B5D03"/>
    <w:rsid w:val="009B66C1"/>
    <w:rsid w:val="009B730F"/>
    <w:rsid w:val="009C0205"/>
    <w:rsid w:val="009C0690"/>
    <w:rsid w:val="009C08F0"/>
    <w:rsid w:val="009C0FD7"/>
    <w:rsid w:val="009C11D1"/>
    <w:rsid w:val="009C120D"/>
    <w:rsid w:val="009C2FE2"/>
    <w:rsid w:val="009C3E4C"/>
    <w:rsid w:val="009C40BD"/>
    <w:rsid w:val="009C421C"/>
    <w:rsid w:val="009C5171"/>
    <w:rsid w:val="009C5236"/>
    <w:rsid w:val="009C576B"/>
    <w:rsid w:val="009C757F"/>
    <w:rsid w:val="009D075F"/>
    <w:rsid w:val="009D15BC"/>
    <w:rsid w:val="009D1718"/>
    <w:rsid w:val="009D4BDB"/>
    <w:rsid w:val="009D4CFD"/>
    <w:rsid w:val="009D5288"/>
    <w:rsid w:val="009D5AEE"/>
    <w:rsid w:val="009D71A1"/>
    <w:rsid w:val="009D73EB"/>
    <w:rsid w:val="009D73EC"/>
    <w:rsid w:val="009D7BAA"/>
    <w:rsid w:val="009E0DB7"/>
    <w:rsid w:val="009E1408"/>
    <w:rsid w:val="009E1C11"/>
    <w:rsid w:val="009E2E0E"/>
    <w:rsid w:val="009E2FAE"/>
    <w:rsid w:val="009E4F2F"/>
    <w:rsid w:val="009E5DD9"/>
    <w:rsid w:val="009E655B"/>
    <w:rsid w:val="009E703A"/>
    <w:rsid w:val="009E7A79"/>
    <w:rsid w:val="009F0474"/>
    <w:rsid w:val="009F0D51"/>
    <w:rsid w:val="009F11BD"/>
    <w:rsid w:val="009F1D52"/>
    <w:rsid w:val="009F1DA3"/>
    <w:rsid w:val="009F20D6"/>
    <w:rsid w:val="009F3293"/>
    <w:rsid w:val="009F32F0"/>
    <w:rsid w:val="009F4116"/>
    <w:rsid w:val="009F4313"/>
    <w:rsid w:val="009F691E"/>
    <w:rsid w:val="009F6A52"/>
    <w:rsid w:val="009F7038"/>
    <w:rsid w:val="00A00017"/>
    <w:rsid w:val="00A0049B"/>
    <w:rsid w:val="00A00842"/>
    <w:rsid w:val="00A00E80"/>
    <w:rsid w:val="00A01AA0"/>
    <w:rsid w:val="00A01C37"/>
    <w:rsid w:val="00A01DC1"/>
    <w:rsid w:val="00A0303F"/>
    <w:rsid w:val="00A04291"/>
    <w:rsid w:val="00A047D7"/>
    <w:rsid w:val="00A04ABC"/>
    <w:rsid w:val="00A050C4"/>
    <w:rsid w:val="00A05332"/>
    <w:rsid w:val="00A05A14"/>
    <w:rsid w:val="00A05FD9"/>
    <w:rsid w:val="00A06078"/>
    <w:rsid w:val="00A061F9"/>
    <w:rsid w:val="00A06B00"/>
    <w:rsid w:val="00A06B5D"/>
    <w:rsid w:val="00A07BF6"/>
    <w:rsid w:val="00A07F2F"/>
    <w:rsid w:val="00A11290"/>
    <w:rsid w:val="00A119EE"/>
    <w:rsid w:val="00A12C83"/>
    <w:rsid w:val="00A134EF"/>
    <w:rsid w:val="00A137CA"/>
    <w:rsid w:val="00A14BEC"/>
    <w:rsid w:val="00A14C2A"/>
    <w:rsid w:val="00A152DA"/>
    <w:rsid w:val="00A15927"/>
    <w:rsid w:val="00A15E8C"/>
    <w:rsid w:val="00A162E6"/>
    <w:rsid w:val="00A16D7C"/>
    <w:rsid w:val="00A1704A"/>
    <w:rsid w:val="00A200D7"/>
    <w:rsid w:val="00A2012C"/>
    <w:rsid w:val="00A228AD"/>
    <w:rsid w:val="00A231D7"/>
    <w:rsid w:val="00A2447B"/>
    <w:rsid w:val="00A24721"/>
    <w:rsid w:val="00A24DE3"/>
    <w:rsid w:val="00A25C5F"/>
    <w:rsid w:val="00A25CD9"/>
    <w:rsid w:val="00A26063"/>
    <w:rsid w:val="00A26BF9"/>
    <w:rsid w:val="00A2799A"/>
    <w:rsid w:val="00A27D5A"/>
    <w:rsid w:val="00A27FD4"/>
    <w:rsid w:val="00A30D81"/>
    <w:rsid w:val="00A3275E"/>
    <w:rsid w:val="00A32BE0"/>
    <w:rsid w:val="00A337A6"/>
    <w:rsid w:val="00A33CC6"/>
    <w:rsid w:val="00A33DED"/>
    <w:rsid w:val="00A35DF9"/>
    <w:rsid w:val="00A367EA"/>
    <w:rsid w:val="00A36AC8"/>
    <w:rsid w:val="00A36F40"/>
    <w:rsid w:val="00A37038"/>
    <w:rsid w:val="00A40327"/>
    <w:rsid w:val="00A403E0"/>
    <w:rsid w:val="00A4104C"/>
    <w:rsid w:val="00A42BDB"/>
    <w:rsid w:val="00A42E89"/>
    <w:rsid w:val="00A43B16"/>
    <w:rsid w:val="00A448B9"/>
    <w:rsid w:val="00A4507C"/>
    <w:rsid w:val="00A45188"/>
    <w:rsid w:val="00A45B4D"/>
    <w:rsid w:val="00A4646F"/>
    <w:rsid w:val="00A50DE3"/>
    <w:rsid w:val="00A533A3"/>
    <w:rsid w:val="00A53FD5"/>
    <w:rsid w:val="00A5670C"/>
    <w:rsid w:val="00A611B5"/>
    <w:rsid w:val="00A61946"/>
    <w:rsid w:val="00A62003"/>
    <w:rsid w:val="00A62EBB"/>
    <w:rsid w:val="00A64878"/>
    <w:rsid w:val="00A64EAE"/>
    <w:rsid w:val="00A66E75"/>
    <w:rsid w:val="00A67960"/>
    <w:rsid w:val="00A67C25"/>
    <w:rsid w:val="00A728F6"/>
    <w:rsid w:val="00A738AD"/>
    <w:rsid w:val="00A73DB7"/>
    <w:rsid w:val="00A765B5"/>
    <w:rsid w:val="00A7717B"/>
    <w:rsid w:val="00A77A0E"/>
    <w:rsid w:val="00A77C16"/>
    <w:rsid w:val="00A80187"/>
    <w:rsid w:val="00A817C2"/>
    <w:rsid w:val="00A81B0A"/>
    <w:rsid w:val="00A84305"/>
    <w:rsid w:val="00A84C8D"/>
    <w:rsid w:val="00A85098"/>
    <w:rsid w:val="00A872C4"/>
    <w:rsid w:val="00A879B8"/>
    <w:rsid w:val="00A90EF3"/>
    <w:rsid w:val="00A90FAC"/>
    <w:rsid w:val="00A9331D"/>
    <w:rsid w:val="00A9373B"/>
    <w:rsid w:val="00A950C2"/>
    <w:rsid w:val="00A95294"/>
    <w:rsid w:val="00A95C48"/>
    <w:rsid w:val="00A95EF3"/>
    <w:rsid w:val="00A9636C"/>
    <w:rsid w:val="00A96F62"/>
    <w:rsid w:val="00A97928"/>
    <w:rsid w:val="00A97D8C"/>
    <w:rsid w:val="00AA1B8F"/>
    <w:rsid w:val="00AA1BDF"/>
    <w:rsid w:val="00AA2704"/>
    <w:rsid w:val="00AA31BD"/>
    <w:rsid w:val="00AA44C2"/>
    <w:rsid w:val="00AA4762"/>
    <w:rsid w:val="00AA4898"/>
    <w:rsid w:val="00AA4983"/>
    <w:rsid w:val="00AA5B52"/>
    <w:rsid w:val="00AA65D3"/>
    <w:rsid w:val="00AA7726"/>
    <w:rsid w:val="00AB046E"/>
    <w:rsid w:val="00AB0EB3"/>
    <w:rsid w:val="00AB31FE"/>
    <w:rsid w:val="00AB3D43"/>
    <w:rsid w:val="00AB5A90"/>
    <w:rsid w:val="00AB6364"/>
    <w:rsid w:val="00AB6976"/>
    <w:rsid w:val="00AB72E8"/>
    <w:rsid w:val="00AB748B"/>
    <w:rsid w:val="00AC06A0"/>
    <w:rsid w:val="00AC077C"/>
    <w:rsid w:val="00AC08F3"/>
    <w:rsid w:val="00AC30C5"/>
    <w:rsid w:val="00AC3C09"/>
    <w:rsid w:val="00AC3F0D"/>
    <w:rsid w:val="00AC44D3"/>
    <w:rsid w:val="00AC57BB"/>
    <w:rsid w:val="00AC5F70"/>
    <w:rsid w:val="00AD0BEA"/>
    <w:rsid w:val="00AD22CB"/>
    <w:rsid w:val="00AD2BB3"/>
    <w:rsid w:val="00AD2E01"/>
    <w:rsid w:val="00AD304C"/>
    <w:rsid w:val="00AD3A8D"/>
    <w:rsid w:val="00AD5621"/>
    <w:rsid w:val="00AD5C1A"/>
    <w:rsid w:val="00AD6655"/>
    <w:rsid w:val="00AD6A4D"/>
    <w:rsid w:val="00AD6B82"/>
    <w:rsid w:val="00AD6BFB"/>
    <w:rsid w:val="00AE119E"/>
    <w:rsid w:val="00AE1A9B"/>
    <w:rsid w:val="00AE1EE6"/>
    <w:rsid w:val="00AE1F68"/>
    <w:rsid w:val="00AE227D"/>
    <w:rsid w:val="00AE4871"/>
    <w:rsid w:val="00AE4D86"/>
    <w:rsid w:val="00AE50E7"/>
    <w:rsid w:val="00AE5D96"/>
    <w:rsid w:val="00AE6398"/>
    <w:rsid w:val="00AE70CB"/>
    <w:rsid w:val="00AE7E8D"/>
    <w:rsid w:val="00AF1B1E"/>
    <w:rsid w:val="00AF1EA0"/>
    <w:rsid w:val="00AF2831"/>
    <w:rsid w:val="00AF2B92"/>
    <w:rsid w:val="00AF2D23"/>
    <w:rsid w:val="00AF34DF"/>
    <w:rsid w:val="00AF3929"/>
    <w:rsid w:val="00AF3FB7"/>
    <w:rsid w:val="00AF4298"/>
    <w:rsid w:val="00AF641F"/>
    <w:rsid w:val="00AF64D5"/>
    <w:rsid w:val="00AF6519"/>
    <w:rsid w:val="00AF7A05"/>
    <w:rsid w:val="00B00178"/>
    <w:rsid w:val="00B015BF"/>
    <w:rsid w:val="00B01DFB"/>
    <w:rsid w:val="00B029DA"/>
    <w:rsid w:val="00B02CED"/>
    <w:rsid w:val="00B03F00"/>
    <w:rsid w:val="00B078BC"/>
    <w:rsid w:val="00B079EF"/>
    <w:rsid w:val="00B11EF7"/>
    <w:rsid w:val="00B121D7"/>
    <w:rsid w:val="00B12A4A"/>
    <w:rsid w:val="00B139C7"/>
    <w:rsid w:val="00B13B7A"/>
    <w:rsid w:val="00B13D3D"/>
    <w:rsid w:val="00B1431D"/>
    <w:rsid w:val="00B14387"/>
    <w:rsid w:val="00B14631"/>
    <w:rsid w:val="00B14F8A"/>
    <w:rsid w:val="00B15EFA"/>
    <w:rsid w:val="00B16E64"/>
    <w:rsid w:val="00B21109"/>
    <w:rsid w:val="00B217D0"/>
    <w:rsid w:val="00B23F66"/>
    <w:rsid w:val="00B25049"/>
    <w:rsid w:val="00B2617A"/>
    <w:rsid w:val="00B2690D"/>
    <w:rsid w:val="00B269F6"/>
    <w:rsid w:val="00B2703D"/>
    <w:rsid w:val="00B30757"/>
    <w:rsid w:val="00B30CBF"/>
    <w:rsid w:val="00B31813"/>
    <w:rsid w:val="00B31BCB"/>
    <w:rsid w:val="00B33D67"/>
    <w:rsid w:val="00B34652"/>
    <w:rsid w:val="00B3478B"/>
    <w:rsid w:val="00B34C62"/>
    <w:rsid w:val="00B35151"/>
    <w:rsid w:val="00B35207"/>
    <w:rsid w:val="00B3560B"/>
    <w:rsid w:val="00B35A28"/>
    <w:rsid w:val="00B36264"/>
    <w:rsid w:val="00B364C5"/>
    <w:rsid w:val="00B36855"/>
    <w:rsid w:val="00B37BD3"/>
    <w:rsid w:val="00B40604"/>
    <w:rsid w:val="00B41095"/>
    <w:rsid w:val="00B4113E"/>
    <w:rsid w:val="00B411E5"/>
    <w:rsid w:val="00B4137D"/>
    <w:rsid w:val="00B414D5"/>
    <w:rsid w:val="00B41BAF"/>
    <w:rsid w:val="00B41D4D"/>
    <w:rsid w:val="00B41FFB"/>
    <w:rsid w:val="00B42CD5"/>
    <w:rsid w:val="00B430B3"/>
    <w:rsid w:val="00B4319C"/>
    <w:rsid w:val="00B43323"/>
    <w:rsid w:val="00B448FD"/>
    <w:rsid w:val="00B45C9E"/>
    <w:rsid w:val="00B45FBD"/>
    <w:rsid w:val="00B47134"/>
    <w:rsid w:val="00B47165"/>
    <w:rsid w:val="00B473D3"/>
    <w:rsid w:val="00B47420"/>
    <w:rsid w:val="00B4773B"/>
    <w:rsid w:val="00B47E82"/>
    <w:rsid w:val="00B515A4"/>
    <w:rsid w:val="00B51FBE"/>
    <w:rsid w:val="00B526EB"/>
    <w:rsid w:val="00B52ABC"/>
    <w:rsid w:val="00B539F9"/>
    <w:rsid w:val="00B53D33"/>
    <w:rsid w:val="00B5468C"/>
    <w:rsid w:val="00B5481F"/>
    <w:rsid w:val="00B548AA"/>
    <w:rsid w:val="00B55F8E"/>
    <w:rsid w:val="00B56438"/>
    <w:rsid w:val="00B5656D"/>
    <w:rsid w:val="00B573BD"/>
    <w:rsid w:val="00B57484"/>
    <w:rsid w:val="00B600A2"/>
    <w:rsid w:val="00B6250A"/>
    <w:rsid w:val="00B64178"/>
    <w:rsid w:val="00B659C5"/>
    <w:rsid w:val="00B67949"/>
    <w:rsid w:val="00B67BA9"/>
    <w:rsid w:val="00B70BC5"/>
    <w:rsid w:val="00B717A9"/>
    <w:rsid w:val="00B726CB"/>
    <w:rsid w:val="00B72813"/>
    <w:rsid w:val="00B735C3"/>
    <w:rsid w:val="00B76131"/>
    <w:rsid w:val="00B764A9"/>
    <w:rsid w:val="00B76E6E"/>
    <w:rsid w:val="00B7786F"/>
    <w:rsid w:val="00B7787E"/>
    <w:rsid w:val="00B802A9"/>
    <w:rsid w:val="00B80372"/>
    <w:rsid w:val="00B80475"/>
    <w:rsid w:val="00B80EA8"/>
    <w:rsid w:val="00B81166"/>
    <w:rsid w:val="00B83074"/>
    <w:rsid w:val="00B84222"/>
    <w:rsid w:val="00B84F26"/>
    <w:rsid w:val="00B84F33"/>
    <w:rsid w:val="00B856E3"/>
    <w:rsid w:val="00B85B89"/>
    <w:rsid w:val="00B870F7"/>
    <w:rsid w:val="00B90653"/>
    <w:rsid w:val="00B9146F"/>
    <w:rsid w:val="00B9159C"/>
    <w:rsid w:val="00B921A9"/>
    <w:rsid w:val="00B927A0"/>
    <w:rsid w:val="00B953F7"/>
    <w:rsid w:val="00B95797"/>
    <w:rsid w:val="00B963D6"/>
    <w:rsid w:val="00B9658C"/>
    <w:rsid w:val="00B970DF"/>
    <w:rsid w:val="00B971D7"/>
    <w:rsid w:val="00B97824"/>
    <w:rsid w:val="00BA0DCE"/>
    <w:rsid w:val="00BA2121"/>
    <w:rsid w:val="00BA2559"/>
    <w:rsid w:val="00BA25FB"/>
    <w:rsid w:val="00BA3E78"/>
    <w:rsid w:val="00BA49A2"/>
    <w:rsid w:val="00BA62D1"/>
    <w:rsid w:val="00BA654B"/>
    <w:rsid w:val="00BA6C7E"/>
    <w:rsid w:val="00BB5582"/>
    <w:rsid w:val="00BB71CE"/>
    <w:rsid w:val="00BC1008"/>
    <w:rsid w:val="00BC1CF3"/>
    <w:rsid w:val="00BC355A"/>
    <w:rsid w:val="00BC376F"/>
    <w:rsid w:val="00BC3C95"/>
    <w:rsid w:val="00BC50A0"/>
    <w:rsid w:val="00BC5E50"/>
    <w:rsid w:val="00BC60C4"/>
    <w:rsid w:val="00BC7407"/>
    <w:rsid w:val="00BC783C"/>
    <w:rsid w:val="00BD14DB"/>
    <w:rsid w:val="00BD1C67"/>
    <w:rsid w:val="00BD382A"/>
    <w:rsid w:val="00BD38D5"/>
    <w:rsid w:val="00BD5FF1"/>
    <w:rsid w:val="00BD6159"/>
    <w:rsid w:val="00BD6494"/>
    <w:rsid w:val="00BD7167"/>
    <w:rsid w:val="00BE1B7C"/>
    <w:rsid w:val="00BE1C89"/>
    <w:rsid w:val="00BE1CFB"/>
    <w:rsid w:val="00BE22EE"/>
    <w:rsid w:val="00BE3447"/>
    <w:rsid w:val="00BE4816"/>
    <w:rsid w:val="00BE4B9C"/>
    <w:rsid w:val="00BE67FD"/>
    <w:rsid w:val="00BE6E0F"/>
    <w:rsid w:val="00BE742E"/>
    <w:rsid w:val="00BF0B5E"/>
    <w:rsid w:val="00BF0E31"/>
    <w:rsid w:val="00BF13F0"/>
    <w:rsid w:val="00BF3D56"/>
    <w:rsid w:val="00BF428B"/>
    <w:rsid w:val="00BF4652"/>
    <w:rsid w:val="00BF5383"/>
    <w:rsid w:val="00BF60A0"/>
    <w:rsid w:val="00BF6DF5"/>
    <w:rsid w:val="00BF714C"/>
    <w:rsid w:val="00C01838"/>
    <w:rsid w:val="00C01849"/>
    <w:rsid w:val="00C020F6"/>
    <w:rsid w:val="00C06047"/>
    <w:rsid w:val="00C113A7"/>
    <w:rsid w:val="00C1283A"/>
    <w:rsid w:val="00C13144"/>
    <w:rsid w:val="00C144E0"/>
    <w:rsid w:val="00C14B63"/>
    <w:rsid w:val="00C15764"/>
    <w:rsid w:val="00C164CD"/>
    <w:rsid w:val="00C16660"/>
    <w:rsid w:val="00C235F4"/>
    <w:rsid w:val="00C240C9"/>
    <w:rsid w:val="00C24982"/>
    <w:rsid w:val="00C251C8"/>
    <w:rsid w:val="00C25232"/>
    <w:rsid w:val="00C25621"/>
    <w:rsid w:val="00C2563D"/>
    <w:rsid w:val="00C26CC7"/>
    <w:rsid w:val="00C3007B"/>
    <w:rsid w:val="00C30AF4"/>
    <w:rsid w:val="00C3212F"/>
    <w:rsid w:val="00C32797"/>
    <w:rsid w:val="00C329F4"/>
    <w:rsid w:val="00C3340D"/>
    <w:rsid w:val="00C33A83"/>
    <w:rsid w:val="00C33B8D"/>
    <w:rsid w:val="00C342D3"/>
    <w:rsid w:val="00C35B46"/>
    <w:rsid w:val="00C37C39"/>
    <w:rsid w:val="00C37F23"/>
    <w:rsid w:val="00C40F5A"/>
    <w:rsid w:val="00C41C16"/>
    <w:rsid w:val="00C42760"/>
    <w:rsid w:val="00C4397C"/>
    <w:rsid w:val="00C444C1"/>
    <w:rsid w:val="00C44555"/>
    <w:rsid w:val="00C44847"/>
    <w:rsid w:val="00C44904"/>
    <w:rsid w:val="00C45CD4"/>
    <w:rsid w:val="00C4622A"/>
    <w:rsid w:val="00C473B9"/>
    <w:rsid w:val="00C4742E"/>
    <w:rsid w:val="00C47961"/>
    <w:rsid w:val="00C47BD6"/>
    <w:rsid w:val="00C5023C"/>
    <w:rsid w:val="00C534BE"/>
    <w:rsid w:val="00C53567"/>
    <w:rsid w:val="00C54221"/>
    <w:rsid w:val="00C54493"/>
    <w:rsid w:val="00C56171"/>
    <w:rsid w:val="00C561B4"/>
    <w:rsid w:val="00C561F8"/>
    <w:rsid w:val="00C57425"/>
    <w:rsid w:val="00C57687"/>
    <w:rsid w:val="00C57833"/>
    <w:rsid w:val="00C57D8A"/>
    <w:rsid w:val="00C57E9D"/>
    <w:rsid w:val="00C60134"/>
    <w:rsid w:val="00C6082C"/>
    <w:rsid w:val="00C60C55"/>
    <w:rsid w:val="00C61402"/>
    <w:rsid w:val="00C62697"/>
    <w:rsid w:val="00C62CF7"/>
    <w:rsid w:val="00C668F0"/>
    <w:rsid w:val="00C67D1C"/>
    <w:rsid w:val="00C70174"/>
    <w:rsid w:val="00C706EF"/>
    <w:rsid w:val="00C70FCA"/>
    <w:rsid w:val="00C72B96"/>
    <w:rsid w:val="00C73E63"/>
    <w:rsid w:val="00C7405B"/>
    <w:rsid w:val="00C742BE"/>
    <w:rsid w:val="00C743FE"/>
    <w:rsid w:val="00C74565"/>
    <w:rsid w:val="00C7519C"/>
    <w:rsid w:val="00C75389"/>
    <w:rsid w:val="00C7585E"/>
    <w:rsid w:val="00C75FC2"/>
    <w:rsid w:val="00C77065"/>
    <w:rsid w:val="00C7724C"/>
    <w:rsid w:val="00C7750C"/>
    <w:rsid w:val="00C77835"/>
    <w:rsid w:val="00C77E11"/>
    <w:rsid w:val="00C83A37"/>
    <w:rsid w:val="00C84BB0"/>
    <w:rsid w:val="00C84FEF"/>
    <w:rsid w:val="00C86573"/>
    <w:rsid w:val="00C86747"/>
    <w:rsid w:val="00C86952"/>
    <w:rsid w:val="00C86B6E"/>
    <w:rsid w:val="00C86DBE"/>
    <w:rsid w:val="00C87028"/>
    <w:rsid w:val="00C8741A"/>
    <w:rsid w:val="00C87C9C"/>
    <w:rsid w:val="00C87E0A"/>
    <w:rsid w:val="00C903ED"/>
    <w:rsid w:val="00C90A1E"/>
    <w:rsid w:val="00C91C79"/>
    <w:rsid w:val="00C92084"/>
    <w:rsid w:val="00C937EB"/>
    <w:rsid w:val="00C93EFC"/>
    <w:rsid w:val="00C945AE"/>
    <w:rsid w:val="00C95E63"/>
    <w:rsid w:val="00C965DB"/>
    <w:rsid w:val="00C96896"/>
    <w:rsid w:val="00C97C97"/>
    <w:rsid w:val="00CA02EB"/>
    <w:rsid w:val="00CA1045"/>
    <w:rsid w:val="00CA1975"/>
    <w:rsid w:val="00CA2E4C"/>
    <w:rsid w:val="00CA3D81"/>
    <w:rsid w:val="00CA44B9"/>
    <w:rsid w:val="00CA51C0"/>
    <w:rsid w:val="00CA5645"/>
    <w:rsid w:val="00CA5F73"/>
    <w:rsid w:val="00CA6251"/>
    <w:rsid w:val="00CA6D9D"/>
    <w:rsid w:val="00CA76C6"/>
    <w:rsid w:val="00CA7E39"/>
    <w:rsid w:val="00CB0E95"/>
    <w:rsid w:val="00CB152F"/>
    <w:rsid w:val="00CB1EB5"/>
    <w:rsid w:val="00CB2F3A"/>
    <w:rsid w:val="00CB4D44"/>
    <w:rsid w:val="00CB5162"/>
    <w:rsid w:val="00CB5887"/>
    <w:rsid w:val="00CB5F4A"/>
    <w:rsid w:val="00CB623E"/>
    <w:rsid w:val="00CB79EE"/>
    <w:rsid w:val="00CB7E51"/>
    <w:rsid w:val="00CC24C0"/>
    <w:rsid w:val="00CC2BAB"/>
    <w:rsid w:val="00CC3FCE"/>
    <w:rsid w:val="00CC42E5"/>
    <w:rsid w:val="00CC4C83"/>
    <w:rsid w:val="00CC5052"/>
    <w:rsid w:val="00CC7B82"/>
    <w:rsid w:val="00CD1D1F"/>
    <w:rsid w:val="00CD1D41"/>
    <w:rsid w:val="00CD27EE"/>
    <w:rsid w:val="00CD3241"/>
    <w:rsid w:val="00CD3759"/>
    <w:rsid w:val="00CD3C19"/>
    <w:rsid w:val="00CD3C60"/>
    <w:rsid w:val="00CD50B5"/>
    <w:rsid w:val="00CD58A5"/>
    <w:rsid w:val="00CD5DC3"/>
    <w:rsid w:val="00CE05D9"/>
    <w:rsid w:val="00CE139D"/>
    <w:rsid w:val="00CE1A5A"/>
    <w:rsid w:val="00CE2AB4"/>
    <w:rsid w:val="00CE33B7"/>
    <w:rsid w:val="00CE3FFB"/>
    <w:rsid w:val="00CE52EF"/>
    <w:rsid w:val="00CE59E8"/>
    <w:rsid w:val="00CE5A0B"/>
    <w:rsid w:val="00CE5E73"/>
    <w:rsid w:val="00CE703C"/>
    <w:rsid w:val="00CE716A"/>
    <w:rsid w:val="00CE753E"/>
    <w:rsid w:val="00CF09C9"/>
    <w:rsid w:val="00CF09F1"/>
    <w:rsid w:val="00CF0D9C"/>
    <w:rsid w:val="00CF0E9F"/>
    <w:rsid w:val="00CF127D"/>
    <w:rsid w:val="00CF1321"/>
    <w:rsid w:val="00CF22A3"/>
    <w:rsid w:val="00CF330C"/>
    <w:rsid w:val="00CF5186"/>
    <w:rsid w:val="00CF52C9"/>
    <w:rsid w:val="00CF5F6B"/>
    <w:rsid w:val="00CF6206"/>
    <w:rsid w:val="00CF62BA"/>
    <w:rsid w:val="00CF6D62"/>
    <w:rsid w:val="00D00120"/>
    <w:rsid w:val="00D00982"/>
    <w:rsid w:val="00D00E93"/>
    <w:rsid w:val="00D01010"/>
    <w:rsid w:val="00D016D4"/>
    <w:rsid w:val="00D025DA"/>
    <w:rsid w:val="00D03EDC"/>
    <w:rsid w:val="00D04468"/>
    <w:rsid w:val="00D04BB1"/>
    <w:rsid w:val="00D04FBC"/>
    <w:rsid w:val="00D05BCB"/>
    <w:rsid w:val="00D07283"/>
    <w:rsid w:val="00D074E9"/>
    <w:rsid w:val="00D10975"/>
    <w:rsid w:val="00D10AA6"/>
    <w:rsid w:val="00D12662"/>
    <w:rsid w:val="00D13E00"/>
    <w:rsid w:val="00D1543F"/>
    <w:rsid w:val="00D1557B"/>
    <w:rsid w:val="00D1605C"/>
    <w:rsid w:val="00D20C9B"/>
    <w:rsid w:val="00D211B9"/>
    <w:rsid w:val="00D21360"/>
    <w:rsid w:val="00D21954"/>
    <w:rsid w:val="00D22FF4"/>
    <w:rsid w:val="00D23C09"/>
    <w:rsid w:val="00D24B1B"/>
    <w:rsid w:val="00D26222"/>
    <w:rsid w:val="00D26E6C"/>
    <w:rsid w:val="00D2789F"/>
    <w:rsid w:val="00D27B8F"/>
    <w:rsid w:val="00D31019"/>
    <w:rsid w:val="00D31051"/>
    <w:rsid w:val="00D31FC5"/>
    <w:rsid w:val="00D33E75"/>
    <w:rsid w:val="00D350B0"/>
    <w:rsid w:val="00D355D5"/>
    <w:rsid w:val="00D36695"/>
    <w:rsid w:val="00D36C25"/>
    <w:rsid w:val="00D4013D"/>
    <w:rsid w:val="00D404E7"/>
    <w:rsid w:val="00D4054D"/>
    <w:rsid w:val="00D40828"/>
    <w:rsid w:val="00D41675"/>
    <w:rsid w:val="00D42B3B"/>
    <w:rsid w:val="00D4324B"/>
    <w:rsid w:val="00D4354B"/>
    <w:rsid w:val="00D441F3"/>
    <w:rsid w:val="00D454D1"/>
    <w:rsid w:val="00D46DBA"/>
    <w:rsid w:val="00D47A38"/>
    <w:rsid w:val="00D47B5A"/>
    <w:rsid w:val="00D47EF0"/>
    <w:rsid w:val="00D50C6D"/>
    <w:rsid w:val="00D52A79"/>
    <w:rsid w:val="00D53428"/>
    <w:rsid w:val="00D547BB"/>
    <w:rsid w:val="00D54898"/>
    <w:rsid w:val="00D5554A"/>
    <w:rsid w:val="00D55A05"/>
    <w:rsid w:val="00D55A72"/>
    <w:rsid w:val="00D55EBA"/>
    <w:rsid w:val="00D56DA1"/>
    <w:rsid w:val="00D56FC3"/>
    <w:rsid w:val="00D601E0"/>
    <w:rsid w:val="00D61624"/>
    <w:rsid w:val="00D62933"/>
    <w:rsid w:val="00D635F0"/>
    <w:rsid w:val="00D650B0"/>
    <w:rsid w:val="00D672AE"/>
    <w:rsid w:val="00D710F9"/>
    <w:rsid w:val="00D715D7"/>
    <w:rsid w:val="00D7164A"/>
    <w:rsid w:val="00D72762"/>
    <w:rsid w:val="00D72862"/>
    <w:rsid w:val="00D7349E"/>
    <w:rsid w:val="00D73E78"/>
    <w:rsid w:val="00D73F14"/>
    <w:rsid w:val="00D74AC7"/>
    <w:rsid w:val="00D754BB"/>
    <w:rsid w:val="00D757FD"/>
    <w:rsid w:val="00D75F70"/>
    <w:rsid w:val="00D7666E"/>
    <w:rsid w:val="00D77625"/>
    <w:rsid w:val="00D7777C"/>
    <w:rsid w:val="00D8060C"/>
    <w:rsid w:val="00D8211E"/>
    <w:rsid w:val="00D83B12"/>
    <w:rsid w:val="00D83F1F"/>
    <w:rsid w:val="00D84E37"/>
    <w:rsid w:val="00D84E90"/>
    <w:rsid w:val="00D84EBB"/>
    <w:rsid w:val="00D85470"/>
    <w:rsid w:val="00D8657C"/>
    <w:rsid w:val="00D90BB3"/>
    <w:rsid w:val="00D90D19"/>
    <w:rsid w:val="00D918E7"/>
    <w:rsid w:val="00D93132"/>
    <w:rsid w:val="00D938AA"/>
    <w:rsid w:val="00D954D8"/>
    <w:rsid w:val="00D96596"/>
    <w:rsid w:val="00D96BB0"/>
    <w:rsid w:val="00D96E8E"/>
    <w:rsid w:val="00D974E0"/>
    <w:rsid w:val="00DA1717"/>
    <w:rsid w:val="00DA2FC8"/>
    <w:rsid w:val="00DA4865"/>
    <w:rsid w:val="00DA49B5"/>
    <w:rsid w:val="00DA546B"/>
    <w:rsid w:val="00DA5D1B"/>
    <w:rsid w:val="00DA661D"/>
    <w:rsid w:val="00DA6AC9"/>
    <w:rsid w:val="00DA7B41"/>
    <w:rsid w:val="00DB0500"/>
    <w:rsid w:val="00DB0579"/>
    <w:rsid w:val="00DB072C"/>
    <w:rsid w:val="00DB07A3"/>
    <w:rsid w:val="00DB0ACC"/>
    <w:rsid w:val="00DB0FEE"/>
    <w:rsid w:val="00DB1720"/>
    <w:rsid w:val="00DB1D75"/>
    <w:rsid w:val="00DB2BA6"/>
    <w:rsid w:val="00DB3AD8"/>
    <w:rsid w:val="00DB636C"/>
    <w:rsid w:val="00DC088F"/>
    <w:rsid w:val="00DC1457"/>
    <w:rsid w:val="00DC1677"/>
    <w:rsid w:val="00DC1A47"/>
    <w:rsid w:val="00DC21E6"/>
    <w:rsid w:val="00DC2203"/>
    <w:rsid w:val="00DC2D47"/>
    <w:rsid w:val="00DC37B8"/>
    <w:rsid w:val="00DC4039"/>
    <w:rsid w:val="00DC4A39"/>
    <w:rsid w:val="00DC4E32"/>
    <w:rsid w:val="00DC56F6"/>
    <w:rsid w:val="00DC5C11"/>
    <w:rsid w:val="00DC6547"/>
    <w:rsid w:val="00DC6A81"/>
    <w:rsid w:val="00DC7881"/>
    <w:rsid w:val="00DD132F"/>
    <w:rsid w:val="00DD1459"/>
    <w:rsid w:val="00DD1E32"/>
    <w:rsid w:val="00DD45E9"/>
    <w:rsid w:val="00DD4BDA"/>
    <w:rsid w:val="00DD55F4"/>
    <w:rsid w:val="00DE09E9"/>
    <w:rsid w:val="00DE0F84"/>
    <w:rsid w:val="00DE19BD"/>
    <w:rsid w:val="00DE367D"/>
    <w:rsid w:val="00DE3F33"/>
    <w:rsid w:val="00DE3FB7"/>
    <w:rsid w:val="00DE42E4"/>
    <w:rsid w:val="00DE4304"/>
    <w:rsid w:val="00DE62EC"/>
    <w:rsid w:val="00DE6940"/>
    <w:rsid w:val="00DF0C47"/>
    <w:rsid w:val="00DF13DE"/>
    <w:rsid w:val="00DF233C"/>
    <w:rsid w:val="00DF2BCF"/>
    <w:rsid w:val="00DF395D"/>
    <w:rsid w:val="00DF3EF1"/>
    <w:rsid w:val="00DF41F7"/>
    <w:rsid w:val="00DF4445"/>
    <w:rsid w:val="00DF44A6"/>
    <w:rsid w:val="00DF4F27"/>
    <w:rsid w:val="00DF5101"/>
    <w:rsid w:val="00DF5DB2"/>
    <w:rsid w:val="00DF65F2"/>
    <w:rsid w:val="00DF664C"/>
    <w:rsid w:val="00DF7814"/>
    <w:rsid w:val="00DF78CD"/>
    <w:rsid w:val="00DF79FC"/>
    <w:rsid w:val="00E009ED"/>
    <w:rsid w:val="00E02365"/>
    <w:rsid w:val="00E0259E"/>
    <w:rsid w:val="00E03C79"/>
    <w:rsid w:val="00E049DF"/>
    <w:rsid w:val="00E052D2"/>
    <w:rsid w:val="00E06B49"/>
    <w:rsid w:val="00E06BE9"/>
    <w:rsid w:val="00E06FB2"/>
    <w:rsid w:val="00E07973"/>
    <w:rsid w:val="00E119D9"/>
    <w:rsid w:val="00E11F99"/>
    <w:rsid w:val="00E122EC"/>
    <w:rsid w:val="00E12515"/>
    <w:rsid w:val="00E12921"/>
    <w:rsid w:val="00E12FB1"/>
    <w:rsid w:val="00E137D1"/>
    <w:rsid w:val="00E13A57"/>
    <w:rsid w:val="00E13C48"/>
    <w:rsid w:val="00E13D30"/>
    <w:rsid w:val="00E149B6"/>
    <w:rsid w:val="00E14D1C"/>
    <w:rsid w:val="00E15019"/>
    <w:rsid w:val="00E15904"/>
    <w:rsid w:val="00E17F1C"/>
    <w:rsid w:val="00E20696"/>
    <w:rsid w:val="00E213EA"/>
    <w:rsid w:val="00E25616"/>
    <w:rsid w:val="00E256A8"/>
    <w:rsid w:val="00E25985"/>
    <w:rsid w:val="00E2768E"/>
    <w:rsid w:val="00E305BA"/>
    <w:rsid w:val="00E31245"/>
    <w:rsid w:val="00E32295"/>
    <w:rsid w:val="00E34341"/>
    <w:rsid w:val="00E35715"/>
    <w:rsid w:val="00E35D56"/>
    <w:rsid w:val="00E367E7"/>
    <w:rsid w:val="00E373C0"/>
    <w:rsid w:val="00E3786B"/>
    <w:rsid w:val="00E40335"/>
    <w:rsid w:val="00E40F8F"/>
    <w:rsid w:val="00E414E1"/>
    <w:rsid w:val="00E429EB"/>
    <w:rsid w:val="00E42B5D"/>
    <w:rsid w:val="00E43CBB"/>
    <w:rsid w:val="00E44056"/>
    <w:rsid w:val="00E45ACD"/>
    <w:rsid w:val="00E47710"/>
    <w:rsid w:val="00E47AD2"/>
    <w:rsid w:val="00E51A04"/>
    <w:rsid w:val="00E51AD9"/>
    <w:rsid w:val="00E530E6"/>
    <w:rsid w:val="00E53CA0"/>
    <w:rsid w:val="00E54E43"/>
    <w:rsid w:val="00E54F99"/>
    <w:rsid w:val="00E55138"/>
    <w:rsid w:val="00E55185"/>
    <w:rsid w:val="00E55DEC"/>
    <w:rsid w:val="00E55EAA"/>
    <w:rsid w:val="00E570C5"/>
    <w:rsid w:val="00E62299"/>
    <w:rsid w:val="00E62474"/>
    <w:rsid w:val="00E63794"/>
    <w:rsid w:val="00E637FD"/>
    <w:rsid w:val="00E63ECF"/>
    <w:rsid w:val="00E6409E"/>
    <w:rsid w:val="00E641DB"/>
    <w:rsid w:val="00E6425E"/>
    <w:rsid w:val="00E64B74"/>
    <w:rsid w:val="00E6636F"/>
    <w:rsid w:val="00E668B8"/>
    <w:rsid w:val="00E66BF7"/>
    <w:rsid w:val="00E67524"/>
    <w:rsid w:val="00E706C2"/>
    <w:rsid w:val="00E72640"/>
    <w:rsid w:val="00E727EB"/>
    <w:rsid w:val="00E73225"/>
    <w:rsid w:val="00E733FC"/>
    <w:rsid w:val="00E73FAA"/>
    <w:rsid w:val="00E744BA"/>
    <w:rsid w:val="00E74587"/>
    <w:rsid w:val="00E74AE6"/>
    <w:rsid w:val="00E764CD"/>
    <w:rsid w:val="00E7660A"/>
    <w:rsid w:val="00E76839"/>
    <w:rsid w:val="00E76CAC"/>
    <w:rsid w:val="00E80316"/>
    <w:rsid w:val="00E810FB"/>
    <w:rsid w:val="00E81430"/>
    <w:rsid w:val="00E81724"/>
    <w:rsid w:val="00E81818"/>
    <w:rsid w:val="00E81853"/>
    <w:rsid w:val="00E82B31"/>
    <w:rsid w:val="00E83B7B"/>
    <w:rsid w:val="00E87EAE"/>
    <w:rsid w:val="00E904E5"/>
    <w:rsid w:val="00E90ABC"/>
    <w:rsid w:val="00E90EDA"/>
    <w:rsid w:val="00E92129"/>
    <w:rsid w:val="00E92456"/>
    <w:rsid w:val="00E93FED"/>
    <w:rsid w:val="00E94182"/>
    <w:rsid w:val="00E946FE"/>
    <w:rsid w:val="00E95E44"/>
    <w:rsid w:val="00E95F3E"/>
    <w:rsid w:val="00E965D1"/>
    <w:rsid w:val="00E96A57"/>
    <w:rsid w:val="00E9706E"/>
    <w:rsid w:val="00E97BF4"/>
    <w:rsid w:val="00E97FDC"/>
    <w:rsid w:val="00EA0605"/>
    <w:rsid w:val="00EA0CC9"/>
    <w:rsid w:val="00EA204B"/>
    <w:rsid w:val="00EA2156"/>
    <w:rsid w:val="00EA2B2B"/>
    <w:rsid w:val="00EA2FAB"/>
    <w:rsid w:val="00EA341F"/>
    <w:rsid w:val="00EA4B66"/>
    <w:rsid w:val="00EA5EAF"/>
    <w:rsid w:val="00EA667B"/>
    <w:rsid w:val="00EA6797"/>
    <w:rsid w:val="00EB0201"/>
    <w:rsid w:val="00EB2AAE"/>
    <w:rsid w:val="00EB35BE"/>
    <w:rsid w:val="00EB44A9"/>
    <w:rsid w:val="00EB4591"/>
    <w:rsid w:val="00EB4AD6"/>
    <w:rsid w:val="00EB50B1"/>
    <w:rsid w:val="00EB6EF1"/>
    <w:rsid w:val="00EB762E"/>
    <w:rsid w:val="00EC20F2"/>
    <w:rsid w:val="00EC20F9"/>
    <w:rsid w:val="00EC214E"/>
    <w:rsid w:val="00EC21BA"/>
    <w:rsid w:val="00EC2286"/>
    <w:rsid w:val="00EC29BC"/>
    <w:rsid w:val="00EC2B80"/>
    <w:rsid w:val="00EC319D"/>
    <w:rsid w:val="00EC351F"/>
    <w:rsid w:val="00EC65CB"/>
    <w:rsid w:val="00EC694F"/>
    <w:rsid w:val="00EC70BA"/>
    <w:rsid w:val="00ED0F99"/>
    <w:rsid w:val="00ED12E4"/>
    <w:rsid w:val="00ED1632"/>
    <w:rsid w:val="00ED1ECD"/>
    <w:rsid w:val="00ED2A0F"/>
    <w:rsid w:val="00ED3221"/>
    <w:rsid w:val="00ED36DD"/>
    <w:rsid w:val="00ED38CE"/>
    <w:rsid w:val="00ED4CDA"/>
    <w:rsid w:val="00ED50D9"/>
    <w:rsid w:val="00ED5959"/>
    <w:rsid w:val="00ED5C97"/>
    <w:rsid w:val="00ED63ED"/>
    <w:rsid w:val="00ED6FD5"/>
    <w:rsid w:val="00ED76A3"/>
    <w:rsid w:val="00EE19BD"/>
    <w:rsid w:val="00EE19DD"/>
    <w:rsid w:val="00EE2499"/>
    <w:rsid w:val="00EE27A1"/>
    <w:rsid w:val="00EE2F0E"/>
    <w:rsid w:val="00EE3E39"/>
    <w:rsid w:val="00EE40EC"/>
    <w:rsid w:val="00EE5829"/>
    <w:rsid w:val="00EE5BFD"/>
    <w:rsid w:val="00EE7D10"/>
    <w:rsid w:val="00EF0184"/>
    <w:rsid w:val="00EF034E"/>
    <w:rsid w:val="00EF0B5C"/>
    <w:rsid w:val="00EF111A"/>
    <w:rsid w:val="00EF195B"/>
    <w:rsid w:val="00EF1FA2"/>
    <w:rsid w:val="00EF2DFC"/>
    <w:rsid w:val="00EF32D4"/>
    <w:rsid w:val="00EF40F0"/>
    <w:rsid w:val="00EF47F1"/>
    <w:rsid w:val="00EF4A2C"/>
    <w:rsid w:val="00EF4A5F"/>
    <w:rsid w:val="00EF517B"/>
    <w:rsid w:val="00EF5A0F"/>
    <w:rsid w:val="00EF6A57"/>
    <w:rsid w:val="00EF7562"/>
    <w:rsid w:val="00EF793C"/>
    <w:rsid w:val="00F00CEB"/>
    <w:rsid w:val="00F0129C"/>
    <w:rsid w:val="00F01B65"/>
    <w:rsid w:val="00F02604"/>
    <w:rsid w:val="00F03145"/>
    <w:rsid w:val="00F03462"/>
    <w:rsid w:val="00F0376A"/>
    <w:rsid w:val="00F03DFF"/>
    <w:rsid w:val="00F057C2"/>
    <w:rsid w:val="00F06DAC"/>
    <w:rsid w:val="00F106E9"/>
    <w:rsid w:val="00F11575"/>
    <w:rsid w:val="00F11F92"/>
    <w:rsid w:val="00F12089"/>
    <w:rsid w:val="00F1531B"/>
    <w:rsid w:val="00F15642"/>
    <w:rsid w:val="00F15CC3"/>
    <w:rsid w:val="00F16F61"/>
    <w:rsid w:val="00F17743"/>
    <w:rsid w:val="00F17E56"/>
    <w:rsid w:val="00F20CEA"/>
    <w:rsid w:val="00F21010"/>
    <w:rsid w:val="00F21A72"/>
    <w:rsid w:val="00F21DF9"/>
    <w:rsid w:val="00F21E79"/>
    <w:rsid w:val="00F25973"/>
    <w:rsid w:val="00F259B8"/>
    <w:rsid w:val="00F25B2F"/>
    <w:rsid w:val="00F26D4F"/>
    <w:rsid w:val="00F2720A"/>
    <w:rsid w:val="00F274F1"/>
    <w:rsid w:val="00F3069D"/>
    <w:rsid w:val="00F32AAB"/>
    <w:rsid w:val="00F33786"/>
    <w:rsid w:val="00F33C3C"/>
    <w:rsid w:val="00F3483B"/>
    <w:rsid w:val="00F34BEA"/>
    <w:rsid w:val="00F35670"/>
    <w:rsid w:val="00F415AB"/>
    <w:rsid w:val="00F42694"/>
    <w:rsid w:val="00F428AF"/>
    <w:rsid w:val="00F42F5F"/>
    <w:rsid w:val="00F43125"/>
    <w:rsid w:val="00F43155"/>
    <w:rsid w:val="00F45D0F"/>
    <w:rsid w:val="00F464BE"/>
    <w:rsid w:val="00F50610"/>
    <w:rsid w:val="00F52CF0"/>
    <w:rsid w:val="00F530D2"/>
    <w:rsid w:val="00F56C43"/>
    <w:rsid w:val="00F56E88"/>
    <w:rsid w:val="00F57407"/>
    <w:rsid w:val="00F606E2"/>
    <w:rsid w:val="00F608F4"/>
    <w:rsid w:val="00F60905"/>
    <w:rsid w:val="00F614ED"/>
    <w:rsid w:val="00F618F5"/>
    <w:rsid w:val="00F61BDD"/>
    <w:rsid w:val="00F61DAF"/>
    <w:rsid w:val="00F61DC7"/>
    <w:rsid w:val="00F62D28"/>
    <w:rsid w:val="00F65B84"/>
    <w:rsid w:val="00F705A5"/>
    <w:rsid w:val="00F70B53"/>
    <w:rsid w:val="00F7189F"/>
    <w:rsid w:val="00F7218E"/>
    <w:rsid w:val="00F72D79"/>
    <w:rsid w:val="00F743E1"/>
    <w:rsid w:val="00F74B2F"/>
    <w:rsid w:val="00F75445"/>
    <w:rsid w:val="00F75CB8"/>
    <w:rsid w:val="00F76078"/>
    <w:rsid w:val="00F77460"/>
    <w:rsid w:val="00F77830"/>
    <w:rsid w:val="00F77938"/>
    <w:rsid w:val="00F77B80"/>
    <w:rsid w:val="00F8032D"/>
    <w:rsid w:val="00F82350"/>
    <w:rsid w:val="00F823C8"/>
    <w:rsid w:val="00F8460B"/>
    <w:rsid w:val="00F84622"/>
    <w:rsid w:val="00F848AB"/>
    <w:rsid w:val="00F84F1C"/>
    <w:rsid w:val="00F851A6"/>
    <w:rsid w:val="00F861BE"/>
    <w:rsid w:val="00F86839"/>
    <w:rsid w:val="00F86AC9"/>
    <w:rsid w:val="00F87E8B"/>
    <w:rsid w:val="00F903B4"/>
    <w:rsid w:val="00F908E1"/>
    <w:rsid w:val="00F90FA9"/>
    <w:rsid w:val="00F925DD"/>
    <w:rsid w:val="00F927BF"/>
    <w:rsid w:val="00F927DF"/>
    <w:rsid w:val="00F938FB"/>
    <w:rsid w:val="00F9656B"/>
    <w:rsid w:val="00F96A58"/>
    <w:rsid w:val="00F970A8"/>
    <w:rsid w:val="00F97A26"/>
    <w:rsid w:val="00FA0010"/>
    <w:rsid w:val="00FA1D01"/>
    <w:rsid w:val="00FA24F8"/>
    <w:rsid w:val="00FA2BB1"/>
    <w:rsid w:val="00FA2C3D"/>
    <w:rsid w:val="00FA372A"/>
    <w:rsid w:val="00FA3C31"/>
    <w:rsid w:val="00FA5723"/>
    <w:rsid w:val="00FA66D3"/>
    <w:rsid w:val="00FA7846"/>
    <w:rsid w:val="00FB09FA"/>
    <w:rsid w:val="00FB0A55"/>
    <w:rsid w:val="00FB1EF6"/>
    <w:rsid w:val="00FB292A"/>
    <w:rsid w:val="00FB2941"/>
    <w:rsid w:val="00FB299C"/>
    <w:rsid w:val="00FB32F0"/>
    <w:rsid w:val="00FB454A"/>
    <w:rsid w:val="00FB4637"/>
    <w:rsid w:val="00FB7036"/>
    <w:rsid w:val="00FB7605"/>
    <w:rsid w:val="00FB7E49"/>
    <w:rsid w:val="00FC0CBD"/>
    <w:rsid w:val="00FC2E2E"/>
    <w:rsid w:val="00FC575E"/>
    <w:rsid w:val="00FC5B53"/>
    <w:rsid w:val="00FC60C9"/>
    <w:rsid w:val="00FC7693"/>
    <w:rsid w:val="00FC76A6"/>
    <w:rsid w:val="00FD005D"/>
    <w:rsid w:val="00FD0B4F"/>
    <w:rsid w:val="00FD1250"/>
    <w:rsid w:val="00FD21A6"/>
    <w:rsid w:val="00FD3F99"/>
    <w:rsid w:val="00FD439A"/>
    <w:rsid w:val="00FD5A3F"/>
    <w:rsid w:val="00FD600F"/>
    <w:rsid w:val="00FD759D"/>
    <w:rsid w:val="00FE0545"/>
    <w:rsid w:val="00FE1459"/>
    <w:rsid w:val="00FE1D9E"/>
    <w:rsid w:val="00FE222D"/>
    <w:rsid w:val="00FE3AE5"/>
    <w:rsid w:val="00FE3AE9"/>
    <w:rsid w:val="00FE43C8"/>
    <w:rsid w:val="00FE5210"/>
    <w:rsid w:val="00FE63FA"/>
    <w:rsid w:val="00FE6BF7"/>
    <w:rsid w:val="00FE6EA1"/>
    <w:rsid w:val="00FE7037"/>
    <w:rsid w:val="00FE7264"/>
    <w:rsid w:val="00FE784B"/>
    <w:rsid w:val="00FF063C"/>
    <w:rsid w:val="00FF0BC8"/>
    <w:rsid w:val="00FF0FBE"/>
    <w:rsid w:val="00FF11E2"/>
    <w:rsid w:val="00FF14F6"/>
    <w:rsid w:val="00FF180D"/>
    <w:rsid w:val="00FF1FD5"/>
    <w:rsid w:val="00FF20E8"/>
    <w:rsid w:val="00FF2B2D"/>
    <w:rsid w:val="00FF3433"/>
    <w:rsid w:val="00FF3D10"/>
    <w:rsid w:val="00FF3FE7"/>
    <w:rsid w:val="00FF4C3C"/>
    <w:rsid w:val="00FF6198"/>
    <w:rsid w:val="00FF62E2"/>
    <w:rsid w:val="00FF6F8A"/>
    <w:rsid w:val="00FF6FAB"/>
    <w:rsid w:val="00FF70B7"/>
    <w:rsid w:val="00FF77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4B5ADE92"/>
  <w15:docId w15:val="{4322DD7E-5DA2-4F42-93D7-997D758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11EF7"/>
    <w:pPr>
      <w:spacing w:line="260" w:lineRule="atLeast"/>
      <w:jc w:val="both"/>
    </w:pPr>
    <w:rPr>
      <w:rFonts w:ascii="Verdana" w:hAnsi="Verdana"/>
      <w:sz w:val="18"/>
      <w:szCs w:val="24"/>
    </w:rPr>
  </w:style>
  <w:style w:type="paragraph" w:styleId="Kop1">
    <w:name w:val="heading 1"/>
    <w:aliases w:val="Section Heading,sectionHeading,Jelle Kop 1"/>
    <w:basedOn w:val="Standaard"/>
    <w:next w:val="Standaard"/>
    <w:link w:val="Kop1Char"/>
    <w:qFormat/>
    <w:rsid w:val="004B7F8E"/>
    <w:pPr>
      <w:keepNext/>
      <w:pageBreakBefore/>
      <w:numPr>
        <w:numId w:val="3"/>
      </w:numPr>
      <w:pBdr>
        <w:bottom w:val="single" w:sz="4" w:space="1" w:color="auto"/>
      </w:pBdr>
      <w:tabs>
        <w:tab w:val="left" w:pos="851"/>
      </w:tabs>
      <w:spacing w:after="240" w:line="240" w:lineRule="auto"/>
      <w:outlineLvl w:val="0"/>
    </w:pPr>
    <w:rPr>
      <w:b/>
      <w:bCs/>
      <w:kern w:val="32"/>
      <w:sz w:val="28"/>
      <w:szCs w:val="32"/>
    </w:rPr>
  </w:style>
  <w:style w:type="paragraph" w:styleId="Kop2">
    <w:name w:val="heading 2"/>
    <w:aliases w:val="Reset numbering,paragraaf,2scr"/>
    <w:basedOn w:val="Standaard"/>
    <w:next w:val="Standaard"/>
    <w:link w:val="Kop2Char"/>
    <w:qFormat/>
    <w:rsid w:val="00B11EF7"/>
    <w:pPr>
      <w:keepNext/>
      <w:numPr>
        <w:ilvl w:val="1"/>
        <w:numId w:val="3"/>
      </w:numPr>
      <w:spacing w:before="360" w:after="60" w:line="240" w:lineRule="auto"/>
      <w:ind w:left="862" w:hanging="862"/>
      <w:outlineLvl w:val="1"/>
    </w:pPr>
    <w:rPr>
      <w:b/>
      <w:bCs/>
      <w:szCs w:val="16"/>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Heading C"/>
    <w:basedOn w:val="Standaard"/>
    <w:next w:val="Standaard"/>
    <w:link w:val="Kop3Char"/>
    <w:qFormat/>
    <w:rsid w:val="00463C22"/>
    <w:pPr>
      <w:keepNext/>
      <w:numPr>
        <w:ilvl w:val="2"/>
        <w:numId w:val="3"/>
      </w:numPr>
      <w:tabs>
        <w:tab w:val="left" w:pos="851"/>
      </w:tabs>
      <w:spacing w:before="240" w:after="60" w:line="240" w:lineRule="auto"/>
      <w:outlineLvl w:val="2"/>
    </w:pPr>
    <w:rPr>
      <w:rFonts w:cs="Arial"/>
      <w:b/>
      <w:bCs/>
      <w:szCs w:val="16"/>
    </w:rPr>
  </w:style>
  <w:style w:type="paragraph" w:styleId="Kop4">
    <w:name w:val="heading 4"/>
    <w:aliases w:val="Level 2 - a"/>
    <w:basedOn w:val="Standaard"/>
    <w:next w:val="Standaard"/>
    <w:link w:val="Kop4Char"/>
    <w:qFormat/>
    <w:rsid w:val="00D61624"/>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link w:val="Kop5Char"/>
    <w:uiPriority w:val="99"/>
    <w:qFormat/>
    <w:rsid w:val="00D61624"/>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D61624"/>
    <w:pPr>
      <w:keepLines/>
      <w:overflowPunct w:val="0"/>
      <w:autoSpaceDE w:val="0"/>
      <w:autoSpaceDN w:val="0"/>
      <w:adjustRightInd w:val="0"/>
      <w:spacing w:before="240" w:after="60" w:line="240" w:lineRule="auto"/>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D61624"/>
    <w:pPr>
      <w:keepLines/>
      <w:overflowPunct w:val="0"/>
      <w:autoSpaceDE w:val="0"/>
      <w:autoSpaceDN w:val="0"/>
      <w:adjustRightInd w:val="0"/>
      <w:spacing w:before="240" w:after="60" w:line="240" w:lineRule="auto"/>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D61624"/>
    <w:pPr>
      <w:keepNext/>
      <w:keepLines/>
      <w:overflowPunct w:val="0"/>
      <w:autoSpaceDE w:val="0"/>
      <w:autoSpaceDN w:val="0"/>
      <w:adjustRightInd w:val="0"/>
      <w:spacing w:before="240" w:after="60" w:line="240" w:lineRule="auto"/>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D61624"/>
    <w:pPr>
      <w:keepLines/>
      <w:tabs>
        <w:tab w:val="left" w:pos="426"/>
      </w:tabs>
      <w:overflowPunct w:val="0"/>
      <w:autoSpaceDE w:val="0"/>
      <w:autoSpaceDN w:val="0"/>
      <w:adjustRightInd w:val="0"/>
      <w:spacing w:before="240" w:after="60" w:line="240" w:lineRule="auto"/>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Jelle Kop 1 Char"/>
    <w:link w:val="Kop1"/>
    <w:locked/>
    <w:rsid w:val="002F6EAF"/>
    <w:rPr>
      <w:rFonts w:ascii="Verdana" w:hAnsi="Verdana"/>
      <w:b/>
      <w:bCs/>
      <w:kern w:val="32"/>
      <w:sz w:val="28"/>
      <w:szCs w:val="32"/>
    </w:rPr>
  </w:style>
  <w:style w:type="character" w:customStyle="1" w:styleId="Kop2Char">
    <w:name w:val="Kop 2 Char"/>
    <w:aliases w:val="Reset numbering Char,paragraaf Char,2scr Char"/>
    <w:link w:val="Kop2"/>
    <w:locked/>
    <w:rsid w:val="00B11EF7"/>
    <w:rPr>
      <w:rFonts w:ascii="Verdana" w:hAnsi="Verdana"/>
      <w:b/>
      <w:bCs/>
      <w:sz w:val="18"/>
      <w:szCs w:val="16"/>
    </w:rPr>
  </w:style>
  <w:style w:type="character" w:customStyle="1" w:styleId="Kop3Char">
    <w:name w:val="Kop 3 Char"/>
    <w:aliases w:val="Level 1 - 1 Char1,Voorwoord Char1,subparagraaf Char1,Subparagraaf Char1,h3 Char1,Heading 3s Char1,3 Char1,Bold 12 Char1,L3 Char1,3scr Char1,Episteem PvA Kop 3 Char1,Heading 3 Char Char1,H3 Char Char1,H3 Char2,Third Level Topic Char1,Map Char"/>
    <w:link w:val="Kop3"/>
    <w:locked/>
    <w:rsid w:val="00463C22"/>
    <w:rPr>
      <w:rFonts w:ascii="Verdana" w:hAnsi="Verdana" w:cs="Arial"/>
      <w:b/>
      <w:bCs/>
      <w:sz w:val="18"/>
      <w:szCs w:val="16"/>
    </w:rPr>
  </w:style>
  <w:style w:type="character" w:customStyle="1" w:styleId="Kop4Char">
    <w:name w:val="Kop 4 Char"/>
    <w:aliases w:val="Level 2 - a Char"/>
    <w:link w:val="Kop4"/>
    <w:rsid w:val="00EC7CEC"/>
    <w:rPr>
      <w:rFonts w:ascii="Verdana" w:hAnsi="Verdana"/>
      <w:b/>
      <w:bCs/>
      <w:sz w:val="18"/>
      <w:szCs w:val="28"/>
    </w:rPr>
  </w:style>
  <w:style w:type="character" w:customStyle="1" w:styleId="Kop5Char">
    <w:name w:val="Kop 5 Char"/>
    <w:aliases w:val="Level 3 - i Char"/>
    <w:link w:val="Kop5"/>
    <w:uiPriority w:val="9"/>
    <w:semiHidden/>
    <w:rsid w:val="00EC7CEC"/>
    <w:rPr>
      <w:rFonts w:ascii="Calibri" w:eastAsia="Times New Roman" w:hAnsi="Calibri" w:cs="Times New Roman"/>
      <w:b/>
      <w:bCs/>
      <w:i/>
      <w:iCs/>
      <w:sz w:val="26"/>
      <w:szCs w:val="26"/>
    </w:rPr>
  </w:style>
  <w:style w:type="character" w:customStyle="1" w:styleId="Kop6Char">
    <w:name w:val="Kop 6 Char"/>
    <w:aliases w:val="Legal Level 1. Char"/>
    <w:link w:val="Kop6"/>
    <w:uiPriority w:val="9"/>
    <w:semiHidden/>
    <w:rsid w:val="00EC7CEC"/>
    <w:rPr>
      <w:rFonts w:ascii="Calibri" w:eastAsia="Times New Roman" w:hAnsi="Calibri" w:cs="Times New Roman"/>
      <w:b/>
      <w:bCs/>
    </w:rPr>
  </w:style>
  <w:style w:type="character" w:customStyle="1" w:styleId="Kop7Char">
    <w:name w:val="Kop 7 Char"/>
    <w:aliases w:val="Legal Level 1.1. Char"/>
    <w:link w:val="Kop7"/>
    <w:uiPriority w:val="9"/>
    <w:semiHidden/>
    <w:rsid w:val="00EC7CEC"/>
    <w:rPr>
      <w:rFonts w:ascii="Calibri" w:eastAsia="Times New Roman" w:hAnsi="Calibri" w:cs="Times New Roman"/>
      <w:sz w:val="24"/>
      <w:szCs w:val="24"/>
    </w:rPr>
  </w:style>
  <w:style w:type="character" w:customStyle="1" w:styleId="Kop8Char">
    <w:name w:val="Kop 8 Char"/>
    <w:aliases w:val="Legal Level 1.1.1. Char1,Legal Level 1.1.1. Char Char"/>
    <w:link w:val="Kop8"/>
    <w:uiPriority w:val="9"/>
    <w:semiHidden/>
    <w:rsid w:val="00EC7CEC"/>
    <w:rPr>
      <w:rFonts w:ascii="Calibri" w:eastAsia="Times New Roman" w:hAnsi="Calibri" w:cs="Times New Roman"/>
      <w:i/>
      <w:iCs/>
      <w:sz w:val="24"/>
      <w:szCs w:val="24"/>
    </w:rPr>
  </w:style>
  <w:style w:type="character" w:customStyle="1" w:styleId="Kop9Char">
    <w:name w:val="Kop 9 Char"/>
    <w:aliases w:val="Legal Level 1.1.1.1. Char"/>
    <w:link w:val="Kop9"/>
    <w:uiPriority w:val="9"/>
    <w:semiHidden/>
    <w:rsid w:val="00EC7CEC"/>
    <w:rPr>
      <w:rFonts w:ascii="Cambria" w:eastAsia="Times New Roman" w:hAnsi="Cambria" w:cs="Times New Roman"/>
    </w:rPr>
  </w:style>
  <w:style w:type="character" w:customStyle="1" w:styleId="Heading3Char1">
    <w:name w:val="Heading 3 Char1"/>
    <w:aliases w:val="Level 1 - 1 Char,Voorwoord Char,subparagraaf Char,Subparagraaf Char,h3 Char,Heading 3s Char,3 Char,Bold 12 Char,L3 Char,3scr Char,Episteem PvA Kop 3 Char,Heading 3 Char Char,H3 Char Char,H3 Char1,Third Level Topic Char,Org Heading 1 Char"/>
    <w:uiPriority w:val="9"/>
    <w:semiHidden/>
    <w:rsid w:val="00EC7CEC"/>
    <w:rPr>
      <w:rFonts w:ascii="Cambria" w:eastAsia="Times New Roman" w:hAnsi="Cambria" w:cs="Times New Roman"/>
      <w:b/>
      <w:bCs/>
      <w:sz w:val="26"/>
      <w:szCs w:val="26"/>
    </w:rPr>
  </w:style>
  <w:style w:type="paragraph" w:styleId="Adresenvelop">
    <w:name w:val="envelope address"/>
    <w:basedOn w:val="Standaard"/>
    <w:uiPriority w:val="99"/>
    <w:semiHidden/>
    <w:rsid w:val="00D61624"/>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D61624"/>
    <w:pPr>
      <w:spacing w:before="120" w:after="120"/>
    </w:pPr>
    <w:rPr>
      <w:bCs/>
      <w:i/>
      <w:szCs w:val="20"/>
    </w:rPr>
  </w:style>
  <w:style w:type="paragraph" w:customStyle="1" w:styleId="Bijlage">
    <w:name w:val="Bijlage"/>
    <w:basedOn w:val="Standaard"/>
    <w:next w:val="Standaard"/>
    <w:uiPriority w:val="99"/>
    <w:rsid w:val="00D61624"/>
    <w:pPr>
      <w:keepNext/>
      <w:pageBreakBefore/>
      <w:spacing w:after="600" w:line="240" w:lineRule="auto"/>
    </w:pPr>
    <w:rPr>
      <w:sz w:val="28"/>
    </w:rPr>
  </w:style>
  <w:style w:type="paragraph" w:styleId="Inhopg1">
    <w:name w:val="toc 1"/>
    <w:basedOn w:val="Standaard"/>
    <w:next w:val="Standaard"/>
    <w:autoRedefine/>
    <w:uiPriority w:val="39"/>
    <w:rsid w:val="00BF60A0"/>
    <w:pPr>
      <w:tabs>
        <w:tab w:val="left" w:pos="1440"/>
        <w:tab w:val="right" w:leader="underscore" w:pos="8630"/>
      </w:tabs>
      <w:spacing w:before="300" w:after="60" w:line="240" w:lineRule="auto"/>
      <w:ind w:left="539" w:hanging="539"/>
    </w:pPr>
    <w:rPr>
      <w:caps/>
      <w:noProof/>
      <w:szCs w:val="28"/>
    </w:rPr>
  </w:style>
  <w:style w:type="paragraph" w:styleId="Inhopg2">
    <w:name w:val="toc 2"/>
    <w:basedOn w:val="Standaard"/>
    <w:next w:val="Standaard"/>
    <w:autoRedefine/>
    <w:uiPriority w:val="39"/>
    <w:rsid w:val="0097077E"/>
    <w:pPr>
      <w:tabs>
        <w:tab w:val="left" w:pos="1260"/>
        <w:tab w:val="right" w:leader="underscore" w:pos="8788"/>
      </w:tabs>
      <w:spacing w:line="240" w:lineRule="auto"/>
      <w:ind w:left="1260" w:hanging="720"/>
    </w:pPr>
    <w:rPr>
      <w:noProof/>
    </w:rPr>
  </w:style>
  <w:style w:type="paragraph" w:styleId="Inhopg3">
    <w:name w:val="toc 3"/>
    <w:basedOn w:val="Standaard"/>
    <w:next w:val="Standaard"/>
    <w:autoRedefine/>
    <w:uiPriority w:val="39"/>
    <w:rsid w:val="00744737"/>
    <w:pPr>
      <w:tabs>
        <w:tab w:val="left" w:pos="1260"/>
        <w:tab w:val="right" w:leader="underscore" w:pos="8778"/>
      </w:tabs>
      <w:ind w:left="360"/>
    </w:pPr>
  </w:style>
  <w:style w:type="paragraph" w:styleId="Inhopg4">
    <w:name w:val="toc 4"/>
    <w:basedOn w:val="Standaard"/>
    <w:next w:val="Standaard"/>
    <w:autoRedefine/>
    <w:uiPriority w:val="99"/>
    <w:semiHidden/>
    <w:rsid w:val="00D61624"/>
    <w:pPr>
      <w:ind w:left="540"/>
    </w:pPr>
  </w:style>
  <w:style w:type="paragraph" w:styleId="Inhopg5">
    <w:name w:val="toc 5"/>
    <w:basedOn w:val="Standaard"/>
    <w:next w:val="Standaard"/>
    <w:autoRedefine/>
    <w:uiPriority w:val="99"/>
    <w:semiHidden/>
    <w:rsid w:val="00D61624"/>
    <w:pPr>
      <w:ind w:left="720"/>
    </w:pPr>
  </w:style>
  <w:style w:type="paragraph" w:styleId="Inhopg6">
    <w:name w:val="toc 6"/>
    <w:basedOn w:val="Standaard"/>
    <w:next w:val="Standaard"/>
    <w:autoRedefine/>
    <w:uiPriority w:val="99"/>
    <w:semiHidden/>
    <w:rsid w:val="00D61624"/>
    <w:pPr>
      <w:ind w:left="900"/>
    </w:pPr>
  </w:style>
  <w:style w:type="paragraph" w:styleId="Inhopg7">
    <w:name w:val="toc 7"/>
    <w:basedOn w:val="Standaard"/>
    <w:next w:val="Standaard"/>
    <w:autoRedefine/>
    <w:uiPriority w:val="99"/>
    <w:semiHidden/>
    <w:rsid w:val="00D61624"/>
    <w:pPr>
      <w:ind w:left="1080"/>
    </w:pPr>
  </w:style>
  <w:style w:type="paragraph" w:styleId="Inhopg8">
    <w:name w:val="toc 8"/>
    <w:basedOn w:val="Standaard"/>
    <w:next w:val="Standaard"/>
    <w:autoRedefine/>
    <w:uiPriority w:val="99"/>
    <w:semiHidden/>
    <w:rsid w:val="00D61624"/>
    <w:pPr>
      <w:ind w:left="1260"/>
    </w:pPr>
  </w:style>
  <w:style w:type="paragraph" w:styleId="Inhopg9">
    <w:name w:val="toc 9"/>
    <w:basedOn w:val="Standaard"/>
    <w:next w:val="Standaard"/>
    <w:autoRedefine/>
    <w:uiPriority w:val="99"/>
    <w:semiHidden/>
    <w:rsid w:val="00D61624"/>
    <w:pPr>
      <w:ind w:left="1440"/>
    </w:pPr>
  </w:style>
  <w:style w:type="character" w:styleId="Hyperlink">
    <w:name w:val="Hyperlink"/>
    <w:uiPriority w:val="99"/>
    <w:rsid w:val="00D61624"/>
    <w:rPr>
      <w:rFonts w:cs="Times New Roman"/>
      <w:color w:val="0000FF"/>
      <w:u w:val="single"/>
    </w:rPr>
  </w:style>
  <w:style w:type="paragraph" w:customStyle="1" w:styleId="Inhoudsopgave">
    <w:name w:val="Inhoudsopgave"/>
    <w:basedOn w:val="Standaard"/>
    <w:uiPriority w:val="99"/>
    <w:rsid w:val="00D61624"/>
    <w:pPr>
      <w:pBdr>
        <w:bottom w:val="single" w:sz="4" w:space="1" w:color="auto"/>
      </w:pBdr>
      <w:spacing w:after="600" w:line="240" w:lineRule="auto"/>
    </w:pPr>
    <w:rPr>
      <w:b/>
      <w:bCs/>
      <w:sz w:val="28"/>
    </w:rPr>
  </w:style>
  <w:style w:type="paragraph" w:styleId="Koptekst">
    <w:name w:val="header"/>
    <w:aliases w:val="tussenkop"/>
    <w:basedOn w:val="Standaard"/>
    <w:link w:val="KoptekstChar"/>
    <w:rsid w:val="00D61624"/>
    <w:pPr>
      <w:tabs>
        <w:tab w:val="center" w:pos="4320"/>
        <w:tab w:val="right" w:pos="8640"/>
      </w:tabs>
      <w:ind w:left="-57"/>
    </w:pPr>
    <w:rPr>
      <w:sz w:val="14"/>
    </w:rPr>
  </w:style>
  <w:style w:type="character" w:customStyle="1" w:styleId="KoptekstChar">
    <w:name w:val="Koptekst Char"/>
    <w:aliases w:val="tussenkop Char"/>
    <w:link w:val="Koptekst"/>
    <w:rsid w:val="00EC7CEC"/>
    <w:rPr>
      <w:rFonts w:ascii="Verdana" w:hAnsi="Verdana"/>
      <w:sz w:val="18"/>
      <w:szCs w:val="24"/>
    </w:rPr>
  </w:style>
  <w:style w:type="paragraph" w:styleId="Voettekst">
    <w:name w:val="footer"/>
    <w:basedOn w:val="Standaard"/>
    <w:link w:val="VoettekstChar"/>
    <w:uiPriority w:val="99"/>
    <w:rsid w:val="00D61624"/>
    <w:pPr>
      <w:pBdr>
        <w:top w:val="single" w:sz="4" w:space="1" w:color="auto"/>
      </w:pBdr>
      <w:tabs>
        <w:tab w:val="right" w:pos="8640"/>
      </w:tabs>
    </w:pPr>
    <w:rPr>
      <w:noProof/>
      <w:sz w:val="14"/>
    </w:rPr>
  </w:style>
  <w:style w:type="character" w:customStyle="1" w:styleId="VoettekstChar">
    <w:name w:val="Voettekst Char"/>
    <w:link w:val="Voettekst"/>
    <w:uiPriority w:val="99"/>
    <w:rsid w:val="00EC7CEC"/>
    <w:rPr>
      <w:rFonts w:ascii="Verdana" w:hAnsi="Verdana"/>
      <w:sz w:val="18"/>
      <w:szCs w:val="24"/>
    </w:rPr>
  </w:style>
  <w:style w:type="character" w:styleId="Paginanummer">
    <w:name w:val="page number"/>
    <w:uiPriority w:val="99"/>
    <w:semiHidden/>
    <w:rsid w:val="00D61624"/>
    <w:rPr>
      <w:rFonts w:cs="Times New Roman"/>
    </w:rPr>
  </w:style>
  <w:style w:type="character" w:styleId="GevolgdeHyperlink">
    <w:name w:val="FollowedHyperlink"/>
    <w:uiPriority w:val="99"/>
    <w:semiHidden/>
    <w:rsid w:val="00D61624"/>
    <w:rPr>
      <w:rFonts w:cs="Times New Roman"/>
      <w:color w:val="800080"/>
      <w:u w:val="single"/>
    </w:rPr>
  </w:style>
  <w:style w:type="paragraph" w:styleId="Ondertitel">
    <w:name w:val="Subtitle"/>
    <w:basedOn w:val="Standaard"/>
    <w:link w:val="OndertitelChar"/>
    <w:uiPriority w:val="99"/>
    <w:qFormat/>
    <w:rsid w:val="00D61624"/>
    <w:pPr>
      <w:shd w:val="solid" w:color="FFFFFF" w:fill="FFFFFF"/>
      <w:spacing w:after="60"/>
      <w:jc w:val="right"/>
      <w:outlineLvl w:val="1"/>
    </w:pPr>
    <w:rPr>
      <w:rFonts w:cs="Arial"/>
      <w:noProof/>
      <w:sz w:val="40"/>
    </w:rPr>
  </w:style>
  <w:style w:type="character" w:customStyle="1" w:styleId="OndertitelChar">
    <w:name w:val="Ondertitel Char"/>
    <w:link w:val="Ondertitel"/>
    <w:uiPriority w:val="11"/>
    <w:rsid w:val="00EC7CEC"/>
    <w:rPr>
      <w:rFonts w:ascii="Cambria" w:eastAsia="Times New Roman" w:hAnsi="Cambria" w:cs="Times New Roman"/>
      <w:sz w:val="24"/>
      <w:szCs w:val="24"/>
    </w:rPr>
  </w:style>
  <w:style w:type="paragraph" w:styleId="Titel">
    <w:name w:val="Title"/>
    <w:basedOn w:val="Standaard"/>
    <w:link w:val="TitelChar"/>
    <w:uiPriority w:val="99"/>
    <w:qFormat/>
    <w:rsid w:val="00D61624"/>
    <w:pPr>
      <w:shd w:val="solid" w:color="FFFFFF" w:fill="FFFFFF"/>
      <w:spacing w:after="60"/>
      <w:jc w:val="right"/>
      <w:outlineLvl w:val="0"/>
    </w:pPr>
    <w:rPr>
      <w:rFonts w:cs="Arial"/>
      <w:b/>
      <w:bCs/>
      <w:kern w:val="28"/>
      <w:sz w:val="40"/>
      <w:szCs w:val="32"/>
    </w:rPr>
  </w:style>
  <w:style w:type="character" w:customStyle="1" w:styleId="TitelChar">
    <w:name w:val="Titel Char"/>
    <w:link w:val="Titel"/>
    <w:uiPriority w:val="10"/>
    <w:rsid w:val="00EC7CEC"/>
    <w:rPr>
      <w:rFonts w:ascii="Cambria" w:eastAsia="Times New Roman" w:hAnsi="Cambria" w:cs="Times New Roman"/>
      <w:b/>
      <w:bCs/>
      <w:kern w:val="28"/>
      <w:sz w:val="32"/>
      <w:szCs w:val="32"/>
    </w:rPr>
  </w:style>
  <w:style w:type="paragraph" w:customStyle="1" w:styleId="Referentie">
    <w:name w:val="Referentie"/>
    <w:basedOn w:val="Standaard"/>
    <w:uiPriority w:val="99"/>
    <w:rsid w:val="00D61624"/>
    <w:pPr>
      <w:framePr w:hSpace="142" w:wrap="notBeside" w:hAnchor="text" w:xAlign="right" w:yAlign="bottom" w:anchorLock="1"/>
      <w:spacing w:before="60" w:after="60"/>
    </w:pPr>
  </w:style>
  <w:style w:type="paragraph" w:customStyle="1" w:styleId="Referentie2">
    <w:name w:val="Referentie 2"/>
    <w:basedOn w:val="Standaard"/>
    <w:uiPriority w:val="99"/>
    <w:rsid w:val="00D61624"/>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D61624"/>
  </w:style>
  <w:style w:type="character" w:customStyle="1" w:styleId="PlattetekstinspringenChar">
    <w:name w:val="Platte tekst inspringen Char"/>
    <w:link w:val="Plattetekstinspringen"/>
    <w:uiPriority w:val="99"/>
    <w:semiHidden/>
    <w:rsid w:val="00EC7CEC"/>
    <w:rPr>
      <w:rFonts w:ascii="Verdana" w:hAnsi="Verdana"/>
      <w:sz w:val="18"/>
      <w:szCs w:val="24"/>
    </w:rPr>
  </w:style>
  <w:style w:type="paragraph" w:customStyle="1" w:styleId="Nummering">
    <w:name w:val="Nummering"/>
    <w:basedOn w:val="Standaard"/>
    <w:uiPriority w:val="99"/>
    <w:rsid w:val="00D61624"/>
    <w:pPr>
      <w:numPr>
        <w:numId w:val="4"/>
      </w:numPr>
    </w:pPr>
  </w:style>
  <w:style w:type="paragraph" w:styleId="Lijstnummering">
    <w:name w:val="List Number"/>
    <w:basedOn w:val="Standaard"/>
    <w:uiPriority w:val="99"/>
    <w:semiHidden/>
    <w:rsid w:val="00D61624"/>
    <w:pPr>
      <w:numPr>
        <w:numId w:val="1"/>
      </w:numPr>
    </w:pPr>
  </w:style>
  <w:style w:type="paragraph" w:customStyle="1" w:styleId="Opsomming">
    <w:name w:val="Opsomming"/>
    <w:basedOn w:val="Nummering"/>
    <w:uiPriority w:val="99"/>
    <w:rsid w:val="00D61624"/>
    <w:pPr>
      <w:numPr>
        <w:numId w:val="2"/>
      </w:numPr>
    </w:pPr>
  </w:style>
  <w:style w:type="paragraph" w:customStyle="1" w:styleId="Inleiding">
    <w:name w:val="Inleiding"/>
    <w:basedOn w:val="Standaard"/>
    <w:next w:val="Standaard"/>
    <w:uiPriority w:val="99"/>
    <w:rsid w:val="00D61624"/>
    <w:rPr>
      <w:b/>
      <w:bCs/>
    </w:rPr>
  </w:style>
  <w:style w:type="paragraph" w:styleId="Voetnoottekst">
    <w:name w:val="footnote text"/>
    <w:basedOn w:val="Standaard"/>
    <w:link w:val="VoetnoottekstChar"/>
    <w:uiPriority w:val="99"/>
    <w:semiHidden/>
    <w:rsid w:val="00D61624"/>
    <w:rPr>
      <w:i/>
      <w:iCs/>
      <w:szCs w:val="20"/>
    </w:rPr>
  </w:style>
  <w:style w:type="character" w:customStyle="1" w:styleId="VoetnoottekstChar">
    <w:name w:val="Voetnoottekst Char"/>
    <w:link w:val="Voetnoottekst"/>
    <w:uiPriority w:val="99"/>
    <w:semiHidden/>
    <w:rsid w:val="00EC7CEC"/>
    <w:rPr>
      <w:rFonts w:ascii="Verdana" w:hAnsi="Verdana"/>
      <w:sz w:val="20"/>
      <w:szCs w:val="20"/>
    </w:rPr>
  </w:style>
  <w:style w:type="character" w:styleId="Voetnootmarkering">
    <w:name w:val="footnote reference"/>
    <w:uiPriority w:val="99"/>
    <w:semiHidden/>
    <w:rsid w:val="00D61624"/>
    <w:rPr>
      <w:rFonts w:cs="Times New Roman"/>
      <w:vertAlign w:val="superscript"/>
    </w:rPr>
  </w:style>
  <w:style w:type="paragraph" w:styleId="Eindnoottekst">
    <w:name w:val="endnote text"/>
    <w:basedOn w:val="Standaard"/>
    <w:link w:val="EindnoottekstChar"/>
    <w:uiPriority w:val="99"/>
    <w:semiHidden/>
    <w:rsid w:val="00D61624"/>
    <w:rPr>
      <w:i/>
      <w:iCs/>
      <w:szCs w:val="20"/>
    </w:rPr>
  </w:style>
  <w:style w:type="character" w:customStyle="1" w:styleId="EindnoottekstChar">
    <w:name w:val="Eindnoottekst Char"/>
    <w:link w:val="Eindnoottekst"/>
    <w:uiPriority w:val="99"/>
    <w:semiHidden/>
    <w:rsid w:val="00EC7CEC"/>
    <w:rPr>
      <w:rFonts w:ascii="Verdana" w:hAnsi="Verdana"/>
      <w:sz w:val="20"/>
      <w:szCs w:val="20"/>
    </w:rPr>
  </w:style>
  <w:style w:type="character" w:styleId="Eindnootmarkering">
    <w:name w:val="endnote reference"/>
    <w:uiPriority w:val="99"/>
    <w:semiHidden/>
    <w:rsid w:val="00D61624"/>
    <w:rPr>
      <w:rFonts w:cs="Times New Roman"/>
      <w:vertAlign w:val="superscript"/>
    </w:rPr>
  </w:style>
  <w:style w:type="character" w:styleId="Verwijzingopmerking">
    <w:name w:val="annotation reference"/>
    <w:uiPriority w:val="99"/>
    <w:rsid w:val="00D61624"/>
    <w:rPr>
      <w:rFonts w:cs="Times New Roman"/>
      <w:sz w:val="16"/>
    </w:rPr>
  </w:style>
  <w:style w:type="paragraph" w:customStyle="1" w:styleId="Blanco">
    <w:name w:val="Blanco"/>
    <w:basedOn w:val="Nummering"/>
    <w:uiPriority w:val="99"/>
    <w:rsid w:val="00D61624"/>
    <w:rPr>
      <w:color w:val="FFFFFF"/>
    </w:rPr>
  </w:style>
  <w:style w:type="paragraph" w:styleId="Tekstopmerking">
    <w:name w:val="annotation text"/>
    <w:basedOn w:val="Standaard"/>
    <w:link w:val="TekstopmerkingChar"/>
    <w:uiPriority w:val="99"/>
    <w:rsid w:val="00D61624"/>
    <w:rPr>
      <w:sz w:val="20"/>
      <w:szCs w:val="20"/>
    </w:rPr>
  </w:style>
  <w:style w:type="character" w:customStyle="1" w:styleId="TekstopmerkingChar">
    <w:name w:val="Tekst opmerking Char"/>
    <w:link w:val="Tekstopmerking"/>
    <w:uiPriority w:val="99"/>
    <w:locked/>
    <w:rsid w:val="006638C9"/>
    <w:rPr>
      <w:rFonts w:ascii="Verdana" w:hAnsi="Verdana"/>
    </w:rPr>
  </w:style>
  <w:style w:type="paragraph" w:styleId="Tekstzonderopmaak">
    <w:name w:val="Plain Text"/>
    <w:basedOn w:val="Standaard"/>
    <w:link w:val="TekstzonderopmaakChar"/>
    <w:rsid w:val="00D61624"/>
    <w:pPr>
      <w:spacing w:line="240" w:lineRule="auto"/>
    </w:pPr>
    <w:rPr>
      <w:rFonts w:ascii="Courier New" w:hAnsi="Courier New" w:cs="Courier New"/>
      <w:i/>
      <w:iCs/>
      <w:color w:val="0000FF"/>
      <w:sz w:val="20"/>
      <w:szCs w:val="20"/>
    </w:rPr>
  </w:style>
  <w:style w:type="character" w:customStyle="1" w:styleId="TekstzonderopmaakChar">
    <w:name w:val="Tekst zonder opmaak Char"/>
    <w:link w:val="Tekstzonderopmaak"/>
    <w:uiPriority w:val="99"/>
    <w:semiHidden/>
    <w:rsid w:val="00EC7CEC"/>
    <w:rPr>
      <w:rFonts w:ascii="Courier New" w:hAnsi="Courier New" w:cs="Courier New"/>
      <w:sz w:val="20"/>
      <w:szCs w:val="20"/>
    </w:rPr>
  </w:style>
  <w:style w:type="paragraph" w:customStyle="1" w:styleId="CcList">
    <w:name w:val="Cc List"/>
    <w:basedOn w:val="Standaard"/>
    <w:uiPriority w:val="99"/>
    <w:rsid w:val="00D61624"/>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1"/>
    <w:semiHidden/>
    <w:qFormat/>
    <w:rsid w:val="00D61624"/>
    <w:pPr>
      <w:spacing w:line="240" w:lineRule="auto"/>
    </w:pPr>
    <w:rPr>
      <w:i/>
      <w:iCs/>
      <w:color w:val="3366FF"/>
      <w:sz w:val="20"/>
      <w:szCs w:val="20"/>
    </w:rPr>
  </w:style>
  <w:style w:type="character" w:customStyle="1" w:styleId="PlattetekstChar">
    <w:name w:val="Platte tekst Char"/>
    <w:link w:val="Plattetekst"/>
    <w:uiPriority w:val="1"/>
    <w:semiHidden/>
    <w:rsid w:val="00EC7CEC"/>
    <w:rPr>
      <w:rFonts w:ascii="Verdana" w:hAnsi="Verdana"/>
      <w:sz w:val="18"/>
      <w:szCs w:val="24"/>
    </w:rPr>
  </w:style>
  <w:style w:type="paragraph" w:styleId="Plattetekstinspringen2">
    <w:name w:val="Body Text Indent 2"/>
    <w:basedOn w:val="Standaard"/>
    <w:link w:val="Plattetekstinspringen2Char"/>
    <w:uiPriority w:val="99"/>
    <w:semiHidden/>
    <w:rsid w:val="00D61624"/>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link w:val="Plattetekstinspringen2"/>
    <w:uiPriority w:val="99"/>
    <w:semiHidden/>
    <w:rsid w:val="00EC7CEC"/>
    <w:rPr>
      <w:rFonts w:ascii="Verdana" w:hAnsi="Verdana"/>
      <w:sz w:val="18"/>
      <w:szCs w:val="24"/>
    </w:rPr>
  </w:style>
  <w:style w:type="paragraph" w:customStyle="1" w:styleId="BlueComment">
    <w:name w:val="Blue Comment"/>
    <w:basedOn w:val="Standaard"/>
    <w:uiPriority w:val="99"/>
    <w:rsid w:val="00D61624"/>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szCs w:val="16"/>
    </w:rPr>
  </w:style>
  <w:style w:type="character" w:customStyle="1" w:styleId="BallontekstChar">
    <w:name w:val="Ballontekst Char"/>
    <w:link w:val="Ballontekst"/>
    <w:uiPriority w:val="99"/>
    <w:semiHidden/>
    <w:locked/>
    <w:rPr>
      <w:rFonts w:ascii="Tahoma" w:hAnsi="Tahoma"/>
      <w:sz w:val="1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Zwaar">
    <w:name w:val="Strong"/>
    <w:uiPriority w:val="99"/>
    <w:qFormat/>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uiPriority w:val="99"/>
    <w:qFormat/>
    <w:rPr>
      <w:rFonts w:cs="Times New Roman"/>
      <w:i/>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link w:val="Onderwerpvanopmerking"/>
    <w:uiPriority w:val="99"/>
    <w:semiHidden/>
    <w:rsid w:val="00EC7CEC"/>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5"/>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rsid w:val="00873E12"/>
    <w:pPr>
      <w:spacing w:line="240" w:lineRule="auto"/>
    </w:pPr>
    <w:rPr>
      <w:rFonts w:ascii="Times New Roman" w:hAnsi="Times New Roman"/>
      <w:sz w:val="24"/>
      <w:szCs w:val="20"/>
    </w:rPr>
  </w:style>
  <w:style w:type="character" w:customStyle="1" w:styleId="StandaardtekstChar">
    <w:name w:val="Standaardtekst Char"/>
    <w:link w:val="Standaardtekst"/>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6"/>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7"/>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link w:val="Plattetekst2"/>
    <w:uiPriority w:val="99"/>
    <w:semiHidden/>
    <w:rsid w:val="00EC7CEC"/>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rsid w:val="005B06EF"/>
    <w:rPr>
      <w:rFonts w:ascii="Arial" w:hAnsi="Arial"/>
      <w:b/>
      <w:color w:val="000000"/>
      <w:lang w:val="nl-NL" w:eastAsia="nl-NL"/>
    </w:rPr>
  </w:style>
  <w:style w:type="paragraph" w:customStyle="1" w:styleId="bronvermelding">
    <w:name w:val="bronvermelding"/>
    <w:basedOn w:val="Standaard"/>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sz w:val="22"/>
      <w:szCs w:val="22"/>
      <w:lang w:eastAsia="en-US"/>
    </w:rPr>
  </w:style>
  <w:style w:type="table" w:customStyle="1" w:styleId="TableGrid1">
    <w:name w:val="TableGrid1"/>
    <w:uiPriority w:val="99"/>
    <w:rsid w:val="005E36A0"/>
    <w:rPr>
      <w:rFonts w:ascii="Calibri" w:hAnsi="Calibri"/>
      <w:sz w:val="22"/>
      <w:szCs w:val="22"/>
    </w:rPr>
    <w:tblPr>
      <w:tblCellMar>
        <w:top w:w="0" w:type="dxa"/>
        <w:left w:w="0" w:type="dxa"/>
        <w:bottom w:w="0" w:type="dxa"/>
        <w:right w:w="0" w:type="dxa"/>
      </w:tblCellMar>
    </w:tblPr>
  </w:style>
  <w:style w:type="table" w:customStyle="1" w:styleId="TableGrid">
    <w:name w:val="TableGrid"/>
    <w:uiPriority w:val="99"/>
    <w:rsid w:val="00A06B5D"/>
    <w:rPr>
      <w:rFonts w:ascii="Calibri" w:hAnsi="Calibri"/>
      <w:sz w:val="22"/>
      <w:szCs w:val="22"/>
    </w:rPr>
    <w:tblPr>
      <w:tblCellMar>
        <w:top w:w="0" w:type="dxa"/>
        <w:left w:w="0" w:type="dxa"/>
        <w:bottom w:w="0" w:type="dxa"/>
        <w:right w:w="0" w:type="dxa"/>
      </w:tblCellMar>
    </w:tblPr>
  </w:style>
  <w:style w:type="paragraph" w:styleId="Lijstalinea">
    <w:name w:val="List Paragraph"/>
    <w:aliases w:val="-_BOMW"/>
    <w:basedOn w:val="Standaard"/>
    <w:link w:val="LijstalineaChar"/>
    <w:uiPriority w:val="1"/>
    <w:qFormat/>
    <w:rsid w:val="000649A0"/>
    <w:pPr>
      <w:ind w:left="708"/>
    </w:pPr>
  </w:style>
  <w:style w:type="paragraph" w:customStyle="1" w:styleId="p49">
    <w:name w:val="p49"/>
    <w:basedOn w:val="Standaard"/>
    <w:rsid w:val="008262AB"/>
    <w:pPr>
      <w:widowControl w:val="0"/>
      <w:tabs>
        <w:tab w:val="left" w:pos="9580"/>
      </w:tabs>
      <w:snapToGrid w:val="0"/>
      <w:spacing w:line="240" w:lineRule="atLeast"/>
      <w:ind w:left="9220"/>
    </w:pPr>
    <w:rPr>
      <w:rFonts w:ascii="Times New Roman" w:eastAsia="Times New Roman" w:hAnsi="Times New Roman"/>
      <w:sz w:val="24"/>
      <w:szCs w:val="20"/>
    </w:rPr>
  </w:style>
  <w:style w:type="paragraph" w:customStyle="1" w:styleId="xl67">
    <w:name w:val="xl67"/>
    <w:basedOn w:val="Standaard"/>
    <w:rsid w:val="00611A4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sz w:val="24"/>
    </w:rPr>
  </w:style>
  <w:style w:type="paragraph" w:customStyle="1" w:styleId="xl68">
    <w:name w:val="xl68"/>
    <w:basedOn w:val="Standaard"/>
    <w:rsid w:val="00611A46"/>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sz w:val="24"/>
    </w:rPr>
  </w:style>
  <w:style w:type="paragraph" w:customStyle="1" w:styleId="xl69">
    <w:name w:val="xl69"/>
    <w:basedOn w:val="Standaard"/>
    <w:rsid w:val="00611A46"/>
    <w:pPr>
      <w:pBdr>
        <w:top w:val="single" w:sz="4" w:space="0" w:color="auto"/>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sz w:val="24"/>
    </w:rPr>
  </w:style>
  <w:style w:type="paragraph" w:customStyle="1" w:styleId="xl70">
    <w:name w:val="xl70"/>
    <w:basedOn w:val="Standaard"/>
    <w:rsid w:val="00611A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rPr>
  </w:style>
  <w:style w:type="paragraph" w:customStyle="1" w:styleId="xl71">
    <w:name w:val="xl71"/>
    <w:basedOn w:val="Standaard"/>
    <w:rsid w:val="00611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rPr>
  </w:style>
  <w:style w:type="paragraph" w:customStyle="1" w:styleId="xl72">
    <w:name w:val="xl72"/>
    <w:basedOn w:val="Standaard"/>
    <w:rsid w:val="00611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rPr>
  </w:style>
  <w:style w:type="paragraph" w:customStyle="1" w:styleId="xl73">
    <w:name w:val="xl73"/>
    <w:basedOn w:val="Standaard"/>
    <w:rsid w:val="00611A46"/>
    <w:pPr>
      <w:pBdr>
        <w:left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sz w:val="24"/>
    </w:rPr>
  </w:style>
  <w:style w:type="paragraph" w:customStyle="1" w:styleId="xl74">
    <w:name w:val="xl74"/>
    <w:basedOn w:val="Standaard"/>
    <w:rsid w:val="00611A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rPr>
  </w:style>
  <w:style w:type="paragraph" w:customStyle="1" w:styleId="xl75">
    <w:name w:val="xl75"/>
    <w:basedOn w:val="Standaard"/>
    <w:rsid w:val="00611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rPr>
  </w:style>
  <w:style w:type="paragraph" w:customStyle="1" w:styleId="xl76">
    <w:name w:val="xl76"/>
    <w:basedOn w:val="Standaard"/>
    <w:rsid w:val="00611A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rPr>
  </w:style>
  <w:style w:type="paragraph" w:customStyle="1" w:styleId="xl77">
    <w:name w:val="xl77"/>
    <w:basedOn w:val="Standaard"/>
    <w:rsid w:val="00611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rPr>
  </w:style>
  <w:style w:type="paragraph" w:customStyle="1" w:styleId="xl78">
    <w:name w:val="xl78"/>
    <w:basedOn w:val="Standaard"/>
    <w:rsid w:val="00611A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rPr>
  </w:style>
  <w:style w:type="paragraph" w:customStyle="1" w:styleId="xl79">
    <w:name w:val="xl79"/>
    <w:basedOn w:val="Standaard"/>
    <w:rsid w:val="00611A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rPr>
  </w:style>
  <w:style w:type="paragraph" w:customStyle="1" w:styleId="xl80">
    <w:name w:val="xl80"/>
    <w:basedOn w:val="Standaard"/>
    <w:rsid w:val="00611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rPr>
  </w:style>
  <w:style w:type="character" w:customStyle="1" w:styleId="LijstalineaChar">
    <w:name w:val="Lijstalinea Char"/>
    <w:aliases w:val="-_BOMW Char"/>
    <w:basedOn w:val="Standaardalinea-lettertype"/>
    <w:link w:val="Lijstalinea"/>
    <w:uiPriority w:val="1"/>
    <w:locked/>
    <w:rsid w:val="007E0043"/>
    <w:rPr>
      <w:rFonts w:ascii="Verdana" w:hAnsi="Verdana"/>
      <w:sz w:val="18"/>
      <w:szCs w:val="24"/>
    </w:rPr>
  </w:style>
  <w:style w:type="table" w:customStyle="1" w:styleId="GridTable4-Accent11">
    <w:name w:val="Grid Table 4 - Accent 11"/>
    <w:basedOn w:val="Standaardtabel"/>
    <w:uiPriority w:val="49"/>
    <w:rsid w:val="00B515A4"/>
    <w:rPr>
      <w:rFonts w:eastAsia="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Titelvanboek">
    <w:name w:val="Book Title"/>
    <w:basedOn w:val="Standaardalinea-lettertype"/>
    <w:uiPriority w:val="33"/>
    <w:qFormat/>
    <w:rsid w:val="00B515A4"/>
    <w:rPr>
      <w:iCs/>
      <w:spacing w:val="0"/>
    </w:rPr>
  </w:style>
  <w:style w:type="character" w:styleId="Intensieveverwijzing">
    <w:name w:val="Intense Reference"/>
    <w:aliases w:val="Kop tabel"/>
    <w:basedOn w:val="Standaardalinea-lettertype"/>
    <w:uiPriority w:val="32"/>
    <w:qFormat/>
    <w:rsid w:val="00B515A4"/>
    <w:rPr>
      <w:rFonts w:ascii="Verdana" w:eastAsia="Times New Roman" w:hAnsi="Verdana"/>
      <w:b/>
      <w:color w:val="FFFFFF" w:themeColor="background1"/>
      <w:sz w:val="16"/>
    </w:rPr>
  </w:style>
  <w:style w:type="paragraph" w:customStyle="1" w:styleId="Documenttitel">
    <w:name w:val="Documenttitel"/>
    <w:basedOn w:val="Standaard"/>
    <w:link w:val="DocumenttitelChar"/>
    <w:qFormat/>
    <w:rsid w:val="00B515A4"/>
    <w:rPr>
      <w:b/>
      <w:color w:val="000000" w:themeColor="text1"/>
      <w:sz w:val="28"/>
      <w:lang w:val="nl-BE"/>
    </w:rPr>
  </w:style>
  <w:style w:type="character" w:customStyle="1" w:styleId="DocumenttitelChar">
    <w:name w:val="Documenttitel Char"/>
    <w:basedOn w:val="Standaardalinea-lettertype"/>
    <w:link w:val="Documenttitel"/>
    <w:rsid w:val="00B515A4"/>
    <w:rPr>
      <w:rFonts w:ascii="Verdana" w:hAnsi="Verdana"/>
      <w:b/>
      <w:color w:val="000000" w:themeColor="text1"/>
      <w:sz w:val="28"/>
      <w:szCs w:val="24"/>
      <w:lang w:val="nl-BE"/>
    </w:rPr>
  </w:style>
  <w:style w:type="character" w:styleId="Subtieleverwijzing">
    <w:name w:val="Subtle Reference"/>
    <w:basedOn w:val="Standaardalinea-lettertype"/>
    <w:uiPriority w:val="31"/>
    <w:qFormat/>
    <w:rsid w:val="00B515A4"/>
    <w:rPr>
      <w:smallCaps/>
      <w:color w:val="5A5A5A" w:themeColor="text1" w:themeTint="A5"/>
    </w:rPr>
  </w:style>
  <w:style w:type="paragraph" w:customStyle="1" w:styleId="msonormal0">
    <w:name w:val="msonormal"/>
    <w:basedOn w:val="Standaard"/>
    <w:rsid w:val="00B515A4"/>
    <w:pPr>
      <w:spacing w:before="100" w:beforeAutospacing="1" w:after="100" w:afterAutospacing="1" w:line="240" w:lineRule="auto"/>
    </w:pPr>
    <w:rPr>
      <w:rFonts w:ascii="Times New Roman" w:eastAsia="Times New Roman" w:hAnsi="Times New Roman"/>
      <w:sz w:val="24"/>
    </w:rPr>
  </w:style>
  <w:style w:type="paragraph" w:customStyle="1" w:styleId="TableParagraph">
    <w:name w:val="Table Paragraph"/>
    <w:basedOn w:val="Standaard"/>
    <w:uiPriority w:val="1"/>
    <w:qFormat/>
    <w:rsid w:val="00B515A4"/>
    <w:pPr>
      <w:widowControl w:val="0"/>
      <w:autoSpaceDE w:val="0"/>
      <w:autoSpaceDN w:val="0"/>
      <w:spacing w:line="240" w:lineRule="auto"/>
    </w:pPr>
    <w:rPr>
      <w:rFonts w:ascii="Arial" w:eastAsia="Arial" w:hAnsi="Arial" w:cs="Arial"/>
      <w:sz w:val="22"/>
      <w:szCs w:val="22"/>
      <w:lang w:bidi="nl-NL"/>
    </w:rPr>
  </w:style>
  <w:style w:type="table" w:customStyle="1" w:styleId="TableNormal">
    <w:name w:val="Table Normal"/>
    <w:uiPriority w:val="2"/>
    <w:semiHidden/>
    <w:qFormat/>
    <w:rsid w:val="00B515A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B515A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15A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15A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Inleid">
    <w:name w:val="Inleid"/>
    <w:basedOn w:val="Kop3"/>
    <w:link w:val="InleidChar"/>
    <w:qFormat/>
    <w:rsid w:val="00B515A4"/>
    <w:pPr>
      <w:keepNext w:val="0"/>
      <w:numPr>
        <w:ilvl w:val="0"/>
        <w:numId w:val="0"/>
      </w:numPr>
      <w:pBdr>
        <w:bottom w:val="single" w:sz="4" w:space="1" w:color="auto"/>
      </w:pBdr>
      <w:tabs>
        <w:tab w:val="clear" w:pos="851"/>
      </w:tabs>
      <w:spacing w:before="0" w:after="240" w:line="260" w:lineRule="atLeast"/>
      <w:outlineLvl w:val="9"/>
    </w:pPr>
    <w:rPr>
      <w:bCs w:val="0"/>
      <w:color w:val="000000" w:themeColor="text1"/>
      <w:sz w:val="24"/>
      <w:lang w:val="nl-BE"/>
    </w:rPr>
  </w:style>
  <w:style w:type="paragraph" w:customStyle="1" w:styleId="Begrip">
    <w:name w:val="Begrip"/>
    <w:basedOn w:val="Kop3"/>
    <w:link w:val="BegripChar"/>
    <w:qFormat/>
    <w:rsid w:val="00B515A4"/>
    <w:pPr>
      <w:keepNext w:val="0"/>
      <w:numPr>
        <w:ilvl w:val="0"/>
        <w:numId w:val="0"/>
      </w:numPr>
      <w:pBdr>
        <w:bottom w:val="single" w:sz="4" w:space="1" w:color="auto"/>
      </w:pBdr>
      <w:tabs>
        <w:tab w:val="clear" w:pos="851"/>
      </w:tabs>
      <w:spacing w:before="0" w:after="240" w:line="260" w:lineRule="atLeast"/>
      <w:outlineLvl w:val="9"/>
    </w:pPr>
    <w:rPr>
      <w:bCs w:val="0"/>
      <w:color w:val="000000" w:themeColor="text1"/>
      <w:sz w:val="24"/>
      <w:lang w:val="nl-BE"/>
    </w:rPr>
  </w:style>
  <w:style w:type="character" w:customStyle="1" w:styleId="InleidChar">
    <w:name w:val="Inleid Char"/>
    <w:basedOn w:val="Kop3Char"/>
    <w:link w:val="Inleid"/>
    <w:rsid w:val="00B515A4"/>
    <w:rPr>
      <w:rFonts w:ascii="Verdana" w:hAnsi="Verdana" w:cs="Arial"/>
      <w:b/>
      <w:bCs w:val="0"/>
      <w:color w:val="000000" w:themeColor="text1"/>
      <w:sz w:val="24"/>
      <w:szCs w:val="16"/>
      <w:lang w:val="nl-BE"/>
    </w:rPr>
  </w:style>
  <w:style w:type="paragraph" w:customStyle="1" w:styleId="Inhoudsop">
    <w:name w:val="Inhoudsop"/>
    <w:basedOn w:val="Kop3"/>
    <w:link w:val="InhoudsopChar"/>
    <w:qFormat/>
    <w:rsid w:val="00B515A4"/>
    <w:pPr>
      <w:keepNext w:val="0"/>
      <w:numPr>
        <w:ilvl w:val="0"/>
        <w:numId w:val="0"/>
      </w:numPr>
      <w:pBdr>
        <w:bottom w:val="single" w:sz="4" w:space="1" w:color="auto"/>
      </w:pBdr>
      <w:tabs>
        <w:tab w:val="clear" w:pos="851"/>
      </w:tabs>
      <w:spacing w:before="0" w:after="240" w:line="260" w:lineRule="atLeast"/>
      <w:outlineLvl w:val="9"/>
    </w:pPr>
    <w:rPr>
      <w:bCs w:val="0"/>
      <w:color w:val="000000" w:themeColor="text1"/>
      <w:sz w:val="24"/>
      <w:lang w:val="nl-BE"/>
    </w:rPr>
  </w:style>
  <w:style w:type="character" w:customStyle="1" w:styleId="BegripChar">
    <w:name w:val="Begrip Char"/>
    <w:basedOn w:val="Kop3Char"/>
    <w:link w:val="Begrip"/>
    <w:rsid w:val="00B515A4"/>
    <w:rPr>
      <w:rFonts w:ascii="Verdana" w:hAnsi="Verdana" w:cs="Arial"/>
      <w:b/>
      <w:bCs w:val="0"/>
      <w:color w:val="000000" w:themeColor="text1"/>
      <w:sz w:val="24"/>
      <w:szCs w:val="16"/>
      <w:lang w:val="nl-BE"/>
    </w:rPr>
  </w:style>
  <w:style w:type="character" w:customStyle="1" w:styleId="InhoudsopChar">
    <w:name w:val="Inhoudsop Char"/>
    <w:basedOn w:val="Kop3Char"/>
    <w:link w:val="Inhoudsop"/>
    <w:rsid w:val="00B515A4"/>
    <w:rPr>
      <w:rFonts w:ascii="Verdana" w:hAnsi="Verdana" w:cs="Arial"/>
      <w:b/>
      <w:bCs w:val="0"/>
      <w:color w:val="000000" w:themeColor="text1"/>
      <w:sz w:val="24"/>
      <w:szCs w:val="16"/>
      <w:lang w:val="nl-BE"/>
    </w:rPr>
  </w:style>
  <w:style w:type="table" w:styleId="Rastertabel4-Accent1">
    <w:name w:val="Grid Table 4 Accent 1"/>
    <w:basedOn w:val="Standaardtabel"/>
    <w:uiPriority w:val="49"/>
    <w:rsid w:val="00B515A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ijlagekop">
    <w:name w:val="Bijlagekop"/>
    <w:basedOn w:val="Kop1"/>
    <w:link w:val="BijlagekopChar"/>
    <w:qFormat/>
    <w:rsid w:val="00744737"/>
    <w:pPr>
      <w:numPr>
        <w:numId w:val="0"/>
      </w:numPr>
      <w:ind w:left="720" w:hanging="720"/>
    </w:pPr>
  </w:style>
  <w:style w:type="character" w:customStyle="1" w:styleId="BijlagekopChar">
    <w:name w:val="Bijlagekop Char"/>
    <w:basedOn w:val="Kop1Char"/>
    <w:link w:val="Bijlagekop"/>
    <w:rsid w:val="00744737"/>
    <w:rPr>
      <w:rFonts w:ascii="Verdana" w:hAnsi="Verdana"/>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776511">
      <w:bodyDiv w:val="1"/>
      <w:marLeft w:val="0"/>
      <w:marRight w:val="0"/>
      <w:marTop w:val="0"/>
      <w:marBottom w:val="0"/>
      <w:divBdr>
        <w:top w:val="none" w:sz="0" w:space="0" w:color="auto"/>
        <w:left w:val="none" w:sz="0" w:space="0" w:color="auto"/>
        <w:bottom w:val="none" w:sz="0" w:space="0" w:color="auto"/>
        <w:right w:val="none" w:sz="0" w:space="0" w:color="auto"/>
      </w:divBdr>
    </w:div>
    <w:div w:id="493643651">
      <w:bodyDiv w:val="1"/>
      <w:marLeft w:val="0"/>
      <w:marRight w:val="0"/>
      <w:marTop w:val="0"/>
      <w:marBottom w:val="0"/>
      <w:divBdr>
        <w:top w:val="none" w:sz="0" w:space="0" w:color="auto"/>
        <w:left w:val="none" w:sz="0" w:space="0" w:color="auto"/>
        <w:bottom w:val="none" w:sz="0" w:space="0" w:color="auto"/>
        <w:right w:val="none" w:sz="0" w:space="0" w:color="auto"/>
      </w:divBdr>
    </w:div>
    <w:div w:id="745223735">
      <w:bodyDiv w:val="1"/>
      <w:marLeft w:val="0"/>
      <w:marRight w:val="0"/>
      <w:marTop w:val="0"/>
      <w:marBottom w:val="0"/>
      <w:divBdr>
        <w:top w:val="none" w:sz="0" w:space="0" w:color="auto"/>
        <w:left w:val="none" w:sz="0" w:space="0" w:color="auto"/>
        <w:bottom w:val="none" w:sz="0" w:space="0" w:color="auto"/>
        <w:right w:val="none" w:sz="0" w:space="0" w:color="auto"/>
      </w:divBdr>
    </w:div>
    <w:div w:id="1167986315">
      <w:marLeft w:val="0"/>
      <w:marRight w:val="0"/>
      <w:marTop w:val="0"/>
      <w:marBottom w:val="0"/>
      <w:divBdr>
        <w:top w:val="none" w:sz="0" w:space="0" w:color="auto"/>
        <w:left w:val="none" w:sz="0" w:space="0" w:color="auto"/>
        <w:bottom w:val="none" w:sz="0" w:space="0" w:color="auto"/>
        <w:right w:val="none" w:sz="0" w:space="0" w:color="auto"/>
      </w:divBdr>
    </w:div>
    <w:div w:id="1167986317">
      <w:marLeft w:val="0"/>
      <w:marRight w:val="0"/>
      <w:marTop w:val="0"/>
      <w:marBottom w:val="0"/>
      <w:divBdr>
        <w:top w:val="none" w:sz="0" w:space="0" w:color="auto"/>
        <w:left w:val="none" w:sz="0" w:space="0" w:color="auto"/>
        <w:bottom w:val="none" w:sz="0" w:space="0" w:color="auto"/>
        <w:right w:val="none" w:sz="0" w:space="0" w:color="auto"/>
      </w:divBdr>
    </w:div>
    <w:div w:id="1167986324">
      <w:marLeft w:val="0"/>
      <w:marRight w:val="0"/>
      <w:marTop w:val="0"/>
      <w:marBottom w:val="0"/>
      <w:divBdr>
        <w:top w:val="none" w:sz="0" w:space="0" w:color="auto"/>
        <w:left w:val="none" w:sz="0" w:space="0" w:color="auto"/>
        <w:bottom w:val="none" w:sz="0" w:space="0" w:color="auto"/>
        <w:right w:val="none" w:sz="0" w:space="0" w:color="auto"/>
      </w:divBdr>
      <w:divsChild>
        <w:div w:id="1167986351">
          <w:marLeft w:val="-7725"/>
          <w:marRight w:val="0"/>
          <w:marTop w:val="0"/>
          <w:marBottom w:val="0"/>
          <w:divBdr>
            <w:top w:val="none" w:sz="0" w:space="0" w:color="auto"/>
            <w:left w:val="none" w:sz="0" w:space="0" w:color="auto"/>
            <w:bottom w:val="none" w:sz="0" w:space="0" w:color="auto"/>
            <w:right w:val="none" w:sz="0" w:space="0" w:color="auto"/>
          </w:divBdr>
          <w:divsChild>
            <w:div w:id="1167986394">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167986328">
      <w:marLeft w:val="0"/>
      <w:marRight w:val="0"/>
      <w:marTop w:val="0"/>
      <w:marBottom w:val="0"/>
      <w:divBdr>
        <w:top w:val="none" w:sz="0" w:space="0" w:color="auto"/>
        <w:left w:val="none" w:sz="0" w:space="0" w:color="auto"/>
        <w:bottom w:val="none" w:sz="0" w:space="0" w:color="auto"/>
        <w:right w:val="none" w:sz="0" w:space="0" w:color="auto"/>
      </w:divBdr>
    </w:div>
    <w:div w:id="1167986329">
      <w:marLeft w:val="0"/>
      <w:marRight w:val="0"/>
      <w:marTop w:val="0"/>
      <w:marBottom w:val="0"/>
      <w:divBdr>
        <w:top w:val="none" w:sz="0" w:space="0" w:color="auto"/>
        <w:left w:val="none" w:sz="0" w:space="0" w:color="auto"/>
        <w:bottom w:val="none" w:sz="0" w:space="0" w:color="auto"/>
        <w:right w:val="none" w:sz="0" w:space="0" w:color="auto"/>
      </w:divBdr>
      <w:divsChild>
        <w:div w:id="1167986320">
          <w:marLeft w:val="0"/>
          <w:marRight w:val="0"/>
          <w:marTop w:val="0"/>
          <w:marBottom w:val="0"/>
          <w:divBdr>
            <w:top w:val="none" w:sz="0" w:space="0" w:color="auto"/>
            <w:left w:val="none" w:sz="0" w:space="0" w:color="auto"/>
            <w:bottom w:val="none" w:sz="0" w:space="0" w:color="auto"/>
            <w:right w:val="none" w:sz="0" w:space="0" w:color="auto"/>
          </w:divBdr>
          <w:divsChild>
            <w:div w:id="1167986319">
              <w:marLeft w:val="0"/>
              <w:marRight w:val="0"/>
              <w:marTop w:val="0"/>
              <w:marBottom w:val="0"/>
              <w:divBdr>
                <w:top w:val="none" w:sz="0" w:space="0" w:color="auto"/>
                <w:left w:val="none" w:sz="0" w:space="0" w:color="auto"/>
                <w:bottom w:val="none" w:sz="0" w:space="0" w:color="auto"/>
                <w:right w:val="none" w:sz="0" w:space="0" w:color="auto"/>
              </w:divBdr>
              <w:divsChild>
                <w:div w:id="1167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30">
      <w:marLeft w:val="0"/>
      <w:marRight w:val="0"/>
      <w:marTop w:val="0"/>
      <w:marBottom w:val="0"/>
      <w:divBdr>
        <w:top w:val="none" w:sz="0" w:space="0" w:color="auto"/>
        <w:left w:val="none" w:sz="0" w:space="0" w:color="auto"/>
        <w:bottom w:val="none" w:sz="0" w:space="0" w:color="auto"/>
        <w:right w:val="none" w:sz="0" w:space="0" w:color="auto"/>
      </w:divBdr>
    </w:div>
    <w:div w:id="1167986331">
      <w:marLeft w:val="0"/>
      <w:marRight w:val="0"/>
      <w:marTop w:val="0"/>
      <w:marBottom w:val="0"/>
      <w:divBdr>
        <w:top w:val="none" w:sz="0" w:space="0" w:color="auto"/>
        <w:left w:val="none" w:sz="0" w:space="0" w:color="auto"/>
        <w:bottom w:val="none" w:sz="0" w:space="0" w:color="auto"/>
        <w:right w:val="none" w:sz="0" w:space="0" w:color="auto"/>
      </w:divBdr>
      <w:divsChild>
        <w:div w:id="1167986391">
          <w:marLeft w:val="0"/>
          <w:marRight w:val="0"/>
          <w:marTop w:val="0"/>
          <w:marBottom w:val="0"/>
          <w:divBdr>
            <w:top w:val="none" w:sz="0" w:space="0" w:color="auto"/>
            <w:left w:val="none" w:sz="0" w:space="0" w:color="auto"/>
            <w:bottom w:val="none" w:sz="0" w:space="0" w:color="auto"/>
            <w:right w:val="none" w:sz="0" w:space="0" w:color="auto"/>
          </w:divBdr>
          <w:divsChild>
            <w:div w:id="1167986388">
              <w:marLeft w:val="0"/>
              <w:marRight w:val="0"/>
              <w:marTop w:val="0"/>
              <w:marBottom w:val="0"/>
              <w:divBdr>
                <w:top w:val="none" w:sz="0" w:space="0" w:color="auto"/>
                <w:left w:val="none" w:sz="0" w:space="0" w:color="auto"/>
                <w:bottom w:val="none" w:sz="0" w:space="0" w:color="auto"/>
                <w:right w:val="none" w:sz="0" w:space="0" w:color="auto"/>
              </w:divBdr>
              <w:divsChild>
                <w:div w:id="1167986368">
                  <w:marLeft w:val="4200"/>
                  <w:marRight w:val="0"/>
                  <w:marTop w:val="0"/>
                  <w:marBottom w:val="0"/>
                  <w:divBdr>
                    <w:top w:val="none" w:sz="0" w:space="0" w:color="auto"/>
                    <w:left w:val="none" w:sz="0" w:space="0" w:color="auto"/>
                    <w:bottom w:val="none" w:sz="0" w:space="0" w:color="auto"/>
                    <w:right w:val="none" w:sz="0" w:space="0" w:color="auto"/>
                  </w:divBdr>
                  <w:divsChild>
                    <w:div w:id="1167986410">
                      <w:marLeft w:val="0"/>
                      <w:marRight w:val="0"/>
                      <w:marTop w:val="0"/>
                      <w:marBottom w:val="0"/>
                      <w:divBdr>
                        <w:top w:val="none" w:sz="0" w:space="0" w:color="auto"/>
                        <w:left w:val="none" w:sz="0" w:space="0" w:color="auto"/>
                        <w:bottom w:val="none" w:sz="0" w:space="0" w:color="auto"/>
                        <w:right w:val="none" w:sz="0" w:space="0" w:color="auto"/>
                      </w:divBdr>
                      <w:divsChild>
                        <w:div w:id="11679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32">
      <w:marLeft w:val="0"/>
      <w:marRight w:val="0"/>
      <w:marTop w:val="0"/>
      <w:marBottom w:val="0"/>
      <w:divBdr>
        <w:top w:val="none" w:sz="0" w:space="0" w:color="auto"/>
        <w:left w:val="none" w:sz="0" w:space="0" w:color="auto"/>
        <w:bottom w:val="none" w:sz="0" w:space="0" w:color="auto"/>
        <w:right w:val="none" w:sz="0" w:space="0" w:color="auto"/>
      </w:divBdr>
    </w:div>
    <w:div w:id="1167986338">
      <w:marLeft w:val="0"/>
      <w:marRight w:val="0"/>
      <w:marTop w:val="0"/>
      <w:marBottom w:val="0"/>
      <w:divBdr>
        <w:top w:val="none" w:sz="0" w:space="0" w:color="auto"/>
        <w:left w:val="none" w:sz="0" w:space="0" w:color="auto"/>
        <w:bottom w:val="none" w:sz="0" w:space="0" w:color="auto"/>
        <w:right w:val="none" w:sz="0" w:space="0" w:color="auto"/>
      </w:divBdr>
    </w:div>
    <w:div w:id="1167986340">
      <w:marLeft w:val="0"/>
      <w:marRight w:val="0"/>
      <w:marTop w:val="0"/>
      <w:marBottom w:val="0"/>
      <w:divBdr>
        <w:top w:val="none" w:sz="0" w:space="0" w:color="auto"/>
        <w:left w:val="none" w:sz="0" w:space="0" w:color="auto"/>
        <w:bottom w:val="none" w:sz="0" w:space="0" w:color="auto"/>
        <w:right w:val="none" w:sz="0" w:space="0" w:color="auto"/>
      </w:divBdr>
    </w:div>
    <w:div w:id="1167986341">
      <w:marLeft w:val="0"/>
      <w:marRight w:val="0"/>
      <w:marTop w:val="0"/>
      <w:marBottom w:val="0"/>
      <w:divBdr>
        <w:top w:val="none" w:sz="0" w:space="0" w:color="auto"/>
        <w:left w:val="none" w:sz="0" w:space="0" w:color="auto"/>
        <w:bottom w:val="none" w:sz="0" w:space="0" w:color="auto"/>
        <w:right w:val="none" w:sz="0" w:space="0" w:color="auto"/>
      </w:divBdr>
      <w:divsChild>
        <w:div w:id="1167986403">
          <w:marLeft w:val="0"/>
          <w:marRight w:val="0"/>
          <w:marTop w:val="525"/>
          <w:marBottom w:val="0"/>
          <w:divBdr>
            <w:top w:val="none" w:sz="0" w:space="0" w:color="auto"/>
            <w:left w:val="none" w:sz="0" w:space="0" w:color="auto"/>
            <w:bottom w:val="none" w:sz="0" w:space="0" w:color="auto"/>
            <w:right w:val="none" w:sz="0" w:space="0" w:color="auto"/>
          </w:divBdr>
          <w:divsChild>
            <w:div w:id="1167986389">
              <w:marLeft w:val="0"/>
              <w:marRight w:val="0"/>
              <w:marTop w:val="0"/>
              <w:marBottom w:val="0"/>
              <w:divBdr>
                <w:top w:val="none" w:sz="0" w:space="0" w:color="auto"/>
                <w:left w:val="none" w:sz="0" w:space="0" w:color="auto"/>
                <w:bottom w:val="none" w:sz="0" w:space="0" w:color="auto"/>
                <w:right w:val="none" w:sz="0" w:space="0" w:color="auto"/>
              </w:divBdr>
              <w:divsChild>
                <w:div w:id="1167986364">
                  <w:marLeft w:val="0"/>
                  <w:marRight w:val="0"/>
                  <w:marTop w:val="0"/>
                  <w:marBottom w:val="0"/>
                  <w:divBdr>
                    <w:top w:val="none" w:sz="0" w:space="0" w:color="auto"/>
                    <w:left w:val="none" w:sz="0" w:space="0" w:color="auto"/>
                    <w:bottom w:val="none" w:sz="0" w:space="0" w:color="auto"/>
                    <w:right w:val="none" w:sz="0" w:space="0" w:color="auto"/>
                  </w:divBdr>
                  <w:divsChild>
                    <w:div w:id="1167986316">
                      <w:marLeft w:val="0"/>
                      <w:marRight w:val="0"/>
                      <w:marTop w:val="0"/>
                      <w:marBottom w:val="0"/>
                      <w:divBdr>
                        <w:top w:val="none" w:sz="0" w:space="0" w:color="auto"/>
                        <w:left w:val="none" w:sz="0" w:space="0" w:color="auto"/>
                        <w:bottom w:val="none" w:sz="0" w:space="0" w:color="auto"/>
                        <w:right w:val="none" w:sz="0" w:space="0" w:color="auto"/>
                      </w:divBdr>
                    </w:div>
                    <w:div w:id="1167986318">
                      <w:marLeft w:val="0"/>
                      <w:marRight w:val="0"/>
                      <w:marTop w:val="0"/>
                      <w:marBottom w:val="0"/>
                      <w:divBdr>
                        <w:top w:val="none" w:sz="0" w:space="0" w:color="auto"/>
                        <w:left w:val="none" w:sz="0" w:space="0" w:color="auto"/>
                        <w:bottom w:val="none" w:sz="0" w:space="0" w:color="auto"/>
                        <w:right w:val="none" w:sz="0" w:space="0" w:color="auto"/>
                      </w:divBdr>
                    </w:div>
                    <w:div w:id="1167986333">
                      <w:marLeft w:val="0"/>
                      <w:marRight w:val="0"/>
                      <w:marTop w:val="0"/>
                      <w:marBottom w:val="0"/>
                      <w:divBdr>
                        <w:top w:val="none" w:sz="0" w:space="0" w:color="auto"/>
                        <w:left w:val="none" w:sz="0" w:space="0" w:color="auto"/>
                        <w:bottom w:val="none" w:sz="0" w:space="0" w:color="auto"/>
                        <w:right w:val="none" w:sz="0" w:space="0" w:color="auto"/>
                      </w:divBdr>
                    </w:div>
                    <w:div w:id="1167986339">
                      <w:marLeft w:val="0"/>
                      <w:marRight w:val="0"/>
                      <w:marTop w:val="0"/>
                      <w:marBottom w:val="0"/>
                      <w:divBdr>
                        <w:top w:val="none" w:sz="0" w:space="0" w:color="auto"/>
                        <w:left w:val="none" w:sz="0" w:space="0" w:color="auto"/>
                        <w:bottom w:val="none" w:sz="0" w:space="0" w:color="auto"/>
                        <w:right w:val="none" w:sz="0" w:space="0" w:color="auto"/>
                      </w:divBdr>
                    </w:div>
                    <w:div w:id="11679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6342">
      <w:marLeft w:val="0"/>
      <w:marRight w:val="0"/>
      <w:marTop w:val="0"/>
      <w:marBottom w:val="0"/>
      <w:divBdr>
        <w:top w:val="none" w:sz="0" w:space="0" w:color="auto"/>
        <w:left w:val="none" w:sz="0" w:space="0" w:color="auto"/>
        <w:bottom w:val="none" w:sz="0" w:space="0" w:color="auto"/>
        <w:right w:val="none" w:sz="0" w:space="0" w:color="auto"/>
      </w:divBdr>
    </w:div>
    <w:div w:id="1167986343">
      <w:marLeft w:val="0"/>
      <w:marRight w:val="0"/>
      <w:marTop w:val="0"/>
      <w:marBottom w:val="0"/>
      <w:divBdr>
        <w:top w:val="none" w:sz="0" w:space="0" w:color="auto"/>
        <w:left w:val="none" w:sz="0" w:space="0" w:color="auto"/>
        <w:bottom w:val="none" w:sz="0" w:space="0" w:color="auto"/>
        <w:right w:val="none" w:sz="0" w:space="0" w:color="auto"/>
      </w:divBdr>
    </w:div>
    <w:div w:id="1167986348">
      <w:marLeft w:val="0"/>
      <w:marRight w:val="0"/>
      <w:marTop w:val="0"/>
      <w:marBottom w:val="0"/>
      <w:divBdr>
        <w:top w:val="none" w:sz="0" w:space="0" w:color="auto"/>
        <w:left w:val="none" w:sz="0" w:space="0" w:color="auto"/>
        <w:bottom w:val="none" w:sz="0" w:space="0" w:color="auto"/>
        <w:right w:val="none" w:sz="0" w:space="0" w:color="auto"/>
      </w:divBdr>
    </w:div>
    <w:div w:id="1167986350">
      <w:marLeft w:val="0"/>
      <w:marRight w:val="0"/>
      <w:marTop w:val="0"/>
      <w:marBottom w:val="0"/>
      <w:divBdr>
        <w:top w:val="none" w:sz="0" w:space="0" w:color="auto"/>
        <w:left w:val="none" w:sz="0" w:space="0" w:color="auto"/>
        <w:bottom w:val="none" w:sz="0" w:space="0" w:color="auto"/>
        <w:right w:val="none" w:sz="0" w:space="0" w:color="auto"/>
      </w:divBdr>
    </w:div>
    <w:div w:id="1167986352">
      <w:marLeft w:val="0"/>
      <w:marRight w:val="0"/>
      <w:marTop w:val="0"/>
      <w:marBottom w:val="0"/>
      <w:divBdr>
        <w:top w:val="none" w:sz="0" w:space="0" w:color="auto"/>
        <w:left w:val="none" w:sz="0" w:space="0" w:color="auto"/>
        <w:bottom w:val="none" w:sz="0" w:space="0" w:color="auto"/>
        <w:right w:val="none" w:sz="0" w:space="0" w:color="auto"/>
      </w:divBdr>
      <w:divsChild>
        <w:div w:id="1167986321">
          <w:marLeft w:val="0"/>
          <w:marRight w:val="0"/>
          <w:marTop w:val="0"/>
          <w:marBottom w:val="0"/>
          <w:divBdr>
            <w:top w:val="none" w:sz="0" w:space="0" w:color="auto"/>
            <w:left w:val="none" w:sz="0" w:space="0" w:color="auto"/>
            <w:bottom w:val="none" w:sz="0" w:space="0" w:color="auto"/>
            <w:right w:val="none" w:sz="0" w:space="0" w:color="auto"/>
          </w:divBdr>
          <w:divsChild>
            <w:div w:id="1167986345">
              <w:marLeft w:val="0"/>
              <w:marRight w:val="0"/>
              <w:marTop w:val="0"/>
              <w:marBottom w:val="0"/>
              <w:divBdr>
                <w:top w:val="none" w:sz="0" w:space="0" w:color="auto"/>
                <w:left w:val="none" w:sz="0" w:space="0" w:color="auto"/>
                <w:bottom w:val="none" w:sz="0" w:space="0" w:color="auto"/>
                <w:right w:val="none" w:sz="0" w:space="0" w:color="auto"/>
              </w:divBdr>
              <w:divsChild>
                <w:div w:id="1167986356">
                  <w:marLeft w:val="0"/>
                  <w:marRight w:val="0"/>
                  <w:marTop w:val="0"/>
                  <w:marBottom w:val="0"/>
                  <w:divBdr>
                    <w:top w:val="none" w:sz="0" w:space="0" w:color="auto"/>
                    <w:left w:val="none" w:sz="0" w:space="0" w:color="auto"/>
                    <w:bottom w:val="none" w:sz="0" w:space="0" w:color="auto"/>
                    <w:right w:val="none" w:sz="0" w:space="0" w:color="auto"/>
                  </w:divBdr>
                  <w:divsChild>
                    <w:div w:id="1167986382">
                      <w:marLeft w:val="0"/>
                      <w:marRight w:val="0"/>
                      <w:marTop w:val="0"/>
                      <w:marBottom w:val="0"/>
                      <w:divBdr>
                        <w:top w:val="none" w:sz="0" w:space="0" w:color="auto"/>
                        <w:left w:val="none" w:sz="0" w:space="0" w:color="auto"/>
                        <w:bottom w:val="none" w:sz="0" w:space="0" w:color="auto"/>
                        <w:right w:val="none" w:sz="0" w:space="0" w:color="auto"/>
                      </w:divBdr>
                      <w:divsChild>
                        <w:div w:id="1167986404">
                          <w:marLeft w:val="0"/>
                          <w:marRight w:val="0"/>
                          <w:marTop w:val="0"/>
                          <w:marBottom w:val="0"/>
                          <w:divBdr>
                            <w:top w:val="none" w:sz="0" w:space="0" w:color="auto"/>
                            <w:left w:val="none" w:sz="0" w:space="0" w:color="auto"/>
                            <w:bottom w:val="none" w:sz="0" w:space="0" w:color="auto"/>
                            <w:right w:val="none" w:sz="0" w:space="0" w:color="auto"/>
                          </w:divBdr>
                          <w:divsChild>
                            <w:div w:id="1167986398">
                              <w:marLeft w:val="0"/>
                              <w:marRight w:val="0"/>
                              <w:marTop w:val="0"/>
                              <w:marBottom w:val="0"/>
                              <w:divBdr>
                                <w:top w:val="none" w:sz="0" w:space="0" w:color="auto"/>
                                <w:left w:val="none" w:sz="0" w:space="0" w:color="auto"/>
                                <w:bottom w:val="none" w:sz="0" w:space="0" w:color="auto"/>
                                <w:right w:val="none" w:sz="0" w:space="0" w:color="auto"/>
                              </w:divBdr>
                              <w:divsChild>
                                <w:div w:id="1167986336">
                                  <w:marLeft w:val="0"/>
                                  <w:marRight w:val="0"/>
                                  <w:marTop w:val="0"/>
                                  <w:marBottom w:val="0"/>
                                  <w:divBdr>
                                    <w:top w:val="none" w:sz="0" w:space="0" w:color="auto"/>
                                    <w:left w:val="none" w:sz="0" w:space="0" w:color="auto"/>
                                    <w:bottom w:val="none" w:sz="0" w:space="0" w:color="auto"/>
                                    <w:right w:val="none" w:sz="0" w:space="0" w:color="auto"/>
                                  </w:divBdr>
                                  <w:divsChild>
                                    <w:div w:id="1167986325">
                                      <w:marLeft w:val="0"/>
                                      <w:marRight w:val="0"/>
                                      <w:marTop w:val="0"/>
                                      <w:marBottom w:val="0"/>
                                      <w:divBdr>
                                        <w:top w:val="none" w:sz="0" w:space="0" w:color="auto"/>
                                        <w:left w:val="none" w:sz="0" w:space="0" w:color="auto"/>
                                        <w:bottom w:val="none" w:sz="0" w:space="0" w:color="auto"/>
                                        <w:right w:val="none" w:sz="0" w:space="0" w:color="auto"/>
                                      </w:divBdr>
                                      <w:divsChild>
                                        <w:div w:id="11679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86353">
      <w:marLeft w:val="0"/>
      <w:marRight w:val="0"/>
      <w:marTop w:val="0"/>
      <w:marBottom w:val="0"/>
      <w:divBdr>
        <w:top w:val="none" w:sz="0" w:space="0" w:color="auto"/>
        <w:left w:val="none" w:sz="0" w:space="0" w:color="auto"/>
        <w:bottom w:val="none" w:sz="0" w:space="0" w:color="auto"/>
        <w:right w:val="none" w:sz="0" w:space="0" w:color="auto"/>
      </w:divBdr>
      <w:divsChild>
        <w:div w:id="1167986377">
          <w:marLeft w:val="0"/>
          <w:marRight w:val="0"/>
          <w:marTop w:val="0"/>
          <w:marBottom w:val="0"/>
          <w:divBdr>
            <w:top w:val="none" w:sz="0" w:space="0" w:color="auto"/>
            <w:left w:val="none" w:sz="0" w:space="0" w:color="auto"/>
            <w:bottom w:val="none" w:sz="0" w:space="0" w:color="auto"/>
            <w:right w:val="none" w:sz="0" w:space="0" w:color="auto"/>
          </w:divBdr>
          <w:divsChild>
            <w:div w:id="1167986326">
              <w:marLeft w:val="0"/>
              <w:marRight w:val="0"/>
              <w:marTop w:val="0"/>
              <w:marBottom w:val="0"/>
              <w:divBdr>
                <w:top w:val="none" w:sz="0" w:space="0" w:color="auto"/>
                <w:left w:val="none" w:sz="0" w:space="0" w:color="auto"/>
                <w:bottom w:val="none" w:sz="0" w:space="0" w:color="auto"/>
                <w:right w:val="none" w:sz="0" w:space="0" w:color="auto"/>
              </w:divBdr>
              <w:divsChild>
                <w:div w:id="1167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55">
      <w:marLeft w:val="0"/>
      <w:marRight w:val="0"/>
      <w:marTop w:val="0"/>
      <w:marBottom w:val="0"/>
      <w:divBdr>
        <w:top w:val="none" w:sz="0" w:space="0" w:color="auto"/>
        <w:left w:val="none" w:sz="0" w:space="0" w:color="auto"/>
        <w:bottom w:val="none" w:sz="0" w:space="0" w:color="auto"/>
        <w:right w:val="none" w:sz="0" w:space="0" w:color="auto"/>
      </w:divBdr>
    </w:div>
    <w:div w:id="1167986357">
      <w:marLeft w:val="0"/>
      <w:marRight w:val="0"/>
      <w:marTop w:val="0"/>
      <w:marBottom w:val="0"/>
      <w:divBdr>
        <w:top w:val="none" w:sz="0" w:space="0" w:color="auto"/>
        <w:left w:val="none" w:sz="0" w:space="0" w:color="auto"/>
        <w:bottom w:val="none" w:sz="0" w:space="0" w:color="auto"/>
        <w:right w:val="none" w:sz="0" w:space="0" w:color="auto"/>
      </w:divBdr>
    </w:div>
    <w:div w:id="1167986358">
      <w:marLeft w:val="0"/>
      <w:marRight w:val="0"/>
      <w:marTop w:val="0"/>
      <w:marBottom w:val="0"/>
      <w:divBdr>
        <w:top w:val="none" w:sz="0" w:space="0" w:color="auto"/>
        <w:left w:val="none" w:sz="0" w:space="0" w:color="auto"/>
        <w:bottom w:val="none" w:sz="0" w:space="0" w:color="auto"/>
        <w:right w:val="none" w:sz="0" w:space="0" w:color="auto"/>
      </w:divBdr>
      <w:divsChild>
        <w:div w:id="1167986354">
          <w:marLeft w:val="0"/>
          <w:marRight w:val="0"/>
          <w:marTop w:val="0"/>
          <w:marBottom w:val="0"/>
          <w:divBdr>
            <w:top w:val="none" w:sz="0" w:space="0" w:color="auto"/>
            <w:left w:val="none" w:sz="0" w:space="0" w:color="auto"/>
            <w:bottom w:val="none" w:sz="0" w:space="0" w:color="auto"/>
            <w:right w:val="none" w:sz="0" w:space="0" w:color="auto"/>
          </w:divBdr>
          <w:divsChild>
            <w:div w:id="1167986362">
              <w:marLeft w:val="0"/>
              <w:marRight w:val="0"/>
              <w:marTop w:val="0"/>
              <w:marBottom w:val="0"/>
              <w:divBdr>
                <w:top w:val="none" w:sz="0" w:space="0" w:color="auto"/>
                <w:left w:val="none" w:sz="0" w:space="0" w:color="auto"/>
                <w:bottom w:val="none" w:sz="0" w:space="0" w:color="auto"/>
                <w:right w:val="none" w:sz="0" w:space="0" w:color="auto"/>
              </w:divBdr>
            </w:div>
            <w:div w:id="1167986373">
              <w:marLeft w:val="0"/>
              <w:marRight w:val="0"/>
              <w:marTop w:val="0"/>
              <w:marBottom w:val="0"/>
              <w:divBdr>
                <w:top w:val="none" w:sz="0" w:space="0" w:color="auto"/>
                <w:left w:val="none" w:sz="0" w:space="0" w:color="auto"/>
                <w:bottom w:val="none" w:sz="0" w:space="0" w:color="auto"/>
                <w:right w:val="none" w:sz="0" w:space="0" w:color="auto"/>
              </w:divBdr>
            </w:div>
            <w:div w:id="11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359">
      <w:marLeft w:val="0"/>
      <w:marRight w:val="0"/>
      <w:marTop w:val="0"/>
      <w:marBottom w:val="0"/>
      <w:divBdr>
        <w:top w:val="none" w:sz="0" w:space="0" w:color="auto"/>
        <w:left w:val="none" w:sz="0" w:space="0" w:color="auto"/>
        <w:bottom w:val="none" w:sz="0" w:space="0" w:color="auto"/>
        <w:right w:val="none" w:sz="0" w:space="0" w:color="auto"/>
      </w:divBdr>
    </w:div>
    <w:div w:id="1167986360">
      <w:marLeft w:val="0"/>
      <w:marRight w:val="0"/>
      <w:marTop w:val="0"/>
      <w:marBottom w:val="0"/>
      <w:divBdr>
        <w:top w:val="none" w:sz="0" w:space="0" w:color="auto"/>
        <w:left w:val="none" w:sz="0" w:space="0" w:color="auto"/>
        <w:bottom w:val="none" w:sz="0" w:space="0" w:color="auto"/>
        <w:right w:val="none" w:sz="0" w:space="0" w:color="auto"/>
      </w:divBdr>
      <w:divsChild>
        <w:div w:id="1167986347">
          <w:marLeft w:val="0"/>
          <w:marRight w:val="0"/>
          <w:marTop w:val="0"/>
          <w:marBottom w:val="0"/>
          <w:divBdr>
            <w:top w:val="none" w:sz="0" w:space="0" w:color="auto"/>
            <w:left w:val="none" w:sz="0" w:space="0" w:color="auto"/>
            <w:bottom w:val="none" w:sz="0" w:space="0" w:color="auto"/>
            <w:right w:val="none" w:sz="0" w:space="0" w:color="auto"/>
          </w:divBdr>
        </w:div>
      </w:divsChild>
    </w:div>
    <w:div w:id="1167986363">
      <w:marLeft w:val="0"/>
      <w:marRight w:val="0"/>
      <w:marTop w:val="0"/>
      <w:marBottom w:val="0"/>
      <w:divBdr>
        <w:top w:val="none" w:sz="0" w:space="0" w:color="auto"/>
        <w:left w:val="none" w:sz="0" w:space="0" w:color="auto"/>
        <w:bottom w:val="none" w:sz="0" w:space="0" w:color="auto"/>
        <w:right w:val="none" w:sz="0" w:space="0" w:color="auto"/>
      </w:divBdr>
      <w:divsChild>
        <w:div w:id="1167986323">
          <w:marLeft w:val="0"/>
          <w:marRight w:val="0"/>
          <w:marTop w:val="0"/>
          <w:marBottom w:val="0"/>
          <w:divBdr>
            <w:top w:val="none" w:sz="0" w:space="0" w:color="auto"/>
            <w:left w:val="none" w:sz="0" w:space="0" w:color="auto"/>
            <w:bottom w:val="none" w:sz="0" w:space="0" w:color="auto"/>
            <w:right w:val="none" w:sz="0" w:space="0" w:color="auto"/>
          </w:divBdr>
          <w:divsChild>
            <w:div w:id="1167986327">
              <w:marLeft w:val="0"/>
              <w:marRight w:val="0"/>
              <w:marTop w:val="0"/>
              <w:marBottom w:val="0"/>
              <w:divBdr>
                <w:top w:val="none" w:sz="0" w:space="0" w:color="auto"/>
                <w:left w:val="none" w:sz="0" w:space="0" w:color="auto"/>
                <w:bottom w:val="none" w:sz="0" w:space="0" w:color="auto"/>
                <w:right w:val="none" w:sz="0" w:space="0" w:color="auto"/>
              </w:divBdr>
              <w:divsChild>
                <w:div w:id="1167986337">
                  <w:marLeft w:val="0"/>
                  <w:marRight w:val="0"/>
                  <w:marTop w:val="360"/>
                  <w:marBottom w:val="0"/>
                  <w:divBdr>
                    <w:top w:val="none" w:sz="0" w:space="0" w:color="auto"/>
                    <w:left w:val="none" w:sz="0" w:space="0" w:color="auto"/>
                    <w:bottom w:val="none" w:sz="0" w:space="0" w:color="auto"/>
                    <w:right w:val="none" w:sz="0" w:space="0" w:color="auto"/>
                  </w:divBdr>
                  <w:divsChild>
                    <w:div w:id="1167986344">
                      <w:marLeft w:val="0"/>
                      <w:marRight w:val="0"/>
                      <w:marTop w:val="0"/>
                      <w:marBottom w:val="0"/>
                      <w:divBdr>
                        <w:top w:val="none" w:sz="0" w:space="0" w:color="auto"/>
                        <w:left w:val="none" w:sz="0" w:space="0" w:color="auto"/>
                        <w:bottom w:val="none" w:sz="0" w:space="0" w:color="auto"/>
                        <w:right w:val="none" w:sz="0" w:space="0" w:color="auto"/>
                      </w:divBdr>
                      <w:divsChild>
                        <w:div w:id="11679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65">
      <w:marLeft w:val="0"/>
      <w:marRight w:val="0"/>
      <w:marTop w:val="0"/>
      <w:marBottom w:val="0"/>
      <w:divBdr>
        <w:top w:val="none" w:sz="0" w:space="0" w:color="auto"/>
        <w:left w:val="none" w:sz="0" w:space="0" w:color="auto"/>
        <w:bottom w:val="none" w:sz="0" w:space="0" w:color="auto"/>
        <w:right w:val="none" w:sz="0" w:space="0" w:color="auto"/>
      </w:divBdr>
    </w:div>
    <w:div w:id="1167986366">
      <w:marLeft w:val="0"/>
      <w:marRight w:val="0"/>
      <w:marTop w:val="0"/>
      <w:marBottom w:val="0"/>
      <w:divBdr>
        <w:top w:val="none" w:sz="0" w:space="0" w:color="auto"/>
        <w:left w:val="none" w:sz="0" w:space="0" w:color="auto"/>
        <w:bottom w:val="none" w:sz="0" w:space="0" w:color="auto"/>
        <w:right w:val="none" w:sz="0" w:space="0" w:color="auto"/>
      </w:divBdr>
      <w:divsChild>
        <w:div w:id="1167986349">
          <w:marLeft w:val="0"/>
          <w:marRight w:val="0"/>
          <w:marTop w:val="0"/>
          <w:marBottom w:val="0"/>
          <w:divBdr>
            <w:top w:val="none" w:sz="0" w:space="0" w:color="auto"/>
            <w:left w:val="none" w:sz="0" w:space="0" w:color="auto"/>
            <w:bottom w:val="none" w:sz="0" w:space="0" w:color="auto"/>
            <w:right w:val="none" w:sz="0" w:space="0" w:color="auto"/>
          </w:divBdr>
        </w:div>
      </w:divsChild>
    </w:div>
    <w:div w:id="1167986369">
      <w:marLeft w:val="0"/>
      <w:marRight w:val="0"/>
      <w:marTop w:val="0"/>
      <w:marBottom w:val="0"/>
      <w:divBdr>
        <w:top w:val="none" w:sz="0" w:space="0" w:color="auto"/>
        <w:left w:val="none" w:sz="0" w:space="0" w:color="auto"/>
        <w:bottom w:val="none" w:sz="0" w:space="0" w:color="auto"/>
        <w:right w:val="none" w:sz="0" w:space="0" w:color="auto"/>
      </w:divBdr>
    </w:div>
    <w:div w:id="1167986370">
      <w:marLeft w:val="0"/>
      <w:marRight w:val="0"/>
      <w:marTop w:val="0"/>
      <w:marBottom w:val="0"/>
      <w:divBdr>
        <w:top w:val="none" w:sz="0" w:space="0" w:color="auto"/>
        <w:left w:val="none" w:sz="0" w:space="0" w:color="auto"/>
        <w:bottom w:val="none" w:sz="0" w:space="0" w:color="auto"/>
        <w:right w:val="none" w:sz="0" w:space="0" w:color="auto"/>
      </w:divBdr>
    </w:div>
    <w:div w:id="1167986371">
      <w:marLeft w:val="0"/>
      <w:marRight w:val="0"/>
      <w:marTop w:val="0"/>
      <w:marBottom w:val="0"/>
      <w:divBdr>
        <w:top w:val="none" w:sz="0" w:space="0" w:color="auto"/>
        <w:left w:val="none" w:sz="0" w:space="0" w:color="auto"/>
        <w:bottom w:val="none" w:sz="0" w:space="0" w:color="auto"/>
        <w:right w:val="none" w:sz="0" w:space="0" w:color="auto"/>
      </w:divBdr>
      <w:divsChild>
        <w:div w:id="1167986367">
          <w:marLeft w:val="0"/>
          <w:marRight w:val="0"/>
          <w:marTop w:val="0"/>
          <w:marBottom w:val="0"/>
          <w:divBdr>
            <w:top w:val="none" w:sz="0" w:space="0" w:color="auto"/>
            <w:left w:val="none" w:sz="0" w:space="0" w:color="auto"/>
            <w:bottom w:val="none" w:sz="0" w:space="0" w:color="auto"/>
            <w:right w:val="none" w:sz="0" w:space="0" w:color="auto"/>
          </w:divBdr>
          <w:divsChild>
            <w:div w:id="1167986380">
              <w:marLeft w:val="0"/>
              <w:marRight w:val="0"/>
              <w:marTop w:val="0"/>
              <w:marBottom w:val="0"/>
              <w:divBdr>
                <w:top w:val="none" w:sz="0" w:space="0" w:color="auto"/>
                <w:left w:val="none" w:sz="0" w:space="0" w:color="auto"/>
                <w:bottom w:val="none" w:sz="0" w:space="0" w:color="auto"/>
                <w:right w:val="none" w:sz="0" w:space="0" w:color="auto"/>
              </w:divBdr>
              <w:divsChild>
                <w:div w:id="1167986334">
                  <w:marLeft w:val="4200"/>
                  <w:marRight w:val="0"/>
                  <w:marTop w:val="0"/>
                  <w:marBottom w:val="0"/>
                  <w:divBdr>
                    <w:top w:val="none" w:sz="0" w:space="0" w:color="auto"/>
                    <w:left w:val="none" w:sz="0" w:space="0" w:color="auto"/>
                    <w:bottom w:val="none" w:sz="0" w:space="0" w:color="auto"/>
                    <w:right w:val="none" w:sz="0" w:space="0" w:color="auto"/>
                  </w:divBdr>
                  <w:divsChild>
                    <w:div w:id="1167986335">
                      <w:marLeft w:val="0"/>
                      <w:marRight w:val="0"/>
                      <w:marTop w:val="0"/>
                      <w:marBottom w:val="0"/>
                      <w:divBdr>
                        <w:top w:val="none" w:sz="0" w:space="0" w:color="auto"/>
                        <w:left w:val="none" w:sz="0" w:space="0" w:color="auto"/>
                        <w:bottom w:val="none" w:sz="0" w:space="0" w:color="auto"/>
                        <w:right w:val="none" w:sz="0" w:space="0" w:color="auto"/>
                      </w:divBdr>
                      <w:divsChild>
                        <w:div w:id="1167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74">
      <w:marLeft w:val="0"/>
      <w:marRight w:val="0"/>
      <w:marTop w:val="0"/>
      <w:marBottom w:val="0"/>
      <w:divBdr>
        <w:top w:val="none" w:sz="0" w:space="0" w:color="auto"/>
        <w:left w:val="none" w:sz="0" w:space="0" w:color="auto"/>
        <w:bottom w:val="none" w:sz="0" w:space="0" w:color="auto"/>
        <w:right w:val="none" w:sz="0" w:space="0" w:color="auto"/>
      </w:divBdr>
    </w:div>
    <w:div w:id="1167986375">
      <w:marLeft w:val="0"/>
      <w:marRight w:val="0"/>
      <w:marTop w:val="0"/>
      <w:marBottom w:val="0"/>
      <w:divBdr>
        <w:top w:val="none" w:sz="0" w:space="0" w:color="auto"/>
        <w:left w:val="none" w:sz="0" w:space="0" w:color="auto"/>
        <w:bottom w:val="none" w:sz="0" w:space="0" w:color="auto"/>
        <w:right w:val="none" w:sz="0" w:space="0" w:color="auto"/>
      </w:divBdr>
    </w:div>
    <w:div w:id="1167986376">
      <w:marLeft w:val="0"/>
      <w:marRight w:val="0"/>
      <w:marTop w:val="0"/>
      <w:marBottom w:val="0"/>
      <w:divBdr>
        <w:top w:val="none" w:sz="0" w:space="0" w:color="auto"/>
        <w:left w:val="none" w:sz="0" w:space="0" w:color="auto"/>
        <w:bottom w:val="none" w:sz="0" w:space="0" w:color="auto"/>
        <w:right w:val="none" w:sz="0" w:space="0" w:color="auto"/>
      </w:divBdr>
    </w:div>
    <w:div w:id="1167986378">
      <w:marLeft w:val="0"/>
      <w:marRight w:val="0"/>
      <w:marTop w:val="0"/>
      <w:marBottom w:val="0"/>
      <w:divBdr>
        <w:top w:val="none" w:sz="0" w:space="0" w:color="auto"/>
        <w:left w:val="none" w:sz="0" w:space="0" w:color="auto"/>
        <w:bottom w:val="none" w:sz="0" w:space="0" w:color="auto"/>
        <w:right w:val="none" w:sz="0" w:space="0" w:color="auto"/>
      </w:divBdr>
    </w:div>
    <w:div w:id="1167986379">
      <w:marLeft w:val="0"/>
      <w:marRight w:val="0"/>
      <w:marTop w:val="0"/>
      <w:marBottom w:val="0"/>
      <w:divBdr>
        <w:top w:val="none" w:sz="0" w:space="0" w:color="auto"/>
        <w:left w:val="none" w:sz="0" w:space="0" w:color="auto"/>
        <w:bottom w:val="none" w:sz="0" w:space="0" w:color="auto"/>
        <w:right w:val="none" w:sz="0" w:space="0" w:color="auto"/>
      </w:divBdr>
    </w:div>
    <w:div w:id="1167986381">
      <w:marLeft w:val="0"/>
      <w:marRight w:val="0"/>
      <w:marTop w:val="0"/>
      <w:marBottom w:val="0"/>
      <w:divBdr>
        <w:top w:val="none" w:sz="0" w:space="0" w:color="auto"/>
        <w:left w:val="none" w:sz="0" w:space="0" w:color="auto"/>
        <w:bottom w:val="none" w:sz="0" w:space="0" w:color="auto"/>
        <w:right w:val="none" w:sz="0" w:space="0" w:color="auto"/>
      </w:divBdr>
    </w:div>
    <w:div w:id="1167986383">
      <w:marLeft w:val="0"/>
      <w:marRight w:val="0"/>
      <w:marTop w:val="0"/>
      <w:marBottom w:val="0"/>
      <w:divBdr>
        <w:top w:val="none" w:sz="0" w:space="0" w:color="auto"/>
        <w:left w:val="none" w:sz="0" w:space="0" w:color="auto"/>
        <w:bottom w:val="none" w:sz="0" w:space="0" w:color="auto"/>
        <w:right w:val="none" w:sz="0" w:space="0" w:color="auto"/>
      </w:divBdr>
    </w:div>
    <w:div w:id="1167986384">
      <w:marLeft w:val="0"/>
      <w:marRight w:val="0"/>
      <w:marTop w:val="0"/>
      <w:marBottom w:val="0"/>
      <w:divBdr>
        <w:top w:val="none" w:sz="0" w:space="0" w:color="auto"/>
        <w:left w:val="none" w:sz="0" w:space="0" w:color="auto"/>
        <w:bottom w:val="none" w:sz="0" w:space="0" w:color="auto"/>
        <w:right w:val="none" w:sz="0" w:space="0" w:color="auto"/>
      </w:divBdr>
      <w:divsChild>
        <w:div w:id="1167986346">
          <w:marLeft w:val="0"/>
          <w:marRight w:val="0"/>
          <w:marTop w:val="0"/>
          <w:marBottom w:val="0"/>
          <w:divBdr>
            <w:top w:val="none" w:sz="0" w:space="0" w:color="auto"/>
            <w:left w:val="none" w:sz="0" w:space="0" w:color="auto"/>
            <w:bottom w:val="none" w:sz="0" w:space="0" w:color="auto"/>
            <w:right w:val="none" w:sz="0" w:space="0" w:color="auto"/>
          </w:divBdr>
        </w:div>
      </w:divsChild>
    </w:div>
    <w:div w:id="1167986385">
      <w:marLeft w:val="0"/>
      <w:marRight w:val="0"/>
      <w:marTop w:val="0"/>
      <w:marBottom w:val="0"/>
      <w:divBdr>
        <w:top w:val="none" w:sz="0" w:space="0" w:color="auto"/>
        <w:left w:val="none" w:sz="0" w:space="0" w:color="auto"/>
        <w:bottom w:val="none" w:sz="0" w:space="0" w:color="auto"/>
        <w:right w:val="none" w:sz="0" w:space="0" w:color="auto"/>
      </w:divBdr>
    </w:div>
    <w:div w:id="1167986386">
      <w:marLeft w:val="0"/>
      <w:marRight w:val="0"/>
      <w:marTop w:val="0"/>
      <w:marBottom w:val="0"/>
      <w:divBdr>
        <w:top w:val="none" w:sz="0" w:space="0" w:color="auto"/>
        <w:left w:val="none" w:sz="0" w:space="0" w:color="auto"/>
        <w:bottom w:val="none" w:sz="0" w:space="0" w:color="auto"/>
        <w:right w:val="none" w:sz="0" w:space="0" w:color="auto"/>
      </w:divBdr>
    </w:div>
    <w:div w:id="1167986387">
      <w:marLeft w:val="0"/>
      <w:marRight w:val="0"/>
      <w:marTop w:val="0"/>
      <w:marBottom w:val="0"/>
      <w:divBdr>
        <w:top w:val="none" w:sz="0" w:space="0" w:color="auto"/>
        <w:left w:val="none" w:sz="0" w:space="0" w:color="auto"/>
        <w:bottom w:val="none" w:sz="0" w:space="0" w:color="auto"/>
        <w:right w:val="none" w:sz="0" w:space="0" w:color="auto"/>
      </w:divBdr>
    </w:div>
    <w:div w:id="1167986393">
      <w:marLeft w:val="0"/>
      <w:marRight w:val="0"/>
      <w:marTop w:val="0"/>
      <w:marBottom w:val="0"/>
      <w:divBdr>
        <w:top w:val="none" w:sz="0" w:space="0" w:color="auto"/>
        <w:left w:val="none" w:sz="0" w:space="0" w:color="auto"/>
        <w:bottom w:val="none" w:sz="0" w:space="0" w:color="auto"/>
        <w:right w:val="none" w:sz="0" w:space="0" w:color="auto"/>
      </w:divBdr>
    </w:div>
    <w:div w:id="1167986395">
      <w:marLeft w:val="0"/>
      <w:marRight w:val="0"/>
      <w:marTop w:val="0"/>
      <w:marBottom w:val="0"/>
      <w:divBdr>
        <w:top w:val="none" w:sz="0" w:space="0" w:color="auto"/>
        <w:left w:val="none" w:sz="0" w:space="0" w:color="auto"/>
        <w:bottom w:val="none" w:sz="0" w:space="0" w:color="auto"/>
        <w:right w:val="none" w:sz="0" w:space="0" w:color="auto"/>
      </w:divBdr>
    </w:div>
    <w:div w:id="1167986397">
      <w:marLeft w:val="0"/>
      <w:marRight w:val="0"/>
      <w:marTop w:val="0"/>
      <w:marBottom w:val="0"/>
      <w:divBdr>
        <w:top w:val="none" w:sz="0" w:space="0" w:color="auto"/>
        <w:left w:val="none" w:sz="0" w:space="0" w:color="auto"/>
        <w:bottom w:val="none" w:sz="0" w:space="0" w:color="auto"/>
        <w:right w:val="none" w:sz="0" w:space="0" w:color="auto"/>
      </w:divBdr>
    </w:div>
    <w:div w:id="1167986400">
      <w:marLeft w:val="0"/>
      <w:marRight w:val="0"/>
      <w:marTop w:val="0"/>
      <w:marBottom w:val="0"/>
      <w:divBdr>
        <w:top w:val="none" w:sz="0" w:space="0" w:color="auto"/>
        <w:left w:val="none" w:sz="0" w:space="0" w:color="auto"/>
        <w:bottom w:val="none" w:sz="0" w:space="0" w:color="auto"/>
        <w:right w:val="none" w:sz="0" w:space="0" w:color="auto"/>
      </w:divBdr>
    </w:div>
    <w:div w:id="1167986401">
      <w:marLeft w:val="0"/>
      <w:marRight w:val="0"/>
      <w:marTop w:val="0"/>
      <w:marBottom w:val="0"/>
      <w:divBdr>
        <w:top w:val="none" w:sz="0" w:space="0" w:color="auto"/>
        <w:left w:val="none" w:sz="0" w:space="0" w:color="auto"/>
        <w:bottom w:val="none" w:sz="0" w:space="0" w:color="auto"/>
        <w:right w:val="none" w:sz="0" w:space="0" w:color="auto"/>
      </w:divBdr>
    </w:div>
    <w:div w:id="1167986405">
      <w:marLeft w:val="0"/>
      <w:marRight w:val="0"/>
      <w:marTop w:val="0"/>
      <w:marBottom w:val="0"/>
      <w:divBdr>
        <w:top w:val="none" w:sz="0" w:space="0" w:color="auto"/>
        <w:left w:val="none" w:sz="0" w:space="0" w:color="auto"/>
        <w:bottom w:val="none" w:sz="0" w:space="0" w:color="auto"/>
        <w:right w:val="none" w:sz="0" w:space="0" w:color="auto"/>
      </w:divBdr>
    </w:div>
    <w:div w:id="1167986406">
      <w:marLeft w:val="0"/>
      <w:marRight w:val="0"/>
      <w:marTop w:val="0"/>
      <w:marBottom w:val="0"/>
      <w:divBdr>
        <w:top w:val="none" w:sz="0" w:space="0" w:color="auto"/>
        <w:left w:val="none" w:sz="0" w:space="0" w:color="auto"/>
        <w:bottom w:val="none" w:sz="0" w:space="0" w:color="auto"/>
        <w:right w:val="none" w:sz="0" w:space="0" w:color="auto"/>
      </w:divBdr>
    </w:div>
    <w:div w:id="1167986407">
      <w:marLeft w:val="0"/>
      <w:marRight w:val="0"/>
      <w:marTop w:val="0"/>
      <w:marBottom w:val="0"/>
      <w:divBdr>
        <w:top w:val="none" w:sz="0" w:space="0" w:color="auto"/>
        <w:left w:val="none" w:sz="0" w:space="0" w:color="auto"/>
        <w:bottom w:val="none" w:sz="0" w:space="0" w:color="auto"/>
        <w:right w:val="none" w:sz="0" w:space="0" w:color="auto"/>
      </w:divBdr>
    </w:div>
    <w:div w:id="1167986408">
      <w:marLeft w:val="0"/>
      <w:marRight w:val="0"/>
      <w:marTop w:val="0"/>
      <w:marBottom w:val="0"/>
      <w:divBdr>
        <w:top w:val="none" w:sz="0" w:space="0" w:color="auto"/>
        <w:left w:val="none" w:sz="0" w:space="0" w:color="auto"/>
        <w:bottom w:val="none" w:sz="0" w:space="0" w:color="auto"/>
        <w:right w:val="none" w:sz="0" w:space="0" w:color="auto"/>
      </w:divBdr>
    </w:div>
    <w:div w:id="1167986409">
      <w:marLeft w:val="0"/>
      <w:marRight w:val="0"/>
      <w:marTop w:val="0"/>
      <w:marBottom w:val="0"/>
      <w:divBdr>
        <w:top w:val="none" w:sz="0" w:space="0" w:color="auto"/>
        <w:left w:val="none" w:sz="0" w:space="0" w:color="auto"/>
        <w:bottom w:val="none" w:sz="0" w:space="0" w:color="auto"/>
        <w:right w:val="none" w:sz="0" w:space="0" w:color="auto"/>
      </w:divBdr>
    </w:div>
    <w:div w:id="1167986411">
      <w:marLeft w:val="0"/>
      <w:marRight w:val="0"/>
      <w:marTop w:val="0"/>
      <w:marBottom w:val="0"/>
      <w:divBdr>
        <w:top w:val="none" w:sz="0" w:space="0" w:color="auto"/>
        <w:left w:val="none" w:sz="0" w:space="0" w:color="auto"/>
        <w:bottom w:val="none" w:sz="0" w:space="0" w:color="auto"/>
        <w:right w:val="none" w:sz="0" w:space="0" w:color="auto"/>
      </w:divBdr>
      <w:divsChild>
        <w:div w:id="1167986390">
          <w:marLeft w:val="0"/>
          <w:marRight w:val="0"/>
          <w:marTop w:val="0"/>
          <w:marBottom w:val="0"/>
          <w:divBdr>
            <w:top w:val="none" w:sz="0" w:space="0" w:color="auto"/>
            <w:left w:val="none" w:sz="0" w:space="0" w:color="auto"/>
            <w:bottom w:val="none" w:sz="0" w:space="0" w:color="auto"/>
            <w:right w:val="none" w:sz="0" w:space="0" w:color="auto"/>
          </w:divBdr>
        </w:div>
      </w:divsChild>
    </w:div>
    <w:div w:id="1331061572">
      <w:bodyDiv w:val="1"/>
      <w:marLeft w:val="0"/>
      <w:marRight w:val="0"/>
      <w:marTop w:val="0"/>
      <w:marBottom w:val="0"/>
      <w:divBdr>
        <w:top w:val="none" w:sz="0" w:space="0" w:color="auto"/>
        <w:left w:val="none" w:sz="0" w:space="0" w:color="auto"/>
        <w:bottom w:val="none" w:sz="0" w:space="0" w:color="auto"/>
        <w:right w:val="none" w:sz="0" w:space="0" w:color="auto"/>
      </w:divBdr>
    </w:div>
    <w:div w:id="174831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rechtsteden.sr-monitor.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oi@drechtsteden.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rechtsteden.sr-monitor.nl" TargetMode="External"/><Relationship Id="rId4" Type="http://schemas.openxmlformats.org/officeDocument/2006/relationships/settings" Target="settings.xml"/><Relationship Id="rId9" Type="http://schemas.openxmlformats.org/officeDocument/2006/relationships/hyperlink" Target="mailto:sroi@drechtsteden.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F238-B704-4647-8056-560CB8CF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Template>
  <TotalTime>1</TotalTime>
  <Pages>17</Pages>
  <Words>5262</Words>
  <Characters>31573</Characters>
  <Application>Microsoft Office Word</Application>
  <DocSecurity>0</DocSecurity>
  <Lines>263</Lines>
  <Paragraphs>73</Paragraphs>
  <ScaleCrop>false</ScaleCrop>
  <HeadingPairs>
    <vt:vector size="2" baseType="variant">
      <vt:variant>
        <vt:lpstr>Titel</vt:lpstr>
      </vt:variant>
      <vt:variant>
        <vt:i4>1</vt:i4>
      </vt:variant>
    </vt:vector>
  </HeadingPairs>
  <TitlesOfParts>
    <vt:vector size="1" baseType="lpstr">
      <vt:lpstr>PJ13-024 - Uitfaseren TD domein</vt:lpstr>
    </vt:vector>
  </TitlesOfParts>
  <Company>SC Drechtsteden</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PJ13-024 - Uitfaseren TD domein</dc:title>
  <dc:subject>Plan van Aanpak</dc:subject>
  <dc:creator>R. van Erkel</dc:creator>
  <cp:keywords/>
  <dc:description/>
  <cp:lastModifiedBy>Clement, SR (Sander)</cp:lastModifiedBy>
  <cp:revision>3</cp:revision>
  <cp:lastPrinted>2021-05-27T18:14:00Z</cp:lastPrinted>
  <dcterms:created xsi:type="dcterms:W3CDTF">2021-05-27T18:14:00Z</dcterms:created>
  <dcterms:modified xsi:type="dcterms:W3CDTF">2021-05-27T18:15:00Z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