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90B3B" w14:textId="77777777"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verwerkingsovereenkomst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05478B3E"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 xml:space="preserve">&gt; de overeenkomst met de titel </w:t>
      </w:r>
      <w:r w:rsidR="006644CA">
        <w:rPr>
          <w:noProof/>
          <w:lang w:eastAsia="nl-NL"/>
        </w:rPr>
        <w:t>‘Audiovisuele middelen Provinciale Staten’</w:t>
      </w:r>
      <w:r w:rsidR="00B53A06" w:rsidRPr="00B53A06">
        <w:rPr>
          <w:noProof/>
          <w:lang w:eastAsia="nl-NL"/>
        </w:rPr>
        <w:t xml:space="preserve"> en het kenmerk </w:t>
      </w:r>
      <w:r w:rsidR="006644CA">
        <w:rPr>
          <w:noProof/>
          <w:lang w:eastAsia="nl-NL"/>
        </w:rPr>
        <w:t>15922</w:t>
      </w:r>
      <w:r w:rsidR="00B53A06" w:rsidRPr="00B53A06">
        <w:rPr>
          <w:noProof/>
          <w:lang w:eastAsia="nl-NL"/>
        </w:rPr>
        <w:t xml:space="preserve">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4C413914" w:rsidR="00B53A06" w:rsidRPr="00B53A06" w:rsidRDefault="00B53A06" w:rsidP="00B53A06">
      <w:pPr>
        <w:numPr>
          <w:ilvl w:val="0"/>
          <w:numId w:val="3"/>
        </w:numPr>
        <w:rPr>
          <w:noProof/>
          <w:lang w:eastAsia="nl-NL"/>
        </w:rPr>
      </w:pPr>
      <w:r w:rsidRPr="00B53A06">
        <w:rPr>
          <w:noProof/>
          <w:lang w:eastAsia="nl-NL"/>
        </w:rPr>
        <w:t xml:space="preserve">Overeenkomst: de overeenkomst met titel </w:t>
      </w:r>
      <w:r w:rsidR="009C4C79">
        <w:rPr>
          <w:noProof/>
          <w:lang w:eastAsia="nl-NL"/>
        </w:rPr>
        <w:t>‘Audiovisuele middelen Provinciale Staten’</w:t>
      </w:r>
      <w:r w:rsidRPr="00B53A06">
        <w:rPr>
          <w:noProof/>
          <w:lang w:eastAsia="nl-NL"/>
        </w:rPr>
        <w:t xml:space="preserve"> en kenmerk </w:t>
      </w:r>
      <w:r w:rsidR="009C4C79">
        <w:rPr>
          <w:noProof/>
          <w:lang w:eastAsia="nl-NL"/>
        </w:rPr>
        <w:t>15922</w:t>
      </w:r>
      <w:r w:rsidRPr="00B53A06">
        <w:rPr>
          <w:noProof/>
          <w:lang w:eastAsia="nl-NL"/>
        </w:rPr>
        <w:t xml:space="preserve">;  </w:t>
      </w:r>
    </w:p>
    <w:p w14:paraId="168C3217" w14:textId="77777777" w:rsidR="00674ACC" w:rsidRDefault="00B53A06" w:rsidP="00674ACC">
      <w:pPr>
        <w:numPr>
          <w:ilvl w:val="0"/>
          <w:numId w:val="3"/>
        </w:numPr>
        <w:rPr>
          <w:noProof/>
          <w:lang w:eastAsia="nl-NL"/>
        </w:rPr>
      </w:pPr>
      <w:r w:rsidRPr="00B53A06">
        <w:rPr>
          <w:noProof/>
          <w:lang w:eastAsia="nl-NL"/>
        </w:rPr>
        <w:lastRenderedPageBreak/>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lastRenderedPageBreak/>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w:t>
      </w:r>
      <w:r w:rsidRPr="00B53A06">
        <w:rPr>
          <w:noProof/>
          <w:lang w:eastAsia="nl-NL"/>
        </w:rPr>
        <w:lastRenderedPageBreak/>
        <w:t xml:space="preserve">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lastRenderedPageBreak/>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 xml:space="preserve">Zolang de Inbreuk voortduurt, informeert Verwerker de Provincie Utrecht iedere 24 uur in ieder geval over de status en de aard van de Inbreuk, de geconstateerde en de vermoedelijke gevolgen van de Inbreuk, de </w:t>
      </w:r>
      <w:r w:rsidRPr="00B53A06">
        <w:rPr>
          <w:noProof/>
          <w:lang w:eastAsia="nl-NL"/>
        </w:rPr>
        <w:lastRenderedPageBreak/>
        <w:t>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lastRenderedPageBreak/>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lastRenderedPageBreak/>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ma14="http://schemas.microsoft.com/office/mac/drawingml/2011/main" xmlns:a14="http://schemas.microsoft.com/office/drawing/2010/main" xmlns:pic="http://schemas.openxmlformats.org/drawingml/2006/picture" xmlns:a="http://schemas.openxmlformats.org/drawingml/2006/main">
            <w:pict w14:anchorId="1281C69E">
              <v:shapetype id="_x0000_t32" coordsize="21600,21600" o:oned="t" filled="f" o:spt="32" path="m,l21600,21600e" w14:anchorId="61EA10F5">
                <v:path fillok="f" arrowok="t" o:connecttype="none"/>
                <o:lock v:ext="edit" shapetype="t"/>
              </v:shapetype>
              <v:shape id="Rechte verbindingslijn met pijl 1"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ma14="http://schemas.microsoft.com/office/mac/drawingml/2011/main" xmlns:a14="http://schemas.microsoft.com/office/drawing/2010/main" xmlns:pic="http://schemas.openxmlformats.org/drawingml/2006/picture" xmlns:a="http://schemas.openxmlformats.org/drawingml/2006/main">
            <w:pict w14:anchorId="242B0B91">
              <v:shape id="Rechte verbindingslijn met pijl 3"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4:anchorId="46FC31E7">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2"/>
          <w:footerReference w:type="default" r:id="rId13"/>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7DC65" w14:textId="77777777" w:rsidR="008F52F4" w:rsidRDefault="008F52F4" w:rsidP="00C82ECE">
      <w:pPr>
        <w:spacing w:line="240" w:lineRule="auto"/>
      </w:pPr>
      <w:r>
        <w:separator/>
      </w:r>
    </w:p>
  </w:endnote>
  <w:endnote w:type="continuationSeparator" w:id="0">
    <w:p w14:paraId="26FEA5AB" w14:textId="77777777" w:rsidR="008F52F4" w:rsidRDefault="008F52F4"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850E7" w14:textId="77777777" w:rsidR="008F52F4" w:rsidRDefault="008F52F4" w:rsidP="00C82ECE">
      <w:pPr>
        <w:spacing w:line="240" w:lineRule="auto"/>
      </w:pPr>
      <w:r>
        <w:separator/>
      </w:r>
    </w:p>
  </w:footnote>
  <w:footnote w:type="continuationSeparator" w:id="0">
    <w:p w14:paraId="45031033" w14:textId="77777777" w:rsidR="008F52F4" w:rsidRDefault="008F52F4"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F1582"/>
    <w:rsid w:val="001F2FB0"/>
    <w:rsid w:val="00206E4F"/>
    <w:rsid w:val="00234B40"/>
    <w:rsid w:val="00240546"/>
    <w:rsid w:val="002B6C84"/>
    <w:rsid w:val="002D0E54"/>
    <w:rsid w:val="0030154E"/>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644CA"/>
    <w:rsid w:val="00670155"/>
    <w:rsid w:val="00674ACC"/>
    <w:rsid w:val="006D756D"/>
    <w:rsid w:val="006F5E43"/>
    <w:rsid w:val="007006EB"/>
    <w:rsid w:val="007341D4"/>
    <w:rsid w:val="00747F58"/>
    <w:rsid w:val="00760E2D"/>
    <w:rsid w:val="00763D4B"/>
    <w:rsid w:val="007859D7"/>
    <w:rsid w:val="0080584D"/>
    <w:rsid w:val="00825AB3"/>
    <w:rsid w:val="0085629B"/>
    <w:rsid w:val="00857916"/>
    <w:rsid w:val="00862D3F"/>
    <w:rsid w:val="00896981"/>
    <w:rsid w:val="008D001B"/>
    <w:rsid w:val="008E786C"/>
    <w:rsid w:val="008F52F4"/>
    <w:rsid w:val="0090633A"/>
    <w:rsid w:val="00927055"/>
    <w:rsid w:val="00933470"/>
    <w:rsid w:val="0096216A"/>
    <w:rsid w:val="009C075A"/>
    <w:rsid w:val="009C4C79"/>
    <w:rsid w:val="009F06E0"/>
    <w:rsid w:val="00A079A7"/>
    <w:rsid w:val="00AD1286"/>
    <w:rsid w:val="00B22E63"/>
    <w:rsid w:val="00B53A06"/>
    <w:rsid w:val="00B559E9"/>
    <w:rsid w:val="00B56720"/>
    <w:rsid w:val="00B65F99"/>
    <w:rsid w:val="00B75D7C"/>
    <w:rsid w:val="00BA4350"/>
    <w:rsid w:val="00BB483A"/>
    <w:rsid w:val="00BB6DEB"/>
    <w:rsid w:val="00BE42FE"/>
    <w:rsid w:val="00C30752"/>
    <w:rsid w:val="00C82ECE"/>
    <w:rsid w:val="00C9375E"/>
    <w:rsid w:val="00CC1297"/>
    <w:rsid w:val="00CC72B9"/>
    <w:rsid w:val="00D13632"/>
    <w:rsid w:val="00D449DB"/>
    <w:rsid w:val="00D4687B"/>
    <w:rsid w:val="00D562BB"/>
    <w:rsid w:val="00D959B0"/>
    <w:rsid w:val="00DD5789"/>
    <w:rsid w:val="00E456E1"/>
    <w:rsid w:val="00E57DA0"/>
    <w:rsid w:val="00E84263"/>
    <w:rsid w:val="00EC38D5"/>
    <w:rsid w:val="00EC49CB"/>
    <w:rsid w:val="00EF522A"/>
    <w:rsid w:val="00F265D2"/>
    <w:rsid w:val="00F402DA"/>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2664B6"/>
    <w:rsid w:val="004A7D73"/>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e6bab28bc347dea223a27ae484b55c xmlns="f76862c7-b8e1-4bc4-9a17-ea85bc975468" xsi:nil="true"/>
    <PUWerkingsgebiedDocument xmlns="9ece1925-5994-4991-ac39-1923c9c555e2" xsi:nil="true"/>
    <d6579817e59147ae85edfd3136814cae xmlns="f76862c7-b8e1-4bc4-9a17-ea85bc975468" xsi:nil="true"/>
    <kb23fa795b9743b8adae1149359e24fa xmlns="f76862c7-b8e1-4bc4-9a17-ea85bc975468" xsi:nil="true"/>
    <PUOmschrijvingVoorwaardenCopyright xmlns="9ece1925-5994-4991-ac39-1923c9c555e2" xsi:nil="true"/>
    <PUBegindatumdossier xmlns="9ece1925-5994-4991-ac39-1923c9c555e2">2020-06-22T00:00:00+00:00</PUBegindatumdossier>
    <PUEinddatumdossier xmlns="9ece1925-5994-4991-ac39-1923c9c555e2" xsi:nil="true"/>
    <TaxCatchAll xmlns="f76862c7-b8e1-4bc4-9a17-ea85bc975468">
      <Value>14</Value>
      <Value>13</Value>
      <Value>12</Value>
      <Value>8</Value>
      <Value>7</Value>
      <Value>4</Value>
      <Value>2</Value>
      <Value>1</Value>
    </TaxCatchAll>
    <PUBegindatumCopyright xmlns="9ece1925-5994-4991-ac39-1923c9c555e2" xsi:nil="true"/>
    <PUEinddatumCopyright xmlns="9ece1925-5994-4991-ac39-1923c9c555e2" xsi:nil="true"/>
    <dc87032591014caf9b8c241199203258 xmlns="f76862c7-b8e1-4bc4-9a17-ea85bc975468" xsi:nil="true"/>
    <PUWBSOmschrijving xmlns="9ece1925-5994-4991-ac39-1923c9c555e2">Bestuurlijke besluitvormingsproces PS</PUWBSOmschrijving>
    <PUDossiernaam xmlns="9ece1925-5994-4991-ac39-1923c9c555e2">Het verbeteren van de ondersteuning van Provinciale Staten door verbetering en vernieuwing audiovisuele middelen en technische hulpmiddelen.</PUDossiernaam>
    <c69891f5b6724842a1992b729e890d0f xmlns="f76862c7-b8e1-4bc4-9a17-ea85bc975468" xsi:nil="true"/>
    <ecddcceb7a3944bcb5df119ed71fb281 xmlns="f76862c7-b8e1-4bc4-9a17-ea85bc975468" xsi:nil="true"/>
    <PUWBSElement xmlns="9ece1925-5994-4991-ac39-1923c9c555e2">P0601.018.003</PUWBSElement>
    <PUSelectiecategorie xmlns="9ece1925-5994-4991-ac39-1923c9c555e2">77</PUSelectiecategorie>
    <n35da69e1c1047dea46f4e43c827e5fd xmlns="f76862c7-b8e1-4bc4-9a17-ea85bc975468" xsi:nil="true"/>
    <d48145a825f34c759bf35e0f0f98a24d xmlns="f76862c7-b8e1-4bc4-9a17-ea85bc975468" xsi:nil="true"/>
    <e28028357a134c8cba3ce1e424d81274 xmlns="f76862c7-b8e1-4bc4-9a17-ea85bc975468" xsi:nil="true"/>
    <PUCopyrightRechten xmlns="9ece1925-5994-4991-ac39-1923c9c555e2">false</PUCopyrightRechten>
    <_dlc_DocId xmlns="f76862c7-b8e1-4bc4-9a17-ea85bc975468">UTSP-1334018312-591</_dlc_DocId>
    <_dlc_DocIdUrl xmlns="f76862c7-b8e1-4bc4-9a17-ea85bc975468">
      <Url>https://provincieutrecht.sharepoint.com/sites/prjct-BestuurlijkBesluitvormingsprocesPS/_layouts/15/DocIdRedir.aspx?ID=UTSP-1334018312-591</Url>
      <Description>UTSP-1334018312-591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3" ma:contentTypeDescription=" " ma:contentTypeScope="" ma:versionID="14e18b800d42d8dfd660db75a4ef4883">
  <xsd:schema xmlns:xsd="http://www.w3.org/2001/XMLSchema" xmlns:xs="http://www.w3.org/2001/XMLSchema" xmlns:p="http://schemas.microsoft.com/office/2006/metadata/properties" xmlns:ns2="9ece1925-5994-4991-ac39-1923c9c555e2" xmlns:ns3="f76862c7-b8e1-4bc4-9a17-ea85bc975468" targetNamespace="http://schemas.microsoft.com/office/2006/metadata/properties" ma:root="true" ma:fieldsID="0347667fde1a26c1cf22632d17c1eb71" ns2:_="" ns3:_="">
    <xsd:import namespace="9ece1925-5994-4991-ac39-1923c9c555e2"/>
    <xsd:import namespace="f76862c7-b8e1-4bc4-9a17-ea85bc975468"/>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e1925-5994-4991-ac39-1923c9c555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601.018.003" ma:hidden="true" ma:internalName="PUWBSElement" ma:readOnly="false">
      <xsd:simpleType>
        <xsd:restriction base="dms:Text">
          <xsd:maxLength value="255"/>
        </xsd:restriction>
      </xsd:simpleType>
    </xsd:element>
    <xsd:element name="PUWBSOmschrijving" ma:index="14" nillable="true" ma:displayName="WBS omschrijving" ma:default="Bestuurlijke besluitvormingsproces PS"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nvt"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Location" ma:index="45" nillable="true" ma:displayName="Location" ma:internalName="MediaServiceLocatio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862c7-b8e1-4bc4-9a17-ea85bc975468"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e1960413-5608-46fa-b103-7e3c005ffb16}" ma:internalName="TaxCatchAll" ma:showField="CatchAllData" ma:web="f76862c7-b8e1-4bc4-9a17-ea85bc975468">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f76862c7-b8e1-4bc4-9a17-ea85bc975468"/>
    <ds:schemaRef ds:uri="9ece1925-5994-4991-ac39-1923c9c555e2"/>
  </ds:schemaRefs>
</ds:datastoreItem>
</file>

<file path=customXml/itemProps2.xml><?xml version="1.0" encoding="utf-8"?>
<ds:datastoreItem xmlns:ds="http://schemas.openxmlformats.org/officeDocument/2006/customXml" ds:itemID="{813445BA-BDDD-4D49-A449-16F0E8B4D1EA}">
  <ds:schemaRefs>
    <ds:schemaRef ds:uri="http://schemas.microsoft.com/sharepoint/events"/>
  </ds:schemaRefs>
</ds:datastoreItem>
</file>

<file path=customXml/itemProps3.xml><?xml version="1.0" encoding="utf-8"?>
<ds:datastoreItem xmlns:ds="http://schemas.openxmlformats.org/officeDocument/2006/customXml" ds:itemID="{D33ADEC1-BF11-4660-8297-AFCA2AE44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e1925-5994-4991-ac39-1923c9c555e2"/>
    <ds:schemaRef ds:uri="f76862c7-b8e1-4bc4-9a17-ea85bc975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6D06B-C860-4B38-AC96-ED7338581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Titelblad</Template>
  <TotalTime>1</TotalTime>
  <Pages>9</Pages>
  <Words>3460</Words>
  <Characters>19030</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Wilgen, Rick van</cp:lastModifiedBy>
  <cp:revision>4</cp:revision>
  <dcterms:created xsi:type="dcterms:W3CDTF">2020-08-31T09:07:00Z</dcterms:created>
  <dcterms:modified xsi:type="dcterms:W3CDTF">2021-01-13T16:59:00Z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0x0101003E9A2B830A3CB44DBCE3112387D3A13600027D544D4B8B7248AEBB31D1D05FB4E3</vt:lpwstr>
  </property>
  <property fmtid="{D5CDD505-2E9C-101B-9397-08002B2CF9AE}" pid="4" name="_AdHocReviewCycleID">
    <vt:i4>1006184016</vt:i4>
  </property>
  <property fmtid="{D5CDD505-2E9C-101B-9397-08002B2CF9AE}" pid="5" name="_EmailSubject">
    <vt:lpwstr>model verwerkersovereenkomst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840391970</vt:i4>
  </property>
  <property fmtid="{D5CDD505-2E9C-101B-9397-08002B2CF9AE}" pid="9"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10" name="e28028357a134c8cba3ce1e424d812740">
    <vt:lpwstr>Algemeen|db4a3397-6507-4425-8569-28dfae3fc831</vt:lpwstr>
  </property>
  <property fmtid="{D5CDD505-2E9C-101B-9397-08002B2CF9AE}" pid="11" name="kb23fa795b9743b8adae1149359e24fa0">
    <vt:lpwstr>Secretaris B2 Statenwerk Esther IJsbrandij|5901bf97-ce59-484a-83fb-27bfc550f30b</vt:lpwstr>
  </property>
  <property fmtid="{D5CDD505-2E9C-101B-9397-08002B2CF9AE}" pid="12" name="n35da69e1c1047dea46f4e43c827e5fd0">
    <vt:lpwstr>7 jaar dan wel 7 jaar na afloop van de overeenkomst|9718142c-c2a9-469b-bef3-f673a1d7e1d1</vt:lpwstr>
  </property>
  <property fmtid="{D5CDD505-2E9C-101B-9397-08002B2CF9AE}" pid="13" name="bee6bab28bc347dea223a27ae484b55c0">
    <vt:lpwstr>SGU Karin Peters - Statengriffier - Statengriffie|7d63ff75-d58a-4f3a-b104-0d65d23778ca</vt:lpwstr>
  </property>
  <property fmtid="{D5CDD505-2E9C-101B-9397-08002B2CF9AE}" pid="14" name="ecddcceb7a3944bcb5df119ed71fb2810">
    <vt:lpwstr>Vernietigen|90b47d01-38c6-4bfb-b527-d49e498a64bf</vt:lpwstr>
  </property>
  <property fmtid="{D5CDD505-2E9C-101B-9397-08002B2CF9AE}" pid="15" name="dc87032591014caf9b8c2411992032580">
    <vt:lpwstr>Onbenoemd|fb06c238-9fe8-4cf7-a2d9-a90b291e7d32</vt:lpwstr>
  </property>
  <property fmtid="{D5CDD505-2E9C-101B-9397-08002B2CF9AE}" pid="16" name="d48145a825f34c759bf35e0f0f98a24d0">
    <vt:lpwstr>Utrecht|ddf86f93-2e97-4075-96ae-bd71b4c1dc6a</vt:lpwstr>
  </property>
  <property fmtid="{D5CDD505-2E9C-101B-9397-08002B2CF9AE}" pid="17" name="PUWaardering">
    <vt:lpwstr>13;#Vernietigen|90b47d01-38c6-4bfb-b527-d49e498a64bf</vt:lpwstr>
  </property>
  <property fmtid="{D5CDD505-2E9C-101B-9397-08002B2CF9AE}" pid="18" name="PUBewaartermijn">
    <vt:lpwstr>12;#7 jaar dan wel 7 jaar na afloop van de overeenkomst|9718142c-c2a9-469b-bef3-f673a1d7e1d1</vt:lpwstr>
  </property>
  <property fmtid="{D5CDD505-2E9C-101B-9397-08002B2CF9AE}" pid="19" name="PUWerkproces">
    <vt:lpwstr>14;#14. Aankopen, verkopen, ruilen en bruikleen van roerende zaken, leveren of verlenen van diensten alsmede het aangaan van overeenkomsten daarbij|4012e11a-36c8-467a-8823-a44bbb38e830</vt:lpwstr>
  </property>
  <property fmtid="{D5CDD505-2E9C-101B-9397-08002B2CF9AE}" pid="20" name="PUWerkingsgebiedDossier">
    <vt:lpwstr>1;#Utrecht|ddf86f93-2e97-4075-96ae-bd71b4c1dc6a</vt:lpwstr>
  </property>
  <property fmtid="{D5CDD505-2E9C-101B-9397-08002B2CF9AE}" pid="21" name="_dlc_DocIdItemGuid">
    <vt:lpwstr>4ed0447a-0cb0-4203-a9ce-739a7446aa91</vt:lpwstr>
  </property>
  <property fmtid="{D5CDD505-2E9C-101B-9397-08002B2CF9AE}" pid="22" name="PUProceseigenaar">
    <vt:lpwstr>4;#Secretaris B2 Statenwerk Esther IJsbrandij|5901bf97-ce59-484a-83fb-27bfc550f30b</vt:lpwstr>
  </property>
  <property fmtid="{D5CDD505-2E9C-101B-9397-08002B2CF9AE}" pid="23" name="PUEindverantwoordelijkeProceseigenaar">
    <vt:lpwstr>8;#SGU Karin Peters - Statengriffier - Statengriffie|7d63ff75-d58a-4f3a-b104-0d65d23778ca</vt:lpwstr>
  </property>
  <property fmtid="{D5CDD505-2E9C-101B-9397-08002B2CF9AE}" pid="24" name="PUDoelenboom">
    <vt:lpwstr>7;#Onbenoemd|fb06c238-9fe8-4cf7-a2d9-a90b291e7d32</vt:lpwstr>
  </property>
  <property fmtid="{D5CDD505-2E9C-101B-9397-08002B2CF9AE}" pid="25" name="PUThema">
    <vt:lpwstr>2;#Algemeen|db4a3397-6507-4425-8569-28dfae3fc831</vt:lpwstr>
  </property>
  <property fmtid="{D5CDD505-2E9C-101B-9397-08002B2CF9AE}" pid="26" name="c69891f5b6724842a1992b729e890d0f0">
    <vt:lpwstr/>
  </property>
  <property fmtid="{D5CDD505-2E9C-101B-9397-08002B2CF9AE}" pid="27" name="PUDocumentTrefwoorden">
    <vt:lpwstr/>
  </property>
  <property fmtid="{D5CDD505-2E9C-101B-9397-08002B2CF9AE}" pid="28" name="_ReviewingToolsShownOnce">
    <vt:lpwstr/>
  </property>
</Properties>
</file>