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73DA8" w14:textId="77777777" w:rsidR="00A25B54" w:rsidRPr="005329B4" w:rsidRDefault="00A25B54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5329B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09A5198C" w14:textId="77777777" w:rsidR="00A25B54" w:rsidRPr="005329B4" w:rsidRDefault="00A25B54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5329B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1DD1B63A" w14:textId="77777777" w:rsidR="00A25B54" w:rsidRPr="00BC52F0" w:rsidRDefault="00A25B54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1148828D" w14:textId="0558085D" w:rsidR="00A25B54" w:rsidRPr="00BF5D75" w:rsidRDefault="00A25B54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C52F0">
        <w:rPr>
          <w:rFonts w:ascii="Calibri" w:hAnsi="Calibri" w:cs="Arial"/>
          <w:b/>
          <w:sz w:val="24"/>
          <w:szCs w:val="24"/>
        </w:rPr>
        <w:t xml:space="preserve">Verklaring akkoord concept raamovereenkomst met betrekking tot de Europese Aanbesteding </w:t>
      </w:r>
      <w:r w:rsidR="00BC52F0" w:rsidRPr="00BC52F0">
        <w:rPr>
          <w:rFonts w:ascii="Calibri" w:hAnsi="Calibri" w:cs="Arial"/>
          <w:b/>
          <w:sz w:val="24"/>
          <w:szCs w:val="24"/>
        </w:rPr>
        <w:t xml:space="preserve">2021-IN1300 </w:t>
      </w:r>
      <w:r w:rsidRPr="00BC52F0">
        <w:rPr>
          <w:rFonts w:ascii="Calibri" w:hAnsi="Calibri" w:cs="Arial"/>
          <w:b/>
          <w:sz w:val="24"/>
          <w:szCs w:val="24"/>
        </w:rPr>
        <w:t xml:space="preserve">ten behoeve van </w:t>
      </w:r>
      <w:r w:rsidR="00BC52F0" w:rsidRPr="00BC52F0">
        <w:rPr>
          <w:rFonts w:ascii="Calibri" w:hAnsi="Calibri" w:cs="Arial"/>
          <w:b/>
          <w:sz w:val="24"/>
          <w:szCs w:val="24"/>
        </w:rPr>
        <w:t xml:space="preserve">RSG </w:t>
      </w:r>
      <w:proofErr w:type="spellStart"/>
      <w:r w:rsidR="00BC52F0" w:rsidRPr="00BC52F0">
        <w:rPr>
          <w:rFonts w:ascii="Calibri" w:hAnsi="Calibri" w:cs="Arial"/>
          <w:b/>
          <w:sz w:val="24"/>
          <w:szCs w:val="24"/>
        </w:rPr>
        <w:t>Wolfsbos</w:t>
      </w:r>
      <w:proofErr w:type="spellEnd"/>
      <w:r w:rsidRPr="00BF5D75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25C50688" w14:textId="77777777" w:rsidR="00A25B54" w:rsidRPr="005A61C6" w:rsidRDefault="00A25B54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129868CC" w14:textId="77777777" w:rsidR="00A25B54" w:rsidRPr="005A61C6" w:rsidRDefault="00A25B54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BF92855" w14:textId="77777777" w:rsidR="00A25B54" w:rsidRPr="005A61C6" w:rsidRDefault="00A25B5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208D36FF" w14:textId="77777777" w:rsidR="00A25B54" w:rsidRPr="005A61C6" w:rsidRDefault="00A25B5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483A0B0" w14:textId="77777777" w:rsidR="00A25B54" w:rsidRPr="001D5A7A" w:rsidRDefault="00A25B54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28B867CA" w14:textId="77777777" w:rsidR="00A25B54" w:rsidRPr="001D5A7A" w:rsidRDefault="00A25B54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457280C8" w14:textId="77777777" w:rsidR="00A25B54" w:rsidRPr="005A61C6" w:rsidRDefault="00A25B5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54C34EAC" w14:textId="77777777" w:rsidR="00A25B54" w:rsidRPr="005A61C6" w:rsidRDefault="00A25B5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3AE0A67" w14:textId="77777777" w:rsidR="00A25B54" w:rsidRPr="005A61C6" w:rsidRDefault="00A25B54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26D1FD2B" w14:textId="791FBB32" w:rsidR="00A25B54" w:rsidRPr="00BC52F0" w:rsidRDefault="00BC52F0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A</w:t>
      </w:r>
      <w:r w:rsidR="00A25B54" w:rsidRPr="005A61C6">
        <w:rPr>
          <w:rFonts w:ascii="Calibri" w:hAnsi="Calibri" w:cs="Arial"/>
          <w:sz w:val="22"/>
          <w:szCs w:val="22"/>
        </w:rPr>
        <w:t>anbesteding</w:t>
      </w:r>
      <w:r>
        <w:rPr>
          <w:rFonts w:ascii="Calibri" w:hAnsi="Calibri" w:cs="Arial"/>
          <w:sz w:val="22"/>
          <w:szCs w:val="22"/>
        </w:rPr>
        <w:t xml:space="preserve"> 2021-IN1300</w:t>
      </w:r>
      <w:r w:rsidR="00A25B54" w:rsidRPr="005A61C6">
        <w:rPr>
          <w:rFonts w:ascii="Calibri" w:hAnsi="Calibri" w:cs="Arial"/>
          <w:sz w:val="22"/>
          <w:szCs w:val="22"/>
        </w:rPr>
        <w:t>:</w:t>
      </w:r>
    </w:p>
    <w:p w14:paraId="60EA15BD" w14:textId="5786B4A1" w:rsidR="00A25B54" w:rsidRPr="00BC52F0" w:rsidRDefault="00A25B54" w:rsidP="00F658A6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 w:rsidRPr="00BC52F0">
        <w:rPr>
          <w:rFonts w:ascii="Calibri" w:hAnsi="Calibri" w:cs="Arial"/>
          <w:sz w:val="22"/>
          <w:szCs w:val="22"/>
        </w:rPr>
        <w:t xml:space="preserve">Bijlage </w:t>
      </w:r>
      <w:r w:rsidR="00BC52F0" w:rsidRPr="00BC52F0">
        <w:rPr>
          <w:rFonts w:ascii="Calibri" w:hAnsi="Calibri" w:cs="Arial"/>
          <w:sz w:val="22"/>
          <w:szCs w:val="22"/>
        </w:rPr>
        <w:t>C</w:t>
      </w:r>
      <w:r w:rsidRPr="00BC52F0">
        <w:rPr>
          <w:rFonts w:ascii="Calibri" w:hAnsi="Calibri" w:cs="Calibri"/>
          <w:sz w:val="22"/>
          <w:szCs w:val="22"/>
        </w:rPr>
        <w:t xml:space="preserve"> Concept raamovereenkomst </w:t>
      </w:r>
      <w:r w:rsidR="00BC52F0" w:rsidRPr="00BC52F0">
        <w:rPr>
          <w:rFonts w:ascii="Calibri" w:hAnsi="Calibri" w:cs="Calibri"/>
          <w:sz w:val="22"/>
          <w:szCs w:val="22"/>
        </w:rPr>
        <w:t>Inhuur</w:t>
      </w:r>
    </w:p>
    <w:p w14:paraId="65CC6EBC" w14:textId="65BEE039" w:rsidR="00BC52F0" w:rsidRPr="00BC52F0" w:rsidRDefault="00BC52F0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BC52F0">
        <w:rPr>
          <w:rFonts w:ascii="Calibri" w:hAnsi="Calibri" w:cs="Arial"/>
          <w:sz w:val="22"/>
          <w:szCs w:val="22"/>
        </w:rPr>
        <w:t>Bijlage D1 Programma van Eisen</w:t>
      </w:r>
    </w:p>
    <w:p w14:paraId="0F50D991" w14:textId="77777777" w:rsidR="00A25B54" w:rsidRPr="005A61C6" w:rsidRDefault="00A25B54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2BB7445A" w14:textId="77777777" w:rsidR="00A25B54" w:rsidRDefault="00A25B5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0C5FEC6" w14:textId="77777777" w:rsidR="00A25B54" w:rsidRDefault="00A25B54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6CBAFBF" w14:textId="77777777" w:rsidR="00A25B54" w:rsidRDefault="00A25B54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F22069B" w14:textId="77777777" w:rsidR="00A25B54" w:rsidRDefault="00A25B5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17644872" w14:textId="77777777" w:rsidR="00A25B54" w:rsidRDefault="00A25B54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5329B4" w14:paraId="759E0BBE" w14:textId="77777777" w:rsidTr="00532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tcBorders>
              <w:bottom w:val="none" w:sz="0" w:space="0" w:color="auto"/>
            </w:tcBorders>
          </w:tcPr>
          <w:p w14:paraId="1359367C" w14:textId="77777777" w:rsidR="005329B4" w:rsidRPr="00BF5D75" w:rsidRDefault="005329B4" w:rsidP="00BC2022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121EB2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64" w:type="dxa"/>
            <w:tcBorders>
              <w:bottom w:val="none" w:sz="0" w:space="0" w:color="auto"/>
            </w:tcBorders>
          </w:tcPr>
          <w:p w14:paraId="608BFE0C" w14:textId="77777777" w:rsidR="005329B4" w:rsidRDefault="005329B4" w:rsidP="00BC2022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5329B4" w14:paraId="015675D6" w14:textId="77777777" w:rsidTr="00532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shd w:val="clear" w:color="auto" w:fill="F2FCEE"/>
          </w:tcPr>
          <w:p w14:paraId="4B355BC1" w14:textId="77777777" w:rsidR="005329B4" w:rsidRPr="00BF5D75" w:rsidRDefault="005329B4" w:rsidP="00BC2022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121EB2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64" w:type="dxa"/>
            <w:shd w:val="clear" w:color="auto" w:fill="F2FCEE"/>
          </w:tcPr>
          <w:p w14:paraId="590DCBF6" w14:textId="77777777" w:rsidR="005329B4" w:rsidRDefault="005329B4" w:rsidP="00BC2022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5329B4" w14:paraId="42686D29" w14:textId="77777777" w:rsidTr="00532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</w:tcPr>
          <w:p w14:paraId="6CF34192" w14:textId="77777777" w:rsidR="005329B4" w:rsidRPr="00BF5D75" w:rsidRDefault="005329B4" w:rsidP="00BC2022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121EB2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64" w:type="dxa"/>
          </w:tcPr>
          <w:p w14:paraId="4B276C09" w14:textId="77777777" w:rsidR="005329B4" w:rsidRDefault="005329B4" w:rsidP="00BC2022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5329B4" w14:paraId="417568F7" w14:textId="77777777" w:rsidTr="005329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8" w:type="dxa"/>
            <w:shd w:val="clear" w:color="auto" w:fill="F2FCEE"/>
          </w:tcPr>
          <w:p w14:paraId="3B309A35" w14:textId="77777777" w:rsidR="005329B4" w:rsidRPr="00BF5D75" w:rsidRDefault="005329B4" w:rsidP="00BC2022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121EB2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64" w:type="dxa"/>
            <w:shd w:val="clear" w:color="auto" w:fill="F2FCEE"/>
          </w:tcPr>
          <w:p w14:paraId="5298B4B3" w14:textId="77777777" w:rsidR="005329B4" w:rsidRDefault="005329B4" w:rsidP="00BC2022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475921E0" w14:textId="77777777" w:rsidR="005329B4" w:rsidRDefault="005329B4" w:rsidP="00BC2022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60BD0329" w14:textId="77777777" w:rsidR="00A25B54" w:rsidRDefault="00A25B54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A25B54" w:rsidSect="00584A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4E2F18F4" w14:textId="77777777" w:rsidR="00A25B54" w:rsidRPr="005A61C6" w:rsidRDefault="00A25B54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A25B54" w:rsidRPr="005A61C6" w:rsidSect="00A25B54">
      <w:footerReference w:type="default" r:id="rId14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E612D" w14:textId="77777777" w:rsidR="00A25B54" w:rsidRDefault="00A25B54">
      <w:r>
        <w:separator/>
      </w:r>
    </w:p>
  </w:endnote>
  <w:endnote w:type="continuationSeparator" w:id="0">
    <w:p w14:paraId="3DB0D974" w14:textId="77777777" w:rsidR="00A25B54" w:rsidRDefault="00A2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FD828" w14:textId="77777777" w:rsidR="004F4ABB" w:rsidRDefault="004F4AB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16C6F" w14:textId="3D58775F" w:rsidR="00A25B54" w:rsidRDefault="004F4ABB">
    <w:pPr>
      <w:pStyle w:val="Voet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EE124D7" wp14:editId="790B8989">
          <wp:simplePos x="0" y="0"/>
          <wp:positionH relativeFrom="margin">
            <wp:posOffset>4073236</wp:posOffset>
          </wp:positionH>
          <wp:positionV relativeFrom="paragraph">
            <wp:posOffset>0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5B54">
      <w:tab/>
    </w:r>
    <w:r w:rsidR="00A25B54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32C4F" w14:textId="77777777" w:rsidR="004F4ABB" w:rsidRDefault="004F4ABB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4C335" w14:textId="77777777" w:rsidR="00BF5D75" w:rsidRDefault="00BF5D75">
    <w:pPr>
      <w:pStyle w:val="Voettekst"/>
    </w:pPr>
    <w:r>
      <w:tab/>
    </w:r>
    <w:r>
      <w:tab/>
    </w:r>
    <w:r w:rsidRPr="002417D8">
      <w:rPr>
        <w:noProof/>
      </w:rPr>
      <w:drawing>
        <wp:inline distT="0" distB="0" distL="0" distR="0" wp14:anchorId="79A359A7" wp14:editId="0AB34BD7">
          <wp:extent cx="1828800" cy="78676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DD3967" w14:textId="77777777" w:rsidR="00A25B54" w:rsidRDefault="00A25B54">
      <w:r>
        <w:separator/>
      </w:r>
    </w:p>
  </w:footnote>
  <w:footnote w:type="continuationSeparator" w:id="0">
    <w:p w14:paraId="6DD900FD" w14:textId="77777777" w:rsidR="00A25B54" w:rsidRDefault="00A25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B1659" w14:textId="77777777" w:rsidR="004F4ABB" w:rsidRDefault="004F4AB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BF8D2" w14:textId="500B9D08" w:rsidR="005329B4" w:rsidRDefault="005329B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941ECF" wp14:editId="156EE26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7AE39" w14:textId="77777777" w:rsidR="004F4ABB" w:rsidRDefault="004F4AB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4F4ABB"/>
    <w:rsid w:val="00515F6E"/>
    <w:rsid w:val="00517988"/>
    <w:rsid w:val="00524D9A"/>
    <w:rsid w:val="005329B4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25B54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C52F0"/>
    <w:rsid w:val="00BD08B4"/>
    <w:rsid w:val="00BE1A92"/>
    <w:rsid w:val="00BE3FD5"/>
    <w:rsid w:val="00BF2CEB"/>
    <w:rsid w:val="00BF5D75"/>
    <w:rsid w:val="00BF7A49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02AD3B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5329B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4</TotalTime>
  <Pages>1</Pages>
  <Words>75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4</cp:revision>
  <cp:lastPrinted>2011-04-29T11:47:00Z</cp:lastPrinted>
  <dcterms:created xsi:type="dcterms:W3CDTF">2020-12-04T13:03:00Z</dcterms:created>
  <dcterms:modified xsi:type="dcterms:W3CDTF">2021-02-19T14:24:00Z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