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B9C91E" w14:textId="77777777" w:rsidR="00472895" w:rsidRPr="00010F25" w:rsidRDefault="00472895" w:rsidP="00895F3A">
      <w:pPr>
        <w:pStyle w:val="Koptekst"/>
        <w:tabs>
          <w:tab w:val="clear" w:pos="4536"/>
          <w:tab w:val="clear" w:pos="9072"/>
          <w:tab w:val="left" w:pos="2694"/>
        </w:tabs>
        <w:rPr>
          <w:rFonts w:ascii="Calibri" w:hAnsi="Calibri" w:cs="Arial"/>
          <w:b/>
          <w:color w:val="173583"/>
          <w:sz w:val="60"/>
          <w:szCs w:val="60"/>
        </w:rPr>
      </w:pPr>
      <w:r w:rsidRPr="00010F25">
        <w:rPr>
          <w:rFonts w:ascii="Calibri" w:hAnsi="Calibri" w:cs="Arial"/>
          <w:b/>
          <w:color w:val="173583"/>
          <w:sz w:val="60"/>
          <w:szCs w:val="60"/>
        </w:rPr>
        <w:t>BIJLAGE B</w:t>
      </w:r>
    </w:p>
    <w:p w14:paraId="49655B57" w14:textId="77777777" w:rsidR="00472895" w:rsidRPr="00010F25" w:rsidRDefault="00472895" w:rsidP="00895F3A">
      <w:pPr>
        <w:pStyle w:val="Koptekst"/>
        <w:tabs>
          <w:tab w:val="clear" w:pos="4536"/>
          <w:tab w:val="clear" w:pos="9072"/>
          <w:tab w:val="left" w:pos="2694"/>
        </w:tabs>
        <w:rPr>
          <w:rFonts w:ascii="Calibri" w:hAnsi="Calibri" w:cs="Arial"/>
          <w:b/>
          <w:color w:val="173583"/>
          <w:sz w:val="32"/>
          <w:szCs w:val="32"/>
        </w:rPr>
      </w:pPr>
      <w:r w:rsidRPr="00010F25">
        <w:rPr>
          <w:rFonts w:ascii="Calibri" w:hAnsi="Calibri" w:cs="Arial"/>
          <w:b/>
          <w:color w:val="173583"/>
          <w:sz w:val="32"/>
          <w:szCs w:val="32"/>
        </w:rPr>
        <w:t>Geschiktheidseisen</w:t>
      </w:r>
    </w:p>
    <w:p w14:paraId="506DF178" w14:textId="77777777" w:rsidR="00472895" w:rsidRPr="002146DC" w:rsidRDefault="00472895" w:rsidP="00895F3A">
      <w:pPr>
        <w:rPr>
          <w:rFonts w:asciiTheme="minorHAnsi" w:hAnsiTheme="minorHAnsi" w:cstheme="minorHAnsi"/>
          <w:b/>
          <w:sz w:val="22"/>
          <w:szCs w:val="22"/>
        </w:rPr>
      </w:pPr>
    </w:p>
    <w:p w14:paraId="77E93516" w14:textId="6D1DB801" w:rsidR="00041AA5" w:rsidRDefault="00472895" w:rsidP="00895F3A">
      <w:pPr>
        <w:jc w:val="both"/>
        <w:rPr>
          <w:rFonts w:ascii="Calibri" w:hAnsi="Calibri" w:cs="Arial"/>
          <w:b/>
          <w:sz w:val="24"/>
          <w:szCs w:val="24"/>
        </w:rPr>
      </w:pPr>
      <w:r w:rsidRPr="00BF5D75">
        <w:rPr>
          <w:rFonts w:ascii="Calibri" w:hAnsi="Calibri" w:cs="Arial"/>
          <w:b/>
          <w:sz w:val="24"/>
          <w:szCs w:val="24"/>
        </w:rPr>
        <w:t>Verklar</w:t>
      </w:r>
      <w:r w:rsidRPr="00041AA5">
        <w:rPr>
          <w:rFonts w:ascii="Calibri" w:hAnsi="Calibri" w:cs="Arial"/>
          <w:b/>
          <w:sz w:val="24"/>
          <w:szCs w:val="24"/>
        </w:rPr>
        <w:t xml:space="preserve">ing voldaan aan geschiktheidseisen met betrekking tot de Europese Aanbesteding </w:t>
      </w:r>
      <w:r w:rsidR="00041AA5" w:rsidRPr="00041AA5">
        <w:rPr>
          <w:rFonts w:ascii="Calibri" w:hAnsi="Calibri" w:cs="Arial"/>
          <w:b/>
          <w:sz w:val="24"/>
          <w:szCs w:val="24"/>
        </w:rPr>
        <w:t>2021-IN1</w:t>
      </w:r>
      <w:r w:rsidR="00041AA5">
        <w:rPr>
          <w:rFonts w:ascii="Calibri" w:hAnsi="Calibri" w:cs="Arial"/>
          <w:b/>
          <w:sz w:val="24"/>
          <w:szCs w:val="24"/>
        </w:rPr>
        <w:t>3</w:t>
      </w:r>
      <w:r w:rsidR="00041AA5" w:rsidRPr="00041AA5">
        <w:rPr>
          <w:rFonts w:ascii="Calibri" w:hAnsi="Calibri" w:cs="Arial"/>
          <w:b/>
          <w:sz w:val="24"/>
          <w:szCs w:val="24"/>
        </w:rPr>
        <w:t>00</w:t>
      </w:r>
      <w:r w:rsidRPr="00BF5D75">
        <w:rPr>
          <w:rFonts w:ascii="Calibri" w:hAnsi="Calibri" w:cs="Arial"/>
          <w:b/>
          <w:sz w:val="24"/>
          <w:szCs w:val="24"/>
        </w:rPr>
        <w:t xml:space="preserve"> ten behoeve van </w:t>
      </w:r>
      <w:r w:rsidR="004B5AD1">
        <w:rPr>
          <w:rFonts w:ascii="Calibri" w:hAnsi="Calibri" w:cs="Arial"/>
          <w:b/>
          <w:sz w:val="24"/>
          <w:szCs w:val="24"/>
        </w:rPr>
        <w:t>RSG Wolfsbos</w:t>
      </w:r>
      <w:r w:rsidRPr="00BF5D75">
        <w:rPr>
          <w:rFonts w:ascii="Calibri" w:hAnsi="Calibri" w:cs="Arial"/>
          <w:b/>
          <w:sz w:val="24"/>
          <w:szCs w:val="24"/>
        </w:rPr>
        <w:t>.</w:t>
      </w:r>
    </w:p>
    <w:p w14:paraId="24D572C5" w14:textId="48A684F4" w:rsidR="00472895" w:rsidRDefault="00472895" w:rsidP="00895F3A">
      <w:pPr>
        <w:jc w:val="both"/>
        <w:rPr>
          <w:rFonts w:asciiTheme="minorHAnsi" w:hAnsiTheme="minorHAnsi" w:cstheme="minorHAnsi"/>
          <w:sz w:val="22"/>
          <w:szCs w:val="22"/>
        </w:rPr>
      </w:pPr>
    </w:p>
    <w:p w14:paraId="2BA0B1CE" w14:textId="77777777" w:rsidR="00472895" w:rsidRPr="002146DC" w:rsidRDefault="00472895"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4ED1F531" w14:textId="77777777" w:rsidR="00472895" w:rsidRPr="002146DC" w:rsidRDefault="00472895" w:rsidP="00895F3A">
      <w:pPr>
        <w:rPr>
          <w:rFonts w:asciiTheme="minorHAnsi" w:hAnsiTheme="minorHAnsi" w:cstheme="minorHAnsi"/>
          <w:sz w:val="22"/>
          <w:szCs w:val="22"/>
        </w:rPr>
      </w:pPr>
    </w:p>
    <w:p w14:paraId="67B82BF8" w14:textId="77777777" w:rsidR="00472895" w:rsidRPr="002146DC" w:rsidRDefault="00472895"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1F7BBAC3" w14:textId="77777777" w:rsidR="00472895" w:rsidRPr="002146DC" w:rsidRDefault="00472895" w:rsidP="00895F3A">
      <w:pPr>
        <w:keepNext/>
        <w:jc w:val="both"/>
        <w:outlineLvl w:val="5"/>
        <w:rPr>
          <w:rFonts w:asciiTheme="minorHAnsi" w:hAnsiTheme="minorHAnsi" w:cstheme="minorHAnsi"/>
          <w:b/>
          <w:bCs/>
          <w:sz w:val="22"/>
          <w:szCs w:val="22"/>
        </w:rPr>
      </w:pPr>
    </w:p>
    <w:p w14:paraId="68B8935E" w14:textId="77777777" w:rsidR="00472895" w:rsidRPr="002146DC" w:rsidRDefault="00472895"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0BFA76C3" w14:textId="77777777" w:rsidR="00472895" w:rsidRDefault="00472895"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22AAC2C0" w14:textId="77777777" w:rsidR="00472895" w:rsidRPr="002146DC" w:rsidRDefault="00472895"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0BFE042A" w14:textId="77777777" w:rsidR="00472895" w:rsidRPr="002146DC" w:rsidRDefault="00472895" w:rsidP="00895F3A">
      <w:pPr>
        <w:jc w:val="both"/>
        <w:rPr>
          <w:rFonts w:asciiTheme="minorHAnsi" w:hAnsiTheme="minorHAnsi" w:cstheme="minorHAnsi"/>
          <w:sz w:val="22"/>
          <w:szCs w:val="22"/>
        </w:rPr>
      </w:pPr>
    </w:p>
    <w:p w14:paraId="2AF26C84" w14:textId="77777777" w:rsidR="00472895" w:rsidRPr="002146DC" w:rsidRDefault="00472895"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3139D2B4" w14:textId="77777777" w:rsidR="00472895" w:rsidRPr="002146DC" w:rsidRDefault="00472895" w:rsidP="00895F3A">
      <w:pPr>
        <w:rPr>
          <w:rFonts w:asciiTheme="minorHAnsi" w:eastAsia="MS Mincho" w:hAnsiTheme="minorHAnsi" w:cstheme="minorHAnsi"/>
          <w:bCs/>
          <w:sz w:val="22"/>
          <w:szCs w:val="22"/>
        </w:rPr>
      </w:pPr>
    </w:p>
    <w:p w14:paraId="12551990" w14:textId="77777777" w:rsidR="00472895" w:rsidRPr="00C0118D" w:rsidRDefault="00472895"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65C25871" w14:textId="77777777" w:rsidR="00472895" w:rsidRPr="00C0118D" w:rsidRDefault="00472895" w:rsidP="00895F3A">
      <w:pPr>
        <w:ind w:left="426"/>
        <w:rPr>
          <w:rFonts w:asciiTheme="minorHAnsi" w:eastAsia="MS Mincho" w:hAnsiTheme="minorHAnsi" w:cstheme="minorHAnsi"/>
          <w:bCs/>
          <w:sz w:val="22"/>
          <w:szCs w:val="22"/>
        </w:rPr>
      </w:pPr>
    </w:p>
    <w:p w14:paraId="6BC7CA8E" w14:textId="77777777" w:rsidR="00472895" w:rsidRPr="00C0118D" w:rsidRDefault="00472895"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6AB28BD1" w14:textId="77777777" w:rsidR="00472895" w:rsidRPr="00C0118D" w:rsidRDefault="00472895" w:rsidP="00895F3A">
      <w:pPr>
        <w:ind w:left="426"/>
        <w:rPr>
          <w:rFonts w:asciiTheme="minorHAnsi" w:eastAsia="MS Mincho" w:hAnsiTheme="minorHAnsi" w:cstheme="minorHAnsi"/>
          <w:bCs/>
          <w:sz w:val="22"/>
          <w:szCs w:val="22"/>
        </w:rPr>
      </w:pPr>
    </w:p>
    <w:p w14:paraId="5EAAAFDC" w14:textId="369B1C84" w:rsidR="00472895" w:rsidRPr="000E2408" w:rsidRDefault="00472895"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sidR="00544FB7">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w:t>
      </w:r>
      <w:r w:rsidRPr="004B5AD1">
        <w:rPr>
          <w:rFonts w:asciiTheme="minorHAnsi" w:eastAsia="MS Mincho" w:hAnsiTheme="minorHAnsi" w:cstheme="minorHAnsi"/>
          <w:bCs/>
          <w:sz w:val="22"/>
          <w:szCs w:val="22"/>
        </w:rPr>
        <w:t xml:space="preserve">circa 60% is van </w:t>
      </w:r>
      <w:r w:rsidRPr="00C0118D">
        <w:rPr>
          <w:rFonts w:asciiTheme="minorHAnsi" w:eastAsia="MS Mincho" w:hAnsiTheme="minorHAnsi" w:cstheme="minorHAnsi"/>
          <w:bCs/>
          <w:sz w:val="22"/>
          <w:szCs w:val="22"/>
        </w:rPr>
        <w:t>de onderhavige opdracht gelet op aard, omzet en omvang.</w:t>
      </w:r>
    </w:p>
    <w:p w14:paraId="55296A14" w14:textId="77777777" w:rsidR="00472895" w:rsidRDefault="00472895"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010F25" w14:paraId="45C32729" w14:textId="77777777" w:rsidTr="00010F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8" w:type="dxa"/>
            <w:tcBorders>
              <w:bottom w:val="none" w:sz="0" w:space="0" w:color="auto"/>
            </w:tcBorders>
          </w:tcPr>
          <w:p w14:paraId="7425F73F" w14:textId="77777777" w:rsidR="00010F25" w:rsidRPr="00BF5D75" w:rsidRDefault="00010F25" w:rsidP="00BC2022">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64" w:type="dxa"/>
            <w:tcBorders>
              <w:bottom w:val="none" w:sz="0" w:space="0" w:color="auto"/>
            </w:tcBorders>
          </w:tcPr>
          <w:p w14:paraId="6F8B1575" w14:textId="77777777" w:rsidR="00010F25" w:rsidRDefault="00010F25" w:rsidP="00BC2022">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010F25" w14:paraId="05E53723" w14:textId="77777777" w:rsidTr="00010F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8" w:type="dxa"/>
            <w:shd w:val="clear" w:color="auto" w:fill="F2FCEE"/>
          </w:tcPr>
          <w:p w14:paraId="6AC21AE5" w14:textId="77777777" w:rsidR="00010F25" w:rsidRPr="00BF5D75" w:rsidRDefault="00010F25" w:rsidP="00BC2022">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64" w:type="dxa"/>
            <w:shd w:val="clear" w:color="auto" w:fill="F2FCEE"/>
          </w:tcPr>
          <w:p w14:paraId="338EBC94" w14:textId="77777777" w:rsidR="00010F25" w:rsidRDefault="00010F25" w:rsidP="00BC2022">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010F25" w14:paraId="6472E893" w14:textId="77777777" w:rsidTr="00010F25">
        <w:tc>
          <w:tcPr>
            <w:cnfStyle w:val="001000000000" w:firstRow="0" w:lastRow="0" w:firstColumn="1" w:lastColumn="0" w:oddVBand="0" w:evenVBand="0" w:oddHBand="0" w:evenHBand="0" w:firstRowFirstColumn="0" w:firstRowLastColumn="0" w:lastRowFirstColumn="0" w:lastRowLastColumn="0"/>
            <w:tcW w:w="4768" w:type="dxa"/>
          </w:tcPr>
          <w:p w14:paraId="4580E420" w14:textId="77777777" w:rsidR="00010F25" w:rsidRPr="00BF5D75" w:rsidRDefault="00010F25" w:rsidP="00BC2022">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64" w:type="dxa"/>
          </w:tcPr>
          <w:p w14:paraId="7CBC721E" w14:textId="77777777" w:rsidR="00010F25" w:rsidRDefault="00010F25" w:rsidP="00BC2022">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010F25" w14:paraId="4FC82F6A" w14:textId="77777777" w:rsidTr="00010F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8" w:type="dxa"/>
            <w:shd w:val="clear" w:color="auto" w:fill="F2FCEE"/>
          </w:tcPr>
          <w:p w14:paraId="27513D06" w14:textId="77777777" w:rsidR="00010F25" w:rsidRPr="00BF5D75" w:rsidRDefault="00010F25" w:rsidP="00BC2022">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64" w:type="dxa"/>
            <w:shd w:val="clear" w:color="auto" w:fill="F2FCEE"/>
          </w:tcPr>
          <w:p w14:paraId="729EDF0D" w14:textId="77777777" w:rsidR="00010F25" w:rsidRDefault="00010F25" w:rsidP="00BC2022">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53DFE7B0" w14:textId="77777777" w:rsidR="00010F25" w:rsidRDefault="00010F25" w:rsidP="00BC2022">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13832A44" w14:textId="77777777" w:rsidR="00472895" w:rsidRDefault="00472895" w:rsidP="00BE1A92">
      <w:pPr>
        <w:pStyle w:val="Koptekst"/>
        <w:tabs>
          <w:tab w:val="clear" w:pos="4536"/>
          <w:tab w:val="clear" w:pos="9072"/>
          <w:tab w:val="left" w:pos="1276"/>
        </w:tabs>
        <w:rPr>
          <w:rFonts w:ascii="Calibri" w:hAnsi="Calibri" w:cs="Arial"/>
          <w:sz w:val="22"/>
          <w:szCs w:val="22"/>
        </w:rPr>
        <w:sectPr w:rsidR="00472895" w:rsidSect="00584A86">
          <w:headerReference w:type="default" r:id="rId8"/>
          <w:footerReference w:type="default" r:id="rId9"/>
          <w:pgSz w:w="11906" w:h="16838" w:code="9"/>
          <w:pgMar w:top="1985" w:right="926" w:bottom="567" w:left="1418" w:header="708" w:footer="708" w:gutter="0"/>
          <w:pgNumType w:start="1"/>
          <w:cols w:space="708"/>
        </w:sectPr>
      </w:pPr>
    </w:p>
    <w:p w14:paraId="29F92103" w14:textId="77777777" w:rsidR="00472895" w:rsidRPr="005A61C6" w:rsidRDefault="00472895" w:rsidP="00BE1A92">
      <w:pPr>
        <w:pStyle w:val="Koptekst"/>
        <w:tabs>
          <w:tab w:val="clear" w:pos="4536"/>
          <w:tab w:val="clear" w:pos="9072"/>
          <w:tab w:val="left" w:pos="1276"/>
        </w:tabs>
        <w:rPr>
          <w:rFonts w:ascii="Calibri" w:hAnsi="Calibri" w:cs="Arial"/>
          <w:sz w:val="22"/>
          <w:szCs w:val="22"/>
        </w:rPr>
      </w:pPr>
    </w:p>
    <w:sectPr w:rsidR="00472895" w:rsidRPr="005A61C6" w:rsidSect="00472895">
      <w:footerReference w:type="default" r:id="rId10"/>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C20D0C" w14:textId="77777777" w:rsidR="00472895" w:rsidRDefault="00472895">
      <w:r>
        <w:separator/>
      </w:r>
    </w:p>
  </w:endnote>
  <w:endnote w:type="continuationSeparator" w:id="0">
    <w:p w14:paraId="67EEE57C" w14:textId="77777777" w:rsidR="00472895" w:rsidRDefault="00472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AD2C55" w14:textId="4F90A313" w:rsidR="00472895" w:rsidRDefault="00010F25">
    <w:pPr>
      <w:pStyle w:val="Voettekst"/>
    </w:pPr>
    <w:r>
      <w:rPr>
        <w:noProof/>
      </w:rPr>
      <w:drawing>
        <wp:anchor distT="0" distB="0" distL="114300" distR="114300" simplePos="0" relativeHeight="251661312" behindDoc="1" locked="0" layoutInCell="1" allowOverlap="1" wp14:anchorId="23A3CBCA" wp14:editId="1E2A8C18">
          <wp:simplePos x="0" y="0"/>
          <wp:positionH relativeFrom="margin">
            <wp:posOffset>3763958</wp:posOffset>
          </wp:positionH>
          <wp:positionV relativeFrom="paragraph">
            <wp:posOffset>131</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472895">
      <w:tab/>
    </w:r>
    <w:r w:rsidR="00472895">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33B71B" w14:textId="77777777" w:rsidR="00BF5D75" w:rsidRDefault="00BF5D75">
    <w:pPr>
      <w:pStyle w:val="Voettekst"/>
    </w:pPr>
    <w:r>
      <w:tab/>
    </w:r>
    <w:r>
      <w:tab/>
    </w:r>
    <w:r w:rsidRPr="002417D8">
      <w:rPr>
        <w:noProof/>
      </w:rPr>
      <w:drawing>
        <wp:inline distT="0" distB="0" distL="0" distR="0" wp14:anchorId="26D4B82C" wp14:editId="49AA4195">
          <wp:extent cx="1828800" cy="786765"/>
          <wp:effectExtent l="0" t="0" r="0" b="0"/>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8676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742D4E" w14:textId="77777777" w:rsidR="00472895" w:rsidRDefault="00472895">
      <w:r>
        <w:separator/>
      </w:r>
    </w:p>
  </w:footnote>
  <w:footnote w:type="continuationSeparator" w:id="0">
    <w:p w14:paraId="0A374C83" w14:textId="77777777" w:rsidR="00472895" w:rsidRDefault="004728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A791F7" w14:textId="557CBAA7" w:rsidR="00010F25" w:rsidRDefault="00010F25">
    <w:pPr>
      <w:pStyle w:val="Koptekst"/>
    </w:pPr>
    <w:r>
      <w:rPr>
        <w:noProof/>
      </w:rPr>
      <w:drawing>
        <wp:anchor distT="0" distB="0" distL="114300" distR="114300" simplePos="0" relativeHeight="251659264" behindDoc="1" locked="0" layoutInCell="1" allowOverlap="1" wp14:anchorId="2D116E03" wp14:editId="10B63EA9">
          <wp:simplePos x="0" y="0"/>
          <wp:positionH relativeFrom="margin">
            <wp:posOffset>0</wp:posOffset>
          </wp:positionH>
          <wp:positionV relativeFrom="paragraph">
            <wp:posOffset>-635</wp:posOffset>
          </wp:positionV>
          <wp:extent cx="1694815" cy="658495"/>
          <wp:effectExtent l="0" t="0" r="635" b="825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0F25"/>
    <w:rsid w:val="0001615B"/>
    <w:rsid w:val="000203AC"/>
    <w:rsid w:val="00041AA5"/>
    <w:rsid w:val="00045E46"/>
    <w:rsid w:val="000516AF"/>
    <w:rsid w:val="00097396"/>
    <w:rsid w:val="000A32F8"/>
    <w:rsid w:val="000B727A"/>
    <w:rsid w:val="000D3666"/>
    <w:rsid w:val="000E2408"/>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72895"/>
    <w:rsid w:val="004B5AD1"/>
    <w:rsid w:val="004C5169"/>
    <w:rsid w:val="004D4F0D"/>
    <w:rsid w:val="004F2C20"/>
    <w:rsid w:val="00515F6E"/>
    <w:rsid w:val="00517988"/>
    <w:rsid w:val="00524D9A"/>
    <w:rsid w:val="00544A9A"/>
    <w:rsid w:val="00544FB7"/>
    <w:rsid w:val="005616FF"/>
    <w:rsid w:val="00571E87"/>
    <w:rsid w:val="00573CE3"/>
    <w:rsid w:val="00576002"/>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634CA92"/>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25</TotalTime>
  <Pages>1</Pages>
  <Words>234</Words>
  <Characters>1427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Leonieke Westra</cp:lastModifiedBy>
  <cp:revision>5</cp:revision>
  <cp:lastPrinted>2011-04-29T11:47:00Z</cp:lastPrinted>
  <dcterms:created xsi:type="dcterms:W3CDTF">2020-11-24T10:04:00Z</dcterms:created>
  <dcterms:modified xsi:type="dcterms:W3CDTF">2021-02-22T12:12:00Z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