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0157" w14:textId="77777777" w:rsidR="00AB7D6E" w:rsidRPr="00B73C38" w:rsidRDefault="00F02EC9" w:rsidP="00EA2559">
      <w:pPr>
        <w:pStyle w:val="Titel"/>
        <w:rPr>
          <w:rFonts w:ascii="Verdana" w:eastAsia="Calibri" w:hAnsi="Verdana"/>
          <w:b/>
          <w:color w:val="auto"/>
          <w:spacing w:val="0"/>
          <w:kern w:val="0"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C2C4E" w:rsidRPr="00B73C38">
        <w:rPr>
          <w:sz w:val="20"/>
          <w:szCs w:val="20"/>
        </w:rPr>
        <w:t xml:space="preserve"> </w:t>
      </w:r>
      <w:r w:rsidR="00420CCB" w:rsidRPr="00B73C38">
        <w:rPr>
          <w:rFonts w:ascii="Verdana" w:eastAsia="Calibri" w:hAnsi="Verdana"/>
          <w:b/>
          <w:color w:val="auto"/>
          <w:spacing w:val="0"/>
          <w:kern w:val="0"/>
          <w:sz w:val="24"/>
          <w:szCs w:val="24"/>
        </w:rPr>
        <w:t>Invulb</w:t>
      </w:r>
      <w:r w:rsidR="0090798B" w:rsidRPr="00B73C38">
        <w:rPr>
          <w:rFonts w:ascii="Verdana" w:eastAsia="Calibri" w:hAnsi="Verdana"/>
          <w:b/>
          <w:color w:val="auto"/>
          <w:spacing w:val="0"/>
          <w:kern w:val="0"/>
          <w:sz w:val="24"/>
          <w:szCs w:val="24"/>
        </w:rPr>
        <w:t>ijlage 2</w:t>
      </w:r>
      <w:r w:rsidR="00AB7D6E" w:rsidRPr="00B73C38">
        <w:rPr>
          <w:rFonts w:ascii="Verdana" w:eastAsia="Calibri" w:hAnsi="Verdana"/>
          <w:b/>
          <w:color w:val="auto"/>
          <w:spacing w:val="0"/>
          <w:kern w:val="0"/>
          <w:sz w:val="24"/>
          <w:szCs w:val="24"/>
        </w:rPr>
        <w:t xml:space="preserve">  Tarievenformulier </w:t>
      </w:r>
    </w:p>
    <w:p w14:paraId="24CB281F" w14:textId="77777777" w:rsidR="00AB7D6E" w:rsidRPr="00B73C38" w:rsidRDefault="00AB7D6E" w:rsidP="00EA2559">
      <w:pPr>
        <w:pStyle w:val="Titel"/>
        <w:rPr>
          <w:rFonts w:ascii="Verdana" w:eastAsia="Calibri" w:hAnsi="Verdana"/>
          <w:b/>
          <w:color w:val="auto"/>
          <w:spacing w:val="0"/>
          <w:kern w:val="0"/>
          <w:sz w:val="24"/>
          <w:szCs w:val="24"/>
        </w:rPr>
      </w:pPr>
    </w:p>
    <w:p w14:paraId="50B7905C" w14:textId="77777777" w:rsidR="00165CF5" w:rsidRDefault="00165CF5" w:rsidP="00AB7D6E">
      <w:pPr>
        <w:pStyle w:val="Titel"/>
        <w:jc w:val="center"/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</w:pPr>
    </w:p>
    <w:p w14:paraId="0DA297F5" w14:textId="5F2605C0" w:rsidR="00AB7D6E" w:rsidRPr="00AB7D6E" w:rsidRDefault="00881431" w:rsidP="00AB7D6E">
      <w:pPr>
        <w:pStyle w:val="Titel"/>
        <w:jc w:val="center"/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</w:pPr>
      <w:r w:rsidRPr="00AB7D6E"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  <w:t xml:space="preserve">Europese Aanbesteding voor </w:t>
      </w:r>
      <w:r w:rsidR="00FA6660" w:rsidRPr="00AB7D6E"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  <w:t xml:space="preserve">leerlingenvervoer </w:t>
      </w:r>
      <w:r w:rsidR="00EC4DB4" w:rsidRPr="00AB7D6E"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  <w:t>voor de gemeente</w:t>
      </w:r>
      <w:r w:rsidRPr="00AB7D6E"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  <w:t>n</w:t>
      </w:r>
      <w:r w:rsidR="00EC4DB4" w:rsidRPr="00AB7D6E"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  <w:t xml:space="preserve"> Aalsmeer</w:t>
      </w:r>
      <w:r w:rsidR="00AB7D6E" w:rsidRPr="00AB7D6E"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  <w:t xml:space="preserve"> en </w:t>
      </w:r>
      <w:r w:rsidR="00E109EC" w:rsidRPr="00AB7D6E"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  <w:t>Amstelveen</w:t>
      </w:r>
      <w:r w:rsidR="00AB7D6E" w:rsidRPr="00AB7D6E">
        <w:rPr>
          <w:rFonts w:ascii="Verdana" w:eastAsia="Calibri" w:hAnsi="Verdana"/>
          <w:b/>
          <w:color w:val="auto"/>
          <w:spacing w:val="0"/>
          <w:kern w:val="0"/>
          <w:sz w:val="20"/>
          <w:szCs w:val="20"/>
        </w:rPr>
        <w:t>,  I&amp;A-nr.: 2020-023</w:t>
      </w:r>
    </w:p>
    <w:p w14:paraId="1BE1A20A" w14:textId="69B52BD2" w:rsidR="007143A5" w:rsidRPr="00B85DC7" w:rsidRDefault="007143A5" w:rsidP="00EC4DB4">
      <w:pPr>
        <w:pStyle w:val="Titel"/>
        <w:rPr>
          <w:rFonts w:ascii="Verdana" w:eastAsia="Calibri" w:hAnsi="Verdana"/>
          <w:b/>
          <w:color w:val="auto"/>
          <w:spacing w:val="0"/>
          <w:kern w:val="0"/>
          <w:sz w:val="22"/>
          <w:szCs w:val="22"/>
        </w:rPr>
      </w:pPr>
    </w:p>
    <w:p w14:paraId="3C43D013" w14:textId="14DEE522" w:rsidR="00165CF5" w:rsidRPr="00B73C38" w:rsidRDefault="00AB7D6E" w:rsidP="00001C5B">
      <w:pPr>
        <w:rPr>
          <w:rFonts w:ascii="Verdana" w:hAnsi="Verdana"/>
          <w:sz w:val="18"/>
          <w:szCs w:val="18"/>
        </w:rPr>
      </w:pPr>
      <w:r w:rsidRPr="00B73C38">
        <w:rPr>
          <w:rFonts w:ascii="Verdana" w:hAnsi="Verdana"/>
          <w:sz w:val="18"/>
          <w:szCs w:val="18"/>
        </w:rPr>
        <w:t>Zie Offerteaanvraag, Hoofdstuk 4 Programma van Eisen, paragraaf 4.7, en Hoofdstuk 5 Beoordeling, Gunning en Verificatie, paragraaf 5.2.</w:t>
      </w:r>
      <w:r w:rsidR="00165CF5" w:rsidRPr="00B73C38">
        <w:rPr>
          <w:rFonts w:ascii="Verdana" w:hAnsi="Verdana"/>
          <w:sz w:val="18"/>
          <w:szCs w:val="18"/>
        </w:rPr>
        <w:br/>
      </w:r>
    </w:p>
    <w:tbl>
      <w:tblPr>
        <w:tblpPr w:leftFromText="141" w:rightFromText="141" w:vertAnchor="text" w:horzAnchor="page" w:tblpX="20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5449"/>
      </w:tblGrid>
      <w:tr w:rsidR="00890A19" w:rsidRPr="00001C5B" w14:paraId="17CB2F9D" w14:textId="77777777" w:rsidTr="00B73C38">
        <w:tc>
          <w:tcPr>
            <w:tcW w:w="964" w:type="dxa"/>
            <w:shd w:val="clear" w:color="auto" w:fill="auto"/>
          </w:tcPr>
          <w:p w14:paraId="3E3DE7D7" w14:textId="77777777" w:rsidR="00890A19" w:rsidRPr="00165CF5" w:rsidRDefault="00890A19" w:rsidP="00B73C38">
            <w:pPr>
              <w:pStyle w:val="Kop2"/>
              <w:numPr>
                <w:ilvl w:val="0"/>
                <w:numId w:val="0"/>
              </w:numPr>
              <w:ind w:left="360" w:hanging="360"/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</w:pPr>
            <w:r w:rsidRPr="00165CF5"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  <w:t>Perceel</w:t>
            </w:r>
          </w:p>
        </w:tc>
        <w:tc>
          <w:tcPr>
            <w:tcW w:w="5449" w:type="dxa"/>
            <w:shd w:val="clear" w:color="auto" w:fill="auto"/>
          </w:tcPr>
          <w:p w14:paraId="67F4075B" w14:textId="73690051" w:rsidR="00890A19" w:rsidRPr="00001C5B" w:rsidRDefault="00001C5B" w:rsidP="00B73C38">
            <w:pPr>
              <w:pStyle w:val="Kop2"/>
              <w:numPr>
                <w:ilvl w:val="0"/>
                <w:numId w:val="0"/>
              </w:numPr>
              <w:ind w:left="360" w:hanging="360"/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</w:pPr>
            <w:r w:rsidRPr="00001C5B"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  <w:t>Tarief</w:t>
            </w:r>
            <w:r w:rsidR="00FA6660"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  <w:t>*</w:t>
            </w:r>
            <w:r w:rsidRPr="00001C5B"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  <w:t xml:space="preserve"> per </w:t>
            </w:r>
            <w:r w:rsidR="00B73C38"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  <w:t>B</w:t>
            </w:r>
            <w:r w:rsidRPr="00001C5B"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  <w:t>eladen voertuiguur (ex</w:t>
            </w:r>
            <w:r w:rsidR="00AB7D6E"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  <w:t>cl.</w:t>
            </w:r>
            <w:r w:rsidRPr="00001C5B">
              <w:rPr>
                <w:rFonts w:ascii="Verdana" w:eastAsia="Calibri" w:hAnsi="Verdana"/>
                <w:bCs w:val="0"/>
                <w:color w:val="auto"/>
                <w:sz w:val="18"/>
                <w:szCs w:val="18"/>
              </w:rPr>
              <w:t xml:space="preserve"> btw)</w:t>
            </w:r>
          </w:p>
        </w:tc>
      </w:tr>
      <w:tr w:rsidR="00890A19" w:rsidRPr="00001C5B" w14:paraId="09E01E90" w14:textId="77777777" w:rsidTr="00B73C38">
        <w:tc>
          <w:tcPr>
            <w:tcW w:w="964" w:type="dxa"/>
            <w:shd w:val="clear" w:color="auto" w:fill="auto"/>
          </w:tcPr>
          <w:p w14:paraId="68EE4FAF" w14:textId="77777777" w:rsidR="00890A19" w:rsidRPr="00001C5B" w:rsidRDefault="00890A19" w:rsidP="00B73C38">
            <w:pPr>
              <w:pStyle w:val="Kop2"/>
              <w:numPr>
                <w:ilvl w:val="0"/>
                <w:numId w:val="0"/>
              </w:numPr>
              <w:ind w:left="360" w:hanging="360"/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</w:pPr>
            <w:r w:rsidRPr="00001C5B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5449" w:type="dxa"/>
            <w:shd w:val="clear" w:color="auto" w:fill="auto"/>
          </w:tcPr>
          <w:p w14:paraId="1973C884" w14:textId="3746C46F" w:rsidR="00890A19" w:rsidRPr="00001C5B" w:rsidRDefault="00001C5B" w:rsidP="00B73C38">
            <w:pPr>
              <w:pStyle w:val="Kop2"/>
              <w:numPr>
                <w:ilvl w:val="0"/>
                <w:numId w:val="0"/>
              </w:numPr>
              <w:jc w:val="both"/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</w:pPr>
            <w:r w:rsidRPr="00001C5B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>€</w:t>
            </w:r>
            <w:r w:rsidR="00165CF5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</w:tc>
      </w:tr>
      <w:tr w:rsidR="00890A19" w:rsidRPr="00001C5B" w14:paraId="28857F92" w14:textId="77777777" w:rsidTr="00B73C38">
        <w:tc>
          <w:tcPr>
            <w:tcW w:w="964" w:type="dxa"/>
            <w:shd w:val="clear" w:color="auto" w:fill="auto"/>
          </w:tcPr>
          <w:p w14:paraId="76012D09" w14:textId="77777777" w:rsidR="00890A19" w:rsidRPr="00001C5B" w:rsidRDefault="00890A19" w:rsidP="00B73C38">
            <w:pPr>
              <w:pStyle w:val="Kop2"/>
              <w:numPr>
                <w:ilvl w:val="0"/>
                <w:numId w:val="0"/>
              </w:numPr>
              <w:ind w:left="360" w:hanging="360"/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</w:pPr>
            <w:r w:rsidRPr="00001C5B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5449" w:type="dxa"/>
            <w:shd w:val="clear" w:color="auto" w:fill="auto"/>
          </w:tcPr>
          <w:p w14:paraId="2629B15A" w14:textId="30EA9890" w:rsidR="00890A19" w:rsidRPr="00001C5B" w:rsidRDefault="00001C5B" w:rsidP="00B73C38">
            <w:pPr>
              <w:pStyle w:val="Kop2"/>
              <w:numPr>
                <w:ilvl w:val="0"/>
                <w:numId w:val="0"/>
              </w:numPr>
              <w:jc w:val="both"/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</w:pPr>
            <w:r w:rsidRPr="00001C5B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>€</w:t>
            </w:r>
            <w:r w:rsidR="00165CF5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</w:tc>
      </w:tr>
      <w:tr w:rsidR="00890A19" w:rsidRPr="00001C5B" w14:paraId="0F6113F4" w14:textId="77777777" w:rsidTr="00B73C38">
        <w:tc>
          <w:tcPr>
            <w:tcW w:w="964" w:type="dxa"/>
            <w:shd w:val="clear" w:color="auto" w:fill="auto"/>
          </w:tcPr>
          <w:p w14:paraId="247BCE85" w14:textId="77777777" w:rsidR="00890A19" w:rsidRPr="00001C5B" w:rsidRDefault="00890A19" w:rsidP="00B73C38">
            <w:pPr>
              <w:pStyle w:val="Kop2"/>
              <w:numPr>
                <w:ilvl w:val="0"/>
                <w:numId w:val="0"/>
              </w:numPr>
              <w:ind w:left="360" w:hanging="360"/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</w:pPr>
            <w:r w:rsidRPr="00001C5B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5449" w:type="dxa"/>
            <w:shd w:val="clear" w:color="auto" w:fill="auto"/>
          </w:tcPr>
          <w:p w14:paraId="3CAE8CEC" w14:textId="32EB95AB" w:rsidR="00890A19" w:rsidRPr="00001C5B" w:rsidRDefault="00001C5B" w:rsidP="00B73C38">
            <w:pPr>
              <w:pStyle w:val="Kop2"/>
              <w:numPr>
                <w:ilvl w:val="0"/>
                <w:numId w:val="0"/>
              </w:numPr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</w:pPr>
            <w:r w:rsidRPr="00001C5B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>€</w:t>
            </w:r>
            <w:r w:rsidR="00165CF5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</w:tc>
      </w:tr>
      <w:tr w:rsidR="00890A19" w:rsidRPr="00001C5B" w14:paraId="1104067D" w14:textId="77777777" w:rsidTr="00B73C38">
        <w:tc>
          <w:tcPr>
            <w:tcW w:w="964" w:type="dxa"/>
            <w:shd w:val="clear" w:color="auto" w:fill="auto"/>
          </w:tcPr>
          <w:p w14:paraId="1A471F6E" w14:textId="77777777" w:rsidR="00890A19" w:rsidRPr="00001C5B" w:rsidRDefault="00890A19" w:rsidP="00B73C38">
            <w:pPr>
              <w:pStyle w:val="Kop2"/>
              <w:numPr>
                <w:ilvl w:val="0"/>
                <w:numId w:val="0"/>
              </w:numPr>
              <w:ind w:left="360" w:hanging="360"/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</w:pPr>
            <w:r w:rsidRPr="00001C5B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5449" w:type="dxa"/>
            <w:shd w:val="clear" w:color="auto" w:fill="auto"/>
          </w:tcPr>
          <w:p w14:paraId="358D83BF" w14:textId="12D9944B" w:rsidR="00890A19" w:rsidRPr="00001C5B" w:rsidRDefault="00001C5B" w:rsidP="00B73C38">
            <w:pPr>
              <w:pStyle w:val="Kop2"/>
              <w:numPr>
                <w:ilvl w:val="0"/>
                <w:numId w:val="0"/>
              </w:numPr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</w:pPr>
            <w:r w:rsidRPr="00001C5B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>€</w:t>
            </w:r>
            <w:r w:rsidR="00165CF5">
              <w:rPr>
                <w:rFonts w:ascii="Verdana" w:eastAsia="Calibri" w:hAnsi="Verdan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54C079DC" w14:textId="790965B1" w:rsidR="00874417" w:rsidRDefault="00AB7D6E" w:rsidP="00874417">
      <w:pPr>
        <w:ind w:left="180" w:hanging="180"/>
        <w:rPr>
          <w:sz w:val="16"/>
        </w:rPr>
      </w:pPr>
      <w:r>
        <w:rPr>
          <w:sz w:val="16"/>
        </w:rPr>
        <w:br w:type="textWrapping" w:clear="all"/>
      </w:r>
    </w:p>
    <w:p w14:paraId="3D67A6AE" w14:textId="4608F87B" w:rsidR="00874417" w:rsidRPr="00874417" w:rsidRDefault="00FA6660" w:rsidP="00FA6660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 </w:t>
      </w:r>
      <w:r w:rsidR="00874417" w:rsidRPr="00874417">
        <w:rPr>
          <w:rFonts w:ascii="Verdana" w:hAnsi="Verdana"/>
          <w:sz w:val="18"/>
          <w:szCs w:val="18"/>
        </w:rPr>
        <w:t xml:space="preserve">De geoffreerde tarieven zijn exclusief de </w:t>
      </w:r>
      <w:r w:rsidR="00165CF5">
        <w:rPr>
          <w:rFonts w:ascii="Verdana" w:hAnsi="Verdana"/>
          <w:sz w:val="18"/>
          <w:szCs w:val="18"/>
        </w:rPr>
        <w:t>starttarieven</w:t>
      </w:r>
      <w:r w:rsidR="00874417" w:rsidRPr="00874417">
        <w:rPr>
          <w:rFonts w:ascii="Verdana" w:hAnsi="Verdana"/>
          <w:sz w:val="18"/>
          <w:szCs w:val="18"/>
        </w:rPr>
        <w:t xml:space="preserve"> die per beladen rit gefactureerd mogen worden, te weten:</w:t>
      </w:r>
      <w:r>
        <w:rPr>
          <w:rFonts w:ascii="Verdana" w:hAnsi="Verdana"/>
          <w:sz w:val="18"/>
          <w:szCs w:val="18"/>
        </w:rPr>
        <w:t xml:space="preserve"> taxi</w:t>
      </w:r>
      <w:r w:rsidR="00874417" w:rsidRPr="00FA6660">
        <w:rPr>
          <w:rFonts w:ascii="Verdana" w:hAnsi="Verdana"/>
          <w:sz w:val="18"/>
          <w:szCs w:val="18"/>
        </w:rPr>
        <w:t>pers</w:t>
      </w:r>
      <w:r>
        <w:rPr>
          <w:rFonts w:ascii="Verdana" w:hAnsi="Verdana"/>
          <w:sz w:val="18"/>
          <w:szCs w:val="18"/>
        </w:rPr>
        <w:t>onenauto/taxibus</w:t>
      </w: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: </w:t>
      </w:r>
      <w:r w:rsidRPr="00FA6660">
        <w:rPr>
          <w:rFonts w:ascii="Verdana" w:hAnsi="Verdana"/>
          <w:sz w:val="18"/>
          <w:szCs w:val="18"/>
        </w:rPr>
        <w:t>€ 1</w:t>
      </w:r>
      <w:r w:rsidR="00165CF5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>,00 per rit en rolstoelbus: € 1</w:t>
      </w:r>
      <w:r w:rsidR="00165CF5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>,00 per rit.</w:t>
      </w:r>
      <w:r w:rsidR="00165CF5">
        <w:rPr>
          <w:rFonts w:ascii="Verdana" w:hAnsi="Verdana"/>
          <w:sz w:val="18"/>
          <w:szCs w:val="18"/>
        </w:rPr>
        <w:br/>
      </w:r>
    </w:p>
    <w:p w14:paraId="6279A38E" w14:textId="77777777" w:rsidR="00BC7760" w:rsidRPr="00001C5B" w:rsidRDefault="00BC7760" w:rsidP="00B85DC7">
      <w:pPr>
        <w:pStyle w:val="Kop2"/>
        <w:numPr>
          <w:ilvl w:val="0"/>
          <w:numId w:val="0"/>
        </w:numPr>
        <w:ind w:left="360" w:hanging="360"/>
        <w:rPr>
          <w:rFonts w:ascii="Verdana" w:eastAsia="Calibri" w:hAnsi="Verdana"/>
          <w:b w:val="0"/>
          <w:bCs w:val="0"/>
          <w:color w:val="auto"/>
          <w:sz w:val="18"/>
          <w:szCs w:val="18"/>
        </w:rPr>
      </w:pPr>
    </w:p>
    <w:tbl>
      <w:tblPr>
        <w:tblW w:w="8500" w:type="dxa"/>
        <w:tblInd w:w="283" w:type="dxa"/>
        <w:tblCellMar>
          <w:top w:w="57" w:type="dxa"/>
        </w:tblCellMar>
        <w:tblLook w:val="0000" w:firstRow="0" w:lastRow="0" w:firstColumn="0" w:lastColumn="0" w:noHBand="0" w:noVBand="0"/>
      </w:tblPr>
      <w:tblGrid>
        <w:gridCol w:w="4531"/>
        <w:gridCol w:w="3969"/>
      </w:tblGrid>
      <w:tr w:rsidR="00001C5B" w:rsidRPr="00001C5B" w14:paraId="248CFD9D" w14:textId="77777777" w:rsidTr="00B73C38">
        <w:tc>
          <w:tcPr>
            <w:tcW w:w="850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tcMar>
              <w:top w:w="113" w:type="dxa"/>
            </w:tcMar>
          </w:tcPr>
          <w:p w14:paraId="5DBF863A" w14:textId="5696DFAD" w:rsidR="00001C5B" w:rsidRDefault="00B73C38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I</w:t>
            </w:r>
            <w:r w:rsidR="00001C5B" w:rsidRPr="00001C5B">
              <w:rPr>
                <w:rFonts w:ascii="Verdana" w:hAnsi="Verdana"/>
                <w:sz w:val="18"/>
                <w:szCs w:val="18"/>
              </w:rPr>
              <w:t>nschrijver:</w:t>
            </w:r>
          </w:p>
          <w:p w14:paraId="568236B5" w14:textId="77777777" w:rsidR="008069FA" w:rsidRPr="00001C5B" w:rsidRDefault="008069FA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  <w:p w14:paraId="178D589B" w14:textId="77777777" w:rsidR="00001C5B" w:rsidRP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</w:tc>
      </w:tr>
      <w:tr w:rsidR="00001C5B" w:rsidRPr="00001C5B" w14:paraId="593B4E23" w14:textId="77777777" w:rsidTr="00B73C38">
        <w:tc>
          <w:tcPr>
            <w:tcW w:w="45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EA3891" w14:textId="572922EF" w:rsid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001C5B">
              <w:rPr>
                <w:rFonts w:ascii="Verdana" w:hAnsi="Verdana"/>
                <w:sz w:val="18"/>
                <w:szCs w:val="18"/>
              </w:rPr>
              <w:t>Naam tekenbevoegd persoon:</w:t>
            </w:r>
          </w:p>
          <w:p w14:paraId="602E0CD4" w14:textId="77777777" w:rsidR="008069FA" w:rsidRPr="00001C5B" w:rsidRDefault="008069FA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  <w:p w14:paraId="6788E5EB" w14:textId="77777777" w:rsidR="00001C5B" w:rsidRP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09E96102" w14:textId="77777777" w:rsidR="00001C5B" w:rsidRP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001C5B">
              <w:rPr>
                <w:rFonts w:ascii="Verdana" w:hAnsi="Verdana"/>
                <w:sz w:val="18"/>
                <w:szCs w:val="18"/>
              </w:rPr>
              <w:t>Functie:</w:t>
            </w:r>
          </w:p>
        </w:tc>
      </w:tr>
      <w:tr w:rsidR="00001C5B" w:rsidRPr="00001C5B" w14:paraId="49CF538B" w14:textId="77777777" w:rsidTr="00B73C38">
        <w:tc>
          <w:tcPr>
            <w:tcW w:w="453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316855" w14:textId="61AF1155" w:rsid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001C5B">
              <w:rPr>
                <w:rFonts w:ascii="Verdana" w:hAnsi="Verdana"/>
                <w:sz w:val="18"/>
                <w:szCs w:val="18"/>
              </w:rPr>
              <w:t>Plaats:</w:t>
            </w:r>
          </w:p>
          <w:p w14:paraId="1438CE70" w14:textId="77777777" w:rsidR="008069FA" w:rsidRPr="00001C5B" w:rsidRDefault="008069FA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  <w:p w14:paraId="297C79FE" w14:textId="77777777" w:rsidR="00001C5B" w:rsidRP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760DB71" w14:textId="77777777" w:rsidR="00001C5B" w:rsidRP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001C5B">
              <w:rPr>
                <w:rFonts w:ascii="Verdana" w:hAnsi="Verdana"/>
                <w:sz w:val="18"/>
                <w:szCs w:val="18"/>
              </w:rPr>
              <w:t>Datum:</w:t>
            </w:r>
          </w:p>
        </w:tc>
      </w:tr>
      <w:tr w:rsidR="00001C5B" w:rsidRPr="00001C5B" w14:paraId="4F3C548D" w14:textId="77777777" w:rsidTr="00B73C38">
        <w:tc>
          <w:tcPr>
            <w:tcW w:w="8500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113" w:type="dxa"/>
            </w:tcMar>
          </w:tcPr>
          <w:p w14:paraId="68ABE53B" w14:textId="3C277973" w:rsidR="00001C5B" w:rsidRP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  <w:r w:rsidRPr="00001C5B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2585E74B" w14:textId="77777777" w:rsidR="00001C5B" w:rsidRP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  <w:p w14:paraId="1D070070" w14:textId="77777777" w:rsidR="00001C5B" w:rsidRP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  <w:p w14:paraId="30A89A83" w14:textId="77777777" w:rsidR="00001C5B" w:rsidRPr="00001C5B" w:rsidRDefault="00001C5B" w:rsidP="00730940">
            <w:pPr>
              <w:pStyle w:val="Tabeltek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0D15A8A" w14:textId="77777777" w:rsidR="006B291B" w:rsidRPr="00B85DC7" w:rsidRDefault="006B291B" w:rsidP="00B85DC7">
      <w:pPr>
        <w:pStyle w:val="Kop2"/>
        <w:numPr>
          <w:ilvl w:val="0"/>
          <w:numId w:val="0"/>
        </w:numPr>
        <w:ind w:left="360" w:hanging="360"/>
        <w:rPr>
          <w:rFonts w:ascii="Verdana" w:eastAsia="Calibri" w:hAnsi="Verdana"/>
          <w:b w:val="0"/>
          <w:bCs w:val="0"/>
          <w:color w:val="auto"/>
          <w:sz w:val="18"/>
          <w:szCs w:val="18"/>
        </w:rPr>
      </w:pPr>
    </w:p>
    <w:sectPr w:rsidR="006B291B" w:rsidRPr="00B85DC7" w:rsidSect="00DC2C4E">
      <w:headerReference w:type="default" r:id="rId8"/>
      <w:pgSz w:w="11906" w:h="16838"/>
      <w:pgMar w:top="20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13B89" w14:textId="77777777" w:rsidR="00AB7D6E" w:rsidRDefault="00AB7D6E" w:rsidP="00E71287">
      <w:pPr>
        <w:spacing w:after="0" w:line="240" w:lineRule="auto"/>
      </w:pPr>
      <w:r>
        <w:separator/>
      </w:r>
    </w:p>
  </w:endnote>
  <w:endnote w:type="continuationSeparator" w:id="0">
    <w:p w14:paraId="5757FD5F" w14:textId="77777777" w:rsidR="00AB7D6E" w:rsidRDefault="00AB7D6E" w:rsidP="00E7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EE328" w14:textId="77777777" w:rsidR="00AB7D6E" w:rsidRDefault="00AB7D6E" w:rsidP="00E71287">
      <w:pPr>
        <w:spacing w:after="0" w:line="240" w:lineRule="auto"/>
      </w:pPr>
      <w:r>
        <w:separator/>
      </w:r>
    </w:p>
  </w:footnote>
  <w:footnote w:type="continuationSeparator" w:id="0">
    <w:p w14:paraId="2FCC82F0" w14:textId="77777777" w:rsidR="00AB7D6E" w:rsidRDefault="00AB7D6E" w:rsidP="00E7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2577E" w14:textId="230D41AD" w:rsidR="00AB7D6E" w:rsidRDefault="00AB7D6E" w:rsidP="00AB7D6E">
    <w:pPr>
      <w:pStyle w:val="Koptekst"/>
      <w:tabs>
        <w:tab w:val="clear" w:pos="4536"/>
        <w:tab w:val="clear" w:pos="9072"/>
        <w:tab w:val="left" w:pos="5320"/>
      </w:tabs>
      <w:jc w:val="center"/>
    </w:pPr>
    <w:r>
      <w:rPr>
        <w:rFonts w:cs="Arial"/>
        <w:b/>
        <w:noProof/>
        <w:sz w:val="28"/>
        <w:szCs w:val="28"/>
        <w:lang w:eastAsia="nl-NL"/>
      </w:rPr>
      <w:drawing>
        <wp:inline distT="0" distB="0" distL="0" distR="0" wp14:anchorId="4E9D5A8B" wp14:editId="70A8065F">
          <wp:extent cx="2542842" cy="103688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426" cy="104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F1351"/>
    <w:multiLevelType w:val="hybridMultilevel"/>
    <w:tmpl w:val="F68C1076"/>
    <w:lvl w:ilvl="0" w:tplc="683EA07A">
      <w:start w:val="1"/>
      <w:numFmt w:val="decimal"/>
      <w:pStyle w:val="Kop2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9CD"/>
    <w:multiLevelType w:val="hybridMultilevel"/>
    <w:tmpl w:val="55CA977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B0AB3"/>
    <w:multiLevelType w:val="hybridMultilevel"/>
    <w:tmpl w:val="52646046"/>
    <w:lvl w:ilvl="0" w:tplc="95402826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0303B"/>
    <w:multiLevelType w:val="hybridMultilevel"/>
    <w:tmpl w:val="B2804E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1384D"/>
    <w:multiLevelType w:val="hybridMultilevel"/>
    <w:tmpl w:val="3A401542"/>
    <w:lvl w:ilvl="0" w:tplc="12B0DF02">
      <w:start w:val="1"/>
      <w:numFmt w:val="bullet"/>
      <w:pStyle w:val="Bullet1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  <w:b w:val="0"/>
        <w:i w:val="0"/>
        <w:color w:val="651063"/>
        <w:position w:val="0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Opti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5D4"/>
    <w:rsid w:val="00001C5B"/>
    <w:rsid w:val="000035C2"/>
    <w:rsid w:val="00012B12"/>
    <w:rsid w:val="000164AE"/>
    <w:rsid w:val="00020026"/>
    <w:rsid w:val="000573AE"/>
    <w:rsid w:val="00076A9B"/>
    <w:rsid w:val="00082775"/>
    <w:rsid w:val="000919BD"/>
    <w:rsid w:val="000C52EE"/>
    <w:rsid w:val="000F20C5"/>
    <w:rsid w:val="000F20FD"/>
    <w:rsid w:val="0010414C"/>
    <w:rsid w:val="001066DF"/>
    <w:rsid w:val="00165CF5"/>
    <w:rsid w:val="00166B49"/>
    <w:rsid w:val="0017542E"/>
    <w:rsid w:val="001804B4"/>
    <w:rsid w:val="001823A6"/>
    <w:rsid w:val="001B1165"/>
    <w:rsid w:val="001C1F60"/>
    <w:rsid w:val="001D0F32"/>
    <w:rsid w:val="001E543B"/>
    <w:rsid w:val="001F0275"/>
    <w:rsid w:val="002134EB"/>
    <w:rsid w:val="00232143"/>
    <w:rsid w:val="0024473C"/>
    <w:rsid w:val="00244FEA"/>
    <w:rsid w:val="002574D1"/>
    <w:rsid w:val="00263AD3"/>
    <w:rsid w:val="002909DE"/>
    <w:rsid w:val="002A3211"/>
    <w:rsid w:val="002F202F"/>
    <w:rsid w:val="003075B2"/>
    <w:rsid w:val="0031526C"/>
    <w:rsid w:val="00325757"/>
    <w:rsid w:val="00342DDB"/>
    <w:rsid w:val="00353EDD"/>
    <w:rsid w:val="00360BDB"/>
    <w:rsid w:val="00376C79"/>
    <w:rsid w:val="003773BE"/>
    <w:rsid w:val="003A6DB8"/>
    <w:rsid w:val="003E7AF8"/>
    <w:rsid w:val="00417443"/>
    <w:rsid w:val="00420CCB"/>
    <w:rsid w:val="00423135"/>
    <w:rsid w:val="00435E69"/>
    <w:rsid w:val="004452A8"/>
    <w:rsid w:val="0046506F"/>
    <w:rsid w:val="0047588D"/>
    <w:rsid w:val="00490A42"/>
    <w:rsid w:val="004A0877"/>
    <w:rsid w:val="004D6802"/>
    <w:rsid w:val="004F1BF7"/>
    <w:rsid w:val="004F62B7"/>
    <w:rsid w:val="004F6D51"/>
    <w:rsid w:val="00510321"/>
    <w:rsid w:val="00541A4C"/>
    <w:rsid w:val="00556750"/>
    <w:rsid w:val="005A1D34"/>
    <w:rsid w:val="005F4265"/>
    <w:rsid w:val="00606680"/>
    <w:rsid w:val="006772B6"/>
    <w:rsid w:val="006B291B"/>
    <w:rsid w:val="006B756E"/>
    <w:rsid w:val="006C21D5"/>
    <w:rsid w:val="006F6BE7"/>
    <w:rsid w:val="007143A5"/>
    <w:rsid w:val="00730940"/>
    <w:rsid w:val="00730D60"/>
    <w:rsid w:val="00736A21"/>
    <w:rsid w:val="007421F6"/>
    <w:rsid w:val="007C0E7D"/>
    <w:rsid w:val="007E1D90"/>
    <w:rsid w:val="007E5795"/>
    <w:rsid w:val="007F7254"/>
    <w:rsid w:val="008069FA"/>
    <w:rsid w:val="008151FD"/>
    <w:rsid w:val="00826255"/>
    <w:rsid w:val="0082727D"/>
    <w:rsid w:val="00836578"/>
    <w:rsid w:val="008605D7"/>
    <w:rsid w:val="00874417"/>
    <w:rsid w:val="00881431"/>
    <w:rsid w:val="00890A19"/>
    <w:rsid w:val="008A2C0B"/>
    <w:rsid w:val="008A49FB"/>
    <w:rsid w:val="008A607B"/>
    <w:rsid w:val="008A7FE0"/>
    <w:rsid w:val="008B0706"/>
    <w:rsid w:val="008C5242"/>
    <w:rsid w:val="008D3EA3"/>
    <w:rsid w:val="008E2CE9"/>
    <w:rsid w:val="008E3D69"/>
    <w:rsid w:val="008F5C72"/>
    <w:rsid w:val="0090598F"/>
    <w:rsid w:val="0090798B"/>
    <w:rsid w:val="00907AFC"/>
    <w:rsid w:val="00920414"/>
    <w:rsid w:val="00934415"/>
    <w:rsid w:val="00943DB6"/>
    <w:rsid w:val="009C24E2"/>
    <w:rsid w:val="009D7A4B"/>
    <w:rsid w:val="009F084B"/>
    <w:rsid w:val="00A078CB"/>
    <w:rsid w:val="00A36052"/>
    <w:rsid w:val="00A7070B"/>
    <w:rsid w:val="00A913BD"/>
    <w:rsid w:val="00A9245E"/>
    <w:rsid w:val="00A96AE2"/>
    <w:rsid w:val="00AB003F"/>
    <w:rsid w:val="00AB4699"/>
    <w:rsid w:val="00AB53D9"/>
    <w:rsid w:val="00AB7D6E"/>
    <w:rsid w:val="00AE10EA"/>
    <w:rsid w:val="00AE47A0"/>
    <w:rsid w:val="00B22B66"/>
    <w:rsid w:val="00B23689"/>
    <w:rsid w:val="00B364EC"/>
    <w:rsid w:val="00B51AE4"/>
    <w:rsid w:val="00B62561"/>
    <w:rsid w:val="00B655AC"/>
    <w:rsid w:val="00B675FF"/>
    <w:rsid w:val="00B73C38"/>
    <w:rsid w:val="00B81234"/>
    <w:rsid w:val="00B82F64"/>
    <w:rsid w:val="00B85DC7"/>
    <w:rsid w:val="00B8739A"/>
    <w:rsid w:val="00B922A1"/>
    <w:rsid w:val="00BA65B8"/>
    <w:rsid w:val="00BA6D8D"/>
    <w:rsid w:val="00BB35E2"/>
    <w:rsid w:val="00BC7760"/>
    <w:rsid w:val="00BD703E"/>
    <w:rsid w:val="00BD7FDA"/>
    <w:rsid w:val="00C34A9E"/>
    <w:rsid w:val="00C359AC"/>
    <w:rsid w:val="00C52D19"/>
    <w:rsid w:val="00C647E9"/>
    <w:rsid w:val="00C708EC"/>
    <w:rsid w:val="00C9585B"/>
    <w:rsid w:val="00CC31B7"/>
    <w:rsid w:val="00CE1AF9"/>
    <w:rsid w:val="00CF033B"/>
    <w:rsid w:val="00D128A5"/>
    <w:rsid w:val="00D328C8"/>
    <w:rsid w:val="00D347AA"/>
    <w:rsid w:val="00D51A10"/>
    <w:rsid w:val="00D542DC"/>
    <w:rsid w:val="00D57565"/>
    <w:rsid w:val="00D61457"/>
    <w:rsid w:val="00D803E6"/>
    <w:rsid w:val="00D84C52"/>
    <w:rsid w:val="00DA1D98"/>
    <w:rsid w:val="00DA2AEC"/>
    <w:rsid w:val="00DC2C4E"/>
    <w:rsid w:val="00DE1841"/>
    <w:rsid w:val="00DF6663"/>
    <w:rsid w:val="00E109EC"/>
    <w:rsid w:val="00E2632C"/>
    <w:rsid w:val="00E549E2"/>
    <w:rsid w:val="00E55BCC"/>
    <w:rsid w:val="00E71287"/>
    <w:rsid w:val="00E77E26"/>
    <w:rsid w:val="00E80496"/>
    <w:rsid w:val="00EA2559"/>
    <w:rsid w:val="00EC4DB4"/>
    <w:rsid w:val="00F02EC9"/>
    <w:rsid w:val="00F250C3"/>
    <w:rsid w:val="00F4367B"/>
    <w:rsid w:val="00F46F16"/>
    <w:rsid w:val="00F80983"/>
    <w:rsid w:val="00F8356F"/>
    <w:rsid w:val="00F86857"/>
    <w:rsid w:val="00F86ACF"/>
    <w:rsid w:val="00FA6660"/>
    <w:rsid w:val="00FB4520"/>
    <w:rsid w:val="00FD1FE1"/>
    <w:rsid w:val="00FF11C6"/>
    <w:rsid w:val="00FF15D4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E4941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773BE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6B756E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756E"/>
    <w:pPr>
      <w:keepNext/>
      <w:keepLines/>
      <w:numPr>
        <w:numId w:val="2"/>
      </w:numPr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B070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B070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0706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070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070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0706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0706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6B756E"/>
    <w:rPr>
      <w:rFonts w:ascii="Cambria" w:eastAsia="Times New Roman" w:hAnsi="Cambria"/>
      <w:b/>
      <w:bCs/>
      <w:color w:val="21798E"/>
      <w:sz w:val="28"/>
      <w:szCs w:val="28"/>
      <w:lang w:eastAsia="en-US"/>
    </w:rPr>
  </w:style>
  <w:style w:type="character" w:customStyle="1" w:styleId="Kop2Char">
    <w:name w:val="Kop 2 Char"/>
    <w:link w:val="Kop2"/>
    <w:uiPriority w:val="9"/>
    <w:rsid w:val="006B756E"/>
    <w:rPr>
      <w:rFonts w:ascii="Cambria" w:eastAsia="Times New Roman" w:hAnsi="Cambria"/>
      <w:b/>
      <w:bCs/>
      <w:color w:val="2DA2BF"/>
      <w:sz w:val="26"/>
      <w:szCs w:val="26"/>
      <w:lang w:eastAsia="en-US"/>
    </w:rPr>
  </w:style>
  <w:style w:type="character" w:customStyle="1" w:styleId="Kop3Char">
    <w:name w:val="Kop 3 Char"/>
    <w:link w:val="Kop3"/>
    <w:uiPriority w:val="9"/>
    <w:rsid w:val="008B0706"/>
    <w:rPr>
      <w:rFonts w:ascii="Cambria" w:eastAsia="Times New Roman" w:hAnsi="Cambria" w:cs="Times New Roman"/>
      <w:b/>
      <w:bCs/>
      <w:color w:val="2DA2BF"/>
    </w:rPr>
  </w:style>
  <w:style w:type="character" w:customStyle="1" w:styleId="Kop4Char">
    <w:name w:val="Kop 4 Char"/>
    <w:link w:val="Kop4"/>
    <w:uiPriority w:val="9"/>
    <w:semiHidden/>
    <w:rsid w:val="008B0706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Kop5Char">
    <w:name w:val="Kop 5 Char"/>
    <w:link w:val="Kop5"/>
    <w:uiPriority w:val="9"/>
    <w:semiHidden/>
    <w:rsid w:val="008B0706"/>
    <w:rPr>
      <w:rFonts w:ascii="Cambria" w:eastAsia="Times New Roman" w:hAnsi="Cambria" w:cs="Times New Roman"/>
      <w:color w:val="16505E"/>
    </w:rPr>
  </w:style>
  <w:style w:type="character" w:customStyle="1" w:styleId="Kop6Char">
    <w:name w:val="Kop 6 Char"/>
    <w:link w:val="Kop6"/>
    <w:uiPriority w:val="9"/>
    <w:semiHidden/>
    <w:rsid w:val="008B0706"/>
    <w:rPr>
      <w:rFonts w:ascii="Cambria" w:eastAsia="Times New Roman" w:hAnsi="Cambria" w:cs="Times New Roman"/>
      <w:i/>
      <w:iCs/>
      <w:color w:val="16505E"/>
    </w:rPr>
  </w:style>
  <w:style w:type="character" w:customStyle="1" w:styleId="Kop7Char">
    <w:name w:val="Kop 7 Char"/>
    <w:link w:val="Kop7"/>
    <w:uiPriority w:val="9"/>
    <w:semiHidden/>
    <w:rsid w:val="008B0706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8B0706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8B070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B0706"/>
    <w:pPr>
      <w:spacing w:line="240" w:lineRule="auto"/>
    </w:pPr>
    <w:rPr>
      <w:b/>
      <w:bCs/>
      <w:color w:val="2DA2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8B0706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8B070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0706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8B0706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Zwaar">
    <w:name w:val="Strong"/>
    <w:uiPriority w:val="22"/>
    <w:qFormat/>
    <w:rsid w:val="008B0706"/>
    <w:rPr>
      <w:b/>
      <w:bCs/>
    </w:rPr>
  </w:style>
  <w:style w:type="character" w:styleId="Nadruk">
    <w:name w:val="Emphasis"/>
    <w:uiPriority w:val="20"/>
    <w:qFormat/>
    <w:rsid w:val="008B0706"/>
    <w:rPr>
      <w:i/>
      <w:iCs/>
    </w:rPr>
  </w:style>
  <w:style w:type="paragraph" w:styleId="Geenafstand">
    <w:name w:val="No Spacing"/>
    <w:uiPriority w:val="1"/>
    <w:qFormat/>
    <w:rsid w:val="008B0706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8B0706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B0706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8B0706"/>
    <w:rPr>
      <w:i/>
      <w:iCs/>
      <w:color w:val="00000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0706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DuidelijkcitaatChar">
    <w:name w:val="Duidelijk citaat Char"/>
    <w:link w:val="Duidelijkcitaat"/>
    <w:uiPriority w:val="30"/>
    <w:rsid w:val="008B0706"/>
    <w:rPr>
      <w:b/>
      <w:bCs/>
      <w:i/>
      <w:iCs/>
      <w:color w:val="2DA2BF"/>
    </w:rPr>
  </w:style>
  <w:style w:type="character" w:styleId="Subtielebenadrukking">
    <w:name w:val="Subtle Emphasis"/>
    <w:uiPriority w:val="19"/>
    <w:qFormat/>
    <w:rsid w:val="008B0706"/>
    <w:rPr>
      <w:i/>
      <w:iCs/>
      <w:color w:val="808080"/>
    </w:rPr>
  </w:style>
  <w:style w:type="character" w:styleId="Intensievebenadrukking">
    <w:name w:val="Intense Emphasis"/>
    <w:uiPriority w:val="21"/>
    <w:qFormat/>
    <w:rsid w:val="008B0706"/>
    <w:rPr>
      <w:b/>
      <w:bCs/>
      <w:i/>
      <w:iCs/>
      <w:color w:val="2DA2BF"/>
    </w:rPr>
  </w:style>
  <w:style w:type="character" w:styleId="Subtieleverwijzing">
    <w:name w:val="Subtle Reference"/>
    <w:uiPriority w:val="31"/>
    <w:qFormat/>
    <w:rsid w:val="008B0706"/>
    <w:rPr>
      <w:smallCaps/>
      <w:color w:val="DA1F28"/>
      <w:u w:val="single"/>
    </w:rPr>
  </w:style>
  <w:style w:type="character" w:styleId="Intensieveverwijzing">
    <w:name w:val="Intense Reference"/>
    <w:uiPriority w:val="32"/>
    <w:qFormat/>
    <w:rsid w:val="008B0706"/>
    <w:rPr>
      <w:b/>
      <w:bCs/>
      <w:smallCaps/>
      <w:color w:val="DA1F28"/>
      <w:spacing w:val="5"/>
      <w:u w:val="single"/>
    </w:rPr>
  </w:style>
  <w:style w:type="character" w:styleId="Titelvanboek">
    <w:name w:val="Book Title"/>
    <w:uiPriority w:val="33"/>
    <w:qFormat/>
    <w:rsid w:val="008B0706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B0706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E7128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71287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E712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71287"/>
    <w:rPr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71287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42DC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D542DC"/>
    <w:rPr>
      <w:lang w:eastAsia="en-US"/>
    </w:rPr>
  </w:style>
  <w:style w:type="character" w:styleId="Voetnootmarkering">
    <w:name w:val="footnote reference"/>
    <w:uiPriority w:val="99"/>
    <w:semiHidden/>
    <w:unhideWhenUsed/>
    <w:rsid w:val="00D542DC"/>
    <w:rPr>
      <w:vertAlign w:val="superscript"/>
    </w:rPr>
  </w:style>
  <w:style w:type="table" w:styleId="Tabelraster">
    <w:name w:val="Table Grid"/>
    <w:basedOn w:val="Standaardtabel"/>
    <w:uiPriority w:val="59"/>
    <w:rsid w:val="00D3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C4D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C4DB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C4DB4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4DB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4DB4"/>
    <w:rPr>
      <w:b/>
      <w:bCs/>
      <w:lang w:eastAsia="en-US"/>
    </w:rPr>
  </w:style>
  <w:style w:type="paragraph" w:customStyle="1" w:styleId="Tabeltekst">
    <w:name w:val="Tabeltekst"/>
    <w:basedOn w:val="Standaard"/>
    <w:rsid w:val="00001C5B"/>
    <w:pPr>
      <w:spacing w:after="0" w:line="300" w:lineRule="exact"/>
      <w:jc w:val="both"/>
    </w:pPr>
    <w:rPr>
      <w:rFonts w:ascii="Arial" w:eastAsia="Times New Roman" w:hAnsi="Arial"/>
      <w:sz w:val="20"/>
      <w:lang w:eastAsia="nl-NL"/>
    </w:rPr>
  </w:style>
  <w:style w:type="paragraph" w:customStyle="1" w:styleId="Bullet1">
    <w:name w:val="Bullet1"/>
    <w:basedOn w:val="Standaard"/>
    <w:rsid w:val="00874417"/>
    <w:pPr>
      <w:numPr>
        <w:numId w:val="10"/>
      </w:numPr>
      <w:spacing w:after="0" w:line="300" w:lineRule="exact"/>
      <w:jc w:val="both"/>
    </w:pPr>
    <w:rPr>
      <w:rFonts w:ascii="Arial" w:eastAsia="Times New Roman" w:hAnsi="Arial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75A6F-D80E-4009-8D0C-27C67807C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D2F38B54</Template>
  <TotalTime>15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Dit Programma van Eisen bestaat uit knock out eisen waaraan u dient te voldoen. </vt:lpstr>
      <vt:lpstr>    </vt:lpstr>
      <vt:lpstr>    </vt:lpstr>
    </vt:vector>
  </TitlesOfParts>
  <Company>LUMC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Hoogvliet, H.W. (ICT)</dc:creator>
  <cp:keywords/>
  <dc:description/>
  <cp:lastModifiedBy>Rongen, Jos</cp:lastModifiedBy>
  <cp:revision>5</cp:revision>
  <cp:lastPrinted>2016-04-26T07:24:00Z</cp:lastPrinted>
  <dcterms:created xsi:type="dcterms:W3CDTF">2020-11-24T13:19:00Z</dcterms:created>
  <dcterms:modified xsi:type="dcterms:W3CDTF">2020-12-18T14:00:00Z</dcterms:modified>
</cp:coreProperties>
</file>