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12EB4" w14:textId="77777777" w:rsidR="00421CE0" w:rsidRDefault="00421CE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49E3A8BE" w14:textId="77777777" w:rsidR="00421CE0" w:rsidRDefault="00421CE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33C9B23" w14:textId="7CB51496" w:rsidR="00131F24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bookmarkStart w:id="0" w:name="_GoBack"/>
      <w:bookmarkEnd w:id="0"/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CC62AB">
        <w:rPr>
          <w:rFonts w:ascii="Verdana" w:hAnsi="Verdana"/>
          <w:b/>
          <w:sz w:val="24"/>
          <w:szCs w:val="24"/>
        </w:rPr>
        <w:t>3</w:t>
      </w:r>
      <w:r w:rsidR="0037556D">
        <w:rPr>
          <w:rFonts w:ascii="Verdana" w:hAnsi="Verdana"/>
          <w:b/>
          <w:sz w:val="24"/>
          <w:szCs w:val="24"/>
        </w:rPr>
        <w:t>: Verklaring Garantstelling L</w:t>
      </w:r>
      <w:r w:rsidR="00626020" w:rsidRPr="00626020">
        <w:rPr>
          <w:rFonts w:ascii="Verdana" w:hAnsi="Verdana"/>
          <w:b/>
          <w:sz w:val="24"/>
          <w:szCs w:val="24"/>
        </w:rPr>
        <w:t xml:space="preserve">eden </w:t>
      </w:r>
    </w:p>
    <w:p w14:paraId="5F22B7B9" w14:textId="694E439B" w:rsidR="007B1B59" w:rsidRDefault="0037556D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</w:t>
      </w:r>
      <w:r w:rsidR="00626020" w:rsidRPr="00626020">
        <w:rPr>
          <w:rFonts w:ascii="Verdana" w:hAnsi="Verdana"/>
          <w:b/>
          <w:sz w:val="24"/>
          <w:szCs w:val="24"/>
        </w:rPr>
        <w:t>amenwerkingsverband (</w:t>
      </w:r>
      <w:r>
        <w:rPr>
          <w:rFonts w:ascii="Verdana" w:hAnsi="Verdana"/>
          <w:b/>
          <w:sz w:val="24"/>
          <w:szCs w:val="24"/>
        </w:rPr>
        <w:t>C</w:t>
      </w:r>
      <w:r w:rsidR="00626020" w:rsidRPr="00626020">
        <w:rPr>
          <w:rFonts w:ascii="Verdana" w:hAnsi="Verdana"/>
          <w:b/>
          <w:sz w:val="24"/>
          <w:szCs w:val="24"/>
        </w:rPr>
        <w:t>ombinatie)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657521E8" w14:textId="68E771B1" w:rsidR="002115DC" w:rsidRPr="00DD4C21" w:rsidRDefault="002115DC" w:rsidP="002115DC">
      <w:pPr>
        <w:pStyle w:val="Geenafstand"/>
        <w:rPr>
          <w:rFonts w:ascii="Verdana" w:hAnsi="Verdana"/>
          <w:sz w:val="18"/>
          <w:szCs w:val="18"/>
        </w:rPr>
      </w:pPr>
      <w:r w:rsidRPr="00DD4C21">
        <w:rPr>
          <w:rFonts w:ascii="Verdana" w:hAnsi="Verdana"/>
          <w:sz w:val="18"/>
          <w:szCs w:val="18"/>
        </w:rPr>
        <w:t xml:space="preserve">Europese Aanbesteding </w:t>
      </w:r>
      <w:r w:rsidR="0037556D">
        <w:rPr>
          <w:rFonts w:ascii="Verdana" w:hAnsi="Verdana"/>
          <w:sz w:val="18"/>
          <w:szCs w:val="18"/>
        </w:rPr>
        <w:t xml:space="preserve">Leerlingenvervoer </w:t>
      </w:r>
    </w:p>
    <w:p w14:paraId="54583E3F" w14:textId="7EC4D84E" w:rsidR="00EC750C" w:rsidRPr="00886BE0" w:rsidRDefault="002115DC" w:rsidP="00886BE0">
      <w:pPr>
        <w:pStyle w:val="Geenafstand"/>
        <w:rPr>
          <w:rFonts w:ascii="Verdana" w:hAnsi="Verdana"/>
          <w:sz w:val="18"/>
          <w:szCs w:val="18"/>
        </w:rPr>
      </w:pPr>
      <w:r w:rsidRPr="0037556D">
        <w:rPr>
          <w:rFonts w:ascii="Verdana" w:hAnsi="Verdana"/>
          <w:sz w:val="18"/>
          <w:szCs w:val="18"/>
        </w:rPr>
        <w:t xml:space="preserve">I&amp;A-nummer: </w:t>
      </w:r>
      <w:r w:rsidR="0037556D" w:rsidRPr="0037556D">
        <w:rPr>
          <w:rFonts w:ascii="Verdana" w:hAnsi="Verdana"/>
          <w:sz w:val="18"/>
          <w:szCs w:val="18"/>
        </w:rPr>
        <w:t>2020-0023</w:t>
      </w:r>
    </w:p>
    <w:p w14:paraId="04943F94" w14:textId="77777777" w:rsidR="00886BE0" w:rsidRPr="00886BE0" w:rsidRDefault="00886BE0" w:rsidP="00886BE0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0CB0B9F6" w:rsidR="007C2042" w:rsidRPr="00626020" w:rsidRDefault="00E47AE8" w:rsidP="00A2600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tekenbevoegde functionaris</w:t>
            </w:r>
            <w:r>
              <w:rPr>
                <w:rStyle w:val="Voetnootmarkering"/>
                <w:rFonts w:ascii="Verdana" w:hAnsi="Verdana"/>
                <w:sz w:val="18"/>
                <w:szCs w:val="18"/>
              </w:rPr>
              <w:footnoteReference w:id="1"/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08ED8EF5" w:rsidR="007C2042" w:rsidRPr="00626020" w:rsidRDefault="00E47AE8" w:rsidP="00A2600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tekenbevoegde functionaris</w:t>
            </w:r>
            <w:r>
              <w:rPr>
                <w:rStyle w:val="Voetnootmarkering"/>
                <w:rFonts w:ascii="Verdana" w:hAnsi="Verdana"/>
                <w:sz w:val="18"/>
                <w:szCs w:val="18"/>
              </w:rPr>
              <w:footnoteReference w:customMarkFollows="1" w:id="2"/>
              <w:t>1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47AE8" w:rsidRPr="00626020" w14:paraId="39250AFC" w14:textId="77777777" w:rsidTr="00A26002">
        <w:tc>
          <w:tcPr>
            <w:tcW w:w="4606" w:type="dxa"/>
          </w:tcPr>
          <w:p w14:paraId="5CBD3933" w14:textId="77777777" w:rsidR="00E47AE8" w:rsidRPr="00626020" w:rsidRDefault="00E47AE8" w:rsidP="00E47A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 tekenbevoegde functionaris</w:t>
            </w:r>
            <w:r>
              <w:rPr>
                <w:rStyle w:val="Voetnootmarkering"/>
                <w:rFonts w:ascii="Verdana" w:hAnsi="Verdana"/>
                <w:sz w:val="18"/>
                <w:szCs w:val="18"/>
              </w:rPr>
              <w:footnoteReference w:customMarkFollows="1" w:id="3"/>
              <w:t>1</w:t>
            </w:r>
          </w:p>
          <w:p w14:paraId="525D9E62" w14:textId="62484FB0" w:rsidR="00E47AE8" w:rsidRPr="00626020" w:rsidRDefault="00E47AE8" w:rsidP="00E47AE8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E47AE8" w:rsidRPr="00626020" w:rsidRDefault="00E47AE8" w:rsidP="00E47AE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sectPr w:rsidR="007B1B59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5A7FF430" w:rsidR="007148A2" w:rsidRPr="008F1A57" w:rsidRDefault="00EC750C" w:rsidP="002115DC">
    <w:pPr>
      <w:pStyle w:val="Voettekst"/>
      <w:rPr>
        <w:rFonts w:ascii="Verdana" w:hAnsi="Verdana"/>
        <w:sz w:val="16"/>
        <w:szCs w:val="16"/>
        <w:lang w:val="en-US"/>
      </w:rPr>
    </w:pPr>
    <w:r w:rsidRPr="008F1A57">
      <w:rPr>
        <w:rFonts w:ascii="Verdana" w:hAnsi="Verdana"/>
        <w:sz w:val="16"/>
        <w:szCs w:val="16"/>
        <w:lang w:val="en-US"/>
      </w:rPr>
      <w:tab/>
    </w:r>
    <w:r w:rsidRPr="008F1A57">
      <w:rPr>
        <w:rFonts w:ascii="Verdana" w:hAnsi="Verdana"/>
        <w:sz w:val="16"/>
        <w:szCs w:val="16"/>
        <w:lang w:val="en-US"/>
      </w:rPr>
      <w:tab/>
    </w:r>
    <w:r w:rsidR="00C116B5" w:rsidRPr="008F1A57">
      <w:rPr>
        <w:rFonts w:ascii="Verdana" w:hAnsi="Verdana"/>
        <w:bCs/>
        <w:sz w:val="16"/>
        <w:szCs w:val="16"/>
        <w:lang w:val="en-US"/>
      </w:rPr>
      <w:t xml:space="preserve">Pagina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8F1A57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421CE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8F1A57">
      <w:rPr>
        <w:rFonts w:ascii="Verdana" w:hAnsi="Verdana"/>
        <w:bCs/>
        <w:sz w:val="16"/>
        <w:szCs w:val="16"/>
        <w:lang w:val="en-US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8F1A57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421CE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  <w:footnote w:id="1">
    <w:p w14:paraId="72DAB7C1" w14:textId="4E0E0DDA" w:rsidR="00E47AE8" w:rsidRPr="00E47AE8" w:rsidRDefault="00E47AE8">
      <w:pPr>
        <w:pStyle w:val="Voetnoottekst"/>
        <w:rPr>
          <w:sz w:val="16"/>
          <w:szCs w:val="16"/>
        </w:rPr>
      </w:pPr>
      <w:r w:rsidRPr="00E47AE8">
        <w:rPr>
          <w:rStyle w:val="Voetnootmarkering"/>
          <w:sz w:val="16"/>
          <w:szCs w:val="16"/>
        </w:rPr>
        <w:footnoteRef/>
      </w:r>
      <w:r w:rsidRPr="00E47AE8">
        <w:rPr>
          <w:sz w:val="16"/>
          <w:szCs w:val="16"/>
        </w:rPr>
        <w:t xml:space="preserve"> blijkend uit de inschrijving in het nationaal Handelsregister of uit een bijgevoegde volmacht.</w:t>
      </w:r>
    </w:p>
  </w:footnote>
  <w:footnote w:id="2">
    <w:p w14:paraId="76AC0B77" w14:textId="59D1A44C" w:rsidR="00E47AE8" w:rsidRDefault="00E47AE8">
      <w:pPr>
        <w:pStyle w:val="Voetnoottekst"/>
      </w:pPr>
    </w:p>
  </w:footnote>
  <w:footnote w:id="3">
    <w:p w14:paraId="0B25FDF0" w14:textId="77777777" w:rsidR="00E47AE8" w:rsidRDefault="00E47AE8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78C8" w14:textId="3AF1BAA7" w:rsidR="00A26002" w:rsidRPr="00AE30C4" w:rsidRDefault="00EC750C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2115DC">
      <w:rPr>
        <w:b/>
        <w:noProof/>
        <w:sz w:val="28"/>
        <w:szCs w:val="28"/>
        <w:lang w:eastAsia="nl-NL"/>
      </w:rPr>
      <w:drawing>
        <wp:inline distT="0" distB="0" distL="0" distR="0" wp14:anchorId="58862B06" wp14:editId="2E2D7A4B">
          <wp:extent cx="1962150" cy="8001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59"/>
    <w:rsid w:val="00013CE5"/>
    <w:rsid w:val="00051723"/>
    <w:rsid w:val="00131F24"/>
    <w:rsid w:val="00134694"/>
    <w:rsid w:val="001F41BE"/>
    <w:rsid w:val="00206928"/>
    <w:rsid w:val="002115DC"/>
    <w:rsid w:val="002B7672"/>
    <w:rsid w:val="002E2786"/>
    <w:rsid w:val="0037556D"/>
    <w:rsid w:val="003B6EBD"/>
    <w:rsid w:val="003E7CED"/>
    <w:rsid w:val="00402EA5"/>
    <w:rsid w:val="00421CE0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7148A2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F1A57"/>
    <w:rsid w:val="00982559"/>
    <w:rsid w:val="00A26002"/>
    <w:rsid w:val="00AA155B"/>
    <w:rsid w:val="00AE30C4"/>
    <w:rsid w:val="00B50892"/>
    <w:rsid w:val="00B7432C"/>
    <w:rsid w:val="00B93BBE"/>
    <w:rsid w:val="00BF4F3C"/>
    <w:rsid w:val="00C116B5"/>
    <w:rsid w:val="00C17C35"/>
    <w:rsid w:val="00CB6890"/>
    <w:rsid w:val="00CC62AB"/>
    <w:rsid w:val="00D11F6E"/>
    <w:rsid w:val="00DA14A3"/>
    <w:rsid w:val="00E20A22"/>
    <w:rsid w:val="00E22505"/>
    <w:rsid w:val="00E47AE8"/>
    <w:rsid w:val="00EC750C"/>
    <w:rsid w:val="00F334C2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0195BB4"/>
  <w15:docId w15:val="{64830482-FBC4-47FB-B804-E0CFA3D9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B354E7A0</Template>
  <TotalTime>3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Rongen, Jos</cp:lastModifiedBy>
  <cp:revision>7</cp:revision>
  <cp:lastPrinted>2017-03-20T10:33:00Z</cp:lastPrinted>
  <dcterms:created xsi:type="dcterms:W3CDTF">2018-04-23T11:48:00Z</dcterms:created>
  <dcterms:modified xsi:type="dcterms:W3CDTF">2020-12-18T13:33:00Z</dcterms:modified>
</cp:coreProperties>
</file>