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CBE36" w14:textId="1CDB7E17" w:rsidR="00687570" w:rsidRPr="004B75FB" w:rsidRDefault="00491021" w:rsidP="00687570">
      <w:pPr>
        <w:spacing w:after="240"/>
        <w:rPr>
          <w:rFonts w:ascii="Verdana" w:hAnsi="Verdana" w:cs="Arial"/>
          <w:b/>
          <w:color w:val="F79646" w:themeColor="accent6"/>
        </w:rPr>
      </w:pPr>
      <w:bookmarkStart w:id="0" w:name="_Toc360627496"/>
      <w:bookmarkStart w:id="1" w:name="_Toc361043737"/>
      <w:r w:rsidRPr="004B75FB">
        <w:rPr>
          <w:rFonts w:ascii="Verdana" w:hAnsi="Verdana" w:cs="Arial"/>
          <w:b/>
          <w:color w:val="F79646" w:themeColor="accent6"/>
        </w:rPr>
        <w:t xml:space="preserve">BIJLAGE </w:t>
      </w:r>
      <w:r w:rsidR="00A711ED">
        <w:rPr>
          <w:rFonts w:ascii="Verdana" w:hAnsi="Verdana" w:cs="Arial"/>
          <w:b/>
          <w:color w:val="F79646" w:themeColor="accent6"/>
        </w:rPr>
        <w:t>6</w:t>
      </w:r>
      <w:r w:rsidRPr="004B75FB">
        <w:rPr>
          <w:rFonts w:ascii="Verdana" w:hAnsi="Verdana" w:cs="Arial"/>
          <w:b/>
          <w:color w:val="F79646" w:themeColor="accent6"/>
        </w:rPr>
        <w:t>:</w:t>
      </w:r>
      <w:r w:rsidRPr="004B75FB">
        <w:rPr>
          <w:rFonts w:ascii="Verdana" w:hAnsi="Verdana" w:cs="Arial"/>
          <w:b/>
          <w:color w:val="F79646" w:themeColor="accent6"/>
        </w:rPr>
        <w:tab/>
      </w:r>
      <w:bookmarkEnd w:id="0"/>
      <w:bookmarkEnd w:id="1"/>
      <w:r w:rsidR="00687570" w:rsidRPr="00687570">
        <w:rPr>
          <w:rFonts w:ascii="Verdana" w:hAnsi="Verdana" w:cs="Arial"/>
          <w:b/>
          <w:color w:val="F79646" w:themeColor="accent6"/>
        </w:rPr>
        <w:t>Format voor het stellen van vragen NVI</w:t>
      </w: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3669"/>
        <w:gridCol w:w="1363"/>
        <w:gridCol w:w="2838"/>
      </w:tblGrid>
      <w:tr w:rsidR="002C7190" w:rsidRPr="002C7190" w14:paraId="1EC182FD" w14:textId="77777777" w:rsidTr="00017CE2">
        <w:trPr>
          <w:trHeight w:val="418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3348BF5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36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11E9E669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Het stellen van vragen</w:t>
            </w:r>
          </w:p>
        </w:tc>
        <w:tc>
          <w:tcPr>
            <w:tcW w:w="13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55390AA9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Datum</w:t>
            </w:r>
          </w:p>
        </w:tc>
        <w:tc>
          <w:tcPr>
            <w:tcW w:w="283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85ACEF0" w14:textId="2DD303A3" w:rsidR="002C7190" w:rsidRPr="002C7190" w:rsidRDefault="00B84B8C" w:rsidP="0017790F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2</w:t>
            </w:r>
            <w:r w:rsidR="0017790F">
              <w:rPr>
                <w:rFonts w:ascii="Verdana" w:hAnsi="Verdana" w:cs="Tahoma"/>
                <w:sz w:val="22"/>
                <w:szCs w:val="22"/>
              </w:rPr>
              <w:t>3</w:t>
            </w:r>
            <w:r w:rsidR="006A3F6C">
              <w:rPr>
                <w:rFonts w:ascii="Verdana" w:hAnsi="Verdana" w:cs="Tahoma"/>
                <w:sz w:val="22"/>
                <w:szCs w:val="22"/>
              </w:rPr>
              <w:t xml:space="preserve"> april 2021</w:t>
            </w:r>
          </w:p>
        </w:tc>
      </w:tr>
      <w:tr w:rsidR="002C7190" w:rsidRPr="002C7190" w14:paraId="54A429A4" w14:textId="77777777" w:rsidTr="00017CE2">
        <w:trPr>
          <w:trHeight w:val="419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0CAE76D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Van</w:t>
            </w:r>
          </w:p>
        </w:tc>
        <w:tc>
          <w:tcPr>
            <w:tcW w:w="36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31CE6F7" w14:textId="4DDEF223" w:rsidR="002C7190" w:rsidRPr="002C7190" w:rsidRDefault="006A3F6C" w:rsidP="00017CE2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Coen Dahlhaus</w:t>
            </w:r>
          </w:p>
        </w:tc>
        <w:tc>
          <w:tcPr>
            <w:tcW w:w="13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6D54536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Zaaknummer</w:t>
            </w:r>
          </w:p>
        </w:tc>
        <w:tc>
          <w:tcPr>
            <w:tcW w:w="283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3E66CC7" w14:textId="6297ACA4" w:rsidR="006A3F6C" w:rsidRPr="006A3F6C" w:rsidRDefault="006A3F6C" w:rsidP="006A3F6C">
            <w:pPr>
              <w:rPr>
                <w:rFonts w:ascii="Verdana" w:hAnsi="Verdana"/>
                <w:sz w:val="20"/>
                <w:szCs w:val="22"/>
              </w:rPr>
            </w:pPr>
            <w:r w:rsidRPr="006A3F6C">
              <w:rPr>
                <w:rStyle w:val="urtxtstd"/>
                <w:rFonts w:ascii="Verdana" w:hAnsi="Verdana"/>
                <w:sz w:val="22"/>
              </w:rPr>
              <w:t>097117</w:t>
            </w:r>
            <w:r w:rsidR="009F0B73">
              <w:rPr>
                <w:rStyle w:val="urtxtstd"/>
                <w:rFonts w:ascii="Verdana" w:hAnsi="Verdana"/>
                <w:sz w:val="22"/>
              </w:rPr>
              <w:t>1654</w:t>
            </w:r>
            <w:bookmarkStart w:id="2" w:name="_GoBack"/>
            <w:bookmarkEnd w:id="2"/>
          </w:p>
          <w:p w14:paraId="3ECCDF6D" w14:textId="2CCD0435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  <w:lang w:val="de-DE"/>
              </w:rPr>
            </w:pPr>
          </w:p>
        </w:tc>
      </w:tr>
      <w:tr w:rsidR="002C7190" w:rsidRPr="002C7190" w14:paraId="1633A4C1" w14:textId="77777777" w:rsidTr="00017CE2">
        <w:trPr>
          <w:trHeight w:val="419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38DE5F88" w14:textId="77777777" w:rsidR="002C7190" w:rsidRPr="002C7190" w:rsidRDefault="002C7190" w:rsidP="00017CE2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Project</w:t>
            </w:r>
          </w:p>
        </w:tc>
        <w:tc>
          <w:tcPr>
            <w:tcW w:w="787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4603ADE9" w14:textId="1AE7EEBB" w:rsidR="002C7190" w:rsidRPr="002C7190" w:rsidRDefault="00885638" w:rsidP="00885638">
            <w:pPr>
              <w:spacing w:line="276" w:lineRule="auto"/>
              <w:contextualSpacing/>
              <w:rPr>
                <w:rFonts w:ascii="Verdana" w:hAnsi="Verdana" w:cs="Tahoma"/>
                <w:sz w:val="22"/>
                <w:szCs w:val="22"/>
              </w:rPr>
            </w:pPr>
            <w:r w:rsidRPr="00885638">
              <w:rPr>
                <w:rFonts w:ascii="Verdana" w:hAnsi="Verdana" w:cs="Tahoma"/>
                <w:sz w:val="22"/>
                <w:szCs w:val="22"/>
              </w:rPr>
              <w:t>Aanbesteding zaaksysteem / DMS-RMA / integratieplatform</w:t>
            </w:r>
          </w:p>
        </w:tc>
      </w:tr>
    </w:tbl>
    <w:p w14:paraId="5644432C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p w14:paraId="13D1DEA1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  <w:r w:rsidRPr="002C7190">
        <w:rPr>
          <w:rFonts w:ascii="Verdana" w:hAnsi="Verdana" w:cs="Tahom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755692B0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p w14:paraId="15465FBA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  <w:r w:rsidRPr="002C7190">
        <w:rPr>
          <w:rFonts w:ascii="Verdana" w:hAnsi="Verdana" w:cs="Tahoma"/>
          <w:sz w:val="22"/>
          <w:szCs w:val="22"/>
        </w:rPr>
        <w:t>Bij de vraag dient ook zoveel mogelijk een voorstel te worden gedaan voor de door de onderneming gewenste aanpassing/uitkomst.</w:t>
      </w:r>
    </w:p>
    <w:p w14:paraId="47D32ABA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p w14:paraId="0B1AF857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  <w:r w:rsidRPr="002C7190">
        <w:rPr>
          <w:rFonts w:ascii="Verdana" w:hAnsi="Verdana" w:cs="Tahoma"/>
          <w:sz w:val="22"/>
          <w:szCs w:val="22"/>
        </w:rPr>
        <w:t>Het aantal vragen kan door de inschrijver conform het gegeven format worden uitgebreid.</w:t>
      </w:r>
    </w:p>
    <w:p w14:paraId="24B5E21F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67F7F9EB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70B081CC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3E705457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660505D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6D9F92C3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3B8935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jc w:val="both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A0B921E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F156E6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22FDE992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CE418C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55155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01F648A8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5C59C84C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604DF480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9A9B76F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6EEEDB23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71459F9E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5EBBD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011B397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235A23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4C067C0F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09655D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826917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2FD22A16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1E5B5DBB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CA55148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D2BEEFA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97BD305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57EA6B3A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278C9A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3249B63B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E0B772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7B372981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206F9A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66577E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0E402491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0E6F1AC1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4DC774F7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77DEFA99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4040BBBD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0AD1D883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21077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81E8177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9A312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12339792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6BCD84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81612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604A6626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05EE4C58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3D9CCB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3B4DB2E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5C495FD5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267A11B7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376E8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42558D5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D9FD8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6FB05C8D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0650DB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589DF3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5BDB6F01" w14:textId="77777777" w:rsidR="002C7190" w:rsidRPr="002C7190" w:rsidRDefault="002C7190" w:rsidP="002C7190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2C7190" w14:paraId="10D06014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0C3E54DB" w14:textId="77777777" w:rsidR="002C7190" w:rsidRPr="002C7190" w:rsidRDefault="002C7190" w:rsidP="00017CE2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4E4A00B7" w14:textId="77777777" w:rsidR="002C7190" w:rsidRPr="002C7190" w:rsidRDefault="002C7190" w:rsidP="00017CE2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080A5E4D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 w:rsidRPr="002C7190">
              <w:rPr>
                <w:rFonts w:ascii="Verdana" w:hAnsi="Verdana" w:cs="Tahoma"/>
                <w:b/>
                <w:sz w:val="22"/>
                <w:szCs w:val="22"/>
              </w:rPr>
              <w:t>Vraag</w:t>
            </w:r>
          </w:p>
        </w:tc>
      </w:tr>
      <w:tr w:rsidR="002C7190" w:rsidRPr="002C7190" w14:paraId="7812E90D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2AA45" w14:textId="77777777" w:rsidR="002C7190" w:rsidRPr="002C7190" w:rsidRDefault="002C7190" w:rsidP="002C7190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724AEC16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4FEBB9" w14:textId="77777777" w:rsidR="002C7190" w:rsidRPr="002C7190" w:rsidRDefault="002C7190" w:rsidP="00017CE2">
            <w:pPr>
              <w:rPr>
                <w:rFonts w:ascii="Verdana" w:hAnsi="Verdana" w:cs="Tahoma"/>
                <w:sz w:val="22"/>
                <w:szCs w:val="22"/>
              </w:rPr>
            </w:pPr>
          </w:p>
        </w:tc>
      </w:tr>
      <w:tr w:rsidR="002C7190" w:rsidRPr="002C7190" w14:paraId="7FC97D3E" w14:textId="77777777" w:rsidTr="00017CE2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83978E" w14:textId="77777777" w:rsidR="002C7190" w:rsidRPr="002C7190" w:rsidRDefault="002C7190" w:rsidP="002C7190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 w:rsidRPr="002C7190">
              <w:rPr>
                <w:rFonts w:ascii="Verdana" w:hAnsi="Verdana" w:cs="Tahoma"/>
                <w:sz w:val="22"/>
                <w:szCs w:val="22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59D191" w14:textId="77777777" w:rsidR="002C7190" w:rsidRPr="002C7190" w:rsidRDefault="002C7190" w:rsidP="00017CE2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7522DD0E" w14:textId="77777777" w:rsidR="00687570" w:rsidRDefault="00687570" w:rsidP="004B75FB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p w14:paraId="115DDDF5" w14:textId="77777777" w:rsidR="002C7190" w:rsidRPr="002C7190" w:rsidRDefault="002C7190" w:rsidP="004B75FB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sectPr w:rsidR="002C7190" w:rsidRPr="002C7190" w:rsidSect="00AC03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18D27" w16cex:dateUtc="2021-01-07T12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ED147EB" w16cid:durableId="23A18D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1C1A" w14:textId="77777777" w:rsidR="003655AA" w:rsidRDefault="003655AA" w:rsidP="003655AA">
      <w:r>
        <w:separator/>
      </w:r>
    </w:p>
  </w:endnote>
  <w:endnote w:type="continuationSeparator" w:id="0">
    <w:p w14:paraId="7983771E" w14:textId="77777777" w:rsidR="003655AA" w:rsidRDefault="003655AA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B0896" w14:textId="77777777" w:rsidR="00860162" w:rsidRDefault="00860162" w:rsidP="00860162">
    <w:pPr>
      <w:pStyle w:val="Voettekst"/>
      <w:jc w:val="right"/>
      <w:rPr>
        <w:rFonts w:ascii="Verdana" w:hAnsi="Verdana"/>
        <w:noProof/>
        <w:sz w:val="16"/>
        <w:szCs w:val="16"/>
      </w:rPr>
    </w:pPr>
    <w:r>
      <w:rPr>
        <w:rFonts w:ascii="Verdana" w:eastAsia="Verdana" w:hAnsi="Verdana"/>
        <w:noProof/>
        <w:sz w:val="18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A47F30D" wp14:editId="75441F06">
              <wp:simplePos x="0" y="0"/>
              <wp:positionH relativeFrom="column">
                <wp:posOffset>4445</wp:posOffset>
              </wp:positionH>
              <wp:positionV relativeFrom="paragraph">
                <wp:posOffset>634</wp:posOffset>
              </wp:positionV>
              <wp:extent cx="6099175" cy="0"/>
              <wp:effectExtent l="0" t="0" r="15875" b="19050"/>
              <wp:wrapNone/>
              <wp:docPr id="3" name="Rechte verbindingslij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9175" cy="0"/>
                      </a:xfrm>
                      <a:prstGeom prst="line">
                        <a:avLst/>
                      </a:prstGeom>
                      <a:noFill/>
                      <a:ln w="6350" cap="flat" cmpd="sng" algn="in">
                        <a:solidFill>
                          <a:srgbClr val="FD9025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74CB9" id="Rechte verbindingslijn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.05pt" to="480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" strokecolor="#fd9025" strokeweight=".5pt" insetpen="t">
              <o:lock v:ext="edit" shapetype="f"/>
            </v:line>
          </w:pict>
        </mc:Fallback>
      </mc:AlternateContent>
    </w:r>
  </w:p>
  <w:p w14:paraId="3E1B7830" w14:textId="77777777" w:rsidR="00885638" w:rsidRPr="00885638" w:rsidRDefault="00860162" w:rsidP="00885638">
    <w:pPr>
      <w:spacing w:line="276" w:lineRule="auto"/>
      <w:contextualSpacing/>
      <w:rPr>
        <w:rFonts w:ascii="Verdana" w:hAnsi="Verdana"/>
        <w:color w:val="FD9025"/>
        <w:sz w:val="16"/>
        <w:szCs w:val="16"/>
      </w:rPr>
    </w:pPr>
    <w:r>
      <w:rPr>
        <w:rFonts w:ascii="Verdana" w:hAnsi="Verdana"/>
        <w:noProof/>
        <w:sz w:val="16"/>
        <w:szCs w:val="16"/>
      </w:rPr>
      <w:drawing>
        <wp:inline distT="0" distB="0" distL="0" distR="0" wp14:anchorId="51671932" wp14:editId="7B3E8248">
          <wp:extent cx="1061085" cy="121920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21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Verdana" w:hAnsi="Verdana"/>
        <w:sz w:val="16"/>
        <w:szCs w:val="16"/>
      </w:rPr>
      <w:t xml:space="preserve">           </w:t>
    </w:r>
    <w:r w:rsidR="004A5C72">
      <w:rPr>
        <w:rFonts w:ascii="Verdana" w:hAnsi="Verdana"/>
        <w:color w:val="FD9025"/>
        <w:sz w:val="16"/>
        <w:szCs w:val="16"/>
      </w:rPr>
      <w:t xml:space="preserve">Aanbesteding </w:t>
    </w:r>
    <w:proofErr w:type="spellStart"/>
    <w:r w:rsidR="00885638" w:rsidRPr="00885638">
      <w:rPr>
        <w:rFonts w:ascii="Verdana" w:hAnsi="Verdana"/>
        <w:color w:val="FD9025"/>
        <w:sz w:val="16"/>
        <w:szCs w:val="16"/>
      </w:rPr>
      <w:t>Aanbesteding</w:t>
    </w:r>
    <w:proofErr w:type="spellEnd"/>
    <w:r w:rsidR="00885638" w:rsidRPr="00885638">
      <w:rPr>
        <w:rFonts w:ascii="Verdana" w:hAnsi="Verdana"/>
        <w:color w:val="FD9025"/>
        <w:sz w:val="16"/>
        <w:szCs w:val="16"/>
      </w:rPr>
      <w:t xml:space="preserve"> zaaksysteem / </w:t>
    </w:r>
  </w:p>
  <w:p w14:paraId="0FB55343" w14:textId="171EFE15" w:rsidR="00860162" w:rsidRPr="001658C8" w:rsidRDefault="00885638" w:rsidP="00885638">
    <w:pPr>
      <w:pStyle w:val="Voettekst"/>
      <w:tabs>
        <w:tab w:val="clear" w:pos="4536"/>
        <w:tab w:val="center" w:pos="5812"/>
      </w:tabs>
      <w:rPr>
        <w:rFonts w:ascii="Verdana" w:hAnsi="Verdana"/>
        <w:color w:val="FD9025"/>
        <w:sz w:val="16"/>
        <w:szCs w:val="16"/>
      </w:rPr>
    </w:pPr>
    <w:r>
      <w:rPr>
        <w:rFonts w:ascii="Verdana" w:hAnsi="Verdana"/>
        <w:color w:val="FD9025"/>
        <w:sz w:val="16"/>
        <w:szCs w:val="16"/>
      </w:rPr>
      <w:tab/>
    </w:r>
    <w:r w:rsidRPr="00885638">
      <w:rPr>
        <w:rFonts w:ascii="Verdana" w:hAnsi="Verdana"/>
        <w:color w:val="FD9025"/>
        <w:sz w:val="16"/>
        <w:szCs w:val="16"/>
      </w:rPr>
      <w:t>DMS-RMA / integratieplatform</w:t>
    </w:r>
    <w:r w:rsidR="004A5C72">
      <w:rPr>
        <w:rFonts w:ascii="Verdana" w:hAnsi="Verdana"/>
        <w:color w:val="FD9025"/>
        <w:sz w:val="16"/>
        <w:szCs w:val="16"/>
      </w:rPr>
      <w:t xml:space="preserve"> </w:t>
    </w:r>
    <w:r w:rsidR="00860162">
      <w:rPr>
        <w:rFonts w:ascii="Verdana" w:hAnsi="Verdana"/>
        <w:color w:val="FD9025"/>
        <w:sz w:val="16"/>
        <w:szCs w:val="16"/>
      </w:rPr>
      <w:t xml:space="preserve">(Bijlage </w:t>
    </w:r>
    <w:r w:rsidR="00B21C99">
      <w:rPr>
        <w:rFonts w:ascii="Verdana" w:hAnsi="Verdana"/>
        <w:color w:val="FD9025"/>
        <w:sz w:val="16"/>
        <w:szCs w:val="16"/>
      </w:rPr>
      <w:t>6</w:t>
    </w:r>
    <w:r w:rsidR="00860162">
      <w:rPr>
        <w:rFonts w:ascii="Verdana" w:hAnsi="Verdana"/>
        <w:color w:val="FD9025"/>
        <w:sz w:val="16"/>
        <w:szCs w:val="16"/>
      </w:rPr>
      <w:t>)</w:t>
    </w:r>
    <w:r w:rsidR="00860162">
      <w:rPr>
        <w:rFonts w:ascii="Verdana" w:hAnsi="Verdana"/>
        <w:sz w:val="16"/>
        <w:szCs w:val="16"/>
      </w:rPr>
      <w:tab/>
    </w:r>
    <w:r w:rsidR="00860162" w:rsidRPr="001658C8">
      <w:rPr>
        <w:rFonts w:ascii="Verdana" w:hAnsi="Verdana"/>
        <w:color w:val="FD9025"/>
        <w:sz w:val="16"/>
        <w:szCs w:val="16"/>
      </w:rPr>
      <w:t xml:space="preserve">Pagina </w:t>
    </w:r>
    <w:r w:rsidR="00860162" w:rsidRPr="001658C8">
      <w:rPr>
        <w:rStyle w:val="Paginanummer"/>
        <w:rFonts w:ascii="Verdana" w:hAnsi="Verdana"/>
        <w:color w:val="FD9025"/>
        <w:szCs w:val="16"/>
      </w:rPr>
      <w:fldChar w:fldCharType="begin"/>
    </w:r>
    <w:r w:rsidR="00860162" w:rsidRPr="001658C8">
      <w:rPr>
        <w:rStyle w:val="Paginanummer"/>
        <w:rFonts w:ascii="Verdana" w:hAnsi="Verdana"/>
        <w:color w:val="FD9025"/>
        <w:szCs w:val="16"/>
      </w:rPr>
      <w:instrText xml:space="preserve"> PAGE </w:instrText>
    </w:r>
    <w:r w:rsidR="00860162" w:rsidRPr="001658C8">
      <w:rPr>
        <w:rStyle w:val="Paginanummer"/>
        <w:rFonts w:ascii="Verdana" w:hAnsi="Verdana"/>
        <w:color w:val="FD9025"/>
        <w:szCs w:val="16"/>
      </w:rPr>
      <w:fldChar w:fldCharType="separate"/>
    </w:r>
    <w:r w:rsidR="009F0B73">
      <w:rPr>
        <w:rStyle w:val="Paginanummer"/>
        <w:rFonts w:ascii="Verdana" w:hAnsi="Verdana"/>
        <w:noProof/>
        <w:color w:val="FD9025"/>
        <w:szCs w:val="16"/>
      </w:rPr>
      <w:t>1</w:t>
    </w:r>
    <w:r w:rsidR="00860162" w:rsidRPr="001658C8">
      <w:rPr>
        <w:rStyle w:val="Paginanummer"/>
        <w:rFonts w:ascii="Verdana" w:hAnsi="Verdana"/>
        <w:color w:val="FD9025"/>
        <w:szCs w:val="16"/>
      </w:rPr>
      <w:fldChar w:fldCharType="end"/>
    </w:r>
    <w:r w:rsidR="00860162" w:rsidRPr="001658C8">
      <w:rPr>
        <w:rStyle w:val="Paginanummer"/>
        <w:rFonts w:ascii="Verdana" w:hAnsi="Verdana"/>
        <w:color w:val="FD9025"/>
        <w:szCs w:val="16"/>
      </w:rPr>
      <w:t xml:space="preserve"> van </w:t>
    </w:r>
    <w:r w:rsidR="00860162" w:rsidRPr="001658C8">
      <w:rPr>
        <w:rStyle w:val="Paginanummer"/>
        <w:rFonts w:ascii="Verdana" w:hAnsi="Verdana"/>
        <w:color w:val="FD9025"/>
        <w:szCs w:val="16"/>
      </w:rPr>
      <w:fldChar w:fldCharType="begin"/>
    </w:r>
    <w:r w:rsidR="00860162" w:rsidRPr="001658C8">
      <w:rPr>
        <w:rStyle w:val="Paginanummer"/>
        <w:rFonts w:ascii="Verdana" w:hAnsi="Verdana"/>
        <w:color w:val="FD9025"/>
        <w:szCs w:val="16"/>
      </w:rPr>
      <w:instrText xml:space="preserve"> NUMPAGES </w:instrText>
    </w:r>
    <w:r w:rsidR="00860162" w:rsidRPr="001658C8">
      <w:rPr>
        <w:rStyle w:val="Paginanummer"/>
        <w:rFonts w:ascii="Verdana" w:hAnsi="Verdana"/>
        <w:color w:val="FD9025"/>
        <w:szCs w:val="16"/>
      </w:rPr>
      <w:fldChar w:fldCharType="separate"/>
    </w:r>
    <w:r w:rsidR="009F0B73">
      <w:rPr>
        <w:rStyle w:val="Paginanummer"/>
        <w:rFonts w:ascii="Verdana" w:hAnsi="Verdana"/>
        <w:noProof/>
        <w:color w:val="FD9025"/>
        <w:szCs w:val="16"/>
      </w:rPr>
      <w:t>1</w:t>
    </w:r>
    <w:r w:rsidR="00860162" w:rsidRPr="001658C8">
      <w:rPr>
        <w:rStyle w:val="Paginanummer"/>
        <w:rFonts w:ascii="Verdana" w:hAnsi="Verdana"/>
        <w:color w:val="FD9025"/>
        <w:szCs w:val="16"/>
      </w:rPr>
      <w:fldChar w:fldCharType="end"/>
    </w:r>
  </w:p>
  <w:p w14:paraId="61E0B6A7" w14:textId="77777777" w:rsidR="00860162" w:rsidRDefault="00860162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066ED" w14:textId="77777777" w:rsidR="003655AA" w:rsidRDefault="003655AA" w:rsidP="003655AA">
      <w:r>
        <w:separator/>
      </w:r>
    </w:p>
  </w:footnote>
  <w:footnote w:type="continuationSeparator" w:id="0">
    <w:p w14:paraId="403A6368" w14:textId="77777777" w:rsidR="003655AA" w:rsidRDefault="003655AA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A3779" w14:textId="77777777" w:rsidR="003655AA" w:rsidRDefault="00E1375B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305C51F8" wp14:editId="60C15475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>
      <w:start w:val="1"/>
      <w:numFmt w:val="lowerLetter"/>
      <w:lvlText w:val="%2."/>
      <w:lvlJc w:val="left"/>
      <w:pPr>
        <w:ind w:left="1364" w:hanging="360"/>
      </w:pPr>
    </w:lvl>
    <w:lvl w:ilvl="2" w:tplc="0413001B">
      <w:start w:val="1"/>
      <w:numFmt w:val="lowerRoman"/>
      <w:lvlText w:val="%3."/>
      <w:lvlJc w:val="right"/>
      <w:pPr>
        <w:ind w:left="2084" w:hanging="180"/>
      </w:pPr>
    </w:lvl>
    <w:lvl w:ilvl="3" w:tplc="0413000F">
      <w:start w:val="1"/>
      <w:numFmt w:val="decimal"/>
      <w:lvlText w:val="%4."/>
      <w:lvlJc w:val="left"/>
      <w:pPr>
        <w:ind w:left="2804" w:hanging="360"/>
      </w:pPr>
    </w:lvl>
    <w:lvl w:ilvl="4" w:tplc="04130019">
      <w:start w:val="1"/>
      <w:numFmt w:val="lowerLetter"/>
      <w:lvlText w:val="%5."/>
      <w:lvlJc w:val="left"/>
      <w:pPr>
        <w:ind w:left="3524" w:hanging="360"/>
      </w:pPr>
    </w:lvl>
    <w:lvl w:ilvl="5" w:tplc="0413001B">
      <w:start w:val="1"/>
      <w:numFmt w:val="lowerRoman"/>
      <w:lvlText w:val="%6."/>
      <w:lvlJc w:val="right"/>
      <w:pPr>
        <w:ind w:left="4244" w:hanging="180"/>
      </w:pPr>
    </w:lvl>
    <w:lvl w:ilvl="6" w:tplc="0413000F">
      <w:start w:val="1"/>
      <w:numFmt w:val="decimal"/>
      <w:lvlText w:val="%7."/>
      <w:lvlJc w:val="left"/>
      <w:pPr>
        <w:ind w:left="4964" w:hanging="360"/>
      </w:pPr>
    </w:lvl>
    <w:lvl w:ilvl="7" w:tplc="04130019">
      <w:start w:val="1"/>
      <w:numFmt w:val="lowerLetter"/>
      <w:lvlText w:val="%8."/>
      <w:lvlJc w:val="left"/>
      <w:pPr>
        <w:ind w:left="5684" w:hanging="360"/>
      </w:pPr>
    </w:lvl>
    <w:lvl w:ilvl="8" w:tplc="0413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21"/>
    <w:rsid w:val="0002622F"/>
    <w:rsid w:val="0008232A"/>
    <w:rsid w:val="00107187"/>
    <w:rsid w:val="0017790F"/>
    <w:rsid w:val="001E2905"/>
    <w:rsid w:val="00262A2C"/>
    <w:rsid w:val="00270306"/>
    <w:rsid w:val="00276532"/>
    <w:rsid w:val="002C7190"/>
    <w:rsid w:val="003655AA"/>
    <w:rsid w:val="0042798D"/>
    <w:rsid w:val="00491021"/>
    <w:rsid w:val="004A048D"/>
    <w:rsid w:val="004A5C72"/>
    <w:rsid w:val="004B75FB"/>
    <w:rsid w:val="00687570"/>
    <w:rsid w:val="006A3F6C"/>
    <w:rsid w:val="006F7D79"/>
    <w:rsid w:val="00777C3B"/>
    <w:rsid w:val="007B28D0"/>
    <w:rsid w:val="00822783"/>
    <w:rsid w:val="00860162"/>
    <w:rsid w:val="00863B36"/>
    <w:rsid w:val="00885638"/>
    <w:rsid w:val="0089221E"/>
    <w:rsid w:val="00922FCC"/>
    <w:rsid w:val="00927361"/>
    <w:rsid w:val="009F0B73"/>
    <w:rsid w:val="00A621C5"/>
    <w:rsid w:val="00A711ED"/>
    <w:rsid w:val="00AC0386"/>
    <w:rsid w:val="00B21C99"/>
    <w:rsid w:val="00B44947"/>
    <w:rsid w:val="00B72910"/>
    <w:rsid w:val="00B84B8C"/>
    <w:rsid w:val="00C970CB"/>
    <w:rsid w:val="00D14E8B"/>
    <w:rsid w:val="00D40C2A"/>
    <w:rsid w:val="00D55379"/>
    <w:rsid w:val="00D60631"/>
    <w:rsid w:val="00DC4407"/>
    <w:rsid w:val="00E04652"/>
    <w:rsid w:val="00E1375B"/>
    <w:rsid w:val="00E154EE"/>
    <w:rsid w:val="00EE0E9C"/>
    <w:rsid w:val="00F81D40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AE27D13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81D40"/>
  </w:style>
  <w:style w:type="paragraph" w:styleId="Inhopg4">
    <w:name w:val="toc 4"/>
    <w:basedOn w:val="Standaard"/>
    <w:next w:val="Standaard"/>
    <w:autoRedefine/>
    <w:semiHidden/>
    <w:rsid w:val="00885638"/>
    <w:pPr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B6091D45.dotm</Template>
  <TotalTime>0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Jolanda Leufkens</cp:lastModifiedBy>
  <cp:revision>11</cp:revision>
  <cp:lastPrinted>2021-01-15T12:06:00Z</cp:lastPrinted>
  <dcterms:created xsi:type="dcterms:W3CDTF">2021-01-15T12:43:00Z</dcterms:created>
  <dcterms:modified xsi:type="dcterms:W3CDTF">2021-04-23T12:30:00Z</dcterms:modified>
</cp:coreProperties>
</file>