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EA0FD7" w14:textId="20012E65" w:rsidR="00491021" w:rsidRPr="00DC4407" w:rsidRDefault="00491021" w:rsidP="00E1375B">
      <w:pPr>
        <w:spacing w:after="240"/>
        <w:rPr>
          <w:rFonts w:ascii="Verdana" w:hAnsi="Verdana" w:cs="Arial"/>
          <w:b/>
          <w:color w:val="FF9100"/>
        </w:rPr>
      </w:pPr>
      <w:bookmarkStart w:id="0" w:name="_Toc360627496"/>
      <w:bookmarkStart w:id="1" w:name="_Toc361043737"/>
      <w:r w:rsidRPr="00DC4407">
        <w:rPr>
          <w:rFonts w:ascii="Verdana" w:hAnsi="Verdana" w:cs="Arial"/>
          <w:b/>
          <w:color w:val="FF9100"/>
        </w:rPr>
        <w:t xml:space="preserve">BIJLAGE </w:t>
      </w:r>
      <w:r w:rsidR="006101A6">
        <w:rPr>
          <w:rFonts w:ascii="Verdana" w:hAnsi="Verdana" w:cs="Arial"/>
          <w:b/>
          <w:color w:val="FF9100"/>
        </w:rPr>
        <w:t>2</w:t>
      </w:r>
      <w:r w:rsidRPr="00DC4407">
        <w:rPr>
          <w:rFonts w:ascii="Verdana" w:hAnsi="Verdana" w:cs="Arial"/>
          <w:b/>
          <w:color w:val="FF9100"/>
        </w:rPr>
        <w:t>:</w:t>
      </w:r>
      <w:r w:rsidRPr="00DC4407">
        <w:rPr>
          <w:rFonts w:ascii="Verdana" w:hAnsi="Verdana" w:cs="Arial"/>
          <w:b/>
          <w:color w:val="FF9100"/>
        </w:rPr>
        <w:tab/>
      </w:r>
      <w:bookmarkEnd w:id="0"/>
      <w:bookmarkEnd w:id="1"/>
      <w:r w:rsidR="00E154EE">
        <w:rPr>
          <w:rFonts w:ascii="Verdana" w:hAnsi="Verdana" w:cs="Arial"/>
          <w:b/>
          <w:color w:val="FF9100"/>
        </w:rPr>
        <w:t xml:space="preserve">Verklaring omtrent Inschrijving </w:t>
      </w:r>
    </w:p>
    <w:p w14:paraId="146E7C41" w14:textId="77777777" w:rsidR="00491021" w:rsidRP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>Hierbij verklaart ondergetekende:</w:t>
      </w:r>
    </w:p>
    <w:p w14:paraId="6DA19896" w14:textId="3B2ED6BD" w:rsidR="00E154EE" w:rsidRPr="00E30D6E" w:rsidRDefault="00E154EE" w:rsidP="00E30D6E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30D6E">
        <w:rPr>
          <w:rFonts w:ascii="Verdana" w:hAnsi="Verdana" w:cs="Arial"/>
          <w:sz w:val="22"/>
          <w:lang w:val="nl-NL"/>
        </w:rPr>
        <w:t xml:space="preserve">In te stemmen met bepalingen in deze offerteaanvraag met het kenmerk </w:t>
      </w:r>
      <w:r w:rsidR="00FF050C" w:rsidRPr="00FF050C">
        <w:rPr>
          <w:rStyle w:val="urtxtstd"/>
          <w:rFonts w:ascii="Verdana" w:hAnsi="Verdana"/>
          <w:sz w:val="22"/>
          <w:lang w:val="nl-NL"/>
        </w:rPr>
        <w:t>0971171</w:t>
      </w:r>
      <w:r w:rsidR="005E0B28">
        <w:rPr>
          <w:rStyle w:val="urtxtstd"/>
          <w:rFonts w:ascii="Verdana" w:hAnsi="Verdana"/>
          <w:sz w:val="22"/>
          <w:lang w:val="nl-NL"/>
        </w:rPr>
        <w:t>654</w:t>
      </w:r>
    </w:p>
    <w:p w14:paraId="6B679D90" w14:textId="7AEC5091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zijn inschrijving volledig voldoet aan de in deze aanbestedingsleidraad/offerteaanvraag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0971171654</w:t>
      </w:r>
      <w:r w:rsidR="00E30D6E" w:rsidRPr="00E30D6E">
        <w:rPr>
          <w:rFonts w:ascii="Verdana" w:hAnsi="Verdana" w:cs="Arial"/>
          <w:sz w:val="22"/>
          <w:lang w:val="nl-NL"/>
        </w:rPr>
        <w:t>,</w:t>
      </w:r>
      <w:r w:rsidR="00E30D6E">
        <w:rPr>
          <w:rFonts w:ascii="Verdana" w:hAnsi="Verdana" w:cs="Arial"/>
          <w:sz w:val="22"/>
          <w:lang w:val="nl-NL"/>
        </w:rPr>
        <w:t xml:space="preserve"> gestelde eisen.</w:t>
      </w:r>
    </w:p>
    <w:p w14:paraId="01148CE3" w14:textId="6653094F" w:rsidR="00E154EE" w:rsidRP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Dat alle aangeleverde gegevens en antwoorden in zijn inschrijving op de </w:t>
      </w:r>
      <w:r w:rsidRPr="00CE3E9D">
        <w:rPr>
          <w:rFonts w:ascii="Verdana" w:hAnsi="Verdana" w:cs="Arial"/>
          <w:sz w:val="22"/>
          <w:lang w:val="nl-NL"/>
        </w:rPr>
        <w:t>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0971171654</w:t>
      </w:r>
      <w:r w:rsidRPr="00E154EE">
        <w:rPr>
          <w:rFonts w:ascii="Verdana" w:hAnsi="Verdana" w:cs="Arial"/>
          <w:sz w:val="22"/>
          <w:lang w:val="nl-NL"/>
        </w:rPr>
        <w:t>, juist en volledig zijn;</w:t>
      </w:r>
    </w:p>
    <w:p w14:paraId="0C6D7F6A" w14:textId="3E8AC68B" w:rsidR="00E154EE" w:rsidRDefault="00E154EE" w:rsidP="005E0B28">
      <w:pPr>
        <w:pStyle w:val="Plattetekst"/>
        <w:numPr>
          <w:ilvl w:val="0"/>
          <w:numId w:val="2"/>
        </w:numPr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  <w:r w:rsidRPr="00E154EE">
        <w:rPr>
          <w:rFonts w:ascii="Verdana" w:hAnsi="Verdana" w:cs="Arial"/>
          <w:sz w:val="22"/>
          <w:lang w:val="nl-NL"/>
        </w:rPr>
        <w:t xml:space="preserve">Zonder voorbehoud akkoord te gaan met de contractuele bepalingen als vermeld in </w:t>
      </w:r>
      <w:r w:rsidR="00CE3E9D" w:rsidRPr="00BE1E52">
        <w:rPr>
          <w:rFonts w:ascii="Verdana" w:hAnsi="Verdana" w:cs="Arial"/>
          <w:sz w:val="22"/>
          <w:lang w:val="nl-NL"/>
        </w:rPr>
        <w:t>Deel B</w:t>
      </w:r>
      <w:r w:rsidRPr="00BE1E52">
        <w:rPr>
          <w:rFonts w:ascii="Verdana" w:hAnsi="Verdana" w:cs="Arial"/>
          <w:sz w:val="22"/>
          <w:lang w:val="nl-NL"/>
        </w:rPr>
        <w:t xml:space="preserve"> ‘De algemene inkoopvoorwaarden leveringen en diensten gemeente Stein’ van de offerteaanvraag</w:t>
      </w:r>
      <w:r w:rsidRPr="00E154EE">
        <w:rPr>
          <w:rFonts w:ascii="Verdana" w:hAnsi="Verdana" w:cs="Arial"/>
          <w:sz w:val="22"/>
          <w:lang w:val="nl-NL"/>
        </w:rPr>
        <w:t xml:space="preserve"> met het kenmerk </w:t>
      </w:r>
      <w:r w:rsidR="005E0B28" w:rsidRPr="005E0B28">
        <w:rPr>
          <w:rStyle w:val="urtxtstd"/>
          <w:rFonts w:ascii="Verdana" w:hAnsi="Verdana"/>
          <w:sz w:val="22"/>
          <w:lang w:val="nl-NL"/>
        </w:rPr>
        <w:t>0971171654</w:t>
      </w:r>
      <w:bookmarkStart w:id="2" w:name="_GoBack"/>
      <w:bookmarkEnd w:id="2"/>
      <w:r w:rsidRPr="00E154EE">
        <w:rPr>
          <w:rFonts w:ascii="Verdana" w:hAnsi="Verdana" w:cs="Arial"/>
          <w:sz w:val="22"/>
          <w:lang w:val="nl-NL"/>
        </w:rPr>
        <w:t>, met daarin verwerkt de eventuele wijzigingen als verme</w:t>
      </w:r>
      <w:r w:rsidR="004719B8">
        <w:rPr>
          <w:rFonts w:ascii="Verdana" w:hAnsi="Verdana" w:cs="Arial"/>
          <w:sz w:val="22"/>
          <w:lang w:val="nl-NL"/>
        </w:rPr>
        <w:t>ld in de eventuele Nota van In</w:t>
      </w:r>
      <w:r w:rsidRPr="00E154EE">
        <w:rPr>
          <w:rFonts w:ascii="Verdana" w:hAnsi="Verdana" w:cs="Arial"/>
          <w:sz w:val="22"/>
          <w:lang w:val="nl-NL"/>
        </w:rPr>
        <w:t>lichtingen.</w:t>
      </w:r>
    </w:p>
    <w:p w14:paraId="5FBDB9A8" w14:textId="77777777" w:rsid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sz w:val="22"/>
          <w:lang w:val="nl-NL"/>
        </w:rPr>
      </w:pPr>
    </w:p>
    <w:p w14:paraId="0C88578F" w14:textId="77777777" w:rsidR="00E154EE" w:rsidRPr="00E154EE" w:rsidRDefault="00E154EE" w:rsidP="00E154EE">
      <w:pPr>
        <w:pStyle w:val="Plattetekst"/>
        <w:tabs>
          <w:tab w:val="left" w:pos="1314"/>
        </w:tabs>
        <w:spacing w:line="276" w:lineRule="auto"/>
        <w:jc w:val="both"/>
        <w:rPr>
          <w:rFonts w:ascii="Verdana" w:hAnsi="Verdana" w:cs="Arial"/>
          <w:b/>
          <w:sz w:val="22"/>
          <w:lang w:val="nl-NL"/>
        </w:rPr>
      </w:pPr>
      <w:r w:rsidRPr="00E154EE">
        <w:rPr>
          <w:rFonts w:ascii="Verdana" w:hAnsi="Verdana" w:cs="Arial"/>
          <w:b/>
          <w:sz w:val="22"/>
          <w:lang w:val="nl-NL"/>
        </w:rPr>
        <w:t>Inschrijver</w:t>
      </w:r>
    </w:p>
    <w:p w14:paraId="6593CBEF" w14:textId="77777777" w:rsidR="00E154EE" w:rsidRDefault="00E154EE" w:rsidP="00E1375B">
      <w:pPr>
        <w:pStyle w:val="Plattetekst"/>
        <w:tabs>
          <w:tab w:val="num" w:pos="0"/>
          <w:tab w:val="left" w:pos="1314"/>
        </w:tabs>
        <w:spacing w:line="276" w:lineRule="auto"/>
        <w:jc w:val="both"/>
        <w:rPr>
          <w:rFonts w:ascii="Verdana" w:hAnsi="Verdana" w:cs="Arial"/>
          <w:sz w:val="20"/>
          <w:lang w:val="nl-NL"/>
        </w:rPr>
      </w:pPr>
    </w:p>
    <w:p w14:paraId="7203787F" w14:textId="77777777" w:rsidR="00E1375B" w:rsidRPr="00E1375B" w:rsidRDefault="00E1375B" w:rsidP="00E1375B">
      <w:pPr>
        <w:spacing w:line="276" w:lineRule="auto"/>
        <w:rPr>
          <w:rFonts w:ascii="Verdana" w:hAnsi="Verdana"/>
          <w:sz w:val="20"/>
          <w:szCs w:val="20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2835"/>
        <w:gridCol w:w="1701"/>
        <w:gridCol w:w="2693"/>
      </w:tblGrid>
      <w:tr w:rsidR="00491021" w:rsidRPr="00E1375B" w14:paraId="51D0EBB3" w14:textId="77777777" w:rsidTr="00CE3E9D">
        <w:tc>
          <w:tcPr>
            <w:tcW w:w="9072" w:type="dxa"/>
            <w:gridSpan w:val="4"/>
            <w:tcBorders>
              <w:top w:val="single" w:sz="4" w:space="0" w:color="auto"/>
              <w:bottom w:val="single" w:sz="2" w:space="0" w:color="auto"/>
            </w:tcBorders>
            <w:shd w:val="clear" w:color="auto" w:fill="C0C0C0"/>
          </w:tcPr>
          <w:p w14:paraId="0A3296D4" w14:textId="77777777" w:rsidR="00491021" w:rsidRPr="00E1375B" w:rsidRDefault="00491021" w:rsidP="00E1375B">
            <w:pPr>
              <w:spacing w:before="120" w:after="120"/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Ondertekening</w:t>
            </w:r>
          </w:p>
        </w:tc>
      </w:tr>
      <w:tr w:rsidR="00491021" w:rsidRPr="00E1375B" w14:paraId="0BC87BBE" w14:textId="77777777" w:rsidTr="00CE3E9D">
        <w:tc>
          <w:tcPr>
            <w:tcW w:w="1843" w:type="dxa"/>
            <w:vAlign w:val="center"/>
          </w:tcPr>
          <w:p w14:paraId="56EF241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F478B8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Plaats</w:t>
            </w:r>
          </w:p>
          <w:p w14:paraId="66C15E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2361186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EF30D2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D4B644F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Datum</w:t>
            </w:r>
          </w:p>
          <w:p w14:paraId="405402D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71FCD6C7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02E3D308" w14:textId="77777777" w:rsidTr="00CE3E9D">
        <w:tc>
          <w:tcPr>
            <w:tcW w:w="1843" w:type="dxa"/>
            <w:vAlign w:val="center"/>
          </w:tcPr>
          <w:p w14:paraId="253FEDC9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2091EF9E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Naam</w:t>
            </w:r>
          </w:p>
          <w:p w14:paraId="19A251B3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835" w:type="dxa"/>
            <w:vAlign w:val="center"/>
          </w:tcPr>
          <w:p w14:paraId="0324F694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3C14483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7123EFAD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Functie</w:t>
            </w:r>
          </w:p>
          <w:p w14:paraId="0AAEB471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14:paraId="6B4CF870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  <w:tr w:rsidR="00491021" w:rsidRPr="00E1375B" w14:paraId="5990BB38" w14:textId="77777777" w:rsidTr="00CE3E9D">
        <w:tc>
          <w:tcPr>
            <w:tcW w:w="1843" w:type="dxa"/>
          </w:tcPr>
          <w:p w14:paraId="79239492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  <w:p w14:paraId="6507ADDC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  <w:r w:rsidRPr="00E1375B">
              <w:rPr>
                <w:rFonts w:ascii="Verdana" w:hAnsi="Verdana" w:cs="Arial"/>
                <w:b/>
                <w:sz w:val="20"/>
                <w:szCs w:val="20"/>
              </w:rPr>
              <w:t>Handtekening</w:t>
            </w:r>
          </w:p>
          <w:p w14:paraId="72A5B566" w14:textId="77777777" w:rsidR="00491021" w:rsidRPr="00E1375B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</w:rPr>
            </w:pPr>
          </w:p>
        </w:tc>
        <w:tc>
          <w:tcPr>
            <w:tcW w:w="7229" w:type="dxa"/>
            <w:gridSpan w:val="3"/>
          </w:tcPr>
          <w:p w14:paraId="5A2CFA25" w14:textId="77777777" w:rsidR="00491021" w:rsidRDefault="00491021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0A855375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37DF6634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1060A34C" w14:textId="77777777" w:rsidR="00E154EE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  <w:p w14:paraId="66655C3F" w14:textId="77777777" w:rsidR="00E154EE" w:rsidRPr="00E1375B" w:rsidRDefault="00E154EE" w:rsidP="00E1375B">
            <w:pPr>
              <w:jc w:val="both"/>
              <w:rPr>
                <w:rFonts w:ascii="Verdana" w:hAnsi="Verdana" w:cs="Arial"/>
                <w:b/>
                <w:sz w:val="20"/>
                <w:szCs w:val="20"/>
                <w:u w:val="single"/>
              </w:rPr>
            </w:pPr>
          </w:p>
        </w:tc>
      </w:tr>
    </w:tbl>
    <w:p w14:paraId="206B477C" w14:textId="77777777" w:rsidR="00491021" w:rsidRPr="00B72910" w:rsidRDefault="00491021" w:rsidP="00E1375B">
      <w:pPr>
        <w:rPr>
          <w:rFonts w:ascii="Arial" w:hAnsi="Arial" w:cs="Arial"/>
          <w:b/>
          <w:sz w:val="22"/>
          <w:szCs w:val="22"/>
        </w:rPr>
      </w:pPr>
    </w:p>
    <w:sectPr w:rsidR="00491021" w:rsidRPr="00B72910" w:rsidSect="00AC0386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2211C1A" w14:textId="77777777" w:rsidR="00BE1E52" w:rsidRDefault="00BE1E52" w:rsidP="003655AA">
      <w:r>
        <w:separator/>
      </w:r>
    </w:p>
  </w:endnote>
  <w:endnote w:type="continuationSeparator" w:id="0">
    <w:p w14:paraId="7983771E" w14:textId="77777777" w:rsidR="00BE1E52" w:rsidRDefault="00BE1E52" w:rsidP="003655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Segoe UI"/>
    <w:charset w:val="00"/>
    <w:family w:val="swiss"/>
    <w:pitch w:val="variable"/>
    <w:sig w:usb0="00000001" w:usb1="00000040" w:usb2="00000000" w:usb3="00000000" w:csb0="0000001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F066ED" w14:textId="77777777" w:rsidR="00BE1E52" w:rsidRDefault="00BE1E52" w:rsidP="003655AA">
      <w:r>
        <w:separator/>
      </w:r>
    </w:p>
  </w:footnote>
  <w:footnote w:type="continuationSeparator" w:id="0">
    <w:p w14:paraId="403A6368" w14:textId="77777777" w:rsidR="00BE1E52" w:rsidRDefault="00BE1E52" w:rsidP="003655A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A3779" w14:textId="77777777" w:rsidR="00BE1E52" w:rsidRDefault="00BE1E52" w:rsidP="003655AA">
    <w:pPr>
      <w:pStyle w:val="Koptekst"/>
      <w:ind w:firstLine="6237"/>
    </w:pPr>
    <w:r w:rsidRPr="00E1375B">
      <w:rPr>
        <w:noProof/>
      </w:rPr>
      <w:drawing>
        <wp:inline distT="0" distB="0" distL="0" distR="0" wp14:anchorId="305C51F8" wp14:editId="60C15475">
          <wp:extent cx="2524125" cy="723900"/>
          <wp:effectExtent l="0" t="0" r="0" b="0"/>
          <wp:docPr id="2" name="Afbeelding 2" descr="C:\Users\mommed1\AppData\Local\Microsoft\Windows\Temporary Internet Files\Content.Outlook\ZGKHOUPF\Gemeente Stein logo 2017 ZWART transparante achtergron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ommed1\AppData\Local\Microsoft\Windows\Temporary Internet Files\Content.Outlook\ZGKHOUPF\Gemeente Stein logo 2017 ZWART transparante achtergrond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4125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7560CFC"/>
    <w:multiLevelType w:val="hybridMultilevel"/>
    <w:tmpl w:val="C46CE8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690490"/>
    <w:multiLevelType w:val="hybridMultilevel"/>
    <w:tmpl w:val="87240CC2"/>
    <w:lvl w:ilvl="0" w:tplc="F016246C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021"/>
    <w:rsid w:val="00107187"/>
    <w:rsid w:val="001E2905"/>
    <w:rsid w:val="00260FD5"/>
    <w:rsid w:val="00262A2C"/>
    <w:rsid w:val="003655AA"/>
    <w:rsid w:val="004719B8"/>
    <w:rsid w:val="00491021"/>
    <w:rsid w:val="005E0B28"/>
    <w:rsid w:val="006101A6"/>
    <w:rsid w:val="006543C1"/>
    <w:rsid w:val="0065620E"/>
    <w:rsid w:val="00656CDB"/>
    <w:rsid w:val="00777C3B"/>
    <w:rsid w:val="007B28D0"/>
    <w:rsid w:val="00822783"/>
    <w:rsid w:val="00863B36"/>
    <w:rsid w:val="0089221E"/>
    <w:rsid w:val="009527FF"/>
    <w:rsid w:val="00A621C5"/>
    <w:rsid w:val="00AC0386"/>
    <w:rsid w:val="00B72910"/>
    <w:rsid w:val="00BE1E52"/>
    <w:rsid w:val="00C01F63"/>
    <w:rsid w:val="00CE3E9D"/>
    <w:rsid w:val="00D14E8B"/>
    <w:rsid w:val="00D40C2A"/>
    <w:rsid w:val="00D55379"/>
    <w:rsid w:val="00DC4407"/>
    <w:rsid w:val="00E04652"/>
    <w:rsid w:val="00E1375B"/>
    <w:rsid w:val="00E154EE"/>
    <w:rsid w:val="00E30D6E"/>
    <w:rsid w:val="00E54D67"/>
    <w:rsid w:val="00EE0E9C"/>
    <w:rsid w:val="00FF050C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5AE27D13"/>
  <w15:docId w15:val="{1841BD2A-ABEA-45B3-961D-6A2502A7B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4910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Plattetekst">
    <w:name w:val="Body Text"/>
    <w:basedOn w:val="Standaard"/>
    <w:link w:val="PlattetekstChar"/>
    <w:rsid w:val="00491021"/>
    <w:pPr>
      <w:spacing w:line="260" w:lineRule="atLeast"/>
    </w:pPr>
    <w:rPr>
      <w:rFonts w:ascii="Arial" w:hAnsi="Arial"/>
      <w:sz w:val="21"/>
      <w:szCs w:val="20"/>
      <w:lang w:val="en-GB" w:eastAsia="en-US"/>
    </w:rPr>
  </w:style>
  <w:style w:type="character" w:customStyle="1" w:styleId="PlattetekstChar">
    <w:name w:val="Platte tekst Char"/>
    <w:basedOn w:val="Standaardalinea-lettertype"/>
    <w:link w:val="Plattetekst"/>
    <w:rsid w:val="00491021"/>
    <w:rPr>
      <w:rFonts w:ascii="Arial" w:eastAsia="Times New Roman" w:hAnsi="Arial" w:cs="Times New Roman"/>
      <w:sz w:val="21"/>
      <w:szCs w:val="20"/>
      <w:lang w:val="en-GB"/>
    </w:rPr>
  </w:style>
  <w:style w:type="character" w:styleId="Verwijzingopmerking">
    <w:name w:val="annotation reference"/>
    <w:rsid w:val="00491021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491021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491021"/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customStyle="1" w:styleId="Default">
    <w:name w:val="Default"/>
    <w:rsid w:val="0049102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9102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91021"/>
    <w:rPr>
      <w:rFonts w:ascii="Tahoma" w:eastAsia="Times New Roman" w:hAnsi="Tahoma" w:cs="Tahoma"/>
      <w:sz w:val="16"/>
      <w:szCs w:val="16"/>
      <w:lang w:eastAsia="nl-NL"/>
    </w:rPr>
  </w:style>
  <w:style w:type="character" w:styleId="Paginanummer">
    <w:name w:val="page number"/>
    <w:rsid w:val="00B72910"/>
    <w:rPr>
      <w:rFonts w:ascii="Futura Book" w:hAnsi="Futura Book"/>
      <w:sz w:val="16"/>
    </w:rPr>
  </w:style>
  <w:style w:type="paragraph" w:styleId="Lijstalinea">
    <w:name w:val="List Paragraph"/>
    <w:basedOn w:val="Standaard"/>
    <w:uiPriority w:val="34"/>
    <w:qFormat/>
    <w:rsid w:val="00D55379"/>
    <w:pPr>
      <w:tabs>
        <w:tab w:val="left" w:pos="397"/>
      </w:tabs>
      <w:spacing w:line="284" w:lineRule="exact"/>
      <w:ind w:left="720"/>
      <w:contextualSpacing/>
    </w:pPr>
    <w:rPr>
      <w:rFonts w:ascii="Futura Book" w:hAnsi="Futura Book"/>
      <w:sz w:val="20"/>
      <w:szCs w:val="20"/>
    </w:rPr>
  </w:style>
  <w:style w:type="paragraph" w:styleId="Koptekst">
    <w:name w:val="header"/>
    <w:basedOn w:val="Standaard"/>
    <w:link w:val="Kop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655AA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655AA"/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62A2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62A2C"/>
    <w:rPr>
      <w:rFonts w:ascii="Times New Roman" w:eastAsia="Times New Roman" w:hAnsi="Times New Roman" w:cs="Times New Roman"/>
      <w:b/>
      <w:bCs/>
      <w:sz w:val="20"/>
      <w:szCs w:val="20"/>
      <w:lang w:eastAsia="nl-NL"/>
    </w:rPr>
  </w:style>
  <w:style w:type="character" w:customStyle="1" w:styleId="urtxtstd">
    <w:name w:val="urtxtstd"/>
    <w:basedOn w:val="Standaardalinea-lettertype"/>
    <w:rsid w:val="00FF050C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B6091D45.dotm</Template>
  <TotalTime>0</TotalTime>
  <Pages>1</Pages>
  <Words>127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Het NIC B.V.</Company>
  <LinksUpToDate>false</LinksUpToDate>
  <CharactersWithSpaces>829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Mommers</dc:creator>
  <cp:lastModifiedBy>Jolanda Leufkens</cp:lastModifiedBy>
  <cp:revision>6</cp:revision>
  <dcterms:created xsi:type="dcterms:W3CDTF">2021-02-12T08:07:00Z</dcterms:created>
  <dcterms:modified xsi:type="dcterms:W3CDTF">2021-04-23T12:29:00Z</dcterms:modified>
</cp:coreProperties>
</file>