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266" w:rsidRDefault="009D5266" w:rsidP="009D5266">
      <w:pPr>
        <w:pStyle w:val="Kop1"/>
        <w:numPr>
          <w:ilvl w:val="0"/>
          <w:numId w:val="0"/>
        </w:numPr>
        <w:ind w:left="432" w:hanging="432"/>
      </w:pPr>
      <w:r>
        <w:t xml:space="preserve">Bijlage </w:t>
      </w:r>
      <w:sdt>
        <w:sdtPr>
          <w:id w:val="1033384322"/>
          <w:placeholder>
            <w:docPart w:val="FFA4AEA4496E416C8F21ED1A3191714B"/>
          </w:placeholder>
        </w:sdtPr>
        <w:sdtEndPr/>
        <w:sdtContent>
          <w:r w:rsidR="00446A38">
            <w:t>7</w:t>
          </w:r>
        </w:sdtContent>
      </w:sdt>
      <w:r>
        <w:t xml:space="preserve"> - Referentieformulier</w:t>
      </w:r>
    </w:p>
    <w:tbl>
      <w:tblPr>
        <w:tblStyle w:val="Tabelraster"/>
        <w:tblW w:w="0" w:type="auto"/>
        <w:tblInd w:w="9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05"/>
        <w:gridCol w:w="6378"/>
      </w:tblGrid>
      <w:tr w:rsidR="00797B19" w:rsidTr="0088032E">
        <w:trPr>
          <w:trHeight w:val="340"/>
        </w:trPr>
        <w:tc>
          <w:tcPr>
            <w:tcW w:w="2705" w:type="dxa"/>
            <w:shd w:val="clear" w:color="auto" w:fill="00548C" w:themeFill="accent1" w:themeFillShade="BF"/>
          </w:tcPr>
          <w:p w:rsidR="00797B19" w:rsidRPr="001C77AC" w:rsidRDefault="00797B19" w:rsidP="00797B19">
            <w:pPr>
              <w:pStyle w:val="Tabeltekst"/>
              <w:rPr>
                <w:color w:val="FFFFFF" w:themeColor="background1"/>
              </w:rPr>
            </w:pPr>
            <w:r>
              <w:rPr>
                <w:color w:val="FFFFFF" w:themeColor="background1"/>
              </w:rPr>
              <w:t>Inschrijver</w:t>
            </w:r>
          </w:p>
        </w:tc>
        <w:sdt>
          <w:sdtPr>
            <w:rPr>
              <w:highlight w:val="yellow"/>
              <w:lang w:eastAsia="en-US"/>
            </w:rPr>
            <w:id w:val="-1677949362"/>
            <w:placeholder>
              <w:docPart w:val="5F53752489E64A22A26C8B60747D014F"/>
            </w:placeholder>
            <w:showingPlcHdr/>
          </w:sdtPr>
          <w:sdtEndPr/>
          <w:sdtContent>
            <w:tc>
              <w:tcPr>
                <w:tcW w:w="6378" w:type="dxa"/>
              </w:tcPr>
              <w:p w:rsidR="00797B19" w:rsidRPr="005102BC" w:rsidRDefault="001A2650" w:rsidP="001A2650">
                <w:pPr>
                  <w:pStyle w:val="Tabeltekst"/>
                  <w:ind w:left="0"/>
                  <w:rPr>
                    <w:lang w:eastAsia="en-US"/>
                  </w:rPr>
                </w:pPr>
                <w:r w:rsidRPr="001A2650">
                  <w:rPr>
                    <w:rStyle w:val="Tekstvantijdelijkeaanduiding"/>
                    <w:highlight w:val="yellow"/>
                  </w:rPr>
                  <w:t>b</w:t>
                </w:r>
                <w:r w:rsidR="00797B19" w:rsidRPr="001A2650">
                  <w:rPr>
                    <w:rStyle w:val="Tekstvantijdelijkeaanduiding"/>
                    <w:highlight w:val="yellow"/>
                  </w:rPr>
                  <w:t>edrijfsnaam inschrijver</w:t>
                </w:r>
              </w:p>
            </w:tc>
          </w:sdtContent>
        </w:sdt>
      </w:tr>
    </w:tbl>
    <w:p w:rsidR="00797B19" w:rsidRDefault="00797B19" w:rsidP="00114506">
      <w:pPr>
        <w:ind w:left="0"/>
        <w:rPr>
          <w:rFonts w:cs="Arial"/>
          <w:lang w:eastAsia="en-US"/>
        </w:rPr>
      </w:pPr>
    </w:p>
    <w:p w:rsidR="00114506" w:rsidRPr="00D53842" w:rsidRDefault="00114506" w:rsidP="00114506">
      <w:pPr>
        <w:ind w:left="0"/>
        <w:rPr>
          <w:rFonts w:cs="Arial"/>
          <w:lang w:eastAsia="en-US"/>
        </w:rPr>
      </w:pPr>
      <w:r w:rsidRPr="00D53842">
        <w:rPr>
          <w:rFonts w:cs="Arial"/>
          <w:lang w:eastAsia="en-US"/>
        </w:rPr>
        <w:t xml:space="preserve">Inschrijver dient per </w:t>
      </w:r>
      <w:r>
        <w:rPr>
          <w:rFonts w:cs="Arial"/>
          <w:lang w:eastAsia="en-US"/>
        </w:rPr>
        <w:t xml:space="preserve">hierna beschreven </w:t>
      </w:r>
      <w:r w:rsidRPr="00D53842">
        <w:rPr>
          <w:rFonts w:cs="Arial"/>
          <w:lang w:eastAsia="en-US"/>
        </w:rPr>
        <w:t xml:space="preserve">kerncompetentie één referentie in van een gelijksoortige kerncompetentie uit de afgelopen </w:t>
      </w:r>
      <w:r>
        <w:rPr>
          <w:rFonts w:cs="Arial"/>
          <w:lang w:eastAsia="en-US"/>
        </w:rPr>
        <w:t>drie</w:t>
      </w:r>
      <w:r w:rsidR="009D5266">
        <w:rPr>
          <w:rFonts w:cs="Arial"/>
          <w:lang w:eastAsia="en-US"/>
        </w:rPr>
        <w:t xml:space="preserve"> (3)</w:t>
      </w:r>
      <w:r w:rsidRPr="00D53842">
        <w:rPr>
          <w:rFonts w:cs="Arial"/>
          <w:lang w:eastAsia="en-US"/>
        </w:rPr>
        <w:t xml:space="preserve"> </w:t>
      </w:r>
      <w:r>
        <w:rPr>
          <w:rFonts w:cs="Arial"/>
          <w:lang w:eastAsia="en-US"/>
        </w:rPr>
        <w:t>jaren</w:t>
      </w:r>
      <w:r w:rsidRPr="00D53842">
        <w:rPr>
          <w:rFonts w:cs="Arial"/>
          <w:lang w:eastAsia="en-US"/>
        </w:rPr>
        <w:t>. Het is toegestaan om bij verschillende kerncompetenties dezelfde referentie in te dienen. In dat geval dienen dezelfde gegevens herhaaldelijk te worden opgegeven.</w:t>
      </w:r>
    </w:p>
    <w:p w:rsidR="00114506" w:rsidRPr="00D53842" w:rsidRDefault="00114506" w:rsidP="00114506">
      <w:pPr>
        <w:ind w:left="0"/>
        <w:rPr>
          <w:rFonts w:cs="Arial"/>
          <w:lang w:eastAsia="en-US"/>
        </w:rPr>
      </w:pPr>
    </w:p>
    <w:p w:rsidR="00114506" w:rsidRPr="00D53842" w:rsidRDefault="00114506" w:rsidP="00114506">
      <w:pPr>
        <w:ind w:left="0"/>
        <w:rPr>
          <w:rFonts w:cs="Arial"/>
          <w:lang w:eastAsia="en-US"/>
        </w:rPr>
      </w:pPr>
      <w:r w:rsidRPr="00D53842">
        <w:rPr>
          <w:rFonts w:cs="Arial"/>
          <w:lang w:eastAsia="en-US"/>
        </w:rPr>
        <w:t xml:space="preserve">Bij de referent is de opdracht naar tevredenheid uitgevoerd. Dit betekent dat bij de uitvoering van de opdracht </w:t>
      </w:r>
      <w:r>
        <w:rPr>
          <w:rFonts w:cs="Arial"/>
          <w:lang w:eastAsia="en-US"/>
        </w:rPr>
        <w:t xml:space="preserve">de </w:t>
      </w:r>
      <w:r w:rsidRPr="00D53842">
        <w:rPr>
          <w:rFonts w:cs="Arial"/>
          <w:lang w:eastAsia="en-US"/>
        </w:rPr>
        <w:t>afspraken zijn nagekomen.</w:t>
      </w:r>
    </w:p>
    <w:p w:rsidR="00114506" w:rsidRDefault="00114506" w:rsidP="00114506">
      <w:pPr>
        <w:ind w:left="0"/>
        <w:rPr>
          <w:rFonts w:cs="Arial"/>
          <w:lang w:eastAsia="en-US"/>
        </w:rPr>
      </w:pPr>
      <w:r w:rsidRPr="00D53842">
        <w:rPr>
          <w:rFonts w:cs="Arial"/>
          <w:lang w:eastAsia="en-US"/>
        </w:rPr>
        <w:t xml:space="preserve">Nadere bewijsmiddelen hoeven niet te worden overgelegd. De </w:t>
      </w:r>
      <w:r>
        <w:rPr>
          <w:rFonts w:cs="Arial"/>
          <w:lang w:eastAsia="en-US"/>
        </w:rPr>
        <w:t>Gemeente</w:t>
      </w:r>
      <w:r w:rsidRPr="00D53842">
        <w:rPr>
          <w:rFonts w:cs="Arial"/>
          <w:lang w:eastAsia="en-US"/>
        </w:rPr>
        <w:t xml:space="preserve"> kan echter referenties al dan niet steekproefsgewijs controleren, ook rechtstreeks bij de referent. Indien een eventueel gecontroleerde referentie daartoe gerede aanleiding geeft, eventuele substantiële en beargumenteerde ontevredenheid daaronder inbegrepen, kan de </w:t>
      </w:r>
      <w:r>
        <w:rPr>
          <w:rFonts w:cs="Arial"/>
          <w:lang w:eastAsia="en-US"/>
        </w:rPr>
        <w:t>Gemeente</w:t>
      </w:r>
      <w:r w:rsidRPr="00D53842">
        <w:rPr>
          <w:rFonts w:cs="Arial"/>
          <w:lang w:eastAsia="en-US"/>
        </w:rPr>
        <w:t xml:space="preserve"> de inschrijving uitsluiten. De </w:t>
      </w:r>
      <w:r>
        <w:rPr>
          <w:rFonts w:cs="Arial"/>
          <w:lang w:eastAsia="en-US"/>
        </w:rPr>
        <w:t>Gemeente</w:t>
      </w:r>
      <w:r w:rsidRPr="00D53842">
        <w:rPr>
          <w:rFonts w:cs="Arial"/>
          <w:lang w:eastAsia="en-US"/>
        </w:rPr>
        <w:t xml:space="preserve"> doet dit niet zonder de inschrijver in staat te stellen zijn zienswijze over de referentie te geven.</w:t>
      </w:r>
    </w:p>
    <w:p w:rsidR="00114506" w:rsidRDefault="00114506" w:rsidP="00114506">
      <w:pPr>
        <w:ind w:left="0"/>
        <w:rPr>
          <w:rFonts w:cs="Arial"/>
          <w:lang w:eastAsia="en-US"/>
        </w:rPr>
      </w:pPr>
    </w:p>
    <w:tbl>
      <w:tblPr>
        <w:tblStyle w:val="Tabelraster"/>
        <w:tblW w:w="4884"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6"/>
        <w:gridCol w:w="2989"/>
        <w:gridCol w:w="3388"/>
      </w:tblGrid>
      <w:tr w:rsidR="001B0903" w:rsidTr="001B0903">
        <w:trPr>
          <w:trHeight w:val="340"/>
        </w:trPr>
        <w:tc>
          <w:tcPr>
            <w:tcW w:w="1486" w:type="pct"/>
            <w:shd w:val="clear" w:color="auto" w:fill="00548C" w:themeFill="accent1" w:themeFillShade="BF"/>
          </w:tcPr>
          <w:p w:rsidR="001B0903" w:rsidRPr="00614343" w:rsidRDefault="001B0903" w:rsidP="00E945B1">
            <w:pPr>
              <w:pStyle w:val="Tabeltekst"/>
              <w:rPr>
                <w:color w:val="FFFFFF" w:themeColor="background1"/>
                <w:lang w:eastAsia="en-US"/>
              </w:rPr>
            </w:pPr>
            <w:r w:rsidRPr="00614343">
              <w:rPr>
                <w:color w:val="FFFFFF" w:themeColor="background1"/>
                <w:lang w:eastAsia="en-US"/>
              </w:rPr>
              <w:t>Kerncompetentie 1</w:t>
            </w:r>
            <w:r w:rsidRPr="00614343">
              <w:rPr>
                <w:color w:val="FFFFFF" w:themeColor="background1"/>
                <w:lang w:eastAsia="en-US"/>
              </w:rPr>
              <w:br/>
              <w:t>Ervaring gelijk qua aard</w:t>
            </w:r>
          </w:p>
        </w:tc>
        <w:sdt>
          <w:sdtPr>
            <w:rPr>
              <w:rFonts w:ascii="Arial" w:hAnsi="Arial"/>
              <w:sz w:val="20"/>
              <w:lang w:eastAsia="en-US"/>
            </w:rPr>
            <w:id w:val="626358293"/>
            <w:placeholder>
              <w:docPart w:val="1D6354E5B8AD4B429DA7027CC221B129"/>
            </w:placeholder>
          </w:sdtPr>
          <w:sdtEndPr/>
          <w:sdtContent>
            <w:tc>
              <w:tcPr>
                <w:tcW w:w="3514" w:type="pct"/>
                <w:gridSpan w:val="2"/>
              </w:tcPr>
              <w:p w:rsidR="001B0903" w:rsidRPr="001B0903" w:rsidRDefault="001B0903" w:rsidP="00E945B1">
                <w:pPr>
                  <w:pStyle w:val="Tabeltekst"/>
                  <w:rPr>
                    <w:rFonts w:ascii="Arial" w:hAnsi="Arial"/>
                    <w:sz w:val="20"/>
                    <w:lang w:eastAsia="en-US"/>
                  </w:rPr>
                </w:pPr>
                <w:r w:rsidRPr="001B0903">
                  <w:rPr>
                    <w:rFonts w:ascii="Arial" w:hAnsi="Arial"/>
                    <w:sz w:val="20"/>
                    <w:lang w:eastAsia="en-US"/>
                  </w:rPr>
                  <w:t>Inschrijver heeft ervaring met het uitvoeren van (een) opdracht(en) die qua a</w:t>
                </w:r>
                <w:bookmarkStart w:id="0" w:name="_GoBack"/>
                <w:bookmarkEnd w:id="0"/>
                <w:r w:rsidRPr="001B0903">
                  <w:rPr>
                    <w:rFonts w:ascii="Arial" w:hAnsi="Arial"/>
                    <w:sz w:val="20"/>
                    <w:lang w:eastAsia="en-US"/>
                  </w:rPr>
                  <w:t>ard (levering en beheer van/aan aansluitingen elektriciteit o.b.v. clusterindeling) vergelijkbaar is/zijn met onderhavige opdracht, waarbij de referentieopdracht minimaal 150 aansluitingen betrof, ongeacht grote- of kleine aansluitingen.</w:t>
                </w:r>
              </w:p>
            </w:tc>
          </w:sdtContent>
        </w:sdt>
      </w:tr>
      <w:tr w:rsidR="001C77AC" w:rsidTr="001B0903">
        <w:trPr>
          <w:trHeight w:val="188"/>
        </w:trPr>
        <w:tc>
          <w:tcPr>
            <w:tcW w:w="1486" w:type="pct"/>
            <w:vMerge w:val="restart"/>
            <w:shd w:val="clear" w:color="auto" w:fill="00548C" w:themeFill="accent1" w:themeFillShade="BF"/>
          </w:tcPr>
          <w:p w:rsidR="001C77AC" w:rsidRPr="001C77AC" w:rsidRDefault="001C77AC" w:rsidP="001C77AC">
            <w:pPr>
              <w:pStyle w:val="Tabeltekst"/>
              <w:rPr>
                <w:color w:val="FFFFFF" w:themeColor="background1"/>
              </w:rPr>
            </w:pPr>
            <w:r>
              <w:rPr>
                <w:color w:val="FFFFFF" w:themeColor="background1"/>
              </w:rPr>
              <w:t>Referentiebedrijf</w:t>
            </w:r>
          </w:p>
        </w:tc>
        <w:tc>
          <w:tcPr>
            <w:tcW w:w="3514" w:type="pct"/>
            <w:gridSpan w:val="2"/>
            <w:tcBorders>
              <w:bottom w:val="nil"/>
            </w:tcBorders>
          </w:tcPr>
          <w:p w:rsidR="001C77AC" w:rsidRPr="001C77AC" w:rsidRDefault="001C77AC" w:rsidP="001C77AC">
            <w:pPr>
              <w:spacing w:before="120"/>
              <w:ind w:left="0"/>
              <w:rPr>
                <w:rFonts w:ascii="Arial Narrow" w:hAnsi="Arial Narrow"/>
                <w:b/>
                <w:highlight w:val="yellow"/>
              </w:rPr>
            </w:pPr>
            <w:r w:rsidRPr="001C77AC">
              <w:rPr>
                <w:rFonts w:ascii="Arial Narrow" w:hAnsi="Arial Narrow"/>
                <w:b/>
                <w:sz w:val="22"/>
              </w:rPr>
              <w:t>Referentiebedrijf</w:t>
            </w:r>
          </w:p>
        </w:tc>
      </w:tr>
      <w:tr w:rsidR="001C77AC" w:rsidTr="001B0903">
        <w:trPr>
          <w:trHeight w:val="187"/>
        </w:trPr>
        <w:tc>
          <w:tcPr>
            <w:tcW w:w="1486" w:type="pct"/>
            <w:vMerge/>
            <w:shd w:val="clear" w:color="auto" w:fill="00548C" w:themeFill="accent1" w:themeFillShade="BF"/>
          </w:tcPr>
          <w:p w:rsidR="001C77AC" w:rsidRDefault="001C77AC" w:rsidP="001C77AC">
            <w:pPr>
              <w:pStyle w:val="Tabeltekst"/>
              <w:rPr>
                <w:color w:val="FFFFFF" w:themeColor="background1"/>
              </w:rPr>
            </w:pPr>
          </w:p>
        </w:tc>
        <w:sdt>
          <w:sdtPr>
            <w:rPr>
              <w:lang w:eastAsia="en-US"/>
            </w:rPr>
            <w:id w:val="1630661129"/>
            <w:placeholder>
              <w:docPart w:val="234E76EFFD2F48B7AFC41F03EB9ED8CB"/>
            </w:placeholder>
            <w:showingPlcHdr/>
          </w:sdtPr>
          <w:sdtEndPr/>
          <w:sdtContent>
            <w:tc>
              <w:tcPr>
                <w:tcW w:w="3514" w:type="pct"/>
                <w:gridSpan w:val="2"/>
                <w:tcBorders>
                  <w:top w:val="nil"/>
                </w:tcBorders>
              </w:tcPr>
              <w:p w:rsidR="001C77AC" w:rsidRPr="005102BC" w:rsidRDefault="001A2650" w:rsidP="001A2650">
                <w:pPr>
                  <w:pStyle w:val="Tabeltekst"/>
                  <w:ind w:left="0"/>
                  <w:rPr>
                    <w:lang w:eastAsia="en-US"/>
                  </w:rPr>
                </w:pPr>
                <w:r>
                  <w:rPr>
                    <w:rStyle w:val="Tekstvantijdelijkeaanduiding"/>
                    <w:highlight w:val="yellow"/>
                  </w:rPr>
                  <w:t>b</w:t>
                </w:r>
                <w:r w:rsidR="005102BC" w:rsidRPr="001A2650">
                  <w:rPr>
                    <w:rStyle w:val="Tekstvantijdelijkeaanduiding"/>
                    <w:highlight w:val="yellow"/>
                  </w:rPr>
                  <w:t>edrijfsnaam referent</w:t>
                </w:r>
              </w:p>
            </w:tc>
          </w:sdtContent>
        </w:sdt>
      </w:tr>
      <w:tr w:rsidR="001C77AC" w:rsidTr="001B0903">
        <w:trPr>
          <w:trHeight w:val="363"/>
        </w:trPr>
        <w:tc>
          <w:tcPr>
            <w:tcW w:w="1486" w:type="pct"/>
            <w:vMerge/>
            <w:shd w:val="clear" w:color="auto" w:fill="00548C" w:themeFill="accent1" w:themeFillShade="BF"/>
          </w:tcPr>
          <w:p w:rsidR="001C77AC" w:rsidRDefault="001C77AC" w:rsidP="001C77AC">
            <w:pPr>
              <w:pStyle w:val="Tabeltekst"/>
              <w:rPr>
                <w:color w:val="FFFFFF" w:themeColor="background1"/>
              </w:rPr>
            </w:pPr>
          </w:p>
        </w:tc>
        <w:sdt>
          <w:sdtPr>
            <w:rPr>
              <w:lang w:eastAsia="en-US"/>
            </w:rPr>
            <w:id w:val="1917672087"/>
            <w:placeholder>
              <w:docPart w:val="3A8AE9811C3E46F1A54438F34BEF64BA"/>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a</w:t>
                </w:r>
                <w:r w:rsidR="005102BC" w:rsidRPr="001A2650">
                  <w:rPr>
                    <w:rStyle w:val="Tekstvantijdelijkeaanduiding"/>
                    <w:highlight w:val="yellow"/>
                  </w:rPr>
                  <w:t>dres referent</w:t>
                </w:r>
              </w:p>
            </w:tc>
          </w:sdtContent>
        </w:sdt>
      </w:tr>
      <w:tr w:rsidR="001C77AC" w:rsidTr="001B0903">
        <w:trPr>
          <w:trHeight w:val="363"/>
        </w:trPr>
        <w:tc>
          <w:tcPr>
            <w:tcW w:w="1486" w:type="pct"/>
            <w:vMerge/>
            <w:shd w:val="clear" w:color="auto" w:fill="00548C" w:themeFill="accent1" w:themeFillShade="BF"/>
          </w:tcPr>
          <w:p w:rsidR="001C77AC" w:rsidRDefault="001C77AC" w:rsidP="001C77AC">
            <w:pPr>
              <w:pStyle w:val="Tabeltekst"/>
              <w:rPr>
                <w:color w:val="FFFFFF" w:themeColor="background1"/>
              </w:rPr>
            </w:pPr>
          </w:p>
        </w:tc>
        <w:tc>
          <w:tcPr>
            <w:tcW w:w="3514" w:type="pct"/>
            <w:gridSpan w:val="2"/>
            <w:tcBorders>
              <w:bottom w:val="nil"/>
            </w:tcBorders>
          </w:tcPr>
          <w:p w:rsidR="001C77AC" w:rsidRPr="005102BC" w:rsidRDefault="001C77AC" w:rsidP="001C77AC">
            <w:pPr>
              <w:spacing w:before="120"/>
              <w:ind w:left="0"/>
              <w:rPr>
                <w:rFonts w:ascii="Arial Narrow" w:hAnsi="Arial Narrow"/>
                <w:b/>
                <w:sz w:val="22"/>
              </w:rPr>
            </w:pPr>
            <w:r w:rsidRPr="005102BC">
              <w:rPr>
                <w:rFonts w:ascii="Arial Narrow" w:hAnsi="Arial Narrow"/>
                <w:b/>
                <w:sz w:val="22"/>
              </w:rPr>
              <w:t>Contactpersoon</w:t>
            </w:r>
          </w:p>
        </w:tc>
      </w:tr>
      <w:tr w:rsidR="001C77AC" w:rsidTr="001B0903">
        <w:trPr>
          <w:trHeight w:val="363"/>
        </w:trPr>
        <w:tc>
          <w:tcPr>
            <w:tcW w:w="1486" w:type="pct"/>
            <w:vMerge/>
            <w:shd w:val="clear" w:color="auto" w:fill="00548C" w:themeFill="accent1" w:themeFillShade="BF"/>
          </w:tcPr>
          <w:p w:rsidR="001C77AC" w:rsidRDefault="001C77AC" w:rsidP="001C77AC">
            <w:pPr>
              <w:pStyle w:val="Tabeltekst"/>
              <w:rPr>
                <w:color w:val="FFFFFF" w:themeColor="background1"/>
              </w:rPr>
            </w:pPr>
          </w:p>
        </w:tc>
        <w:sdt>
          <w:sdtPr>
            <w:rPr>
              <w:lang w:eastAsia="en-US"/>
            </w:rPr>
            <w:id w:val="661590873"/>
            <w:placeholder>
              <w:docPart w:val="79B0B2C490A74DC7B9B78A2D91F0BCCD"/>
            </w:placeholder>
            <w:showingPlcHdr/>
          </w:sdtPr>
          <w:sdtEndPr/>
          <w:sdtContent>
            <w:tc>
              <w:tcPr>
                <w:tcW w:w="3514" w:type="pct"/>
                <w:gridSpan w:val="2"/>
                <w:tcBorders>
                  <w:top w:val="nil"/>
                </w:tcBorders>
              </w:tcPr>
              <w:p w:rsidR="001C77AC" w:rsidRPr="005102BC" w:rsidRDefault="001A2650" w:rsidP="001A2650">
                <w:pPr>
                  <w:pStyle w:val="Tabeltekst"/>
                  <w:ind w:left="0"/>
                  <w:rPr>
                    <w:lang w:eastAsia="en-US"/>
                  </w:rPr>
                </w:pPr>
                <w:r>
                  <w:rPr>
                    <w:rStyle w:val="Tekstvantijdelijkeaanduiding"/>
                    <w:highlight w:val="yellow"/>
                  </w:rPr>
                  <w:t>n</w:t>
                </w:r>
                <w:r w:rsidR="005102BC" w:rsidRPr="001A2650">
                  <w:rPr>
                    <w:rStyle w:val="Tekstvantijdelijkeaanduiding"/>
                    <w:highlight w:val="yellow"/>
                  </w:rPr>
                  <w:t>aam contactpersoon referent</w:t>
                </w:r>
              </w:p>
            </w:tc>
          </w:sdtContent>
        </w:sdt>
      </w:tr>
      <w:tr w:rsidR="001C77AC" w:rsidTr="001B0903">
        <w:trPr>
          <w:trHeight w:val="363"/>
        </w:trPr>
        <w:tc>
          <w:tcPr>
            <w:tcW w:w="1486" w:type="pct"/>
            <w:vMerge/>
            <w:shd w:val="clear" w:color="auto" w:fill="00548C" w:themeFill="accent1" w:themeFillShade="BF"/>
          </w:tcPr>
          <w:p w:rsidR="001C77AC" w:rsidRDefault="001C77AC" w:rsidP="001C77AC">
            <w:pPr>
              <w:pStyle w:val="Tabeltekst"/>
              <w:rPr>
                <w:color w:val="FFFFFF" w:themeColor="background1"/>
              </w:rPr>
            </w:pPr>
          </w:p>
        </w:tc>
        <w:sdt>
          <w:sdtPr>
            <w:rPr>
              <w:lang w:eastAsia="en-US"/>
            </w:rPr>
            <w:id w:val="-1245026012"/>
            <w:placeholder>
              <w:docPart w:val="44781AA940804F8FAC6A3053FC9B2867"/>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t</w:t>
                </w:r>
                <w:r w:rsidR="005102BC" w:rsidRPr="001A2650">
                  <w:rPr>
                    <w:rStyle w:val="Tekstvantijdelijkeaanduiding"/>
                    <w:highlight w:val="yellow"/>
                  </w:rPr>
                  <w:t>elefoonnummer contactpersoon referent</w:t>
                </w:r>
              </w:p>
            </w:tc>
          </w:sdtContent>
        </w:sdt>
      </w:tr>
      <w:tr w:rsidR="001C77AC" w:rsidTr="001B0903">
        <w:trPr>
          <w:trHeight w:val="340"/>
        </w:trPr>
        <w:tc>
          <w:tcPr>
            <w:tcW w:w="1486" w:type="pct"/>
            <w:shd w:val="clear" w:color="auto" w:fill="00548C" w:themeFill="accent1" w:themeFillShade="BF"/>
          </w:tcPr>
          <w:p w:rsidR="001C77AC" w:rsidRPr="001C77AC" w:rsidRDefault="001C77AC" w:rsidP="001C77AC">
            <w:pPr>
              <w:pStyle w:val="Tabeltekst"/>
              <w:rPr>
                <w:color w:val="FFFFFF" w:themeColor="background1"/>
              </w:rPr>
            </w:pPr>
            <w:r>
              <w:rPr>
                <w:color w:val="FFFFFF" w:themeColor="background1"/>
              </w:rPr>
              <w:t>Opdrachtomschrijving (kort)</w:t>
            </w:r>
          </w:p>
        </w:tc>
        <w:sdt>
          <w:sdtPr>
            <w:rPr>
              <w:lang w:eastAsia="en-US"/>
            </w:rPr>
            <w:id w:val="502403175"/>
            <w:placeholder>
              <w:docPart w:val="8CBE4EC67E0D4B698901673FE6BE0B6A"/>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o</w:t>
                </w:r>
                <w:r w:rsidR="005102BC" w:rsidRPr="001A2650">
                  <w:rPr>
                    <w:rStyle w:val="Tekstvantijdelijkeaanduiding"/>
                    <w:highlight w:val="yellow"/>
                  </w:rPr>
                  <w:t>pdrachtomschrijving</w:t>
                </w:r>
              </w:p>
            </w:tc>
          </w:sdtContent>
        </w:sdt>
      </w:tr>
      <w:tr w:rsidR="001C77AC" w:rsidTr="001B0903">
        <w:trPr>
          <w:trHeight w:val="340"/>
        </w:trPr>
        <w:tc>
          <w:tcPr>
            <w:tcW w:w="1486" w:type="pct"/>
            <w:shd w:val="clear" w:color="auto" w:fill="00548C" w:themeFill="accent1" w:themeFillShade="BF"/>
          </w:tcPr>
          <w:p w:rsidR="001C77AC" w:rsidRPr="001C77AC" w:rsidRDefault="001C77AC" w:rsidP="001C77AC">
            <w:pPr>
              <w:pStyle w:val="Tabeltekst"/>
              <w:rPr>
                <w:color w:val="FFFFFF" w:themeColor="background1"/>
              </w:rPr>
            </w:pPr>
            <w:r>
              <w:rPr>
                <w:color w:val="FFFFFF" w:themeColor="background1"/>
              </w:rPr>
              <w:t>Omvang van de opdracht</w:t>
            </w:r>
          </w:p>
        </w:tc>
        <w:tc>
          <w:tcPr>
            <w:tcW w:w="3514" w:type="pct"/>
            <w:gridSpan w:val="2"/>
          </w:tcPr>
          <w:p w:rsidR="001C77AC" w:rsidRPr="005102BC" w:rsidRDefault="0017336F" w:rsidP="001A2650">
            <w:pPr>
              <w:pStyle w:val="Tabeltekst"/>
              <w:ind w:left="0"/>
              <w:rPr>
                <w:lang w:eastAsia="en-US"/>
              </w:rPr>
            </w:pPr>
            <w:sdt>
              <w:sdtPr>
                <w:rPr>
                  <w:lang w:eastAsia="en-US"/>
                </w:rPr>
                <w:id w:val="1973172696"/>
                <w:placeholder>
                  <w:docPart w:val="64EAE68544194841AB469C1031106978"/>
                </w:placeholder>
                <w:showingPlcHdr/>
              </w:sdtPr>
              <w:sdtEndPr/>
              <w:sdtContent>
                <w:r w:rsidR="001A2650">
                  <w:rPr>
                    <w:rStyle w:val="Tekstvantijdelijkeaanduiding"/>
                    <w:highlight w:val="yellow"/>
                  </w:rPr>
                  <w:t>o</w:t>
                </w:r>
                <w:r w:rsidR="005102BC" w:rsidRPr="001A2650">
                  <w:rPr>
                    <w:rStyle w:val="Tekstvantijdelijkeaanduiding"/>
                    <w:highlight w:val="yellow"/>
                  </w:rPr>
                  <w:t>mvang van de opdracht</w:t>
                </w:r>
              </w:sdtContent>
            </w:sdt>
          </w:p>
        </w:tc>
      </w:tr>
      <w:tr w:rsidR="001C77AC" w:rsidTr="001B0903">
        <w:trPr>
          <w:trHeight w:val="340"/>
        </w:trPr>
        <w:tc>
          <w:tcPr>
            <w:tcW w:w="1486" w:type="pct"/>
            <w:shd w:val="clear" w:color="auto" w:fill="00548C" w:themeFill="accent1" w:themeFillShade="BF"/>
          </w:tcPr>
          <w:p w:rsidR="001C77AC" w:rsidRPr="001C77AC" w:rsidRDefault="001C77AC" w:rsidP="001C77AC">
            <w:pPr>
              <w:pStyle w:val="Tabeltekst"/>
              <w:rPr>
                <w:color w:val="FFFFFF" w:themeColor="background1"/>
              </w:rPr>
            </w:pPr>
            <w:r>
              <w:rPr>
                <w:color w:val="FFFFFF" w:themeColor="background1"/>
              </w:rPr>
              <w:t>Looptijd van de opdracht</w:t>
            </w:r>
          </w:p>
        </w:tc>
        <w:tc>
          <w:tcPr>
            <w:tcW w:w="1647" w:type="pct"/>
          </w:tcPr>
          <w:p w:rsidR="001C77AC" w:rsidRPr="008971FF" w:rsidRDefault="001C77AC" w:rsidP="005102BC">
            <w:pPr>
              <w:pStyle w:val="Tabeltekst"/>
              <w:ind w:left="0"/>
              <w:rPr>
                <w:highlight w:val="yellow"/>
                <w:lang w:eastAsia="en-US"/>
              </w:rPr>
            </w:pPr>
            <w:r w:rsidRPr="001C77AC">
              <w:rPr>
                <w:lang w:eastAsia="en-US"/>
              </w:rPr>
              <w:t>Van</w:t>
            </w:r>
            <w:r w:rsidR="00EF3811">
              <w:rPr>
                <w:lang w:eastAsia="en-US"/>
              </w:rPr>
              <w:tab/>
            </w:r>
            <w:sdt>
              <w:sdtPr>
                <w:rPr>
                  <w:lang w:eastAsia="en-US"/>
                </w:rPr>
                <w:id w:val="-572968548"/>
                <w:placeholder>
                  <w:docPart w:val="AD08EF2E9DF9444AAF7585C3EA2C81A4"/>
                </w:placeholder>
                <w:showingPlcHdr/>
                <w:date>
                  <w:dateFormat w:val="d-M-yyyy"/>
                  <w:lid w:val="nl-NL"/>
                  <w:storeMappedDataAs w:val="dateTime"/>
                  <w:calendar w:val="gregorian"/>
                </w:date>
              </w:sdtPr>
              <w:sdtEndPr/>
              <w:sdtContent>
                <w:r w:rsidR="001A2650">
                  <w:rPr>
                    <w:rStyle w:val="Tekstvantijdelijkeaanduiding"/>
                    <w:highlight w:val="yellow"/>
                  </w:rPr>
                  <w:t>datum</w:t>
                </w:r>
              </w:sdtContent>
            </w:sdt>
          </w:p>
        </w:tc>
        <w:tc>
          <w:tcPr>
            <w:tcW w:w="1867" w:type="pct"/>
          </w:tcPr>
          <w:p w:rsidR="001C77AC" w:rsidRPr="008971FF" w:rsidRDefault="00EF3811" w:rsidP="001A2650">
            <w:pPr>
              <w:pStyle w:val="Tabeltekst"/>
              <w:rPr>
                <w:highlight w:val="yellow"/>
                <w:lang w:eastAsia="en-US"/>
              </w:rPr>
            </w:pPr>
            <w:r>
              <w:rPr>
                <w:lang w:eastAsia="en-US"/>
              </w:rPr>
              <w:t>Tot</w:t>
            </w:r>
            <w:r>
              <w:rPr>
                <w:lang w:eastAsia="en-US"/>
              </w:rPr>
              <w:tab/>
            </w:r>
            <w:sdt>
              <w:sdtPr>
                <w:rPr>
                  <w:lang w:eastAsia="en-US"/>
                </w:rPr>
                <w:id w:val="-1575657214"/>
                <w:placeholder>
                  <w:docPart w:val="CFAC1523634246CE96A738E3F5D25065"/>
                </w:placeholder>
                <w:showingPlcHdr/>
                <w:date>
                  <w:dateFormat w:val="d-M-yyyy"/>
                  <w:lid w:val="nl-NL"/>
                  <w:storeMappedDataAs w:val="dateTime"/>
                  <w:calendar w:val="gregorian"/>
                </w:date>
              </w:sdtPr>
              <w:sdtEndPr/>
              <w:sdtContent>
                <w:r w:rsidR="001A2650">
                  <w:rPr>
                    <w:rStyle w:val="Tekstvantijdelijkeaanduiding"/>
                    <w:highlight w:val="yellow"/>
                  </w:rPr>
                  <w:t>datum</w:t>
                </w:r>
              </w:sdtContent>
            </w:sdt>
          </w:p>
        </w:tc>
      </w:tr>
      <w:tr w:rsidR="001C77AC" w:rsidTr="001B0903">
        <w:trPr>
          <w:trHeight w:val="340"/>
        </w:trPr>
        <w:tc>
          <w:tcPr>
            <w:tcW w:w="1486" w:type="pct"/>
            <w:shd w:val="clear" w:color="auto" w:fill="00548C" w:themeFill="accent1" w:themeFillShade="BF"/>
          </w:tcPr>
          <w:p w:rsidR="001C77AC" w:rsidRPr="005102BC" w:rsidRDefault="009D5266" w:rsidP="001C77AC">
            <w:pPr>
              <w:pStyle w:val="Tabeltekst"/>
              <w:rPr>
                <w:color w:val="FFFFFF" w:themeColor="background1"/>
              </w:rPr>
            </w:pPr>
            <w:r w:rsidRPr="005102BC">
              <w:rPr>
                <w:color w:val="FFFFFF" w:themeColor="background1"/>
              </w:rPr>
              <w:t>Uitgevoerde werkzaamheden i.r.t. deze kerncompetentie</w:t>
            </w:r>
          </w:p>
        </w:tc>
        <w:sdt>
          <w:sdtPr>
            <w:rPr>
              <w:lang w:eastAsia="en-US"/>
            </w:rPr>
            <w:id w:val="-768388193"/>
            <w:placeholder>
              <w:docPart w:val="B883C1497EA742B18EF3E94035407709"/>
            </w:placeholder>
            <w:showingPlcHdr/>
          </w:sdtPr>
          <w:sdtEndPr/>
          <w:sdtContent>
            <w:tc>
              <w:tcPr>
                <w:tcW w:w="3514" w:type="pct"/>
                <w:gridSpan w:val="2"/>
              </w:tcPr>
              <w:p w:rsidR="001C77AC" w:rsidRPr="005102BC" w:rsidRDefault="001A2650" w:rsidP="001A2650">
                <w:pPr>
                  <w:pStyle w:val="Tabeltekst"/>
                  <w:ind w:left="0"/>
                  <w:rPr>
                    <w:lang w:eastAsia="en-US"/>
                  </w:rPr>
                </w:pPr>
                <w:r>
                  <w:rPr>
                    <w:rStyle w:val="Tekstvantijdelijkeaanduiding"/>
                    <w:highlight w:val="yellow"/>
                  </w:rPr>
                  <w:t>u</w:t>
                </w:r>
                <w:r w:rsidR="005102BC" w:rsidRPr="001A2650">
                  <w:rPr>
                    <w:rStyle w:val="Tekstvantijdelijkeaanduiding"/>
                    <w:highlight w:val="yellow"/>
                  </w:rPr>
                  <w:t>itgevoerde werkzaamheden</w:t>
                </w:r>
              </w:p>
            </w:tc>
          </w:sdtContent>
        </w:sdt>
      </w:tr>
    </w:tbl>
    <w:p w:rsidR="001C77AC" w:rsidRDefault="001C77AC" w:rsidP="001C77AC">
      <w:pPr>
        <w:ind w:left="0"/>
      </w:pPr>
    </w:p>
    <w:p w:rsidR="00B5589E" w:rsidRDefault="00B5589E" w:rsidP="00114506">
      <w:pPr>
        <w:ind w:left="0"/>
      </w:pPr>
    </w:p>
    <w:sectPr w:rsidR="00B5589E">
      <w:headerReference w:type="default" r:id="rId9"/>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7AC" w:rsidRDefault="001C77AC" w:rsidP="00114506">
      <w:pPr>
        <w:spacing w:line="240" w:lineRule="auto"/>
      </w:pPr>
      <w:r>
        <w:separator/>
      </w:r>
    </w:p>
  </w:endnote>
  <w:endnote w:type="continuationSeparator" w:id="0">
    <w:p w:rsidR="001C77AC" w:rsidRDefault="001C77AC" w:rsidP="00114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7AC" w:rsidRPr="00F05FA5" w:rsidRDefault="001C77AC" w:rsidP="00114506">
    <w:pPr>
      <w:pStyle w:val="Voettekst"/>
      <w:ind w:left="0"/>
      <w:rPr>
        <w:rFonts w:ascii="Arial Narrow" w:hAnsi="Arial Narrow"/>
        <w:sz w:val="18"/>
        <w:szCs w:val="16"/>
      </w:rPr>
    </w:pPr>
    <w:r w:rsidRPr="00F05FA5">
      <w:rPr>
        <w:rFonts w:ascii="Arial Narrow" w:hAnsi="Arial Narrow"/>
        <w:noProof/>
        <w:sz w:val="22"/>
      </w:rPr>
      <w:drawing>
        <wp:anchor distT="0" distB="0" distL="114300" distR="114300" simplePos="0" relativeHeight="251661312" behindDoc="1" locked="0" layoutInCell="1" allowOverlap="1" wp14:anchorId="256AA8A1" wp14:editId="07D3EDBA">
          <wp:simplePos x="0" y="0"/>
          <wp:positionH relativeFrom="column">
            <wp:posOffset>5271135</wp:posOffset>
          </wp:positionH>
          <wp:positionV relativeFrom="paragraph">
            <wp:posOffset>-60325</wp:posOffset>
          </wp:positionV>
          <wp:extent cx="1220470" cy="699770"/>
          <wp:effectExtent l="0" t="0" r="0" b="5080"/>
          <wp:wrapNone/>
          <wp:docPr id="13" name="Afbeelding 1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Pr="00F05FA5">
      <w:rPr>
        <w:rFonts w:ascii="Arial Narrow" w:hAnsi="Arial Narrow"/>
        <w:sz w:val="22"/>
        <w:szCs w:val="16"/>
      </w:rPr>
      <w:t xml:space="preserve">pagina </w:t>
    </w:r>
    <w:r w:rsidRPr="00F05FA5">
      <w:rPr>
        <w:rFonts w:ascii="Arial Narrow" w:hAnsi="Arial Narrow"/>
        <w:b/>
        <w:sz w:val="22"/>
        <w:szCs w:val="16"/>
      </w:rPr>
      <w:fldChar w:fldCharType="begin"/>
    </w:r>
    <w:r w:rsidRPr="00F05FA5">
      <w:rPr>
        <w:rFonts w:ascii="Arial Narrow" w:hAnsi="Arial Narrow"/>
        <w:b/>
        <w:sz w:val="22"/>
        <w:szCs w:val="16"/>
      </w:rPr>
      <w:instrText>PAGE  \* Arabic  \* MERGEFORMAT</w:instrText>
    </w:r>
    <w:r w:rsidRPr="00F05FA5">
      <w:rPr>
        <w:rFonts w:ascii="Arial Narrow" w:hAnsi="Arial Narrow"/>
        <w:b/>
        <w:sz w:val="22"/>
        <w:szCs w:val="16"/>
      </w:rPr>
      <w:fldChar w:fldCharType="separate"/>
    </w:r>
    <w:r w:rsidR="0017336F">
      <w:rPr>
        <w:rFonts w:ascii="Arial Narrow" w:hAnsi="Arial Narrow"/>
        <w:b/>
        <w:noProof/>
        <w:sz w:val="22"/>
        <w:szCs w:val="16"/>
      </w:rPr>
      <w:t>1</w:t>
    </w:r>
    <w:r w:rsidRPr="00F05FA5">
      <w:rPr>
        <w:rFonts w:ascii="Arial Narrow" w:hAnsi="Arial Narrow"/>
        <w:b/>
        <w:sz w:val="22"/>
        <w:szCs w:val="16"/>
      </w:rPr>
      <w:fldChar w:fldCharType="end"/>
    </w:r>
    <w:r w:rsidRPr="00F05FA5">
      <w:rPr>
        <w:rFonts w:ascii="Arial Narrow" w:hAnsi="Arial Narrow"/>
        <w:sz w:val="22"/>
        <w:szCs w:val="16"/>
      </w:rPr>
      <w:t xml:space="preserve"> van </w:t>
    </w:r>
    <w:r w:rsidRPr="00F05FA5">
      <w:rPr>
        <w:rFonts w:ascii="Arial Narrow" w:hAnsi="Arial Narrow"/>
        <w:b/>
        <w:sz w:val="22"/>
        <w:szCs w:val="16"/>
      </w:rPr>
      <w:fldChar w:fldCharType="begin"/>
    </w:r>
    <w:r w:rsidRPr="00F05FA5">
      <w:rPr>
        <w:rFonts w:ascii="Arial Narrow" w:hAnsi="Arial Narrow"/>
        <w:b/>
        <w:sz w:val="22"/>
        <w:szCs w:val="16"/>
      </w:rPr>
      <w:instrText>NUMPAGES  \* Arabic  \* MERGEFORMAT</w:instrText>
    </w:r>
    <w:r w:rsidRPr="00F05FA5">
      <w:rPr>
        <w:rFonts w:ascii="Arial Narrow" w:hAnsi="Arial Narrow"/>
        <w:b/>
        <w:sz w:val="22"/>
        <w:szCs w:val="16"/>
      </w:rPr>
      <w:fldChar w:fldCharType="separate"/>
    </w:r>
    <w:r w:rsidR="0017336F">
      <w:rPr>
        <w:rFonts w:ascii="Arial Narrow" w:hAnsi="Arial Narrow"/>
        <w:b/>
        <w:noProof/>
        <w:sz w:val="22"/>
        <w:szCs w:val="16"/>
      </w:rPr>
      <w:t>1</w:t>
    </w:r>
    <w:r w:rsidRPr="00F05FA5">
      <w:rPr>
        <w:rFonts w:ascii="Arial Narrow" w:hAnsi="Arial Narrow"/>
        <w:b/>
        <w:sz w:val="22"/>
        <w:szCs w:val="16"/>
      </w:rPr>
      <w:fldChar w:fldCharType="end"/>
    </w:r>
    <w:r w:rsidRPr="00F05FA5">
      <w:rPr>
        <w:rFonts w:ascii="Arial Narrow" w:hAnsi="Arial Narrow"/>
        <w:sz w:val="18"/>
        <w:szCs w:val="16"/>
      </w:rPr>
      <w:tab/>
    </w:r>
    <w:r w:rsidRPr="00F05FA5">
      <w:rPr>
        <w:rFonts w:ascii="Arial Narrow" w:hAnsi="Arial Narrow"/>
        <w:sz w:val="18"/>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7AC" w:rsidRDefault="001C77AC" w:rsidP="00114506">
      <w:pPr>
        <w:spacing w:line="240" w:lineRule="auto"/>
      </w:pPr>
      <w:r>
        <w:separator/>
      </w:r>
    </w:p>
  </w:footnote>
  <w:footnote w:type="continuationSeparator" w:id="0">
    <w:p w:rsidR="001C77AC" w:rsidRDefault="001C77AC" w:rsidP="001145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2E6" w:rsidRPr="009D78B3" w:rsidRDefault="001C77AC" w:rsidP="008902E6">
    <w:pPr>
      <w:ind w:left="0"/>
      <w:rPr>
        <w:rFonts w:ascii="Arial Narrow" w:hAnsi="Arial Narrow"/>
        <w:caps/>
        <w:sz w:val="22"/>
      </w:rPr>
    </w:pPr>
    <w:r w:rsidRPr="00114506">
      <w:rPr>
        <w:rFonts w:ascii="Arial Narrow" w:hAnsi="Arial Narrow"/>
        <w:noProof/>
        <w:sz w:val="22"/>
      </w:rPr>
      <w:drawing>
        <wp:anchor distT="0" distB="0" distL="114935" distR="114935" simplePos="0" relativeHeight="251659264" behindDoc="1" locked="0" layoutInCell="1" allowOverlap="1" wp14:anchorId="1264DEFA" wp14:editId="42CAD7CA">
          <wp:simplePos x="0" y="0"/>
          <wp:positionH relativeFrom="column">
            <wp:posOffset>4667885</wp:posOffset>
          </wp:positionH>
          <wp:positionV relativeFrom="paragraph">
            <wp:posOffset>10795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Pr="00114506">
      <w:rPr>
        <w:rFonts w:ascii="Arial Narrow" w:hAnsi="Arial Narrow"/>
        <w:sz w:val="22"/>
      </w:rPr>
      <w:t xml:space="preserve">Europese aanbesteding </w:t>
    </w:r>
    <w:sdt>
      <w:sdtPr>
        <w:rPr>
          <w:rFonts w:ascii="Arial Narrow" w:hAnsi="Arial Narrow"/>
          <w:caps/>
          <w:sz w:val="24"/>
        </w:rPr>
        <w:alias w:val="naam overeenkomst"/>
        <w:tag w:val="naam overeenkomst"/>
        <w:id w:val="-1158453577"/>
        <w:placeholder>
          <w:docPart w:val="E4501E4CE8B84B68B3915D299BB83C34"/>
        </w:placeholder>
      </w:sdtPr>
      <w:sdtEndPr/>
      <w:sdtContent>
        <w:r w:rsidR="00446A38" w:rsidRPr="00446A38">
          <w:rPr>
            <w:rFonts w:ascii="Arial Narrow" w:hAnsi="Arial Narrow"/>
            <w:sz w:val="24"/>
          </w:rPr>
          <w:t>Energielevering</w:t>
        </w:r>
      </w:sdtContent>
    </w:sdt>
  </w:p>
  <w:sdt>
    <w:sdtPr>
      <w:rPr>
        <w:rFonts w:ascii="Arial Narrow" w:hAnsi="Arial Narrow"/>
        <w:caps/>
        <w:sz w:val="24"/>
      </w:rPr>
      <w:alias w:val="referentie overeenkomst"/>
      <w:tag w:val="referentie overeenkomst"/>
      <w:id w:val="1822699447"/>
      <w:placeholder>
        <w:docPart w:val="17C2ECB959FC4986AA23EA868D5229EF"/>
      </w:placeholder>
    </w:sdtPr>
    <w:sdtEndPr/>
    <w:sdtContent>
      <w:p w:rsidR="008902E6" w:rsidRPr="00DD306F" w:rsidRDefault="0017336F" w:rsidP="008902E6">
        <w:pPr>
          <w:ind w:left="0"/>
          <w:rPr>
            <w:rFonts w:ascii="Arial Narrow" w:hAnsi="Arial Narrow"/>
            <w:caps/>
            <w:sz w:val="22"/>
          </w:rPr>
        </w:pPr>
        <w:r w:rsidRPr="0017336F">
          <w:rPr>
            <w:rFonts w:ascii="Arial Narrow" w:hAnsi="Arial Narrow"/>
            <w:caps/>
            <w:sz w:val="24"/>
          </w:rPr>
          <w:t>017189528</w:t>
        </w:r>
      </w:p>
    </w:sdtContent>
  </w:sdt>
  <w:p w:rsidR="001C77AC" w:rsidRPr="00114506" w:rsidRDefault="001C77AC" w:rsidP="008902E6">
    <w:pPr>
      <w:ind w:left="0"/>
      <w:rPr>
        <w:rFonts w:ascii="Arial Narrow" w:hAnsi="Arial Narrow"/>
        <w:caps/>
        <w:sz w:val="22"/>
      </w:rPr>
    </w:pPr>
  </w:p>
  <w:p w:rsidR="001C77AC" w:rsidRPr="00114506" w:rsidRDefault="001C77AC" w:rsidP="00114506">
    <w:pPr>
      <w:rPr>
        <w:caps/>
      </w:rPr>
    </w:pPr>
  </w:p>
  <w:p w:rsidR="001C77AC" w:rsidRPr="00114506" w:rsidRDefault="001C77AC" w:rsidP="001145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38A0"/>
    <w:multiLevelType w:val="multilevel"/>
    <w:tmpl w:val="E7B0F6C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lang w:val="nl-NL"/>
      </w:rPr>
    </w:lvl>
    <w:lvl w:ilvl="2">
      <w:start w:val="1"/>
      <w:numFmt w:val="decimal"/>
      <w:isLg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1080"/>
      </w:pPr>
      <w:rPr>
        <w:rFonts w:hint="default"/>
        <w:b/>
        <w:color w:val="2B9ECF"/>
        <w:sz w:val="22"/>
        <w:szCs w:val="22"/>
      </w:rPr>
    </w:lvl>
    <w:lvl w:ilvl="4">
      <w:start w:val="1"/>
      <w:numFmt w:val="decimal"/>
      <w:isLgl/>
      <w:lvlText w:val="%1.%2.%3.%4.%5"/>
      <w:lvlJc w:val="left"/>
      <w:pPr>
        <w:ind w:left="1440" w:hanging="1440"/>
      </w:pPr>
      <w:rPr>
        <w:rFonts w:hint="default"/>
        <w:b/>
        <w:color w:val="2B9ECF"/>
        <w:sz w:val="22"/>
        <w:szCs w:val="22"/>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nsid w:val="221A0700"/>
    <w:multiLevelType w:val="multilevel"/>
    <w:tmpl w:val="FF9CC9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nsid w:val="39B2272D"/>
    <w:multiLevelType w:val="hybridMultilevel"/>
    <w:tmpl w:val="05B2C328"/>
    <w:lvl w:ilvl="0" w:tplc="A134CCEC">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BF11B91"/>
    <w:multiLevelType w:val="hybridMultilevel"/>
    <w:tmpl w:val="B12EDD02"/>
    <w:lvl w:ilvl="0" w:tplc="3A6CA23A">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4F5002F4"/>
    <w:multiLevelType w:val="hybridMultilevel"/>
    <w:tmpl w:val="83084DE2"/>
    <w:lvl w:ilvl="0" w:tplc="508EC754">
      <w:start w:val="1"/>
      <w:numFmt w:val="decimal"/>
      <w:pStyle w:val="Geschiktheidseise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4"/>
  </w:num>
  <w:num w:numId="5">
    <w:abstractNumId w:val="3"/>
  </w:num>
  <w:num w:numId="6">
    <w:abstractNumId w:val="1"/>
  </w:num>
  <w:num w:numId="7">
    <w:abstractNumId w:val="1"/>
  </w:num>
  <w:num w:numId="8">
    <w:abstractNumId w:val="1"/>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778"/>
    <w:rsid w:val="000264BB"/>
    <w:rsid w:val="000270A5"/>
    <w:rsid w:val="00027A4D"/>
    <w:rsid w:val="000D06F0"/>
    <w:rsid w:val="00114506"/>
    <w:rsid w:val="0017336F"/>
    <w:rsid w:val="001912B8"/>
    <w:rsid w:val="001A2650"/>
    <w:rsid w:val="001B0903"/>
    <w:rsid w:val="001C77AC"/>
    <w:rsid w:val="001C7A1A"/>
    <w:rsid w:val="001E38EE"/>
    <w:rsid w:val="001E65BB"/>
    <w:rsid w:val="001F3746"/>
    <w:rsid w:val="00217073"/>
    <w:rsid w:val="00272C65"/>
    <w:rsid w:val="00294332"/>
    <w:rsid w:val="00307C62"/>
    <w:rsid w:val="00375A41"/>
    <w:rsid w:val="00446A38"/>
    <w:rsid w:val="004676EF"/>
    <w:rsid w:val="005102BC"/>
    <w:rsid w:val="00521CA0"/>
    <w:rsid w:val="00592339"/>
    <w:rsid w:val="00594BB8"/>
    <w:rsid w:val="005A02F5"/>
    <w:rsid w:val="005D5517"/>
    <w:rsid w:val="005F03EF"/>
    <w:rsid w:val="005F41AD"/>
    <w:rsid w:val="005F545A"/>
    <w:rsid w:val="006365EE"/>
    <w:rsid w:val="006C6778"/>
    <w:rsid w:val="006E62F3"/>
    <w:rsid w:val="00707E2D"/>
    <w:rsid w:val="00746523"/>
    <w:rsid w:val="00763956"/>
    <w:rsid w:val="00774AD2"/>
    <w:rsid w:val="0079085B"/>
    <w:rsid w:val="00794858"/>
    <w:rsid w:val="00797B19"/>
    <w:rsid w:val="0081323F"/>
    <w:rsid w:val="008140BB"/>
    <w:rsid w:val="0088032E"/>
    <w:rsid w:val="008902E6"/>
    <w:rsid w:val="008E700F"/>
    <w:rsid w:val="00925D68"/>
    <w:rsid w:val="009312A2"/>
    <w:rsid w:val="00940F6E"/>
    <w:rsid w:val="00981AD9"/>
    <w:rsid w:val="009845D8"/>
    <w:rsid w:val="009D5266"/>
    <w:rsid w:val="00A405F2"/>
    <w:rsid w:val="00A479EC"/>
    <w:rsid w:val="00A568BF"/>
    <w:rsid w:val="00A87E5B"/>
    <w:rsid w:val="00B23A1E"/>
    <w:rsid w:val="00B552B5"/>
    <w:rsid w:val="00B5589E"/>
    <w:rsid w:val="00C0674B"/>
    <w:rsid w:val="00C13F5A"/>
    <w:rsid w:val="00CB63E2"/>
    <w:rsid w:val="00CE1E6C"/>
    <w:rsid w:val="00D00C52"/>
    <w:rsid w:val="00D06F18"/>
    <w:rsid w:val="00D2395E"/>
    <w:rsid w:val="00E06860"/>
    <w:rsid w:val="00E24067"/>
    <w:rsid w:val="00EA430C"/>
    <w:rsid w:val="00EC3F42"/>
    <w:rsid w:val="00EF3811"/>
    <w:rsid w:val="00F004CE"/>
    <w:rsid w:val="00F15628"/>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er" w:uiPriority="99"/>
    <w:lsdException w:name="caption" w:semiHidden="1" w:unhideWhenUsed="1" w:qFormat="1"/>
    <w:lsdException w:name="Title" w:qFormat="1"/>
    <w:lsdException w:name="Subtitle"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1C77AC"/>
    <w:pPr>
      <w:spacing w:line="300" w:lineRule="auto"/>
      <w:ind w:left="720"/>
      <w:jc w:val="both"/>
    </w:pPr>
    <w:rPr>
      <w:rFonts w:ascii="Arial" w:hAnsi="Arial"/>
    </w:rPr>
  </w:style>
  <w:style w:type="paragraph" w:styleId="Kop1">
    <w:name w:val="heading 1"/>
    <w:basedOn w:val="Standaard"/>
    <w:next w:val="Standaard"/>
    <w:link w:val="Kop1Char"/>
    <w:qFormat/>
    <w:rsid w:val="001C77AC"/>
    <w:pPr>
      <w:keepNext/>
      <w:keepLines/>
      <w:pageBreakBefore/>
      <w:numPr>
        <w:numId w:val="8"/>
      </w:numPr>
      <w:spacing w:after="240"/>
      <w:outlineLvl w:val="0"/>
    </w:pPr>
    <w:rPr>
      <w:rFonts w:ascii="Arial Narrow" w:hAnsi="Arial Narrow" w:cs="Arial"/>
      <w:bCs/>
      <w:color w:val="0072BC" w:themeColor="accent1"/>
      <w:sz w:val="28"/>
      <w:szCs w:val="32"/>
      <w:lang w:eastAsia="en-US"/>
    </w:rPr>
  </w:style>
  <w:style w:type="paragraph" w:styleId="Kop2">
    <w:name w:val="heading 2"/>
    <w:basedOn w:val="Standaard"/>
    <w:next w:val="Standaard"/>
    <w:link w:val="Kop2Char"/>
    <w:qFormat/>
    <w:rsid w:val="001C77AC"/>
    <w:pPr>
      <w:keepNext/>
      <w:keepLines/>
      <w:numPr>
        <w:ilvl w:val="1"/>
        <w:numId w:val="8"/>
      </w:numPr>
      <w:spacing w:before="240" w:after="60"/>
      <w:outlineLvl w:val="1"/>
    </w:pPr>
    <w:rPr>
      <w:rFonts w:ascii="Arial Narrow" w:hAnsi="Arial Narrow" w:cs="Arial"/>
      <w:bCs/>
      <w:color w:val="0072BC" w:themeColor="accent1"/>
      <w:sz w:val="24"/>
      <w:szCs w:val="26"/>
      <w:lang w:eastAsia="en-US"/>
    </w:rPr>
  </w:style>
  <w:style w:type="paragraph" w:styleId="Kop3">
    <w:name w:val="heading 3"/>
    <w:basedOn w:val="Standaard"/>
    <w:next w:val="Standaard"/>
    <w:link w:val="Kop3Char"/>
    <w:autoRedefine/>
    <w:qFormat/>
    <w:rsid w:val="001C77AC"/>
    <w:pPr>
      <w:keepNext/>
      <w:numPr>
        <w:ilvl w:val="2"/>
        <w:numId w:val="8"/>
      </w:numPr>
      <w:spacing w:before="240" w:after="60"/>
      <w:outlineLvl w:val="2"/>
    </w:pPr>
    <w:rPr>
      <w:rFonts w:ascii="Arial Narrow" w:eastAsia="Cambria" w:hAnsi="Arial Narrow" w:cs="Arial"/>
      <w:sz w:val="24"/>
      <w:szCs w:val="24"/>
      <w:lang w:eastAsia="en-US"/>
    </w:rPr>
  </w:style>
  <w:style w:type="paragraph" w:styleId="Kop4">
    <w:name w:val="heading 4"/>
    <w:basedOn w:val="Standaard"/>
    <w:next w:val="Standaard"/>
    <w:link w:val="Kop4Char"/>
    <w:qFormat/>
    <w:rsid w:val="001C77AC"/>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981AD9"/>
    <w:pPr>
      <w:widowControl w:val="0"/>
      <w:numPr>
        <w:ilvl w:val="4"/>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rFonts w:ascii="Verdana" w:hAnsi="Verdana"/>
      <w:b/>
      <w:bCs/>
      <w:i/>
      <w:iCs/>
      <w:sz w:val="26"/>
      <w:szCs w:val="26"/>
    </w:rPr>
  </w:style>
  <w:style w:type="paragraph" w:styleId="Kop6">
    <w:name w:val="heading 6"/>
    <w:basedOn w:val="Standaard"/>
    <w:next w:val="Standaard"/>
    <w:link w:val="Kop6Char"/>
    <w:rsid w:val="00981AD9"/>
    <w:pPr>
      <w:widowControl w:val="0"/>
      <w:numPr>
        <w:ilvl w:val="5"/>
        <w:numId w:val="8"/>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981AD9"/>
    <w:pPr>
      <w:widowControl w:val="0"/>
      <w:numPr>
        <w:ilvl w:val="6"/>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szCs w:val="24"/>
    </w:rPr>
  </w:style>
  <w:style w:type="paragraph" w:styleId="Kop8">
    <w:name w:val="heading 8"/>
    <w:basedOn w:val="Standaard"/>
    <w:next w:val="Standaard"/>
    <w:link w:val="Kop8Char"/>
    <w:rsid w:val="00981AD9"/>
    <w:pPr>
      <w:widowControl w:val="0"/>
      <w:numPr>
        <w:ilvl w:val="7"/>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981AD9"/>
    <w:pPr>
      <w:widowControl w:val="0"/>
      <w:numPr>
        <w:ilvl w:val="8"/>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P-subkoprapport">
    <w:name w:val="NOP-subkop rapport"/>
    <w:basedOn w:val="Standaard"/>
    <w:autoRedefine/>
    <w:rsid w:val="00981AD9"/>
    <w:pPr>
      <w:spacing w:after="200" w:line="264" w:lineRule="auto"/>
    </w:pPr>
    <w:rPr>
      <w:rFonts w:eastAsia="Cambria"/>
      <w:b/>
      <w:i/>
      <w:color w:val="FFFFFF"/>
      <w:sz w:val="32"/>
      <w:szCs w:val="32"/>
      <w:lang w:eastAsia="en-US"/>
    </w:rPr>
  </w:style>
  <w:style w:type="character" w:customStyle="1" w:styleId="Kop1Char">
    <w:name w:val="Kop 1 Char"/>
    <w:link w:val="Kop1"/>
    <w:rsid w:val="001C77AC"/>
    <w:rPr>
      <w:rFonts w:ascii="Arial Narrow" w:hAnsi="Arial Narrow" w:cs="Arial"/>
      <w:bCs/>
      <w:color w:val="0072BC" w:themeColor="accent1"/>
      <w:sz w:val="28"/>
      <w:szCs w:val="32"/>
      <w:lang w:eastAsia="en-US"/>
    </w:rPr>
  </w:style>
  <w:style w:type="character" w:customStyle="1" w:styleId="Kop2Char">
    <w:name w:val="Kop 2 Char"/>
    <w:link w:val="Kop2"/>
    <w:rsid w:val="001C77AC"/>
    <w:rPr>
      <w:rFonts w:ascii="Arial Narrow" w:hAnsi="Arial Narrow" w:cs="Arial"/>
      <w:bCs/>
      <w:color w:val="0072BC" w:themeColor="accent1"/>
      <w:sz w:val="24"/>
      <w:szCs w:val="26"/>
      <w:lang w:eastAsia="en-US"/>
    </w:rPr>
  </w:style>
  <w:style w:type="character" w:customStyle="1" w:styleId="Kop3Char">
    <w:name w:val="Kop 3 Char"/>
    <w:link w:val="Kop3"/>
    <w:rsid w:val="001C77AC"/>
    <w:rPr>
      <w:rFonts w:ascii="Arial Narrow" w:eastAsia="Cambria" w:hAnsi="Arial Narrow" w:cs="Arial"/>
      <w:sz w:val="24"/>
      <w:szCs w:val="24"/>
      <w:lang w:eastAsia="en-US"/>
    </w:rPr>
  </w:style>
  <w:style w:type="character" w:customStyle="1" w:styleId="Kop4Char">
    <w:name w:val="Kop 4 Char"/>
    <w:link w:val="Kop4"/>
    <w:rsid w:val="001C77AC"/>
    <w:rPr>
      <w:rFonts w:ascii="Arial Narrow" w:eastAsiaTheme="majorEastAsia" w:hAnsi="Arial Narrow" w:cstheme="majorBidi"/>
      <w:b/>
      <w:bCs/>
      <w:sz w:val="22"/>
      <w:szCs w:val="28"/>
    </w:rPr>
  </w:style>
  <w:style w:type="character" w:customStyle="1" w:styleId="Kop5Char">
    <w:name w:val="Kop 5 Char"/>
    <w:link w:val="Kop5"/>
    <w:rsid w:val="00981AD9"/>
    <w:rPr>
      <w:rFonts w:ascii="Verdana" w:hAnsi="Verdana"/>
      <w:b/>
      <w:bCs/>
      <w:i/>
      <w:iCs/>
      <w:sz w:val="26"/>
      <w:szCs w:val="26"/>
    </w:rPr>
  </w:style>
  <w:style w:type="character" w:customStyle="1" w:styleId="Kop6Char">
    <w:name w:val="Kop 6 Char"/>
    <w:link w:val="Kop6"/>
    <w:rsid w:val="00981AD9"/>
    <w:rPr>
      <w:b/>
      <w:bCs/>
      <w:sz w:val="22"/>
      <w:szCs w:val="22"/>
    </w:rPr>
  </w:style>
  <w:style w:type="character" w:customStyle="1" w:styleId="Kop7Char">
    <w:name w:val="Kop 7 Char"/>
    <w:link w:val="Kop7"/>
    <w:rsid w:val="00981AD9"/>
    <w:rPr>
      <w:sz w:val="24"/>
      <w:szCs w:val="24"/>
    </w:rPr>
  </w:style>
  <w:style w:type="character" w:customStyle="1" w:styleId="Kop8Char">
    <w:name w:val="Kop 8 Char"/>
    <w:link w:val="Kop8"/>
    <w:rsid w:val="00981AD9"/>
    <w:rPr>
      <w:i/>
      <w:iCs/>
      <w:sz w:val="24"/>
      <w:szCs w:val="24"/>
    </w:rPr>
  </w:style>
  <w:style w:type="character" w:customStyle="1" w:styleId="Kop9Char">
    <w:name w:val="Kop 9 Char"/>
    <w:link w:val="Kop9"/>
    <w:rsid w:val="00981AD9"/>
    <w:rPr>
      <w:rFonts w:ascii="Verdana" w:hAnsi="Verdana" w:cs="Arial"/>
      <w:sz w:val="22"/>
      <w:szCs w:val="22"/>
    </w:rPr>
  </w:style>
  <w:style w:type="paragraph" w:styleId="Bijschrift">
    <w:name w:val="caption"/>
    <w:basedOn w:val="Standaard"/>
    <w:next w:val="Standaard"/>
    <w:semiHidden/>
    <w:unhideWhenUsed/>
    <w:qFormat/>
    <w:rsid w:val="001C77AC"/>
    <w:pPr>
      <w:spacing w:after="200" w:line="240" w:lineRule="auto"/>
    </w:pPr>
    <w:rPr>
      <w:b/>
      <w:bCs/>
      <w:color w:val="0072BC" w:themeColor="accent1"/>
      <w:sz w:val="18"/>
      <w:szCs w:val="18"/>
    </w:rPr>
  </w:style>
  <w:style w:type="character" w:styleId="Nadruk">
    <w:name w:val="Emphasis"/>
    <w:basedOn w:val="Standaardalinea-lettertype"/>
    <w:rsid w:val="00981AD9"/>
    <w:rPr>
      <w:i/>
      <w:iCs/>
    </w:rPr>
  </w:style>
  <w:style w:type="paragraph" w:styleId="Lijstalinea">
    <w:name w:val="List Paragraph"/>
    <w:basedOn w:val="Standaard"/>
    <w:uiPriority w:val="34"/>
    <w:rsid w:val="00981AD9"/>
    <w:pPr>
      <w:contextualSpacing/>
    </w:pPr>
  </w:style>
  <w:style w:type="paragraph" w:styleId="Kopvaninhoudsopgave">
    <w:name w:val="TOC Heading"/>
    <w:basedOn w:val="Kop1"/>
    <w:next w:val="Standaard"/>
    <w:uiPriority w:val="39"/>
    <w:semiHidden/>
    <w:unhideWhenUsed/>
    <w:qFormat/>
    <w:rsid w:val="001C77AC"/>
    <w:pPr>
      <w:numPr>
        <w:numId w:val="0"/>
      </w:numPr>
      <w:spacing w:before="480" w:line="276" w:lineRule="auto"/>
      <w:outlineLvl w:val="9"/>
    </w:pPr>
    <w:rPr>
      <w:rFonts w:ascii="Cambria" w:eastAsiaTheme="majorEastAsia" w:hAnsi="Cambria" w:cstheme="majorBidi"/>
      <w:b/>
      <w:color w:val="365F91"/>
      <w:szCs w:val="28"/>
      <w:lang w:eastAsia="nl-NL"/>
    </w:rPr>
  </w:style>
  <w:style w:type="paragraph" w:styleId="Koptekst">
    <w:name w:val="header"/>
    <w:basedOn w:val="Standaard"/>
    <w:link w:val="KoptekstChar"/>
    <w:rsid w:val="00114506"/>
    <w:pPr>
      <w:tabs>
        <w:tab w:val="center" w:pos="4536"/>
        <w:tab w:val="right" w:pos="9072"/>
      </w:tabs>
      <w:spacing w:line="240" w:lineRule="auto"/>
    </w:pPr>
  </w:style>
  <w:style w:type="character" w:customStyle="1" w:styleId="KoptekstChar">
    <w:name w:val="Koptekst Char"/>
    <w:basedOn w:val="Standaardalinea-lettertype"/>
    <w:link w:val="Koptekst"/>
    <w:rsid w:val="00114506"/>
    <w:rPr>
      <w:rFonts w:ascii="Arial" w:hAnsi="Arial"/>
    </w:rPr>
  </w:style>
  <w:style w:type="paragraph" w:styleId="Voettekst">
    <w:name w:val="footer"/>
    <w:basedOn w:val="Standaard"/>
    <w:link w:val="VoettekstChar"/>
    <w:uiPriority w:val="99"/>
    <w:rsid w:val="00114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506"/>
    <w:rPr>
      <w:rFonts w:ascii="Arial" w:hAnsi="Arial"/>
    </w:rPr>
  </w:style>
  <w:style w:type="table" w:styleId="Tabelraster">
    <w:name w:val="Table Grid"/>
    <w:basedOn w:val="Standaardtabel"/>
    <w:rsid w:val="0011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1C77AC"/>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1C77AC"/>
    <w:rPr>
      <w:rFonts w:ascii="Arial Narrow" w:hAnsi="Arial Narrow" w:cs="Arial"/>
      <w:sz w:val="22"/>
    </w:rPr>
  </w:style>
  <w:style w:type="paragraph" w:customStyle="1" w:styleId="Opsommingbullets">
    <w:name w:val="Opsomming bullets"/>
    <w:basedOn w:val="Standaard"/>
    <w:link w:val="OpsommingbulletsChar"/>
    <w:qFormat/>
    <w:rsid w:val="001C77AC"/>
    <w:pPr>
      <w:ind w:left="1080" w:hanging="360"/>
    </w:pPr>
    <w:rPr>
      <w:rFonts w:cs="Arial"/>
    </w:rPr>
  </w:style>
  <w:style w:type="character" w:customStyle="1" w:styleId="OpsommingbulletsChar">
    <w:name w:val="Opsomming bullets Char"/>
    <w:basedOn w:val="Standaardalinea-lettertype"/>
    <w:link w:val="Opsommingbullets"/>
    <w:rsid w:val="001C77AC"/>
    <w:rPr>
      <w:rFonts w:ascii="Arial" w:hAnsi="Arial" w:cs="Arial"/>
    </w:rPr>
  </w:style>
  <w:style w:type="paragraph" w:customStyle="1" w:styleId="Opsommingcijfers">
    <w:name w:val="Opsomming cijfers"/>
    <w:basedOn w:val="Lijstalinea"/>
    <w:link w:val="OpsommingcijfersChar"/>
    <w:qFormat/>
    <w:rsid w:val="001C77AC"/>
    <w:pPr>
      <w:ind w:left="1077" w:hanging="357"/>
    </w:pPr>
    <w:rPr>
      <w:lang w:eastAsia="en-US"/>
    </w:rPr>
  </w:style>
  <w:style w:type="character" w:customStyle="1" w:styleId="OpsommingcijfersChar">
    <w:name w:val="Opsomming cijfers Char"/>
    <w:basedOn w:val="Standaardalinea-lettertype"/>
    <w:link w:val="Opsommingcijfers"/>
    <w:rsid w:val="001C77AC"/>
    <w:rPr>
      <w:rFonts w:ascii="Arial" w:hAnsi="Arial"/>
      <w:lang w:eastAsia="en-US"/>
    </w:rPr>
  </w:style>
  <w:style w:type="paragraph" w:customStyle="1" w:styleId="Knock-outcriterium">
    <w:name w:val="Knock-out criterium"/>
    <w:basedOn w:val="Standaard"/>
    <w:link w:val="Knock-outcriteriumChar"/>
    <w:qFormat/>
    <w:rsid w:val="001C77AC"/>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1C77AC"/>
    <w:rPr>
      <w:rFonts w:ascii="Arial" w:hAnsi="Arial" w:cs="Arial"/>
      <w:color w:val="636466" w:themeColor="accent2"/>
      <w:lang w:eastAsia="en-US"/>
    </w:rPr>
  </w:style>
  <w:style w:type="paragraph" w:customStyle="1" w:styleId="Verwijzing">
    <w:name w:val="Verwijzing"/>
    <w:basedOn w:val="Standaard"/>
    <w:link w:val="VerwijzingChar"/>
    <w:qFormat/>
    <w:rsid w:val="001C77AC"/>
    <w:pPr>
      <w:spacing w:before="240" w:after="240"/>
      <w:jc w:val="left"/>
    </w:pPr>
    <w:rPr>
      <w:i/>
      <w:lang w:eastAsia="en-US"/>
    </w:rPr>
  </w:style>
  <w:style w:type="character" w:customStyle="1" w:styleId="VerwijzingChar">
    <w:name w:val="Verwijzing Char"/>
    <w:basedOn w:val="Standaardalinea-lettertype"/>
    <w:link w:val="Verwijzing"/>
    <w:rsid w:val="001C77AC"/>
    <w:rPr>
      <w:rFonts w:ascii="Arial" w:hAnsi="Arial"/>
      <w:i/>
      <w:lang w:eastAsia="en-US"/>
    </w:rPr>
  </w:style>
  <w:style w:type="paragraph" w:customStyle="1" w:styleId="Geschiktheidseisen">
    <w:name w:val="Geschiktheidseisen"/>
    <w:basedOn w:val="Kop4"/>
    <w:link w:val="GeschiktheidseisenChar"/>
    <w:qFormat/>
    <w:rsid w:val="001C77AC"/>
    <w:pPr>
      <w:numPr>
        <w:numId w:val="10"/>
      </w:numPr>
      <w:ind w:left="1080"/>
    </w:pPr>
  </w:style>
  <w:style w:type="character" w:customStyle="1" w:styleId="GeschiktheidseisenChar">
    <w:name w:val="Geschiktheidseisen Char"/>
    <w:basedOn w:val="Kop4Char"/>
    <w:link w:val="Geschiktheidseisen"/>
    <w:rsid w:val="001C77AC"/>
    <w:rPr>
      <w:rFonts w:ascii="Arial Narrow" w:eastAsiaTheme="majorEastAsia" w:hAnsi="Arial Narrow" w:cstheme="majorBidi"/>
      <w:b/>
      <w:bCs/>
      <w:sz w:val="22"/>
      <w:szCs w:val="28"/>
    </w:rPr>
  </w:style>
  <w:style w:type="paragraph" w:styleId="Geenafstand">
    <w:name w:val="No Spacing"/>
    <w:uiPriority w:val="1"/>
    <w:qFormat/>
    <w:rsid w:val="001C77AC"/>
    <w:pPr>
      <w:ind w:left="720"/>
      <w:jc w:val="both"/>
    </w:pPr>
    <w:rPr>
      <w:rFonts w:ascii="Arial" w:hAnsi="Arial"/>
    </w:rPr>
  </w:style>
  <w:style w:type="character" w:styleId="Tekstvantijdelijkeaanduiding">
    <w:name w:val="Placeholder Text"/>
    <w:basedOn w:val="Standaardalinea-lettertype"/>
    <w:uiPriority w:val="99"/>
    <w:semiHidden/>
    <w:rsid w:val="00EF3811"/>
    <w:rPr>
      <w:color w:val="808080"/>
    </w:rPr>
  </w:style>
  <w:style w:type="paragraph" w:styleId="Ballontekst">
    <w:name w:val="Balloon Text"/>
    <w:basedOn w:val="Standaard"/>
    <w:link w:val="BallontekstChar"/>
    <w:rsid w:val="00EF381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38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er" w:uiPriority="99"/>
    <w:lsdException w:name="caption" w:semiHidden="1" w:unhideWhenUsed="1" w:qFormat="1"/>
    <w:lsdException w:name="Title" w:qFormat="1"/>
    <w:lsdException w:name="Subtitle"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1C77AC"/>
    <w:pPr>
      <w:spacing w:line="300" w:lineRule="auto"/>
      <w:ind w:left="720"/>
      <w:jc w:val="both"/>
    </w:pPr>
    <w:rPr>
      <w:rFonts w:ascii="Arial" w:hAnsi="Arial"/>
    </w:rPr>
  </w:style>
  <w:style w:type="paragraph" w:styleId="Kop1">
    <w:name w:val="heading 1"/>
    <w:basedOn w:val="Standaard"/>
    <w:next w:val="Standaard"/>
    <w:link w:val="Kop1Char"/>
    <w:qFormat/>
    <w:rsid w:val="001C77AC"/>
    <w:pPr>
      <w:keepNext/>
      <w:keepLines/>
      <w:pageBreakBefore/>
      <w:numPr>
        <w:numId w:val="8"/>
      </w:numPr>
      <w:spacing w:after="240"/>
      <w:outlineLvl w:val="0"/>
    </w:pPr>
    <w:rPr>
      <w:rFonts w:ascii="Arial Narrow" w:hAnsi="Arial Narrow" w:cs="Arial"/>
      <w:bCs/>
      <w:color w:val="0072BC" w:themeColor="accent1"/>
      <w:sz w:val="28"/>
      <w:szCs w:val="32"/>
      <w:lang w:eastAsia="en-US"/>
    </w:rPr>
  </w:style>
  <w:style w:type="paragraph" w:styleId="Kop2">
    <w:name w:val="heading 2"/>
    <w:basedOn w:val="Standaard"/>
    <w:next w:val="Standaard"/>
    <w:link w:val="Kop2Char"/>
    <w:qFormat/>
    <w:rsid w:val="001C77AC"/>
    <w:pPr>
      <w:keepNext/>
      <w:keepLines/>
      <w:numPr>
        <w:ilvl w:val="1"/>
        <w:numId w:val="8"/>
      </w:numPr>
      <w:spacing w:before="240" w:after="60"/>
      <w:outlineLvl w:val="1"/>
    </w:pPr>
    <w:rPr>
      <w:rFonts w:ascii="Arial Narrow" w:hAnsi="Arial Narrow" w:cs="Arial"/>
      <w:bCs/>
      <w:color w:val="0072BC" w:themeColor="accent1"/>
      <w:sz w:val="24"/>
      <w:szCs w:val="26"/>
      <w:lang w:eastAsia="en-US"/>
    </w:rPr>
  </w:style>
  <w:style w:type="paragraph" w:styleId="Kop3">
    <w:name w:val="heading 3"/>
    <w:basedOn w:val="Standaard"/>
    <w:next w:val="Standaard"/>
    <w:link w:val="Kop3Char"/>
    <w:autoRedefine/>
    <w:qFormat/>
    <w:rsid w:val="001C77AC"/>
    <w:pPr>
      <w:keepNext/>
      <w:numPr>
        <w:ilvl w:val="2"/>
        <w:numId w:val="8"/>
      </w:numPr>
      <w:spacing w:before="240" w:after="60"/>
      <w:outlineLvl w:val="2"/>
    </w:pPr>
    <w:rPr>
      <w:rFonts w:ascii="Arial Narrow" w:eastAsia="Cambria" w:hAnsi="Arial Narrow" w:cs="Arial"/>
      <w:sz w:val="24"/>
      <w:szCs w:val="24"/>
      <w:lang w:eastAsia="en-US"/>
    </w:rPr>
  </w:style>
  <w:style w:type="paragraph" w:styleId="Kop4">
    <w:name w:val="heading 4"/>
    <w:basedOn w:val="Standaard"/>
    <w:next w:val="Standaard"/>
    <w:link w:val="Kop4Char"/>
    <w:qFormat/>
    <w:rsid w:val="001C77AC"/>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981AD9"/>
    <w:pPr>
      <w:widowControl w:val="0"/>
      <w:numPr>
        <w:ilvl w:val="4"/>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rFonts w:ascii="Verdana" w:hAnsi="Verdana"/>
      <w:b/>
      <w:bCs/>
      <w:i/>
      <w:iCs/>
      <w:sz w:val="26"/>
      <w:szCs w:val="26"/>
    </w:rPr>
  </w:style>
  <w:style w:type="paragraph" w:styleId="Kop6">
    <w:name w:val="heading 6"/>
    <w:basedOn w:val="Standaard"/>
    <w:next w:val="Standaard"/>
    <w:link w:val="Kop6Char"/>
    <w:rsid w:val="00981AD9"/>
    <w:pPr>
      <w:widowControl w:val="0"/>
      <w:numPr>
        <w:ilvl w:val="5"/>
        <w:numId w:val="8"/>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981AD9"/>
    <w:pPr>
      <w:widowControl w:val="0"/>
      <w:numPr>
        <w:ilvl w:val="6"/>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szCs w:val="24"/>
    </w:rPr>
  </w:style>
  <w:style w:type="paragraph" w:styleId="Kop8">
    <w:name w:val="heading 8"/>
    <w:basedOn w:val="Standaard"/>
    <w:next w:val="Standaard"/>
    <w:link w:val="Kop8Char"/>
    <w:rsid w:val="00981AD9"/>
    <w:pPr>
      <w:widowControl w:val="0"/>
      <w:numPr>
        <w:ilvl w:val="7"/>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981AD9"/>
    <w:pPr>
      <w:widowControl w:val="0"/>
      <w:numPr>
        <w:ilvl w:val="8"/>
        <w:numId w:val="8"/>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ascii="Verdana" w:hAnsi="Verdana"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P-subkoprapport">
    <w:name w:val="NOP-subkop rapport"/>
    <w:basedOn w:val="Standaard"/>
    <w:autoRedefine/>
    <w:rsid w:val="00981AD9"/>
    <w:pPr>
      <w:spacing w:after="200" w:line="264" w:lineRule="auto"/>
    </w:pPr>
    <w:rPr>
      <w:rFonts w:eastAsia="Cambria"/>
      <w:b/>
      <w:i/>
      <w:color w:val="FFFFFF"/>
      <w:sz w:val="32"/>
      <w:szCs w:val="32"/>
      <w:lang w:eastAsia="en-US"/>
    </w:rPr>
  </w:style>
  <w:style w:type="character" w:customStyle="1" w:styleId="Kop1Char">
    <w:name w:val="Kop 1 Char"/>
    <w:link w:val="Kop1"/>
    <w:rsid w:val="001C77AC"/>
    <w:rPr>
      <w:rFonts w:ascii="Arial Narrow" w:hAnsi="Arial Narrow" w:cs="Arial"/>
      <w:bCs/>
      <w:color w:val="0072BC" w:themeColor="accent1"/>
      <w:sz w:val="28"/>
      <w:szCs w:val="32"/>
      <w:lang w:eastAsia="en-US"/>
    </w:rPr>
  </w:style>
  <w:style w:type="character" w:customStyle="1" w:styleId="Kop2Char">
    <w:name w:val="Kop 2 Char"/>
    <w:link w:val="Kop2"/>
    <w:rsid w:val="001C77AC"/>
    <w:rPr>
      <w:rFonts w:ascii="Arial Narrow" w:hAnsi="Arial Narrow" w:cs="Arial"/>
      <w:bCs/>
      <w:color w:val="0072BC" w:themeColor="accent1"/>
      <w:sz w:val="24"/>
      <w:szCs w:val="26"/>
      <w:lang w:eastAsia="en-US"/>
    </w:rPr>
  </w:style>
  <w:style w:type="character" w:customStyle="1" w:styleId="Kop3Char">
    <w:name w:val="Kop 3 Char"/>
    <w:link w:val="Kop3"/>
    <w:rsid w:val="001C77AC"/>
    <w:rPr>
      <w:rFonts w:ascii="Arial Narrow" w:eastAsia="Cambria" w:hAnsi="Arial Narrow" w:cs="Arial"/>
      <w:sz w:val="24"/>
      <w:szCs w:val="24"/>
      <w:lang w:eastAsia="en-US"/>
    </w:rPr>
  </w:style>
  <w:style w:type="character" w:customStyle="1" w:styleId="Kop4Char">
    <w:name w:val="Kop 4 Char"/>
    <w:link w:val="Kop4"/>
    <w:rsid w:val="001C77AC"/>
    <w:rPr>
      <w:rFonts w:ascii="Arial Narrow" w:eastAsiaTheme="majorEastAsia" w:hAnsi="Arial Narrow" w:cstheme="majorBidi"/>
      <w:b/>
      <w:bCs/>
      <w:sz w:val="22"/>
      <w:szCs w:val="28"/>
    </w:rPr>
  </w:style>
  <w:style w:type="character" w:customStyle="1" w:styleId="Kop5Char">
    <w:name w:val="Kop 5 Char"/>
    <w:link w:val="Kop5"/>
    <w:rsid w:val="00981AD9"/>
    <w:rPr>
      <w:rFonts w:ascii="Verdana" w:hAnsi="Verdana"/>
      <w:b/>
      <w:bCs/>
      <w:i/>
      <w:iCs/>
      <w:sz w:val="26"/>
      <w:szCs w:val="26"/>
    </w:rPr>
  </w:style>
  <w:style w:type="character" w:customStyle="1" w:styleId="Kop6Char">
    <w:name w:val="Kop 6 Char"/>
    <w:link w:val="Kop6"/>
    <w:rsid w:val="00981AD9"/>
    <w:rPr>
      <w:b/>
      <w:bCs/>
      <w:sz w:val="22"/>
      <w:szCs w:val="22"/>
    </w:rPr>
  </w:style>
  <w:style w:type="character" w:customStyle="1" w:styleId="Kop7Char">
    <w:name w:val="Kop 7 Char"/>
    <w:link w:val="Kop7"/>
    <w:rsid w:val="00981AD9"/>
    <w:rPr>
      <w:sz w:val="24"/>
      <w:szCs w:val="24"/>
    </w:rPr>
  </w:style>
  <w:style w:type="character" w:customStyle="1" w:styleId="Kop8Char">
    <w:name w:val="Kop 8 Char"/>
    <w:link w:val="Kop8"/>
    <w:rsid w:val="00981AD9"/>
    <w:rPr>
      <w:i/>
      <w:iCs/>
      <w:sz w:val="24"/>
      <w:szCs w:val="24"/>
    </w:rPr>
  </w:style>
  <w:style w:type="character" w:customStyle="1" w:styleId="Kop9Char">
    <w:name w:val="Kop 9 Char"/>
    <w:link w:val="Kop9"/>
    <w:rsid w:val="00981AD9"/>
    <w:rPr>
      <w:rFonts w:ascii="Verdana" w:hAnsi="Verdana" w:cs="Arial"/>
      <w:sz w:val="22"/>
      <w:szCs w:val="22"/>
    </w:rPr>
  </w:style>
  <w:style w:type="paragraph" w:styleId="Bijschrift">
    <w:name w:val="caption"/>
    <w:basedOn w:val="Standaard"/>
    <w:next w:val="Standaard"/>
    <w:semiHidden/>
    <w:unhideWhenUsed/>
    <w:qFormat/>
    <w:rsid w:val="001C77AC"/>
    <w:pPr>
      <w:spacing w:after="200" w:line="240" w:lineRule="auto"/>
    </w:pPr>
    <w:rPr>
      <w:b/>
      <w:bCs/>
      <w:color w:val="0072BC" w:themeColor="accent1"/>
      <w:sz w:val="18"/>
      <w:szCs w:val="18"/>
    </w:rPr>
  </w:style>
  <w:style w:type="character" w:styleId="Nadruk">
    <w:name w:val="Emphasis"/>
    <w:basedOn w:val="Standaardalinea-lettertype"/>
    <w:rsid w:val="00981AD9"/>
    <w:rPr>
      <w:i/>
      <w:iCs/>
    </w:rPr>
  </w:style>
  <w:style w:type="paragraph" w:styleId="Lijstalinea">
    <w:name w:val="List Paragraph"/>
    <w:basedOn w:val="Standaard"/>
    <w:uiPriority w:val="34"/>
    <w:rsid w:val="00981AD9"/>
    <w:pPr>
      <w:contextualSpacing/>
    </w:pPr>
  </w:style>
  <w:style w:type="paragraph" w:styleId="Kopvaninhoudsopgave">
    <w:name w:val="TOC Heading"/>
    <w:basedOn w:val="Kop1"/>
    <w:next w:val="Standaard"/>
    <w:uiPriority w:val="39"/>
    <w:semiHidden/>
    <w:unhideWhenUsed/>
    <w:qFormat/>
    <w:rsid w:val="001C77AC"/>
    <w:pPr>
      <w:numPr>
        <w:numId w:val="0"/>
      </w:numPr>
      <w:spacing w:before="480" w:line="276" w:lineRule="auto"/>
      <w:outlineLvl w:val="9"/>
    </w:pPr>
    <w:rPr>
      <w:rFonts w:ascii="Cambria" w:eastAsiaTheme="majorEastAsia" w:hAnsi="Cambria" w:cstheme="majorBidi"/>
      <w:b/>
      <w:color w:val="365F91"/>
      <w:szCs w:val="28"/>
      <w:lang w:eastAsia="nl-NL"/>
    </w:rPr>
  </w:style>
  <w:style w:type="paragraph" w:styleId="Koptekst">
    <w:name w:val="header"/>
    <w:basedOn w:val="Standaard"/>
    <w:link w:val="KoptekstChar"/>
    <w:rsid w:val="00114506"/>
    <w:pPr>
      <w:tabs>
        <w:tab w:val="center" w:pos="4536"/>
        <w:tab w:val="right" w:pos="9072"/>
      </w:tabs>
      <w:spacing w:line="240" w:lineRule="auto"/>
    </w:pPr>
  </w:style>
  <w:style w:type="character" w:customStyle="1" w:styleId="KoptekstChar">
    <w:name w:val="Koptekst Char"/>
    <w:basedOn w:val="Standaardalinea-lettertype"/>
    <w:link w:val="Koptekst"/>
    <w:rsid w:val="00114506"/>
    <w:rPr>
      <w:rFonts w:ascii="Arial" w:hAnsi="Arial"/>
    </w:rPr>
  </w:style>
  <w:style w:type="paragraph" w:styleId="Voettekst">
    <w:name w:val="footer"/>
    <w:basedOn w:val="Standaard"/>
    <w:link w:val="VoettekstChar"/>
    <w:uiPriority w:val="99"/>
    <w:rsid w:val="001145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506"/>
    <w:rPr>
      <w:rFonts w:ascii="Arial" w:hAnsi="Arial"/>
    </w:rPr>
  </w:style>
  <w:style w:type="table" w:styleId="Tabelraster">
    <w:name w:val="Table Grid"/>
    <w:basedOn w:val="Standaardtabel"/>
    <w:rsid w:val="0011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1C77AC"/>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1C77AC"/>
    <w:rPr>
      <w:rFonts w:ascii="Arial Narrow" w:hAnsi="Arial Narrow" w:cs="Arial"/>
      <w:sz w:val="22"/>
    </w:rPr>
  </w:style>
  <w:style w:type="paragraph" w:customStyle="1" w:styleId="Opsommingbullets">
    <w:name w:val="Opsomming bullets"/>
    <w:basedOn w:val="Standaard"/>
    <w:link w:val="OpsommingbulletsChar"/>
    <w:qFormat/>
    <w:rsid w:val="001C77AC"/>
    <w:pPr>
      <w:ind w:left="1080" w:hanging="360"/>
    </w:pPr>
    <w:rPr>
      <w:rFonts w:cs="Arial"/>
    </w:rPr>
  </w:style>
  <w:style w:type="character" w:customStyle="1" w:styleId="OpsommingbulletsChar">
    <w:name w:val="Opsomming bullets Char"/>
    <w:basedOn w:val="Standaardalinea-lettertype"/>
    <w:link w:val="Opsommingbullets"/>
    <w:rsid w:val="001C77AC"/>
    <w:rPr>
      <w:rFonts w:ascii="Arial" w:hAnsi="Arial" w:cs="Arial"/>
    </w:rPr>
  </w:style>
  <w:style w:type="paragraph" w:customStyle="1" w:styleId="Opsommingcijfers">
    <w:name w:val="Opsomming cijfers"/>
    <w:basedOn w:val="Lijstalinea"/>
    <w:link w:val="OpsommingcijfersChar"/>
    <w:qFormat/>
    <w:rsid w:val="001C77AC"/>
    <w:pPr>
      <w:ind w:left="1077" w:hanging="357"/>
    </w:pPr>
    <w:rPr>
      <w:lang w:eastAsia="en-US"/>
    </w:rPr>
  </w:style>
  <w:style w:type="character" w:customStyle="1" w:styleId="OpsommingcijfersChar">
    <w:name w:val="Opsomming cijfers Char"/>
    <w:basedOn w:val="Standaardalinea-lettertype"/>
    <w:link w:val="Opsommingcijfers"/>
    <w:rsid w:val="001C77AC"/>
    <w:rPr>
      <w:rFonts w:ascii="Arial" w:hAnsi="Arial"/>
      <w:lang w:eastAsia="en-US"/>
    </w:rPr>
  </w:style>
  <w:style w:type="paragraph" w:customStyle="1" w:styleId="Knock-outcriterium">
    <w:name w:val="Knock-out criterium"/>
    <w:basedOn w:val="Standaard"/>
    <w:link w:val="Knock-outcriteriumChar"/>
    <w:qFormat/>
    <w:rsid w:val="001C77AC"/>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1C77AC"/>
    <w:rPr>
      <w:rFonts w:ascii="Arial" w:hAnsi="Arial" w:cs="Arial"/>
      <w:color w:val="636466" w:themeColor="accent2"/>
      <w:lang w:eastAsia="en-US"/>
    </w:rPr>
  </w:style>
  <w:style w:type="paragraph" w:customStyle="1" w:styleId="Verwijzing">
    <w:name w:val="Verwijzing"/>
    <w:basedOn w:val="Standaard"/>
    <w:link w:val="VerwijzingChar"/>
    <w:qFormat/>
    <w:rsid w:val="001C77AC"/>
    <w:pPr>
      <w:spacing w:before="240" w:after="240"/>
      <w:jc w:val="left"/>
    </w:pPr>
    <w:rPr>
      <w:i/>
      <w:lang w:eastAsia="en-US"/>
    </w:rPr>
  </w:style>
  <w:style w:type="character" w:customStyle="1" w:styleId="VerwijzingChar">
    <w:name w:val="Verwijzing Char"/>
    <w:basedOn w:val="Standaardalinea-lettertype"/>
    <w:link w:val="Verwijzing"/>
    <w:rsid w:val="001C77AC"/>
    <w:rPr>
      <w:rFonts w:ascii="Arial" w:hAnsi="Arial"/>
      <w:i/>
      <w:lang w:eastAsia="en-US"/>
    </w:rPr>
  </w:style>
  <w:style w:type="paragraph" w:customStyle="1" w:styleId="Geschiktheidseisen">
    <w:name w:val="Geschiktheidseisen"/>
    <w:basedOn w:val="Kop4"/>
    <w:link w:val="GeschiktheidseisenChar"/>
    <w:qFormat/>
    <w:rsid w:val="001C77AC"/>
    <w:pPr>
      <w:numPr>
        <w:numId w:val="10"/>
      </w:numPr>
      <w:ind w:left="1080"/>
    </w:pPr>
  </w:style>
  <w:style w:type="character" w:customStyle="1" w:styleId="GeschiktheidseisenChar">
    <w:name w:val="Geschiktheidseisen Char"/>
    <w:basedOn w:val="Kop4Char"/>
    <w:link w:val="Geschiktheidseisen"/>
    <w:rsid w:val="001C77AC"/>
    <w:rPr>
      <w:rFonts w:ascii="Arial Narrow" w:eastAsiaTheme="majorEastAsia" w:hAnsi="Arial Narrow" w:cstheme="majorBidi"/>
      <w:b/>
      <w:bCs/>
      <w:sz w:val="22"/>
      <w:szCs w:val="28"/>
    </w:rPr>
  </w:style>
  <w:style w:type="paragraph" w:styleId="Geenafstand">
    <w:name w:val="No Spacing"/>
    <w:uiPriority w:val="1"/>
    <w:qFormat/>
    <w:rsid w:val="001C77AC"/>
    <w:pPr>
      <w:ind w:left="720"/>
      <w:jc w:val="both"/>
    </w:pPr>
    <w:rPr>
      <w:rFonts w:ascii="Arial" w:hAnsi="Arial"/>
    </w:rPr>
  </w:style>
  <w:style w:type="character" w:styleId="Tekstvantijdelijkeaanduiding">
    <w:name w:val="Placeholder Text"/>
    <w:basedOn w:val="Standaardalinea-lettertype"/>
    <w:uiPriority w:val="99"/>
    <w:semiHidden/>
    <w:rsid w:val="00EF3811"/>
    <w:rPr>
      <w:color w:val="808080"/>
    </w:rPr>
  </w:style>
  <w:style w:type="paragraph" w:styleId="Ballontekst">
    <w:name w:val="Balloon Text"/>
    <w:basedOn w:val="Standaard"/>
    <w:link w:val="BallontekstChar"/>
    <w:rsid w:val="00EF381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38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EAE68544194841AB469C1031106978"/>
        <w:category>
          <w:name w:val="Algemeen"/>
          <w:gallery w:val="placeholder"/>
        </w:category>
        <w:types>
          <w:type w:val="bbPlcHdr"/>
        </w:types>
        <w:behaviors>
          <w:behavior w:val="content"/>
        </w:behaviors>
        <w:guid w:val="{7F295AEF-31AE-4F15-A193-4538EB835684}"/>
      </w:docPartPr>
      <w:docPartBody>
        <w:p w:rsidR="002611F7" w:rsidRDefault="002611F7" w:rsidP="002611F7">
          <w:pPr>
            <w:pStyle w:val="64EAE68544194841AB469C10311069788"/>
          </w:pPr>
          <w:r>
            <w:rPr>
              <w:rStyle w:val="Tekstvantijdelijkeaanduiding"/>
              <w:highlight w:val="yellow"/>
            </w:rPr>
            <w:t>o</w:t>
          </w:r>
          <w:r w:rsidRPr="001A2650">
            <w:rPr>
              <w:rStyle w:val="Tekstvantijdelijkeaanduiding"/>
              <w:highlight w:val="yellow"/>
            </w:rPr>
            <w:t>mvang van de opdracht</w:t>
          </w:r>
        </w:p>
      </w:docPartBody>
    </w:docPart>
    <w:docPart>
      <w:docPartPr>
        <w:name w:val="CFAC1523634246CE96A738E3F5D25065"/>
        <w:category>
          <w:name w:val="Algemeen"/>
          <w:gallery w:val="placeholder"/>
        </w:category>
        <w:types>
          <w:type w:val="bbPlcHdr"/>
        </w:types>
        <w:behaviors>
          <w:behavior w:val="content"/>
        </w:behaviors>
        <w:guid w:val="{C26BFF0E-7D7E-48B0-A480-11C4542A1E13}"/>
      </w:docPartPr>
      <w:docPartBody>
        <w:p w:rsidR="002611F7" w:rsidRDefault="002611F7" w:rsidP="002611F7">
          <w:pPr>
            <w:pStyle w:val="CFAC1523634246CE96A738E3F5D250658"/>
          </w:pPr>
          <w:r>
            <w:rPr>
              <w:rStyle w:val="Tekstvantijdelijkeaanduiding"/>
              <w:highlight w:val="yellow"/>
            </w:rPr>
            <w:t>datum</w:t>
          </w:r>
        </w:p>
      </w:docPartBody>
    </w:docPart>
    <w:docPart>
      <w:docPartPr>
        <w:name w:val="234E76EFFD2F48B7AFC41F03EB9ED8CB"/>
        <w:category>
          <w:name w:val="Algemeen"/>
          <w:gallery w:val="placeholder"/>
        </w:category>
        <w:types>
          <w:type w:val="bbPlcHdr"/>
        </w:types>
        <w:behaviors>
          <w:behavior w:val="content"/>
        </w:behaviors>
        <w:guid w:val="{79866B9C-B1DB-48E5-9453-F828A4DEF07B}"/>
      </w:docPartPr>
      <w:docPartBody>
        <w:p w:rsidR="002611F7" w:rsidRDefault="002611F7" w:rsidP="002611F7">
          <w:pPr>
            <w:pStyle w:val="234E76EFFD2F48B7AFC41F03EB9ED8CB6"/>
          </w:pPr>
          <w:r>
            <w:rPr>
              <w:rStyle w:val="Tekstvantijdelijkeaanduiding"/>
              <w:highlight w:val="yellow"/>
            </w:rPr>
            <w:t>b</w:t>
          </w:r>
          <w:r w:rsidRPr="001A2650">
            <w:rPr>
              <w:rStyle w:val="Tekstvantijdelijkeaanduiding"/>
              <w:highlight w:val="yellow"/>
            </w:rPr>
            <w:t>edrijfsnaam referent</w:t>
          </w:r>
        </w:p>
      </w:docPartBody>
    </w:docPart>
    <w:docPart>
      <w:docPartPr>
        <w:name w:val="3A8AE9811C3E46F1A54438F34BEF64BA"/>
        <w:category>
          <w:name w:val="Algemeen"/>
          <w:gallery w:val="placeholder"/>
        </w:category>
        <w:types>
          <w:type w:val="bbPlcHdr"/>
        </w:types>
        <w:behaviors>
          <w:behavior w:val="content"/>
        </w:behaviors>
        <w:guid w:val="{C6669174-AF67-4E0E-AFD0-26B69A9829C7}"/>
      </w:docPartPr>
      <w:docPartBody>
        <w:p w:rsidR="002611F7" w:rsidRDefault="002611F7" w:rsidP="002611F7">
          <w:pPr>
            <w:pStyle w:val="3A8AE9811C3E46F1A54438F34BEF64BA6"/>
          </w:pPr>
          <w:r>
            <w:rPr>
              <w:rStyle w:val="Tekstvantijdelijkeaanduiding"/>
              <w:highlight w:val="yellow"/>
            </w:rPr>
            <w:t>a</w:t>
          </w:r>
          <w:r w:rsidRPr="001A2650">
            <w:rPr>
              <w:rStyle w:val="Tekstvantijdelijkeaanduiding"/>
              <w:highlight w:val="yellow"/>
            </w:rPr>
            <w:t>dres referent</w:t>
          </w:r>
        </w:p>
      </w:docPartBody>
    </w:docPart>
    <w:docPart>
      <w:docPartPr>
        <w:name w:val="79B0B2C490A74DC7B9B78A2D91F0BCCD"/>
        <w:category>
          <w:name w:val="Algemeen"/>
          <w:gallery w:val="placeholder"/>
        </w:category>
        <w:types>
          <w:type w:val="bbPlcHdr"/>
        </w:types>
        <w:behaviors>
          <w:behavior w:val="content"/>
        </w:behaviors>
        <w:guid w:val="{4A51FE85-9D91-4DA8-AAEC-F8B4E5B37F87}"/>
      </w:docPartPr>
      <w:docPartBody>
        <w:p w:rsidR="002611F7" w:rsidRDefault="002611F7" w:rsidP="002611F7">
          <w:pPr>
            <w:pStyle w:val="79B0B2C490A74DC7B9B78A2D91F0BCCD6"/>
          </w:pPr>
          <w:r>
            <w:rPr>
              <w:rStyle w:val="Tekstvantijdelijkeaanduiding"/>
              <w:highlight w:val="yellow"/>
            </w:rPr>
            <w:t>n</w:t>
          </w:r>
          <w:r w:rsidRPr="001A2650">
            <w:rPr>
              <w:rStyle w:val="Tekstvantijdelijkeaanduiding"/>
              <w:highlight w:val="yellow"/>
            </w:rPr>
            <w:t>aam contactpersoon referent</w:t>
          </w:r>
        </w:p>
      </w:docPartBody>
    </w:docPart>
    <w:docPart>
      <w:docPartPr>
        <w:name w:val="44781AA940804F8FAC6A3053FC9B2867"/>
        <w:category>
          <w:name w:val="Algemeen"/>
          <w:gallery w:val="placeholder"/>
        </w:category>
        <w:types>
          <w:type w:val="bbPlcHdr"/>
        </w:types>
        <w:behaviors>
          <w:behavior w:val="content"/>
        </w:behaviors>
        <w:guid w:val="{AEAE9D2F-091F-4D78-A835-4C1A97583EC9}"/>
      </w:docPartPr>
      <w:docPartBody>
        <w:p w:rsidR="002611F7" w:rsidRDefault="002611F7" w:rsidP="002611F7">
          <w:pPr>
            <w:pStyle w:val="44781AA940804F8FAC6A3053FC9B28676"/>
          </w:pPr>
          <w:r>
            <w:rPr>
              <w:rStyle w:val="Tekstvantijdelijkeaanduiding"/>
              <w:highlight w:val="yellow"/>
            </w:rPr>
            <w:t>t</w:t>
          </w:r>
          <w:r w:rsidRPr="001A2650">
            <w:rPr>
              <w:rStyle w:val="Tekstvantijdelijkeaanduiding"/>
              <w:highlight w:val="yellow"/>
            </w:rPr>
            <w:t>elefoonnummer contactpersoon referent</w:t>
          </w:r>
        </w:p>
      </w:docPartBody>
    </w:docPart>
    <w:docPart>
      <w:docPartPr>
        <w:name w:val="8CBE4EC67E0D4B698901673FE6BE0B6A"/>
        <w:category>
          <w:name w:val="Algemeen"/>
          <w:gallery w:val="placeholder"/>
        </w:category>
        <w:types>
          <w:type w:val="bbPlcHdr"/>
        </w:types>
        <w:behaviors>
          <w:behavior w:val="content"/>
        </w:behaviors>
        <w:guid w:val="{15FA701D-696E-4ABB-9A36-FE7D3C45FFA7}"/>
      </w:docPartPr>
      <w:docPartBody>
        <w:p w:rsidR="002611F7" w:rsidRDefault="002611F7" w:rsidP="002611F7">
          <w:pPr>
            <w:pStyle w:val="8CBE4EC67E0D4B698901673FE6BE0B6A6"/>
          </w:pPr>
          <w:r>
            <w:rPr>
              <w:rStyle w:val="Tekstvantijdelijkeaanduiding"/>
              <w:highlight w:val="yellow"/>
            </w:rPr>
            <w:t>o</w:t>
          </w:r>
          <w:r w:rsidRPr="001A2650">
            <w:rPr>
              <w:rStyle w:val="Tekstvantijdelijkeaanduiding"/>
              <w:highlight w:val="yellow"/>
            </w:rPr>
            <w:t>pdrachtomschrijving</w:t>
          </w:r>
        </w:p>
      </w:docPartBody>
    </w:docPart>
    <w:docPart>
      <w:docPartPr>
        <w:name w:val="B883C1497EA742B18EF3E94035407709"/>
        <w:category>
          <w:name w:val="Algemeen"/>
          <w:gallery w:val="placeholder"/>
        </w:category>
        <w:types>
          <w:type w:val="bbPlcHdr"/>
        </w:types>
        <w:behaviors>
          <w:behavior w:val="content"/>
        </w:behaviors>
        <w:guid w:val="{32303D07-DF87-4E97-842D-FF72049E70DF}"/>
      </w:docPartPr>
      <w:docPartBody>
        <w:p w:rsidR="002611F7" w:rsidRDefault="002611F7" w:rsidP="002611F7">
          <w:pPr>
            <w:pStyle w:val="B883C1497EA742B18EF3E940354077095"/>
          </w:pPr>
          <w:r>
            <w:rPr>
              <w:rStyle w:val="Tekstvantijdelijkeaanduiding"/>
              <w:highlight w:val="yellow"/>
            </w:rPr>
            <w:t>u</w:t>
          </w:r>
          <w:r w:rsidRPr="001A2650">
            <w:rPr>
              <w:rStyle w:val="Tekstvantijdelijkeaanduiding"/>
              <w:highlight w:val="yellow"/>
            </w:rPr>
            <w:t>itgevoerde werkzaamheden</w:t>
          </w:r>
        </w:p>
      </w:docPartBody>
    </w:docPart>
    <w:docPart>
      <w:docPartPr>
        <w:name w:val="5F53752489E64A22A26C8B60747D014F"/>
        <w:category>
          <w:name w:val="Algemeen"/>
          <w:gallery w:val="placeholder"/>
        </w:category>
        <w:types>
          <w:type w:val="bbPlcHdr"/>
        </w:types>
        <w:behaviors>
          <w:behavior w:val="content"/>
        </w:behaviors>
        <w:guid w:val="{D46413A8-8D2C-409E-849C-008DA12AD9A0}"/>
      </w:docPartPr>
      <w:docPartBody>
        <w:p w:rsidR="002611F7" w:rsidRDefault="002611F7" w:rsidP="002611F7">
          <w:pPr>
            <w:pStyle w:val="5F53752489E64A22A26C8B60747D014F5"/>
          </w:pPr>
          <w:r w:rsidRPr="001A2650">
            <w:rPr>
              <w:rStyle w:val="Tekstvantijdelijkeaanduiding"/>
              <w:highlight w:val="yellow"/>
            </w:rPr>
            <w:t>bedrijfsnaam inschrijver</w:t>
          </w:r>
        </w:p>
      </w:docPartBody>
    </w:docPart>
    <w:docPart>
      <w:docPartPr>
        <w:name w:val="AD08EF2E9DF9444AAF7585C3EA2C81A4"/>
        <w:category>
          <w:name w:val="Algemeen"/>
          <w:gallery w:val="placeholder"/>
        </w:category>
        <w:types>
          <w:type w:val="bbPlcHdr"/>
        </w:types>
        <w:behaviors>
          <w:behavior w:val="content"/>
        </w:behaviors>
        <w:guid w:val="{8E0EE473-7B89-4123-8EF2-2A96D44DE392}"/>
      </w:docPartPr>
      <w:docPartBody>
        <w:p w:rsidR="00A25082" w:rsidRDefault="002611F7" w:rsidP="002611F7">
          <w:pPr>
            <w:pStyle w:val="AD08EF2E9DF9444AAF7585C3EA2C81A43"/>
          </w:pPr>
          <w:r>
            <w:rPr>
              <w:rStyle w:val="Tekstvantijdelijkeaanduiding"/>
              <w:highlight w:val="yellow"/>
            </w:rPr>
            <w:t>datum</w:t>
          </w:r>
        </w:p>
      </w:docPartBody>
    </w:docPart>
    <w:docPart>
      <w:docPartPr>
        <w:name w:val="FFA4AEA4496E416C8F21ED1A3191714B"/>
        <w:category>
          <w:name w:val="Algemeen"/>
          <w:gallery w:val="placeholder"/>
        </w:category>
        <w:types>
          <w:type w:val="bbPlcHdr"/>
        </w:types>
        <w:behaviors>
          <w:behavior w:val="content"/>
        </w:behaviors>
        <w:guid w:val="{1503FBFE-4C17-4E19-BFE9-82D7F735E254}"/>
      </w:docPartPr>
      <w:docPartBody>
        <w:p w:rsidR="00A25082" w:rsidRDefault="002611F7" w:rsidP="002611F7">
          <w:pPr>
            <w:pStyle w:val="FFA4AEA4496E416C8F21ED1A3191714B1"/>
          </w:pPr>
          <w:bookmarkStart w:id="0" w:name="_GoBack"/>
          <w:r w:rsidRPr="001A2650">
            <w:rPr>
              <w:rStyle w:val="Tekstvantijdelijkeaanduiding"/>
              <w:highlight w:val="yellow"/>
            </w:rPr>
            <w:t>bijlagenummer</w:t>
          </w:r>
          <w:bookmarkEnd w:id="0"/>
        </w:p>
      </w:docPartBody>
    </w:docPart>
    <w:docPart>
      <w:docPartPr>
        <w:name w:val="E4501E4CE8B84B68B3915D299BB83C34"/>
        <w:category>
          <w:name w:val="Algemeen"/>
          <w:gallery w:val="placeholder"/>
        </w:category>
        <w:types>
          <w:type w:val="bbPlcHdr"/>
        </w:types>
        <w:behaviors>
          <w:behavior w:val="content"/>
        </w:behaviors>
        <w:guid w:val="{188161F2-DC73-43E1-80FA-6971D5512498}"/>
      </w:docPartPr>
      <w:docPartBody>
        <w:p w:rsidR="00A25082" w:rsidRDefault="002611F7" w:rsidP="002611F7">
          <w:pPr>
            <w:pStyle w:val="E4501E4CE8B84B68B3915D299BB83C34"/>
          </w:pPr>
          <w:r w:rsidRPr="00DD306F">
            <w:rPr>
              <w:rStyle w:val="Tekstvantijdelijkeaanduiding"/>
              <w:rFonts w:ascii="Arial Narrow" w:hAnsi="Arial Narrow"/>
              <w:highlight w:val="yellow"/>
            </w:rPr>
            <w:t>naam overeenkomst</w:t>
          </w:r>
        </w:p>
      </w:docPartBody>
    </w:docPart>
    <w:docPart>
      <w:docPartPr>
        <w:name w:val="17C2ECB959FC4986AA23EA868D5229EF"/>
        <w:category>
          <w:name w:val="Algemeen"/>
          <w:gallery w:val="placeholder"/>
        </w:category>
        <w:types>
          <w:type w:val="bbPlcHdr"/>
        </w:types>
        <w:behaviors>
          <w:behavior w:val="content"/>
        </w:behaviors>
        <w:guid w:val="{99182DC4-E3B6-48C1-A018-BFD7A792EC21}"/>
      </w:docPartPr>
      <w:docPartBody>
        <w:p w:rsidR="00A25082" w:rsidRDefault="002611F7" w:rsidP="002611F7">
          <w:pPr>
            <w:pStyle w:val="17C2ECB959FC4986AA23EA868D5229EF"/>
          </w:pPr>
          <w:r w:rsidRPr="00DD306F">
            <w:rPr>
              <w:rStyle w:val="Tekstvantijdelijkeaanduiding"/>
              <w:rFonts w:ascii="Arial Narrow" w:hAnsi="Arial Narrow"/>
              <w:highlight w:val="yellow"/>
            </w:rPr>
            <w:t>referentie</w:t>
          </w:r>
        </w:p>
      </w:docPartBody>
    </w:docPart>
    <w:docPart>
      <w:docPartPr>
        <w:name w:val="1D6354E5B8AD4B429DA7027CC221B129"/>
        <w:category>
          <w:name w:val="Algemeen"/>
          <w:gallery w:val="placeholder"/>
        </w:category>
        <w:types>
          <w:type w:val="bbPlcHdr"/>
        </w:types>
        <w:behaviors>
          <w:behavior w:val="content"/>
        </w:behaviors>
        <w:guid w:val="{519E2A72-2AB3-45E0-8139-20DE77FD4279}"/>
      </w:docPartPr>
      <w:docPartBody>
        <w:p w:rsidR="00027CED" w:rsidRDefault="00A25082" w:rsidP="00A25082">
          <w:pPr>
            <w:pStyle w:val="1D6354E5B8AD4B429DA7027CC221B129"/>
          </w:pPr>
          <w:r w:rsidRPr="002E303F">
            <w:rPr>
              <w:rStyle w:val="Tekstvantijdelijkeaanduiding"/>
              <w:highlight w:val="yellow"/>
            </w:rPr>
            <w:t>titel kerncompetentie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FD"/>
    <w:rsid w:val="00027CED"/>
    <w:rsid w:val="002611F7"/>
    <w:rsid w:val="007F19FD"/>
    <w:rsid w:val="00A250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5082"/>
    <w:rPr>
      <w:color w:val="808080"/>
    </w:rPr>
  </w:style>
  <w:style w:type="paragraph" w:customStyle="1" w:styleId="09475A9B8CC24A988C986850E74D8BC1">
    <w:name w:val="09475A9B8CC24A988C986850E74D8BC1"/>
    <w:rsid w:val="007F19FD"/>
  </w:style>
  <w:style w:type="paragraph" w:customStyle="1" w:styleId="64EAE68544194841AB469C1031106978">
    <w:name w:val="64EAE68544194841AB469C1031106978"/>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
    <w:name w:val="1DFCC457DD404B5F91858776E4D474D0"/>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
    <w:name w:val="CFAC1523634246CE96A738E3F5D2506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04AE32D88824AAA9270F2CEBDFFE032">
    <w:name w:val="304AE32D88824AAA9270F2CEBDFFE032"/>
    <w:rsid w:val="007F19FD"/>
  </w:style>
  <w:style w:type="paragraph" w:customStyle="1" w:styleId="304AE32D88824AAA9270F2CEBDFFE0321">
    <w:name w:val="304AE32D88824AAA9270F2CEBDFFE032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1">
    <w:name w:val="64EAE68544194841AB469C1031106978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1">
    <w:name w:val="1DFCC457DD404B5F91858776E4D474D0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1">
    <w:name w:val="CFAC1523634246CE96A738E3F5D25065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637DEA2DA7A4D47B137C7E2E3D2BC93">
    <w:name w:val="B637DEA2DA7A4D47B137C7E2E3D2BC93"/>
    <w:rsid w:val="007F19FD"/>
  </w:style>
  <w:style w:type="paragraph" w:customStyle="1" w:styleId="234E76EFFD2F48B7AFC41F03EB9ED8CB">
    <w:name w:val="234E76EFFD2F48B7AFC41F03EB9ED8CB"/>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
    <w:name w:val="3A8AE9811C3E46F1A54438F34BEF64B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
    <w:name w:val="79B0B2C490A74DC7B9B78A2D91F0BCCD"/>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
    <w:name w:val="44781AA940804F8FAC6A3053FC9B2867"/>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
    <w:name w:val="8CBE4EC67E0D4B698901673FE6BE0B6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2">
    <w:name w:val="64EAE68544194841AB469C1031106978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2">
    <w:name w:val="1DFCC457DD404B5F91858776E4D474D0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2">
    <w:name w:val="CFAC1523634246CE96A738E3F5D25065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
    <w:name w:val="ABE6A66A92F640DE95C2EC73273B6593"/>
    <w:rsid w:val="007F19FD"/>
  </w:style>
  <w:style w:type="paragraph" w:customStyle="1" w:styleId="B264E6D8CB8A4FE181DDF9481DE2EA3E">
    <w:name w:val="B264E6D8CB8A4FE181DDF9481DE2EA3E"/>
    <w:rsid w:val="007F19FD"/>
  </w:style>
  <w:style w:type="paragraph" w:customStyle="1" w:styleId="2C8E323CBF224E7C82C78A78DB20032D">
    <w:name w:val="2C8E323CBF224E7C82C78A78DB20032D"/>
    <w:rsid w:val="007F19FD"/>
  </w:style>
  <w:style w:type="paragraph" w:customStyle="1" w:styleId="A20BE9FFB759410A9CDC4BB1CF1F696F">
    <w:name w:val="A20BE9FFB759410A9CDC4BB1CF1F696F"/>
    <w:rsid w:val="007F19FD"/>
  </w:style>
  <w:style w:type="paragraph" w:customStyle="1" w:styleId="80C4954936E5484DBFA5574E09110223">
    <w:name w:val="80C4954936E5484DBFA5574E09110223"/>
    <w:rsid w:val="007F19FD"/>
  </w:style>
  <w:style w:type="paragraph" w:customStyle="1" w:styleId="216A8C6F23124534845255C6CC2DF807">
    <w:name w:val="216A8C6F23124534845255C6CC2DF807"/>
    <w:rsid w:val="007F19FD"/>
  </w:style>
  <w:style w:type="paragraph" w:customStyle="1" w:styleId="435E76A5F9894E45AEC0A182A1E8DD4C">
    <w:name w:val="435E76A5F9894E45AEC0A182A1E8DD4C"/>
    <w:rsid w:val="007F19FD"/>
  </w:style>
  <w:style w:type="paragraph" w:customStyle="1" w:styleId="484DED41418B454FA00DD1B63A0C9D8D">
    <w:name w:val="484DED41418B454FA00DD1B63A0C9D8D"/>
    <w:rsid w:val="007F19FD"/>
  </w:style>
  <w:style w:type="paragraph" w:customStyle="1" w:styleId="B105FE99E8DD4B49BFA6B686E602E73A">
    <w:name w:val="B105FE99E8DD4B49BFA6B686E602E73A"/>
    <w:rsid w:val="007F19FD"/>
  </w:style>
  <w:style w:type="paragraph" w:customStyle="1" w:styleId="F5C5F55C5319482787B862C68453FB14">
    <w:name w:val="F5C5F55C5319482787B862C68453FB14"/>
    <w:rsid w:val="007F19FD"/>
  </w:style>
  <w:style w:type="paragraph" w:customStyle="1" w:styleId="252AB5B890974000B88DC44F8B5C3BC9">
    <w:name w:val="252AB5B890974000B88DC44F8B5C3BC9"/>
    <w:rsid w:val="007F19FD"/>
  </w:style>
  <w:style w:type="paragraph" w:customStyle="1" w:styleId="234E76EFFD2F48B7AFC41F03EB9ED8CB1">
    <w:name w:val="234E76EFFD2F48B7AFC41F03EB9ED8CB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1">
    <w:name w:val="3A8AE9811C3E46F1A54438F34BEF64B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1">
    <w:name w:val="79B0B2C490A74DC7B9B78A2D91F0BCC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1">
    <w:name w:val="44781AA940804F8FAC6A3053FC9B286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1">
    <w:name w:val="8CBE4EC67E0D4B698901673FE6BE0B6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3">
    <w:name w:val="64EAE68544194841AB469C1031106978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3">
    <w:name w:val="1DFCC457DD404B5F91858776E4D474D0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3">
    <w:name w:val="CFAC1523634246CE96A738E3F5D25065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
    <w:name w:val="B883C1497EA742B18EF3E94035407709"/>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1">
    <w:name w:val="ABE6A66A92F640DE95C2EC73273B659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1">
    <w:name w:val="B264E6D8CB8A4FE181DDF9481DE2EA3E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1">
    <w:name w:val="2C8E323CBF224E7C82C78A78DB20032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1">
    <w:name w:val="A20BE9FFB759410A9CDC4BB1CF1F696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1">
    <w:name w:val="80C4954936E5484DBFA5574E0911022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1">
    <w:name w:val="216A8C6F23124534845255C6CC2DF80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1">
    <w:name w:val="435E76A5F9894E45AEC0A182A1E8DD4C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1">
    <w:name w:val="484DED41418B454FA00DD1B63A0C9D8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1">
    <w:name w:val="252AB5B890974000B88DC44F8B5C3BC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F53752489E64A22A26C8B60747D014F">
    <w:name w:val="5F53752489E64A22A26C8B60747D014F"/>
    <w:rsid w:val="007F19FD"/>
  </w:style>
  <w:style w:type="paragraph" w:customStyle="1" w:styleId="9BFD36C62FC3410FB8744BCAA2D50A51">
    <w:name w:val="9BFD36C62FC3410FB8744BCAA2D50A51"/>
    <w:rsid w:val="007F19FD"/>
  </w:style>
  <w:style w:type="paragraph" w:customStyle="1" w:styleId="5F53752489E64A22A26C8B60747D014F1">
    <w:name w:val="5F53752489E64A22A26C8B60747D014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2">
    <w:name w:val="234E76EFFD2F48B7AFC41F03EB9ED8CB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2">
    <w:name w:val="3A8AE9811C3E46F1A54438F34BEF64B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2">
    <w:name w:val="79B0B2C490A74DC7B9B78A2D91F0BCC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2">
    <w:name w:val="44781AA940804F8FAC6A3053FC9B286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2">
    <w:name w:val="8CBE4EC67E0D4B698901673FE6BE0B6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4">
    <w:name w:val="64EAE68544194841AB469C1031106978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4">
    <w:name w:val="1DFCC457DD404B5F91858776E4D474D0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4">
    <w:name w:val="CFAC1523634246CE96A738E3F5D25065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1">
    <w:name w:val="B883C1497EA742B18EF3E9403540770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2">
    <w:name w:val="ABE6A66A92F640DE95C2EC73273B659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2">
    <w:name w:val="B264E6D8CB8A4FE181DDF9481DE2EA3E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2">
    <w:name w:val="2C8E323CBF224E7C82C78A78DB20032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2">
    <w:name w:val="A20BE9FFB759410A9CDC4BB1CF1F696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2">
    <w:name w:val="80C4954936E5484DBFA5574E0911022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2">
    <w:name w:val="216A8C6F23124534845255C6CC2DF80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2">
    <w:name w:val="435E76A5F9894E45AEC0A182A1E8DD4C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2">
    <w:name w:val="484DED41418B454FA00DD1B63A0C9D8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2">
    <w:name w:val="252AB5B890974000B88DC44F8B5C3BC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B5E8F3AE5E447FC9087F0CD66F16E57">
    <w:name w:val="5B5E8F3AE5E447FC9087F0CD66F16E57"/>
    <w:rsid w:val="007F19FD"/>
  </w:style>
  <w:style w:type="paragraph" w:customStyle="1" w:styleId="5F53752489E64A22A26C8B60747D014F2">
    <w:name w:val="5F53752489E64A22A26C8B60747D014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3">
    <w:name w:val="234E76EFFD2F48B7AFC41F03EB9ED8CB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3">
    <w:name w:val="3A8AE9811C3E46F1A54438F34BEF64B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3">
    <w:name w:val="79B0B2C490A74DC7B9B78A2D91F0BCC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3">
    <w:name w:val="44781AA940804F8FAC6A3053FC9B286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3">
    <w:name w:val="8CBE4EC67E0D4B698901673FE6BE0B6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5">
    <w:name w:val="64EAE68544194841AB469C1031106978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5">
    <w:name w:val="1DFCC457DD404B5F91858776E4D474D0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5">
    <w:name w:val="CFAC1523634246CE96A738E3F5D25065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2">
    <w:name w:val="B883C1497EA742B18EF3E9403540770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3">
    <w:name w:val="ABE6A66A92F640DE95C2EC73273B659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3">
    <w:name w:val="B264E6D8CB8A4FE181DDF9481DE2EA3E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3">
    <w:name w:val="2C8E323CBF224E7C82C78A78DB20032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3">
    <w:name w:val="A20BE9FFB759410A9CDC4BB1CF1F696F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3">
    <w:name w:val="80C4954936E5484DBFA5574E0911022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3">
    <w:name w:val="216A8C6F23124534845255C6CC2DF80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3">
    <w:name w:val="435E76A5F9894E45AEC0A182A1E8DD4C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3">
    <w:name w:val="484DED41418B454FA00DD1B63A0C9D8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3">
    <w:name w:val="252AB5B890974000B88DC44F8B5C3BC9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
    <w:name w:val="AD08EF2E9DF9444AAF7585C3EA2C81A4"/>
    <w:rsid w:val="002611F7"/>
  </w:style>
  <w:style w:type="paragraph" w:customStyle="1" w:styleId="DAE6A41270484D2C8C70170B489B57E9">
    <w:name w:val="DAE6A41270484D2C8C70170B489B57E9"/>
    <w:rsid w:val="002611F7"/>
  </w:style>
  <w:style w:type="paragraph" w:customStyle="1" w:styleId="103F24A4072F4662A13CE44E3D12B7F6">
    <w:name w:val="103F24A4072F4662A13CE44E3D12B7F6"/>
    <w:rsid w:val="002611F7"/>
  </w:style>
  <w:style w:type="paragraph" w:customStyle="1" w:styleId="5F53752489E64A22A26C8B60747D014F3">
    <w:name w:val="5F53752489E64A22A26C8B60747D014F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4">
    <w:name w:val="234E76EFFD2F48B7AFC41F03EB9ED8CB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4">
    <w:name w:val="3A8AE9811C3E46F1A54438F34BEF64B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4">
    <w:name w:val="79B0B2C490A74DC7B9B78A2D91F0BCC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4">
    <w:name w:val="44781AA940804F8FAC6A3053FC9B286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4">
    <w:name w:val="8CBE4EC67E0D4B698901673FE6BE0B6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6">
    <w:name w:val="64EAE68544194841AB469C1031106978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1">
    <w:name w:val="AD08EF2E9DF9444AAF7585C3EA2C81A4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6">
    <w:name w:val="CFAC1523634246CE96A738E3F5D25065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3">
    <w:name w:val="B883C1497EA742B18EF3E94035407709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4">
    <w:name w:val="ABE6A66A92F640DE95C2EC73273B659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4">
    <w:name w:val="B264E6D8CB8A4FE181DDF9481DE2EA3E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4">
    <w:name w:val="2C8E323CBF224E7C82C78A78DB20032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4">
    <w:name w:val="A20BE9FFB759410A9CDC4BB1CF1F696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4">
    <w:name w:val="80C4954936E5484DBFA5574E0911022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4">
    <w:name w:val="216A8C6F23124534845255C6CC2DF80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E6A41270484D2C8C70170B489B57E91">
    <w:name w:val="DAE6A41270484D2C8C70170B489B57E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103F24A4072F4662A13CE44E3D12B7F61">
    <w:name w:val="103F24A4072F4662A13CE44E3D12B7F6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4">
    <w:name w:val="252AB5B890974000B88DC44F8B5C3BC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A68627C9FF6418E862F42B859218CB2">
    <w:name w:val="FA68627C9FF6418E862F42B859218CB2"/>
    <w:rsid w:val="002611F7"/>
  </w:style>
  <w:style w:type="paragraph" w:customStyle="1" w:styleId="B7C3AED6A4B6473A877EF63B97CF1F33">
    <w:name w:val="B7C3AED6A4B6473A877EF63B97CF1F33"/>
    <w:rsid w:val="002611F7"/>
  </w:style>
  <w:style w:type="paragraph" w:customStyle="1" w:styleId="7A6F6EE010D94081BD5CDD6EF0B232CA">
    <w:name w:val="7A6F6EE010D94081BD5CDD6EF0B232CA"/>
    <w:rsid w:val="002611F7"/>
  </w:style>
  <w:style w:type="paragraph" w:customStyle="1" w:styleId="FD43ECAA0B67409E96251BA13A890431">
    <w:name w:val="FD43ECAA0B67409E96251BA13A890431"/>
    <w:rsid w:val="002611F7"/>
  </w:style>
  <w:style w:type="paragraph" w:customStyle="1" w:styleId="3F62E677982F4FEF94FF1C69A691AB6B">
    <w:name w:val="3F62E677982F4FEF94FF1C69A691AB6B"/>
    <w:rsid w:val="002611F7"/>
  </w:style>
  <w:style w:type="paragraph" w:customStyle="1" w:styleId="7EBA8A2C14784A83AA7138560F7E6413">
    <w:name w:val="7EBA8A2C14784A83AA7138560F7E6413"/>
    <w:rsid w:val="002611F7"/>
  </w:style>
  <w:style w:type="paragraph" w:customStyle="1" w:styleId="B833E703568143CBB8F4BF1FD6D25611">
    <w:name w:val="B833E703568143CBB8F4BF1FD6D25611"/>
    <w:rsid w:val="002611F7"/>
  </w:style>
  <w:style w:type="paragraph" w:customStyle="1" w:styleId="94F4387E92964459B9F35D09EF9CEBEA">
    <w:name w:val="94F4387E92964459B9F35D09EF9CEBEA"/>
    <w:rsid w:val="002611F7"/>
  </w:style>
  <w:style w:type="paragraph" w:customStyle="1" w:styleId="88801EF6706647BBB93C62215D88ECE6">
    <w:name w:val="88801EF6706647BBB93C62215D88ECE6"/>
    <w:rsid w:val="002611F7"/>
  </w:style>
  <w:style w:type="paragraph" w:customStyle="1" w:styleId="65800718DD6A43218CDF331782E47A36">
    <w:name w:val="65800718DD6A43218CDF331782E47A36"/>
    <w:rsid w:val="002611F7"/>
  </w:style>
  <w:style w:type="paragraph" w:customStyle="1" w:styleId="E8E9B001A939439BBB9AE1C5803B6F0C">
    <w:name w:val="E8E9B001A939439BBB9AE1C5803B6F0C"/>
    <w:rsid w:val="002611F7"/>
  </w:style>
  <w:style w:type="paragraph" w:customStyle="1" w:styleId="08FCE58112124A56A8C1F5F6C7BF1A39">
    <w:name w:val="08FCE58112124A56A8C1F5F6C7BF1A39"/>
    <w:rsid w:val="002611F7"/>
  </w:style>
  <w:style w:type="paragraph" w:customStyle="1" w:styleId="46A73696C9324DAB9158D4A6ECFD27E3">
    <w:name w:val="46A73696C9324DAB9158D4A6ECFD27E3"/>
    <w:rsid w:val="002611F7"/>
  </w:style>
  <w:style w:type="paragraph" w:customStyle="1" w:styleId="B0B285AE14464E6AA9E1B2F68BC96C3D">
    <w:name w:val="B0B285AE14464E6AA9E1B2F68BC96C3D"/>
    <w:rsid w:val="002611F7"/>
  </w:style>
  <w:style w:type="paragraph" w:customStyle="1" w:styleId="DA0AD89F975D4B55A3E5A5E5078CFC0E">
    <w:name w:val="DA0AD89F975D4B55A3E5A5E5078CFC0E"/>
    <w:rsid w:val="002611F7"/>
  </w:style>
  <w:style w:type="paragraph" w:customStyle="1" w:styleId="563C806D8FC64AEF9CE2B0DC3BAA570F">
    <w:name w:val="563C806D8FC64AEF9CE2B0DC3BAA570F"/>
    <w:rsid w:val="002611F7"/>
  </w:style>
  <w:style w:type="paragraph" w:customStyle="1" w:styleId="6BB8CE8F20934316BD07A25222887CC9">
    <w:name w:val="6BB8CE8F20934316BD07A25222887CC9"/>
    <w:rsid w:val="002611F7"/>
  </w:style>
  <w:style w:type="paragraph" w:customStyle="1" w:styleId="6B5D9B72E3BD4F5984C60832C5DD540C">
    <w:name w:val="6B5D9B72E3BD4F5984C60832C5DD540C"/>
    <w:rsid w:val="002611F7"/>
  </w:style>
  <w:style w:type="paragraph" w:customStyle="1" w:styleId="D0647E4E80034C398C9E315BE5ED98F8">
    <w:name w:val="D0647E4E80034C398C9E315BE5ED98F8"/>
    <w:rsid w:val="002611F7"/>
  </w:style>
  <w:style w:type="paragraph" w:customStyle="1" w:styleId="8236F51099D043F59130C463EC5140CC">
    <w:name w:val="8236F51099D043F59130C463EC5140CC"/>
    <w:rsid w:val="002611F7"/>
  </w:style>
  <w:style w:type="paragraph" w:customStyle="1" w:styleId="210F599E286A4B9E95CDC486A4F73E9C">
    <w:name w:val="210F599E286A4B9E95CDC486A4F73E9C"/>
    <w:rsid w:val="002611F7"/>
  </w:style>
  <w:style w:type="paragraph" w:customStyle="1" w:styleId="FFA4AEA4496E416C8F21ED1A3191714B">
    <w:name w:val="FFA4AEA4496E416C8F21ED1A3191714B"/>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4">
    <w:name w:val="5F53752489E64A22A26C8B60747D014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
    <w:name w:val="09D9867F6A5A41E6AEBC9A25EBEEBF4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5">
    <w:name w:val="234E76EFFD2F48B7AFC41F03EB9ED8CB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5">
    <w:name w:val="3A8AE9811C3E46F1A54438F34BEF64B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5">
    <w:name w:val="79B0B2C490A74DC7B9B78A2D91F0BCCD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5">
    <w:name w:val="44781AA940804F8FAC6A3053FC9B2867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5">
    <w:name w:val="8CBE4EC67E0D4B698901673FE6BE0B6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7">
    <w:name w:val="64EAE68544194841AB469C1031106978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2">
    <w:name w:val="AD08EF2E9DF9444AAF7585C3EA2C81A4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7">
    <w:name w:val="CFAC1523634246CE96A738E3F5D25065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4">
    <w:name w:val="B883C1497EA742B18EF3E9403540770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1">
    <w:name w:val="08FCE58112124A56A8C1F5F6C7BF1A3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1">
    <w:name w:val="46A73696C9324DAB9158D4A6ECFD27E3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1">
    <w:name w:val="B0B285AE14464E6AA9E1B2F68BC96C3D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1">
    <w:name w:val="DA0AD89F975D4B55A3E5A5E5078CFC0E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1">
    <w:name w:val="563C806D8FC64AEF9CE2B0DC3BAA570F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1">
    <w:name w:val="6BB8CE8F20934316BD07A25222887CC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1">
    <w:name w:val="6B5D9B72E3BD4F5984C60832C5DD540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1">
    <w:name w:val="D0647E4E80034C398C9E315BE5ED98F8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1">
    <w:name w:val="8236F51099D043F59130C463EC5140C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1">
    <w:name w:val="210F599E286A4B9E95CDC486A4F73E9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FA4AEA4496E416C8F21ED1A3191714B1">
    <w:name w:val="FFA4AEA4496E416C8F21ED1A3191714B1"/>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5">
    <w:name w:val="5F53752489E64A22A26C8B60747D014F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1">
    <w:name w:val="09D9867F6A5A41E6AEBC9A25EBEEBF47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6">
    <w:name w:val="234E76EFFD2F48B7AFC41F03EB9ED8CB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6">
    <w:name w:val="3A8AE9811C3E46F1A54438F34BEF64B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6">
    <w:name w:val="79B0B2C490A74DC7B9B78A2D91F0BCCD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6">
    <w:name w:val="44781AA940804F8FAC6A3053FC9B2867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6">
    <w:name w:val="8CBE4EC67E0D4B698901673FE6BE0B6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8">
    <w:name w:val="64EAE68544194841AB469C1031106978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3">
    <w:name w:val="AD08EF2E9DF9444AAF7585C3EA2C81A4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8">
    <w:name w:val="CFAC1523634246CE96A738E3F5D25065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5">
    <w:name w:val="B883C1497EA742B18EF3E94035407709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2">
    <w:name w:val="08FCE58112124A56A8C1F5F6C7BF1A3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2">
    <w:name w:val="46A73696C9324DAB9158D4A6ECFD27E3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2">
    <w:name w:val="B0B285AE14464E6AA9E1B2F68BC96C3D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2">
    <w:name w:val="DA0AD89F975D4B55A3E5A5E5078CFC0E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2">
    <w:name w:val="563C806D8FC64AEF9CE2B0DC3BAA570F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2">
    <w:name w:val="6BB8CE8F20934316BD07A25222887CC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2">
    <w:name w:val="6B5D9B72E3BD4F5984C60832C5DD540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2">
    <w:name w:val="D0647E4E80034C398C9E315BE5ED98F8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2">
    <w:name w:val="8236F51099D043F59130C463EC5140C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2">
    <w:name w:val="210F599E286A4B9E95CDC486A4F73E9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E4501E4CE8B84B68B3915D299BB83C34">
    <w:name w:val="E4501E4CE8B84B68B3915D299BB83C34"/>
    <w:rsid w:val="002611F7"/>
  </w:style>
  <w:style w:type="paragraph" w:customStyle="1" w:styleId="17C2ECB959FC4986AA23EA868D5229EF">
    <w:name w:val="17C2ECB959FC4986AA23EA868D5229EF"/>
    <w:rsid w:val="002611F7"/>
  </w:style>
  <w:style w:type="paragraph" w:customStyle="1" w:styleId="164CF6A7672B48A68B0F72DECB4CF73D">
    <w:name w:val="164CF6A7672B48A68B0F72DECB4CF73D"/>
    <w:rsid w:val="00A25082"/>
  </w:style>
  <w:style w:type="paragraph" w:customStyle="1" w:styleId="1D6354E5B8AD4B429DA7027CC221B129">
    <w:name w:val="1D6354E5B8AD4B429DA7027CC221B129"/>
    <w:rsid w:val="00A250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5082"/>
    <w:rPr>
      <w:color w:val="808080"/>
    </w:rPr>
  </w:style>
  <w:style w:type="paragraph" w:customStyle="1" w:styleId="09475A9B8CC24A988C986850E74D8BC1">
    <w:name w:val="09475A9B8CC24A988C986850E74D8BC1"/>
    <w:rsid w:val="007F19FD"/>
  </w:style>
  <w:style w:type="paragraph" w:customStyle="1" w:styleId="64EAE68544194841AB469C1031106978">
    <w:name w:val="64EAE68544194841AB469C1031106978"/>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
    <w:name w:val="1DFCC457DD404B5F91858776E4D474D0"/>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
    <w:name w:val="CFAC1523634246CE96A738E3F5D2506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04AE32D88824AAA9270F2CEBDFFE032">
    <w:name w:val="304AE32D88824AAA9270F2CEBDFFE032"/>
    <w:rsid w:val="007F19FD"/>
  </w:style>
  <w:style w:type="paragraph" w:customStyle="1" w:styleId="304AE32D88824AAA9270F2CEBDFFE0321">
    <w:name w:val="304AE32D88824AAA9270F2CEBDFFE032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1">
    <w:name w:val="64EAE68544194841AB469C1031106978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1">
    <w:name w:val="1DFCC457DD404B5F91858776E4D474D0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1">
    <w:name w:val="CFAC1523634246CE96A738E3F5D25065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637DEA2DA7A4D47B137C7E2E3D2BC93">
    <w:name w:val="B637DEA2DA7A4D47B137C7E2E3D2BC93"/>
    <w:rsid w:val="007F19FD"/>
  </w:style>
  <w:style w:type="paragraph" w:customStyle="1" w:styleId="234E76EFFD2F48B7AFC41F03EB9ED8CB">
    <w:name w:val="234E76EFFD2F48B7AFC41F03EB9ED8CB"/>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
    <w:name w:val="3A8AE9811C3E46F1A54438F34BEF64B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
    <w:name w:val="79B0B2C490A74DC7B9B78A2D91F0BCCD"/>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
    <w:name w:val="44781AA940804F8FAC6A3053FC9B2867"/>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
    <w:name w:val="8CBE4EC67E0D4B698901673FE6BE0B6A"/>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2">
    <w:name w:val="64EAE68544194841AB469C1031106978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2">
    <w:name w:val="1DFCC457DD404B5F91858776E4D474D0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2">
    <w:name w:val="CFAC1523634246CE96A738E3F5D25065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
    <w:name w:val="ABE6A66A92F640DE95C2EC73273B6593"/>
    <w:rsid w:val="007F19FD"/>
  </w:style>
  <w:style w:type="paragraph" w:customStyle="1" w:styleId="B264E6D8CB8A4FE181DDF9481DE2EA3E">
    <w:name w:val="B264E6D8CB8A4FE181DDF9481DE2EA3E"/>
    <w:rsid w:val="007F19FD"/>
  </w:style>
  <w:style w:type="paragraph" w:customStyle="1" w:styleId="2C8E323CBF224E7C82C78A78DB20032D">
    <w:name w:val="2C8E323CBF224E7C82C78A78DB20032D"/>
    <w:rsid w:val="007F19FD"/>
  </w:style>
  <w:style w:type="paragraph" w:customStyle="1" w:styleId="A20BE9FFB759410A9CDC4BB1CF1F696F">
    <w:name w:val="A20BE9FFB759410A9CDC4BB1CF1F696F"/>
    <w:rsid w:val="007F19FD"/>
  </w:style>
  <w:style w:type="paragraph" w:customStyle="1" w:styleId="80C4954936E5484DBFA5574E09110223">
    <w:name w:val="80C4954936E5484DBFA5574E09110223"/>
    <w:rsid w:val="007F19FD"/>
  </w:style>
  <w:style w:type="paragraph" w:customStyle="1" w:styleId="216A8C6F23124534845255C6CC2DF807">
    <w:name w:val="216A8C6F23124534845255C6CC2DF807"/>
    <w:rsid w:val="007F19FD"/>
  </w:style>
  <w:style w:type="paragraph" w:customStyle="1" w:styleId="435E76A5F9894E45AEC0A182A1E8DD4C">
    <w:name w:val="435E76A5F9894E45AEC0A182A1E8DD4C"/>
    <w:rsid w:val="007F19FD"/>
  </w:style>
  <w:style w:type="paragraph" w:customStyle="1" w:styleId="484DED41418B454FA00DD1B63A0C9D8D">
    <w:name w:val="484DED41418B454FA00DD1B63A0C9D8D"/>
    <w:rsid w:val="007F19FD"/>
  </w:style>
  <w:style w:type="paragraph" w:customStyle="1" w:styleId="B105FE99E8DD4B49BFA6B686E602E73A">
    <w:name w:val="B105FE99E8DD4B49BFA6B686E602E73A"/>
    <w:rsid w:val="007F19FD"/>
  </w:style>
  <w:style w:type="paragraph" w:customStyle="1" w:styleId="F5C5F55C5319482787B862C68453FB14">
    <w:name w:val="F5C5F55C5319482787B862C68453FB14"/>
    <w:rsid w:val="007F19FD"/>
  </w:style>
  <w:style w:type="paragraph" w:customStyle="1" w:styleId="252AB5B890974000B88DC44F8B5C3BC9">
    <w:name w:val="252AB5B890974000B88DC44F8B5C3BC9"/>
    <w:rsid w:val="007F19FD"/>
  </w:style>
  <w:style w:type="paragraph" w:customStyle="1" w:styleId="234E76EFFD2F48B7AFC41F03EB9ED8CB1">
    <w:name w:val="234E76EFFD2F48B7AFC41F03EB9ED8CB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1">
    <w:name w:val="3A8AE9811C3E46F1A54438F34BEF64B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1">
    <w:name w:val="79B0B2C490A74DC7B9B78A2D91F0BCC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1">
    <w:name w:val="44781AA940804F8FAC6A3053FC9B286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1">
    <w:name w:val="8CBE4EC67E0D4B698901673FE6BE0B6A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3">
    <w:name w:val="64EAE68544194841AB469C1031106978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3">
    <w:name w:val="1DFCC457DD404B5F91858776E4D474D0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3">
    <w:name w:val="CFAC1523634246CE96A738E3F5D25065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
    <w:name w:val="B883C1497EA742B18EF3E94035407709"/>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1">
    <w:name w:val="ABE6A66A92F640DE95C2EC73273B659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1">
    <w:name w:val="B264E6D8CB8A4FE181DDF9481DE2EA3E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1">
    <w:name w:val="2C8E323CBF224E7C82C78A78DB20032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1">
    <w:name w:val="A20BE9FFB759410A9CDC4BB1CF1F696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1">
    <w:name w:val="80C4954936E5484DBFA5574E09110223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1">
    <w:name w:val="216A8C6F23124534845255C6CC2DF807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1">
    <w:name w:val="435E76A5F9894E45AEC0A182A1E8DD4C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1">
    <w:name w:val="484DED41418B454FA00DD1B63A0C9D8D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1">
    <w:name w:val="252AB5B890974000B88DC44F8B5C3BC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F53752489E64A22A26C8B60747D014F">
    <w:name w:val="5F53752489E64A22A26C8B60747D014F"/>
    <w:rsid w:val="007F19FD"/>
  </w:style>
  <w:style w:type="paragraph" w:customStyle="1" w:styleId="9BFD36C62FC3410FB8744BCAA2D50A51">
    <w:name w:val="9BFD36C62FC3410FB8744BCAA2D50A51"/>
    <w:rsid w:val="007F19FD"/>
  </w:style>
  <w:style w:type="paragraph" w:customStyle="1" w:styleId="5F53752489E64A22A26C8B60747D014F1">
    <w:name w:val="5F53752489E64A22A26C8B60747D014F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2">
    <w:name w:val="234E76EFFD2F48B7AFC41F03EB9ED8CB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2">
    <w:name w:val="3A8AE9811C3E46F1A54438F34BEF64B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2">
    <w:name w:val="79B0B2C490A74DC7B9B78A2D91F0BCC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2">
    <w:name w:val="44781AA940804F8FAC6A3053FC9B286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2">
    <w:name w:val="8CBE4EC67E0D4B698901673FE6BE0B6A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4">
    <w:name w:val="64EAE68544194841AB469C1031106978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4">
    <w:name w:val="1DFCC457DD404B5F91858776E4D474D0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4">
    <w:name w:val="CFAC1523634246CE96A738E3F5D250654"/>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1">
    <w:name w:val="B883C1497EA742B18EF3E940354077091"/>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2">
    <w:name w:val="ABE6A66A92F640DE95C2EC73273B659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2">
    <w:name w:val="B264E6D8CB8A4FE181DDF9481DE2EA3E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2">
    <w:name w:val="2C8E323CBF224E7C82C78A78DB20032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2">
    <w:name w:val="A20BE9FFB759410A9CDC4BB1CF1F696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2">
    <w:name w:val="80C4954936E5484DBFA5574E09110223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2">
    <w:name w:val="216A8C6F23124534845255C6CC2DF807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2">
    <w:name w:val="435E76A5F9894E45AEC0A182A1E8DD4C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2">
    <w:name w:val="484DED41418B454FA00DD1B63A0C9D8D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2">
    <w:name w:val="252AB5B890974000B88DC44F8B5C3BC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5B5E8F3AE5E447FC9087F0CD66F16E57">
    <w:name w:val="5B5E8F3AE5E447FC9087F0CD66F16E57"/>
    <w:rsid w:val="007F19FD"/>
  </w:style>
  <w:style w:type="paragraph" w:customStyle="1" w:styleId="5F53752489E64A22A26C8B60747D014F2">
    <w:name w:val="5F53752489E64A22A26C8B60747D014F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3">
    <w:name w:val="234E76EFFD2F48B7AFC41F03EB9ED8CB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3">
    <w:name w:val="3A8AE9811C3E46F1A54438F34BEF64B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3">
    <w:name w:val="79B0B2C490A74DC7B9B78A2D91F0BCC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3">
    <w:name w:val="44781AA940804F8FAC6A3053FC9B286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3">
    <w:name w:val="8CBE4EC67E0D4B698901673FE6BE0B6A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5">
    <w:name w:val="64EAE68544194841AB469C1031106978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1DFCC457DD404B5F91858776E4D474D05">
    <w:name w:val="1DFCC457DD404B5F91858776E4D474D0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5">
    <w:name w:val="CFAC1523634246CE96A738E3F5D250655"/>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2">
    <w:name w:val="B883C1497EA742B18EF3E940354077092"/>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3">
    <w:name w:val="ABE6A66A92F640DE95C2EC73273B659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3">
    <w:name w:val="B264E6D8CB8A4FE181DDF9481DE2EA3E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3">
    <w:name w:val="2C8E323CBF224E7C82C78A78DB20032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3">
    <w:name w:val="A20BE9FFB759410A9CDC4BB1CF1F696F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3">
    <w:name w:val="80C4954936E5484DBFA5574E09110223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3">
    <w:name w:val="216A8C6F23124534845255C6CC2DF807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35E76A5F9894E45AEC0A182A1E8DD4C3">
    <w:name w:val="435E76A5F9894E45AEC0A182A1E8DD4C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484DED41418B454FA00DD1B63A0C9D8D3">
    <w:name w:val="484DED41418B454FA00DD1B63A0C9D8D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3">
    <w:name w:val="252AB5B890974000B88DC44F8B5C3BC93"/>
    <w:rsid w:val="007F19FD"/>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
    <w:name w:val="AD08EF2E9DF9444AAF7585C3EA2C81A4"/>
    <w:rsid w:val="002611F7"/>
  </w:style>
  <w:style w:type="paragraph" w:customStyle="1" w:styleId="DAE6A41270484D2C8C70170B489B57E9">
    <w:name w:val="DAE6A41270484D2C8C70170B489B57E9"/>
    <w:rsid w:val="002611F7"/>
  </w:style>
  <w:style w:type="paragraph" w:customStyle="1" w:styleId="103F24A4072F4662A13CE44E3D12B7F6">
    <w:name w:val="103F24A4072F4662A13CE44E3D12B7F6"/>
    <w:rsid w:val="002611F7"/>
  </w:style>
  <w:style w:type="paragraph" w:customStyle="1" w:styleId="5F53752489E64A22A26C8B60747D014F3">
    <w:name w:val="5F53752489E64A22A26C8B60747D014F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4">
    <w:name w:val="234E76EFFD2F48B7AFC41F03EB9ED8CB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4">
    <w:name w:val="3A8AE9811C3E46F1A54438F34BEF64B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4">
    <w:name w:val="79B0B2C490A74DC7B9B78A2D91F0BCC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4">
    <w:name w:val="44781AA940804F8FAC6A3053FC9B286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4">
    <w:name w:val="8CBE4EC67E0D4B698901673FE6BE0B6A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6">
    <w:name w:val="64EAE68544194841AB469C1031106978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1">
    <w:name w:val="AD08EF2E9DF9444AAF7585C3EA2C81A4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6">
    <w:name w:val="CFAC1523634246CE96A738E3F5D25065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3">
    <w:name w:val="B883C1497EA742B18EF3E94035407709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BE6A66A92F640DE95C2EC73273B65934">
    <w:name w:val="ABE6A66A92F640DE95C2EC73273B659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264E6D8CB8A4FE181DDF9481DE2EA3E4">
    <w:name w:val="B264E6D8CB8A4FE181DDF9481DE2EA3E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C8E323CBF224E7C82C78A78DB20032D4">
    <w:name w:val="2C8E323CBF224E7C82C78A78DB20032D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20BE9FFB759410A9CDC4BB1CF1F696F4">
    <w:name w:val="A20BE9FFB759410A9CDC4BB1CF1F696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0C4954936E5484DBFA5574E091102234">
    <w:name w:val="80C4954936E5484DBFA5574E09110223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6A8C6F23124534845255C6CC2DF8074">
    <w:name w:val="216A8C6F23124534845255C6CC2DF807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E6A41270484D2C8C70170B489B57E91">
    <w:name w:val="DAE6A41270484D2C8C70170B489B57E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103F24A4072F4662A13CE44E3D12B7F61">
    <w:name w:val="103F24A4072F4662A13CE44E3D12B7F6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52AB5B890974000B88DC44F8B5C3BC94">
    <w:name w:val="252AB5B890974000B88DC44F8B5C3BC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A68627C9FF6418E862F42B859218CB2">
    <w:name w:val="FA68627C9FF6418E862F42B859218CB2"/>
    <w:rsid w:val="002611F7"/>
  </w:style>
  <w:style w:type="paragraph" w:customStyle="1" w:styleId="B7C3AED6A4B6473A877EF63B97CF1F33">
    <w:name w:val="B7C3AED6A4B6473A877EF63B97CF1F33"/>
    <w:rsid w:val="002611F7"/>
  </w:style>
  <w:style w:type="paragraph" w:customStyle="1" w:styleId="7A6F6EE010D94081BD5CDD6EF0B232CA">
    <w:name w:val="7A6F6EE010D94081BD5CDD6EF0B232CA"/>
    <w:rsid w:val="002611F7"/>
  </w:style>
  <w:style w:type="paragraph" w:customStyle="1" w:styleId="FD43ECAA0B67409E96251BA13A890431">
    <w:name w:val="FD43ECAA0B67409E96251BA13A890431"/>
    <w:rsid w:val="002611F7"/>
  </w:style>
  <w:style w:type="paragraph" w:customStyle="1" w:styleId="3F62E677982F4FEF94FF1C69A691AB6B">
    <w:name w:val="3F62E677982F4FEF94FF1C69A691AB6B"/>
    <w:rsid w:val="002611F7"/>
  </w:style>
  <w:style w:type="paragraph" w:customStyle="1" w:styleId="7EBA8A2C14784A83AA7138560F7E6413">
    <w:name w:val="7EBA8A2C14784A83AA7138560F7E6413"/>
    <w:rsid w:val="002611F7"/>
  </w:style>
  <w:style w:type="paragraph" w:customStyle="1" w:styleId="B833E703568143CBB8F4BF1FD6D25611">
    <w:name w:val="B833E703568143CBB8F4BF1FD6D25611"/>
    <w:rsid w:val="002611F7"/>
  </w:style>
  <w:style w:type="paragraph" w:customStyle="1" w:styleId="94F4387E92964459B9F35D09EF9CEBEA">
    <w:name w:val="94F4387E92964459B9F35D09EF9CEBEA"/>
    <w:rsid w:val="002611F7"/>
  </w:style>
  <w:style w:type="paragraph" w:customStyle="1" w:styleId="88801EF6706647BBB93C62215D88ECE6">
    <w:name w:val="88801EF6706647BBB93C62215D88ECE6"/>
    <w:rsid w:val="002611F7"/>
  </w:style>
  <w:style w:type="paragraph" w:customStyle="1" w:styleId="65800718DD6A43218CDF331782E47A36">
    <w:name w:val="65800718DD6A43218CDF331782E47A36"/>
    <w:rsid w:val="002611F7"/>
  </w:style>
  <w:style w:type="paragraph" w:customStyle="1" w:styleId="E8E9B001A939439BBB9AE1C5803B6F0C">
    <w:name w:val="E8E9B001A939439BBB9AE1C5803B6F0C"/>
    <w:rsid w:val="002611F7"/>
  </w:style>
  <w:style w:type="paragraph" w:customStyle="1" w:styleId="08FCE58112124A56A8C1F5F6C7BF1A39">
    <w:name w:val="08FCE58112124A56A8C1F5F6C7BF1A39"/>
    <w:rsid w:val="002611F7"/>
  </w:style>
  <w:style w:type="paragraph" w:customStyle="1" w:styleId="46A73696C9324DAB9158D4A6ECFD27E3">
    <w:name w:val="46A73696C9324DAB9158D4A6ECFD27E3"/>
    <w:rsid w:val="002611F7"/>
  </w:style>
  <w:style w:type="paragraph" w:customStyle="1" w:styleId="B0B285AE14464E6AA9E1B2F68BC96C3D">
    <w:name w:val="B0B285AE14464E6AA9E1B2F68BC96C3D"/>
    <w:rsid w:val="002611F7"/>
  </w:style>
  <w:style w:type="paragraph" w:customStyle="1" w:styleId="DA0AD89F975D4B55A3E5A5E5078CFC0E">
    <w:name w:val="DA0AD89F975D4B55A3E5A5E5078CFC0E"/>
    <w:rsid w:val="002611F7"/>
  </w:style>
  <w:style w:type="paragraph" w:customStyle="1" w:styleId="563C806D8FC64AEF9CE2B0DC3BAA570F">
    <w:name w:val="563C806D8FC64AEF9CE2B0DC3BAA570F"/>
    <w:rsid w:val="002611F7"/>
  </w:style>
  <w:style w:type="paragraph" w:customStyle="1" w:styleId="6BB8CE8F20934316BD07A25222887CC9">
    <w:name w:val="6BB8CE8F20934316BD07A25222887CC9"/>
    <w:rsid w:val="002611F7"/>
  </w:style>
  <w:style w:type="paragraph" w:customStyle="1" w:styleId="6B5D9B72E3BD4F5984C60832C5DD540C">
    <w:name w:val="6B5D9B72E3BD4F5984C60832C5DD540C"/>
    <w:rsid w:val="002611F7"/>
  </w:style>
  <w:style w:type="paragraph" w:customStyle="1" w:styleId="D0647E4E80034C398C9E315BE5ED98F8">
    <w:name w:val="D0647E4E80034C398C9E315BE5ED98F8"/>
    <w:rsid w:val="002611F7"/>
  </w:style>
  <w:style w:type="paragraph" w:customStyle="1" w:styleId="8236F51099D043F59130C463EC5140CC">
    <w:name w:val="8236F51099D043F59130C463EC5140CC"/>
    <w:rsid w:val="002611F7"/>
  </w:style>
  <w:style w:type="paragraph" w:customStyle="1" w:styleId="210F599E286A4B9E95CDC486A4F73E9C">
    <w:name w:val="210F599E286A4B9E95CDC486A4F73E9C"/>
    <w:rsid w:val="002611F7"/>
  </w:style>
  <w:style w:type="paragraph" w:customStyle="1" w:styleId="FFA4AEA4496E416C8F21ED1A3191714B">
    <w:name w:val="FFA4AEA4496E416C8F21ED1A3191714B"/>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4">
    <w:name w:val="5F53752489E64A22A26C8B60747D014F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
    <w:name w:val="09D9867F6A5A41E6AEBC9A25EBEEBF4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5">
    <w:name w:val="234E76EFFD2F48B7AFC41F03EB9ED8CB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5">
    <w:name w:val="3A8AE9811C3E46F1A54438F34BEF64B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5">
    <w:name w:val="79B0B2C490A74DC7B9B78A2D91F0BCCD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5">
    <w:name w:val="44781AA940804F8FAC6A3053FC9B2867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5">
    <w:name w:val="8CBE4EC67E0D4B698901673FE6BE0B6A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7">
    <w:name w:val="64EAE68544194841AB469C1031106978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2">
    <w:name w:val="AD08EF2E9DF9444AAF7585C3EA2C81A4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7">
    <w:name w:val="CFAC1523634246CE96A738E3F5D250657"/>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4">
    <w:name w:val="B883C1497EA742B18EF3E940354077094"/>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1">
    <w:name w:val="08FCE58112124A56A8C1F5F6C7BF1A3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1">
    <w:name w:val="46A73696C9324DAB9158D4A6ECFD27E3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1">
    <w:name w:val="B0B285AE14464E6AA9E1B2F68BC96C3D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1">
    <w:name w:val="DA0AD89F975D4B55A3E5A5E5078CFC0E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1">
    <w:name w:val="563C806D8FC64AEF9CE2B0DC3BAA570F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1">
    <w:name w:val="6BB8CE8F20934316BD07A25222887CC9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1">
    <w:name w:val="6B5D9B72E3BD4F5984C60832C5DD540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1">
    <w:name w:val="D0647E4E80034C398C9E315BE5ED98F8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1">
    <w:name w:val="8236F51099D043F59130C463EC5140C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1">
    <w:name w:val="210F599E286A4B9E95CDC486A4F73E9C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FFA4AEA4496E416C8F21ED1A3191714B1">
    <w:name w:val="FFA4AEA4496E416C8F21ED1A3191714B1"/>
    <w:rsid w:val="002611F7"/>
    <w:pPr>
      <w:keepNext/>
      <w:keepLines/>
      <w:pageBreakBefore/>
      <w:numPr>
        <w:numId w:val="1"/>
      </w:numPr>
      <w:tabs>
        <w:tab w:val="clear" w:pos="360"/>
      </w:tabs>
      <w:spacing w:after="240" w:line="300" w:lineRule="auto"/>
      <w:ind w:left="432" w:hanging="432"/>
      <w:jc w:val="both"/>
      <w:outlineLvl w:val="0"/>
    </w:pPr>
    <w:rPr>
      <w:rFonts w:ascii="Arial Narrow" w:eastAsia="Times New Roman" w:hAnsi="Arial Narrow" w:cs="Arial"/>
      <w:bCs/>
      <w:color w:val="4F81BD" w:themeColor="accent1"/>
      <w:sz w:val="28"/>
      <w:szCs w:val="32"/>
      <w:lang w:eastAsia="en-US"/>
    </w:rPr>
  </w:style>
  <w:style w:type="paragraph" w:customStyle="1" w:styleId="5F53752489E64A22A26C8B60747D014F5">
    <w:name w:val="5F53752489E64A22A26C8B60747D014F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9D9867F6A5A41E6AEBC9A25EBEEBF471">
    <w:name w:val="09D9867F6A5A41E6AEBC9A25EBEEBF471"/>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34E76EFFD2F48B7AFC41F03EB9ED8CB6">
    <w:name w:val="234E76EFFD2F48B7AFC41F03EB9ED8CB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3A8AE9811C3E46F1A54438F34BEF64BA6">
    <w:name w:val="3A8AE9811C3E46F1A54438F34BEF64B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79B0B2C490A74DC7B9B78A2D91F0BCCD6">
    <w:name w:val="79B0B2C490A74DC7B9B78A2D91F0BCCD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4781AA940804F8FAC6A3053FC9B28676">
    <w:name w:val="44781AA940804F8FAC6A3053FC9B2867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CBE4EC67E0D4B698901673FE6BE0B6A6">
    <w:name w:val="8CBE4EC67E0D4B698901673FE6BE0B6A6"/>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4EAE68544194841AB469C10311069788">
    <w:name w:val="64EAE68544194841AB469C1031106978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AD08EF2E9DF9444AAF7585C3EA2C81A43">
    <w:name w:val="AD08EF2E9DF9444AAF7585C3EA2C81A43"/>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CFAC1523634246CE96A738E3F5D250658">
    <w:name w:val="CFAC1523634246CE96A738E3F5D250658"/>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883C1497EA742B18EF3E940354077095">
    <w:name w:val="B883C1497EA742B18EF3E940354077095"/>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08FCE58112124A56A8C1F5F6C7BF1A392">
    <w:name w:val="08FCE58112124A56A8C1F5F6C7BF1A3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46A73696C9324DAB9158D4A6ECFD27E32">
    <w:name w:val="46A73696C9324DAB9158D4A6ECFD27E3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B0B285AE14464E6AA9E1B2F68BC96C3D2">
    <w:name w:val="B0B285AE14464E6AA9E1B2F68BC96C3D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A0AD89F975D4B55A3E5A5E5078CFC0E2">
    <w:name w:val="DA0AD89F975D4B55A3E5A5E5078CFC0E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563C806D8FC64AEF9CE2B0DC3BAA570F2">
    <w:name w:val="563C806D8FC64AEF9CE2B0DC3BAA570F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B8CE8F20934316BD07A25222887CC92">
    <w:name w:val="6BB8CE8F20934316BD07A25222887CC9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6B5D9B72E3BD4F5984C60832C5DD540C2">
    <w:name w:val="6B5D9B72E3BD4F5984C60832C5DD540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D0647E4E80034C398C9E315BE5ED98F82">
    <w:name w:val="D0647E4E80034C398C9E315BE5ED98F8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8236F51099D043F59130C463EC5140CC2">
    <w:name w:val="8236F51099D043F59130C463EC5140C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210F599E286A4B9E95CDC486A4F73E9C2">
    <w:name w:val="210F599E286A4B9E95CDC486A4F73E9C2"/>
    <w:rsid w:val="002611F7"/>
    <w:pPr>
      <w:tabs>
        <w:tab w:val="left" w:pos="236"/>
      </w:tabs>
      <w:spacing w:before="60" w:after="60" w:line="240" w:lineRule="auto"/>
      <w:ind w:left="57"/>
    </w:pPr>
    <w:rPr>
      <w:rFonts w:ascii="Arial Narrow" w:eastAsia="Times New Roman" w:hAnsi="Arial Narrow" w:cs="Arial"/>
      <w:szCs w:val="20"/>
    </w:rPr>
  </w:style>
  <w:style w:type="paragraph" w:customStyle="1" w:styleId="E4501E4CE8B84B68B3915D299BB83C34">
    <w:name w:val="E4501E4CE8B84B68B3915D299BB83C34"/>
    <w:rsid w:val="002611F7"/>
  </w:style>
  <w:style w:type="paragraph" w:customStyle="1" w:styleId="17C2ECB959FC4986AA23EA868D5229EF">
    <w:name w:val="17C2ECB959FC4986AA23EA868D5229EF"/>
    <w:rsid w:val="002611F7"/>
  </w:style>
  <w:style w:type="paragraph" w:customStyle="1" w:styleId="164CF6A7672B48A68B0F72DECB4CF73D">
    <w:name w:val="164CF6A7672B48A68B0F72DECB4CF73D"/>
    <w:rsid w:val="00A25082"/>
  </w:style>
  <w:style w:type="paragraph" w:customStyle="1" w:styleId="1D6354E5B8AD4B429DA7027CC221B129">
    <w:name w:val="1D6354E5B8AD4B429DA7027CC221B129"/>
    <w:rsid w:val="00A25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Gemeente Noordoostpolder">
      <a:dk1>
        <a:sysClr val="windowText" lastClr="000000"/>
      </a:dk1>
      <a:lt1>
        <a:sysClr val="window" lastClr="FFFFFF"/>
      </a:lt1>
      <a:dk2>
        <a:srgbClr val="1F497D"/>
      </a:dk2>
      <a:lt2>
        <a:srgbClr val="EEECE1"/>
      </a:lt2>
      <a:accent1>
        <a:srgbClr val="0072BC"/>
      </a:accent1>
      <a:accent2>
        <a:srgbClr val="636466"/>
      </a:accent2>
      <a:accent3>
        <a:srgbClr val="2CA051"/>
      </a:accent3>
      <a:accent4>
        <a:srgbClr val="92BF3C"/>
      </a:accent4>
      <a:accent5>
        <a:srgbClr val="D3D922"/>
      </a:accent5>
      <a:accent6>
        <a:srgbClr val="FAE84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30693-B08D-4FFF-A72D-A16F169E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B281A635.dotm</Template>
  <TotalTime>0</TotalTime>
  <Pages>1</Pages>
  <Words>215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Eelkema, Menno</dc:creator>
  <cp:keywords/>
  <dc:description/>
  <cp:lastModifiedBy>Eelkema, Menno</cp:lastModifiedBy>
  <cp:revision>19</cp:revision>
  <dcterms:created xsi:type="dcterms:W3CDTF">2020-03-12T08:05:00Z</dcterms:created>
  <dcterms:modified xsi:type="dcterms:W3CDTF">2021-03-08T12:57:00Z</dcterms:modified>
</cp:coreProperties>
</file>