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D6AAA" w14:textId="62BF844C" w:rsidR="00AB2BEE" w:rsidRPr="00DE0DDE" w:rsidRDefault="00342B09" w:rsidP="00AB2BEE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6192" behindDoc="0" locked="0" layoutInCell="1" allowOverlap="1" wp14:anchorId="72B45A41" wp14:editId="71E0620D">
            <wp:simplePos x="0" y="0"/>
            <wp:positionH relativeFrom="column">
              <wp:posOffset>-188884</wp:posOffset>
            </wp:positionH>
            <wp:positionV relativeFrom="paragraph">
              <wp:posOffset>-22068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C4B19A7" wp14:editId="226400B9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17D02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3B21E55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E67C52C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E03F3EB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48B1240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EC13B4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60CC95E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3961788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01183F8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B00601D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8741A0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916FEFE" w14:textId="77777777" w:rsidR="00AB2BEE" w:rsidRPr="00DE0DDE" w:rsidRDefault="004C3892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9521BE" wp14:editId="4D3C3C02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B3085" w14:textId="0B226D1F" w:rsidR="0010083F" w:rsidRPr="00C0500C" w:rsidRDefault="00126073" w:rsidP="0010083F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Verklaring </w:t>
                            </w:r>
                            <w:r w:rsidR="006A1DB2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acceptatie </w:t>
                            </w:r>
                            <w:proofErr w:type="gramStart"/>
                            <w:r w:rsidR="0010083F">
                              <w:rPr>
                                <w:color w:val="FFFFFF"/>
                                <w:sz w:val="56"/>
                                <w:szCs w:val="56"/>
                              </w:rPr>
                              <w:t>concept overeenkomst</w:t>
                            </w:r>
                            <w:proofErr w:type="gramEnd"/>
                            <w:r w:rsidR="00B7740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="006877FE">
                              <w:rPr>
                                <w:color w:val="FFFFFF"/>
                                <w:sz w:val="56"/>
                                <w:szCs w:val="56"/>
                              </w:rPr>
                              <w:t>Vending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521BE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3F0B3085" w14:textId="0B226D1F" w:rsidR="0010083F" w:rsidRPr="00C0500C" w:rsidRDefault="00126073" w:rsidP="0010083F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 xml:space="preserve">Verklaring </w:t>
                      </w:r>
                      <w:r w:rsidR="006A1DB2">
                        <w:rPr>
                          <w:color w:val="FFFFFF"/>
                          <w:sz w:val="56"/>
                          <w:szCs w:val="56"/>
                        </w:rPr>
                        <w:t xml:space="preserve">acceptatie </w:t>
                      </w:r>
                      <w:proofErr w:type="gramStart"/>
                      <w:r w:rsidR="0010083F">
                        <w:rPr>
                          <w:color w:val="FFFFFF"/>
                          <w:sz w:val="56"/>
                          <w:szCs w:val="56"/>
                        </w:rPr>
                        <w:t>concept overeenkomst</w:t>
                      </w:r>
                      <w:proofErr w:type="gramEnd"/>
                      <w:r w:rsidR="00B77400">
                        <w:rPr>
                          <w:color w:val="FFFFFF"/>
                          <w:sz w:val="56"/>
                          <w:szCs w:val="56"/>
                        </w:rPr>
                        <w:t xml:space="preserve"> </w:t>
                      </w:r>
                      <w:proofErr w:type="spellStart"/>
                      <w:r w:rsidR="006877FE">
                        <w:rPr>
                          <w:color w:val="FFFFFF"/>
                          <w:sz w:val="56"/>
                          <w:szCs w:val="56"/>
                        </w:rPr>
                        <w:t>Vending</w:t>
                      </w:r>
                      <w:proofErr w:type="spellEnd"/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CEEF458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620D18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413D22F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7732540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768C95D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A01C8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7D8C0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8713B2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AF684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E4DE92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DF71985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9AE9AB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0323C1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7F8CC3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47F30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B431361" w14:textId="62C1DE4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74B6727" w14:textId="04EAA655" w:rsidR="00AB2BEE" w:rsidRPr="00DE0DDE" w:rsidRDefault="003A542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A6B9E8" wp14:editId="20190B77">
                <wp:simplePos x="0" y="0"/>
                <wp:positionH relativeFrom="column">
                  <wp:posOffset>3592195</wp:posOffset>
                </wp:positionH>
                <wp:positionV relativeFrom="paragraph">
                  <wp:posOffset>42326</wp:posOffset>
                </wp:positionV>
                <wp:extent cx="2743200" cy="141224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87A622" w14:textId="77777777" w:rsidR="003A542E" w:rsidRPr="00C053C9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Deelnemende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scholen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:</w:t>
                            </w:r>
                          </w:p>
                          <w:p w14:paraId="1BFD1B41" w14:textId="57E715EA" w:rsidR="003A542E" w:rsidRPr="00C053C9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</w:p>
                          <w:p w14:paraId="580B493B" w14:textId="77777777" w:rsidR="003A542E" w:rsidRPr="00C053C9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44053440" w14:textId="77777777" w:rsidR="003A542E" w:rsidRPr="00550116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Stichting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Openbaar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Voortgezet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Onderwijs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Fryslân-Noord</w:t>
                            </w:r>
                            <w:proofErr w:type="spellEnd"/>
                          </w:p>
                          <w:p w14:paraId="16B25099" w14:textId="77777777" w:rsidR="003A542E" w:rsidRPr="00550116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OSG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Piter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Jelles en RSG Simon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Vestdijk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)</w:t>
                            </w:r>
                          </w:p>
                          <w:p w14:paraId="51CAACC9" w14:textId="77777777" w:rsidR="003A542E" w:rsidRPr="00C053C9" w:rsidRDefault="003A542E" w:rsidP="003A542E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6753857E" w14:textId="77777777" w:rsidR="003A542E" w:rsidRPr="00550116" w:rsidRDefault="003A542E" w:rsidP="003A542E">
                            <w:pPr>
                              <w:pStyle w:val="Normaal"/>
                            </w:pPr>
                          </w:p>
                          <w:p w14:paraId="0A3510E3" w14:textId="77777777" w:rsidR="003A542E" w:rsidRPr="00550116" w:rsidRDefault="003A542E" w:rsidP="003A542E">
                            <w:pPr>
                              <w:pStyle w:val="Normaal"/>
                            </w:pPr>
                          </w:p>
                          <w:p w14:paraId="30D58D56" w14:textId="77777777" w:rsidR="003A542E" w:rsidRPr="00550116" w:rsidRDefault="003A542E" w:rsidP="003A542E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6B9E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282.85pt;margin-top:3.35pt;width:3in;height:1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" filled="f" stroked="f">
                <v:textbox>
                  <w:txbxContent>
                    <w:p w14:paraId="1187A622" w14:textId="77777777" w:rsidR="003A542E" w:rsidRPr="00C053C9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Deelnemende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scholen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:</w:t>
                      </w:r>
                    </w:p>
                    <w:p w14:paraId="1BFD1B41" w14:textId="57E715EA" w:rsidR="003A542E" w:rsidRPr="00C053C9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</w:p>
                    <w:p w14:paraId="580B493B" w14:textId="77777777" w:rsidR="003A542E" w:rsidRPr="00C053C9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Alvinus</w:t>
                      </w:r>
                      <w:proofErr w:type="spellEnd"/>
                    </w:p>
                    <w:p w14:paraId="44053440" w14:textId="77777777" w:rsidR="003A542E" w:rsidRPr="00550116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Stichting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Openbaar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Voortgezet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Onderwijs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Fryslân-Noord</w:t>
                      </w:r>
                      <w:proofErr w:type="spellEnd"/>
                    </w:p>
                    <w:p w14:paraId="16B25099" w14:textId="77777777" w:rsidR="003A542E" w:rsidRPr="00550116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(</w:t>
                      </w:r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OSG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Piter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Jelles en RSG Simon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Vestdijk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)</w:t>
                      </w:r>
                    </w:p>
                    <w:p w14:paraId="51CAACC9" w14:textId="77777777" w:rsidR="003A542E" w:rsidRPr="00C053C9" w:rsidRDefault="003A542E" w:rsidP="003A542E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6753857E" w14:textId="77777777" w:rsidR="003A542E" w:rsidRPr="00550116" w:rsidRDefault="003A542E" w:rsidP="003A542E">
                      <w:pPr>
                        <w:pStyle w:val="Normaal"/>
                      </w:pPr>
                    </w:p>
                    <w:p w14:paraId="0A3510E3" w14:textId="77777777" w:rsidR="003A542E" w:rsidRPr="00550116" w:rsidRDefault="003A542E" w:rsidP="003A542E">
                      <w:pPr>
                        <w:pStyle w:val="Normaal"/>
                      </w:pPr>
                    </w:p>
                    <w:p w14:paraId="30D58D56" w14:textId="77777777" w:rsidR="003A542E" w:rsidRPr="00550116" w:rsidRDefault="003A542E" w:rsidP="003A542E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C100D5" w14:textId="686850A5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149D806" w14:textId="0E2248C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8F146B5" w14:textId="197CE74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B325038" w14:textId="740B20B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43C2C3D" w14:textId="02DC6A9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7A0D55" w14:textId="69A7DA3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C5E4262" w14:textId="6ABEEA7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7256E8A" w14:textId="5C071814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0E5BCE" w14:textId="3637803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E4C61A" w14:textId="0C735B0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0A32FC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252B16F" w14:textId="1164D16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96DB888" w14:textId="170816D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14CFEA4" w14:textId="63C1FA76" w:rsidR="00AB2BEE" w:rsidRPr="00DE0DDE" w:rsidRDefault="00DE0DD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EE66" wp14:editId="5C211118">
                <wp:simplePos x="0" y="0"/>
                <wp:positionH relativeFrom="column">
                  <wp:posOffset>-342265</wp:posOffset>
                </wp:positionH>
                <wp:positionV relativeFrom="paragraph">
                  <wp:posOffset>178189</wp:posOffset>
                </wp:positionV>
                <wp:extent cx="3404235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DC70B8" w14:textId="60C031ED" w:rsidR="001F68B5" w:rsidRPr="003A542E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Uitgevoerd door: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Gezamenlijke inkoop Pompeblêd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In opdracht van: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Deelnemende scholen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Datum: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="009E1C9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12 januari </w:t>
                            </w:r>
                            <w:r w:rsidR="009E1C9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2021</w:t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3A542E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DDD2CA5" w14:textId="77777777" w:rsidR="009C7998" w:rsidRPr="003A542E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14:paraId="7196542A" w14:textId="77777777" w:rsidR="001F68B5" w:rsidRPr="003A542E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2EE66" id="Tekstvak 5" o:spid="_x0000_s1028" type="#_x0000_t202" style="position:absolute;margin-left:-26.95pt;margin-top:14.05pt;width:268.05pt;height:1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" filled="f" stroked="f">
                <v:textbox>
                  <w:txbxContent>
                    <w:p w14:paraId="62DC70B8" w14:textId="60C031ED" w:rsidR="001F68B5" w:rsidRPr="003A542E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Uitgevoerd door: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Gezamenlijke inkoop Pompeblêd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In opdracht van: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Deelnemende scholen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Datum: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="009E1C9E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12 januari </w:t>
                      </w:r>
                      <w:r w:rsidR="009E1C9E">
                        <w:rPr>
                          <w:rFonts w:ascii="Verdana" w:hAnsi="Verdana"/>
                          <w:sz w:val="16"/>
                          <w:szCs w:val="16"/>
                        </w:rPr>
                        <w:t>2021</w:t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3A542E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</w:p>
                    <w:p w14:paraId="3DDD2CA5" w14:textId="77777777" w:rsidR="009C7998" w:rsidRPr="003A542E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14:paraId="7196542A" w14:textId="77777777" w:rsidR="001F68B5" w:rsidRPr="003A542E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D1AD20" w14:textId="7D89717A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3EB6C68" w14:textId="3804275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9AAAC11" w14:textId="68001A0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39803A8" w14:textId="3EF7FB9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F27B21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0E7E650" w14:textId="2279136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B7B4940" w14:textId="28AE77D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B61350" w14:textId="5F2871D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0FAFAA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3D2F129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E7A9B05" w14:textId="043DD49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99E29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A96712E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880BFA4" w14:textId="04C7A8DE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F8DB61A" w14:textId="4F5E3B8D" w:rsidR="00624059" w:rsidRDefault="00624059" w:rsidP="00624059">
      <w:pPr>
        <w:jc w:val="center"/>
        <w:rPr>
          <w:rFonts w:ascii="Verdana" w:hAnsi="Verdana" w:cs="Calibri"/>
          <w:b/>
          <w:sz w:val="16"/>
          <w:szCs w:val="16"/>
        </w:rPr>
      </w:pPr>
    </w:p>
    <w:p w14:paraId="1A8FB739" w14:textId="77777777" w:rsidR="00624059" w:rsidRPr="00CC14A3" w:rsidRDefault="00624059" w:rsidP="00624059">
      <w:pPr>
        <w:jc w:val="center"/>
        <w:rPr>
          <w:rFonts w:ascii="Verdana" w:hAnsi="Verdana" w:cs="Calibri"/>
          <w:b/>
          <w:sz w:val="16"/>
          <w:szCs w:val="16"/>
        </w:rPr>
      </w:pPr>
    </w:p>
    <w:p w14:paraId="1674CCE4" w14:textId="22DF04F0" w:rsidR="00624059" w:rsidRPr="00DC5CE4" w:rsidRDefault="006A1DB2" w:rsidP="006A1DB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jc w:val="left"/>
        <w:rPr>
          <w:rFonts w:cs="Calibri"/>
          <w:b/>
          <w:color w:val="FFFFFF"/>
          <w:sz w:val="20"/>
          <w:szCs w:val="16"/>
        </w:rPr>
      </w:pPr>
      <w:bookmarkStart w:id="1" w:name="_Toc124156239"/>
      <w:r w:rsidRPr="000F4EEF">
        <w:rPr>
          <w:b/>
          <w:sz w:val="28"/>
          <w:szCs w:val="28"/>
        </w:rPr>
        <w:t xml:space="preserve">Verklaring acceptatie </w:t>
      </w:r>
      <w:proofErr w:type="gramStart"/>
      <w:r>
        <w:rPr>
          <w:b/>
          <w:sz w:val="28"/>
          <w:szCs w:val="28"/>
        </w:rPr>
        <w:t>Concept overeenkomst</w:t>
      </w:r>
      <w:proofErr w:type="gramEnd"/>
    </w:p>
    <w:bookmarkEnd w:id="1"/>
    <w:p w14:paraId="034F15A0" w14:textId="77777777" w:rsidR="00624059" w:rsidRPr="00CC14A3" w:rsidRDefault="00624059" w:rsidP="00624059">
      <w:pPr>
        <w:rPr>
          <w:rFonts w:ascii="Verdana" w:hAnsi="Verdana"/>
          <w:sz w:val="16"/>
          <w:szCs w:val="16"/>
        </w:rPr>
      </w:pPr>
    </w:p>
    <w:p w14:paraId="1928174D" w14:textId="59650D3B" w:rsidR="002B1AD5" w:rsidRPr="000F4EEF" w:rsidRDefault="002B1AD5" w:rsidP="002B1AD5">
      <w:pPr>
        <w:rPr>
          <w:b/>
          <w:sz w:val="28"/>
          <w:szCs w:val="28"/>
        </w:rPr>
      </w:pPr>
    </w:p>
    <w:p w14:paraId="3212A497" w14:textId="64E9CB18" w:rsidR="002B1AD5" w:rsidRDefault="002B1AD5" w:rsidP="002B1AD5">
      <w:r>
        <w:t xml:space="preserve">Inschrijver verklaart door ondertekening akkoord te gaan met de opgenomen </w:t>
      </w:r>
      <w:proofErr w:type="gramStart"/>
      <w:r>
        <w:t>Concept overeenkomst</w:t>
      </w:r>
      <w:proofErr w:type="gramEnd"/>
      <w:r>
        <w:t xml:space="preserve"> </w:t>
      </w:r>
      <w:r w:rsidR="00A34248">
        <w:t xml:space="preserve">EA </w:t>
      </w:r>
      <w:proofErr w:type="spellStart"/>
      <w:r w:rsidR="00E45E60">
        <w:t>Vending</w:t>
      </w:r>
      <w:proofErr w:type="spellEnd"/>
      <w:r w:rsidR="008268AF">
        <w:t>.</w:t>
      </w:r>
      <w:r>
        <w:t xml:space="preserve"> De overeenkomst is van toepassing op </w:t>
      </w:r>
      <w:r w:rsidR="000D68D7">
        <w:t xml:space="preserve">de gehele aanbesteding </w:t>
      </w:r>
      <w:r>
        <w:t>waarvoor u inschrijft.</w:t>
      </w:r>
    </w:p>
    <w:p w14:paraId="26572875" w14:textId="77777777" w:rsidR="002B1AD5" w:rsidRDefault="002B1AD5" w:rsidP="002B1AD5"/>
    <w:p w14:paraId="78B7CEB1" w14:textId="77777777" w:rsidR="002B1AD5" w:rsidRDefault="002B1AD5" w:rsidP="002B1AD5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4848"/>
      </w:tblGrid>
      <w:tr w:rsidR="002B1AD5" w:rsidRPr="000F4EEF" w14:paraId="6664D45E" w14:textId="77777777" w:rsidTr="00694222"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81535D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Bedrijfsnaam inschrijver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1BF32E9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0267E264" w14:textId="12BD42FA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6512C182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340346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Naam rechtsgeldig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6E7F33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4CF8396C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968D58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Functie ondertekenaar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30AD13A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79B918C5" w14:textId="1F10D011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1BA39695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BFC7D0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Datum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7209FF" w14:textId="77777777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7D615FC2" w14:textId="31097FA1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  <w:tr w:rsidR="002B1AD5" w:rsidRPr="000F4EEF" w14:paraId="47F61D1E" w14:textId="77777777" w:rsidTr="00694222">
        <w:tc>
          <w:tcPr>
            <w:tcW w:w="3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6DD48467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  <w:r w:rsidRPr="000F4EEF">
              <w:rPr>
                <w:rFonts w:ascii="Verdana" w:hAnsi="Verdana"/>
                <w:szCs w:val="20"/>
              </w:rPr>
              <w:t>Handtekening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85F0E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49934479" w14:textId="74589488" w:rsidR="002B1AD5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05471354" w14:textId="77777777" w:rsidR="00A34248" w:rsidRPr="000F4EEF" w:rsidRDefault="00A34248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  <w:p w14:paraId="31B6AC20" w14:textId="77777777" w:rsidR="002B1AD5" w:rsidRPr="000F4EEF" w:rsidRDefault="002B1AD5" w:rsidP="00694222">
            <w:pPr>
              <w:spacing w:line="264" w:lineRule="atLeast"/>
              <w:rPr>
                <w:rFonts w:ascii="Verdana" w:hAnsi="Verdana"/>
                <w:szCs w:val="20"/>
              </w:rPr>
            </w:pPr>
          </w:p>
        </w:tc>
      </w:tr>
    </w:tbl>
    <w:p w14:paraId="47C7EB67" w14:textId="77777777" w:rsidR="002B1AD5" w:rsidRDefault="002B1AD5" w:rsidP="002B1AD5"/>
    <w:p w14:paraId="5B9EB0A6" w14:textId="77777777" w:rsidR="002B1AD5" w:rsidRDefault="002B1AD5" w:rsidP="002B1AD5"/>
    <w:p w14:paraId="23A4F956" w14:textId="77777777" w:rsidR="00624059" w:rsidRDefault="00624059" w:rsidP="00624059"/>
    <w:p w14:paraId="0E398927" w14:textId="210B7BDA" w:rsidR="00126073" w:rsidRPr="00DE0DDE" w:rsidRDefault="00126073" w:rsidP="00126073">
      <w:pPr>
        <w:rPr>
          <w:rFonts w:asciiTheme="minorHAnsi" w:hAnsiTheme="minorHAnsi" w:cstheme="minorHAnsi"/>
        </w:rPr>
      </w:pPr>
      <w:r w:rsidRPr="00DE0DDE">
        <w:rPr>
          <w:rFonts w:asciiTheme="minorHAnsi" w:hAnsiTheme="minorHAnsi" w:cstheme="minorHAnsi"/>
        </w:rPr>
        <w:tab/>
      </w:r>
      <w:bookmarkEnd w:id="0"/>
    </w:p>
    <w:sectPr w:rsidR="00126073" w:rsidRPr="00DE0DDE" w:rsidSect="00C0500C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1B7FF" w14:textId="77777777" w:rsidR="002737D1" w:rsidRDefault="002737D1">
      <w:pPr>
        <w:pStyle w:val="Normaal"/>
      </w:pPr>
      <w:r>
        <w:separator/>
      </w:r>
    </w:p>
  </w:endnote>
  <w:endnote w:type="continuationSeparator" w:id="0">
    <w:p w14:paraId="2FBEE6B4" w14:textId="77777777" w:rsidR="002737D1" w:rsidRDefault="002737D1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7556" w14:textId="2CD0A03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72D7" w14:textId="50821A92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DB4EB" w14:textId="77777777" w:rsidR="002737D1" w:rsidRDefault="002737D1">
      <w:pPr>
        <w:pStyle w:val="Normaal"/>
      </w:pPr>
      <w:r>
        <w:separator/>
      </w:r>
    </w:p>
  </w:footnote>
  <w:footnote w:type="continuationSeparator" w:id="0">
    <w:p w14:paraId="265A7BD3" w14:textId="77777777" w:rsidR="002737D1" w:rsidRDefault="002737D1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3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4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8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4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16"/>
  </w:num>
  <w:num w:numId="4">
    <w:abstractNumId w:val="18"/>
  </w:num>
  <w:num w:numId="5">
    <w:abstractNumId w:val="38"/>
  </w:num>
  <w:num w:numId="6">
    <w:abstractNumId w:val="8"/>
  </w:num>
  <w:num w:numId="7">
    <w:abstractNumId w:val="3"/>
  </w:num>
  <w:num w:numId="8">
    <w:abstractNumId w:val="42"/>
  </w:num>
  <w:num w:numId="9">
    <w:abstractNumId w:val="9"/>
  </w:num>
  <w:num w:numId="10">
    <w:abstractNumId w:val="39"/>
  </w:num>
  <w:num w:numId="11">
    <w:abstractNumId w:val="12"/>
  </w:num>
  <w:num w:numId="12">
    <w:abstractNumId w:val="44"/>
  </w:num>
  <w:num w:numId="13">
    <w:abstractNumId w:val="6"/>
  </w:num>
  <w:num w:numId="14">
    <w:abstractNumId w:val="36"/>
  </w:num>
  <w:num w:numId="15">
    <w:abstractNumId w:val="5"/>
  </w:num>
  <w:num w:numId="16">
    <w:abstractNumId w:val="17"/>
  </w:num>
  <w:num w:numId="17">
    <w:abstractNumId w:val="35"/>
  </w:num>
  <w:num w:numId="18">
    <w:abstractNumId w:val="43"/>
  </w:num>
  <w:num w:numId="19">
    <w:abstractNumId w:val="32"/>
  </w:num>
  <w:num w:numId="20">
    <w:abstractNumId w:val="28"/>
  </w:num>
  <w:num w:numId="21">
    <w:abstractNumId w:val="46"/>
  </w:num>
  <w:num w:numId="22">
    <w:abstractNumId w:val="22"/>
  </w:num>
  <w:num w:numId="23">
    <w:abstractNumId w:val="34"/>
  </w:num>
  <w:num w:numId="24">
    <w:abstractNumId w:val="40"/>
  </w:num>
  <w:num w:numId="25">
    <w:abstractNumId w:val="15"/>
  </w:num>
  <w:num w:numId="26">
    <w:abstractNumId w:val="33"/>
  </w:num>
  <w:num w:numId="27">
    <w:abstractNumId w:val="10"/>
  </w:num>
  <w:num w:numId="28">
    <w:abstractNumId w:val="14"/>
  </w:num>
  <w:num w:numId="29">
    <w:abstractNumId w:val="37"/>
  </w:num>
  <w:num w:numId="30">
    <w:abstractNumId w:val="13"/>
  </w:num>
  <w:num w:numId="31">
    <w:abstractNumId w:val="45"/>
  </w:num>
  <w:num w:numId="32">
    <w:abstractNumId w:val="27"/>
  </w:num>
  <w:num w:numId="33">
    <w:abstractNumId w:val="23"/>
  </w:num>
  <w:num w:numId="34">
    <w:abstractNumId w:val="21"/>
  </w:num>
  <w:num w:numId="35">
    <w:abstractNumId w:val="20"/>
  </w:num>
  <w:num w:numId="36">
    <w:abstractNumId w:val="41"/>
  </w:num>
  <w:num w:numId="37">
    <w:abstractNumId w:val="19"/>
  </w:num>
  <w:num w:numId="38">
    <w:abstractNumId w:val="0"/>
  </w:num>
  <w:num w:numId="39">
    <w:abstractNumId w:val="1"/>
  </w:num>
  <w:num w:numId="40">
    <w:abstractNumId w:val="31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29"/>
  </w:num>
  <w:num w:numId="46">
    <w:abstractNumId w:val="30"/>
  </w:num>
  <w:num w:numId="4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3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0E76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4DF5"/>
    <w:rsid w:val="000D5981"/>
    <w:rsid w:val="000D6233"/>
    <w:rsid w:val="000D68D7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0F77B6"/>
    <w:rsid w:val="00100633"/>
    <w:rsid w:val="00100782"/>
    <w:rsid w:val="0010083F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EAB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217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C78F5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7D1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1AD5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5BFF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2B09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2AEB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42E"/>
    <w:rsid w:val="003A59D3"/>
    <w:rsid w:val="003A79E9"/>
    <w:rsid w:val="003A7BBE"/>
    <w:rsid w:val="003B065A"/>
    <w:rsid w:val="003B119A"/>
    <w:rsid w:val="003B2A77"/>
    <w:rsid w:val="003B3894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32D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23C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911"/>
    <w:rsid w:val="00522B3F"/>
    <w:rsid w:val="005238B2"/>
    <w:rsid w:val="00523982"/>
    <w:rsid w:val="005240F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4FC0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C7DF8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4E8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622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059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7FE"/>
    <w:rsid w:val="00687A6A"/>
    <w:rsid w:val="00687ED3"/>
    <w:rsid w:val="00690AFF"/>
    <w:rsid w:val="00693258"/>
    <w:rsid w:val="00693E8C"/>
    <w:rsid w:val="00695C09"/>
    <w:rsid w:val="006967B6"/>
    <w:rsid w:val="00697E98"/>
    <w:rsid w:val="006A1DB2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DFB"/>
    <w:rsid w:val="006C635B"/>
    <w:rsid w:val="006C64BF"/>
    <w:rsid w:val="006C7B18"/>
    <w:rsid w:val="006D02AE"/>
    <w:rsid w:val="006D1C37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0633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268A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87F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3859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83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98E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1C9E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25F3D"/>
    <w:rsid w:val="00A26E7D"/>
    <w:rsid w:val="00A304BD"/>
    <w:rsid w:val="00A32A53"/>
    <w:rsid w:val="00A33BE1"/>
    <w:rsid w:val="00A34248"/>
    <w:rsid w:val="00A3560A"/>
    <w:rsid w:val="00A357E6"/>
    <w:rsid w:val="00A35955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1DAE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0F97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0C26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3DC3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77400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5A3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2BA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24D6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1FA7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1DAD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650"/>
    <w:rsid w:val="00DD7C94"/>
    <w:rsid w:val="00DE00D3"/>
    <w:rsid w:val="00DE01B0"/>
    <w:rsid w:val="00DE0CB9"/>
    <w:rsid w:val="00DE0DDE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5E60"/>
    <w:rsid w:val="00E46A20"/>
    <w:rsid w:val="00E4723B"/>
    <w:rsid w:val="00E473CD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3B1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42C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2595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FF5CA8"/>
  <w14:defaultImageDpi w14:val="300"/>
  <w15:chartTrackingRefBased/>
  <w15:docId w15:val="{8F7ADE66-862F-9F45-B6AD-D5FC26F6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624059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Voorblad%20aanbesteding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7298A-2191-2E4C-9BBC-88170563E2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3.xml><?xml version="1.0" encoding="utf-8"?>
<ds:datastoreItem xmlns:ds="http://schemas.openxmlformats.org/officeDocument/2006/customXml" ds:itemID="{6E354CB8-93FE-4755-9D95-42CA70C2B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Voorblad aanbesteding.dotx</Template>
  <TotalTime>26</TotalTime>
  <Pages>2</Pages>
  <Words>56</Words>
  <Characters>364</Characters>
  <Application>Microsoft Office Word</Application>
  <DocSecurity>0</DocSecurity>
  <Lines>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Verklaring acceptatie concept raamovereekomst</vt:lpstr>
    </vt:vector>
  </TitlesOfParts>
  <Manager/>
  <Company>Inkooporganisatie Pompebled</Company>
  <LinksUpToDate>false</LinksUpToDate>
  <CharactersWithSpaces>417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Verklaring acceptatie concept raamovereekomst</dc:title>
  <dc:subject>EA Catering</dc:subject>
  <dc:creator>H. Schlingmann</dc:creator>
  <cp:keywords/>
  <dc:description/>
  <cp:lastModifiedBy>Henk Schlingmann</cp:lastModifiedBy>
  <cp:revision>26</cp:revision>
  <cp:lastPrinted>2018-11-30T10:27:00Z</cp:lastPrinted>
  <dcterms:created xsi:type="dcterms:W3CDTF">2019-05-10T08:12:00Z</dcterms:created>
  <dcterms:modified xsi:type="dcterms:W3CDTF">2021-01-08T09:38:00Z</dcterms:modified>
  <cp:category>Aanbestedingen Facilitair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AuthorIds_UIVersion_3072">
    <vt:lpwstr>6</vt:lpwstr>
  </property>
</Properties>
</file>