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D6AAA" w14:textId="356C7742" w:rsidR="00AB2BEE" w:rsidRDefault="00405A47" w:rsidP="00AB2BEE">
      <w:pPr>
        <w:pStyle w:val="Normaal"/>
      </w:pPr>
      <w:bookmarkStart w:id="0" w:name="_Toc305517968"/>
      <w:r>
        <w:rPr>
          <w:noProof/>
        </w:rPr>
        <w:drawing>
          <wp:anchor distT="0" distB="0" distL="114300" distR="114300" simplePos="0" relativeHeight="251656192" behindDoc="0" locked="0" layoutInCell="1" allowOverlap="1" wp14:anchorId="72B45A41" wp14:editId="21E41B24">
            <wp:simplePos x="0" y="0"/>
            <wp:positionH relativeFrom="column">
              <wp:posOffset>-604935</wp:posOffset>
            </wp:positionH>
            <wp:positionV relativeFrom="paragraph">
              <wp:posOffset>6770</wp:posOffset>
            </wp:positionV>
            <wp:extent cx="3456000" cy="849055"/>
            <wp:effectExtent l="0" t="0" r="0" b="1905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80" cy="85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C4B19A7" wp14:editId="47803CE4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A80A9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3B21E555" w14:textId="6BA183E3" w:rsidR="00AB2BEE" w:rsidRDefault="00AB2BEE" w:rsidP="00AB2BEE">
      <w:pPr>
        <w:pStyle w:val="Normaal"/>
      </w:pPr>
    </w:p>
    <w:p w14:paraId="1E67C52C" w14:textId="77777777" w:rsidR="00AB2BEE" w:rsidRDefault="00AB2BEE" w:rsidP="00AB2BEE">
      <w:pPr>
        <w:pStyle w:val="Normaal"/>
      </w:pPr>
    </w:p>
    <w:p w14:paraId="0E03F3EB" w14:textId="77777777" w:rsidR="00AB2BEE" w:rsidRDefault="00AB2BEE" w:rsidP="00AB2BEE">
      <w:pPr>
        <w:pStyle w:val="Normaal"/>
      </w:pPr>
    </w:p>
    <w:p w14:paraId="48B1240F" w14:textId="631A83CE" w:rsidR="00AB2BEE" w:rsidRDefault="00AB2BEE" w:rsidP="00AB2BEE">
      <w:pPr>
        <w:pStyle w:val="Normaal"/>
        <w:spacing w:line="240" w:lineRule="auto"/>
      </w:pPr>
    </w:p>
    <w:p w14:paraId="4EC13B4D" w14:textId="77777777" w:rsidR="00AB2BEE" w:rsidRDefault="00AB2BEE" w:rsidP="00AB2BEE">
      <w:pPr>
        <w:pStyle w:val="Normaal"/>
      </w:pPr>
    </w:p>
    <w:p w14:paraId="660CC95E" w14:textId="140B86F5" w:rsidR="00AB2BEE" w:rsidRPr="00895642" w:rsidRDefault="00AB2BEE" w:rsidP="00AB2BEE">
      <w:pPr>
        <w:pStyle w:val="Normaal"/>
      </w:pPr>
    </w:p>
    <w:p w14:paraId="13961788" w14:textId="77777777" w:rsidR="00AB2BEE" w:rsidRPr="00895642" w:rsidRDefault="00AB2BEE" w:rsidP="00AB2BEE">
      <w:pPr>
        <w:pStyle w:val="Normaal"/>
      </w:pPr>
    </w:p>
    <w:p w14:paraId="001183F8" w14:textId="4D332C8A" w:rsidR="00AB2BEE" w:rsidRPr="00895642" w:rsidRDefault="00AB2BEE" w:rsidP="00AB2BEE">
      <w:pPr>
        <w:pStyle w:val="Normaal"/>
      </w:pPr>
    </w:p>
    <w:p w14:paraId="3B00601D" w14:textId="27B69621" w:rsidR="00AB2BEE" w:rsidRPr="00895642" w:rsidRDefault="00AB2BEE" w:rsidP="00AB2BEE">
      <w:pPr>
        <w:pStyle w:val="Normaal"/>
      </w:pPr>
    </w:p>
    <w:p w14:paraId="18741A05" w14:textId="16AFFBD5" w:rsidR="00AB2BEE" w:rsidRPr="00895642" w:rsidRDefault="00AB2BEE" w:rsidP="00AB2BEE">
      <w:pPr>
        <w:pStyle w:val="Normaal"/>
      </w:pPr>
    </w:p>
    <w:p w14:paraId="3916FEFE" w14:textId="3AC3916B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D9521BE" wp14:editId="7098A422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73D7F" w14:textId="77777777" w:rsidR="001F68B5" w:rsidRPr="00C0500C" w:rsidRDefault="00126073" w:rsidP="00C0500C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Bijlage: Referenties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521BE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2AA73D7F" w14:textId="77777777" w:rsidR="001F68B5" w:rsidRPr="00C0500C" w:rsidRDefault="00126073" w:rsidP="00C0500C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Bijlage: Referenties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CEEF458" w14:textId="2647D087" w:rsidR="00AB2BEE" w:rsidRDefault="00AB2BEE" w:rsidP="00AB2BEE">
      <w:pPr>
        <w:pStyle w:val="Normaal"/>
        <w:spacing w:line="240" w:lineRule="auto"/>
      </w:pPr>
    </w:p>
    <w:p w14:paraId="2620D18D" w14:textId="2C7C761C" w:rsidR="00AB2BEE" w:rsidRDefault="00AB2BEE" w:rsidP="00AB2BEE">
      <w:pPr>
        <w:pStyle w:val="Normaal"/>
        <w:spacing w:line="240" w:lineRule="auto"/>
      </w:pPr>
    </w:p>
    <w:p w14:paraId="5413D22F" w14:textId="4E916B8C" w:rsidR="00AB2BEE" w:rsidRDefault="00AB2BEE" w:rsidP="00AB2BEE">
      <w:pPr>
        <w:pStyle w:val="Normaal"/>
        <w:spacing w:line="240" w:lineRule="auto"/>
      </w:pPr>
    </w:p>
    <w:p w14:paraId="17732540" w14:textId="77777777" w:rsidR="00AB2BEE" w:rsidRDefault="00AB2BEE" w:rsidP="00AB2BEE">
      <w:pPr>
        <w:pStyle w:val="Normaal"/>
        <w:spacing w:line="240" w:lineRule="auto"/>
      </w:pPr>
    </w:p>
    <w:p w14:paraId="3768C95D" w14:textId="15F18033" w:rsidR="00AB2BEE" w:rsidRDefault="00AB2BEE" w:rsidP="00AB2BEE">
      <w:pPr>
        <w:pStyle w:val="Normaal"/>
        <w:spacing w:line="240" w:lineRule="auto"/>
      </w:pPr>
    </w:p>
    <w:p w14:paraId="4A01C8B4" w14:textId="6966441E" w:rsidR="00AB2BEE" w:rsidRDefault="00AB2BEE" w:rsidP="00AB2BEE">
      <w:pPr>
        <w:pStyle w:val="Normaal"/>
        <w:spacing w:line="240" w:lineRule="auto"/>
      </w:pPr>
    </w:p>
    <w:p w14:paraId="417D8C04" w14:textId="151BF151" w:rsidR="00AB2BEE" w:rsidRDefault="00AB2BEE" w:rsidP="00AB2BEE">
      <w:pPr>
        <w:pStyle w:val="Normaal"/>
        <w:spacing w:line="240" w:lineRule="auto"/>
      </w:pPr>
    </w:p>
    <w:p w14:paraId="08713B24" w14:textId="2D1767B7" w:rsidR="00AB2BEE" w:rsidRDefault="00AB2BEE" w:rsidP="00AB2BEE">
      <w:pPr>
        <w:pStyle w:val="Normaal"/>
        <w:spacing w:line="240" w:lineRule="auto"/>
      </w:pPr>
    </w:p>
    <w:p w14:paraId="7AF684B4" w14:textId="6FAF4FB0" w:rsidR="00AB2BEE" w:rsidRDefault="00AB2BEE" w:rsidP="00AB2BEE">
      <w:pPr>
        <w:pStyle w:val="Normaal"/>
        <w:spacing w:line="240" w:lineRule="auto"/>
      </w:pPr>
    </w:p>
    <w:p w14:paraId="5E4DE92C" w14:textId="7FF7271D" w:rsidR="00AB2BEE" w:rsidRDefault="00AB2BEE" w:rsidP="00AB2BEE">
      <w:pPr>
        <w:pStyle w:val="Normaal"/>
        <w:spacing w:line="240" w:lineRule="auto"/>
      </w:pPr>
    </w:p>
    <w:p w14:paraId="6DF71985" w14:textId="342968CC" w:rsidR="00AB2BEE" w:rsidRDefault="00AB2BEE" w:rsidP="00AB2BEE">
      <w:pPr>
        <w:pStyle w:val="Normaal"/>
        <w:spacing w:line="240" w:lineRule="auto"/>
      </w:pPr>
    </w:p>
    <w:p w14:paraId="3B9AE9AB" w14:textId="77777777" w:rsidR="00AB2BEE" w:rsidRDefault="00AB2BEE" w:rsidP="00AB2BEE">
      <w:pPr>
        <w:pStyle w:val="Normaal"/>
        <w:spacing w:line="240" w:lineRule="auto"/>
      </w:pPr>
    </w:p>
    <w:p w14:paraId="410323C1" w14:textId="695BE134" w:rsidR="00AB2BEE" w:rsidRDefault="00AB2BEE" w:rsidP="00AB2BEE">
      <w:pPr>
        <w:pStyle w:val="Normaal"/>
        <w:spacing w:line="240" w:lineRule="auto"/>
      </w:pPr>
    </w:p>
    <w:p w14:paraId="307F8CC3" w14:textId="77777777" w:rsidR="00AB2BEE" w:rsidRDefault="00AB2BEE" w:rsidP="00AB2BEE">
      <w:pPr>
        <w:pStyle w:val="Normaal"/>
        <w:spacing w:line="240" w:lineRule="auto"/>
      </w:pPr>
    </w:p>
    <w:p w14:paraId="2847F307" w14:textId="57ABF34F" w:rsidR="00AB2BEE" w:rsidRDefault="00AB2BEE" w:rsidP="00AB2BEE">
      <w:pPr>
        <w:pStyle w:val="Normaal"/>
        <w:spacing w:line="240" w:lineRule="auto"/>
      </w:pPr>
    </w:p>
    <w:p w14:paraId="6B431361" w14:textId="7B5A1988" w:rsidR="00AB2BEE" w:rsidRDefault="00AB2BEE" w:rsidP="00AB2BEE">
      <w:pPr>
        <w:pStyle w:val="Normaal"/>
        <w:spacing w:line="240" w:lineRule="auto"/>
      </w:pPr>
    </w:p>
    <w:p w14:paraId="074B6727" w14:textId="67664403" w:rsidR="00AB2BEE" w:rsidRDefault="00AB2BEE" w:rsidP="00AB2BEE">
      <w:pPr>
        <w:pStyle w:val="Normaal"/>
        <w:spacing w:line="240" w:lineRule="auto"/>
      </w:pPr>
    </w:p>
    <w:p w14:paraId="72C100D5" w14:textId="0C59C72A" w:rsidR="00AB2BEE" w:rsidRDefault="00CE05DA" w:rsidP="00AB2BEE">
      <w:pPr>
        <w:pStyle w:val="Normaal"/>
        <w:spacing w:line="240" w:lineRule="auto"/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C11993" wp14:editId="393482D3">
                <wp:simplePos x="0" y="0"/>
                <wp:positionH relativeFrom="column">
                  <wp:posOffset>3573780</wp:posOffset>
                </wp:positionH>
                <wp:positionV relativeFrom="paragraph">
                  <wp:posOffset>10773</wp:posOffset>
                </wp:positionV>
                <wp:extent cx="2743200" cy="1412240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1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EB9E6C" w14:textId="77777777" w:rsidR="00380515" w:rsidRPr="00C053C9" w:rsidRDefault="00380515" w:rsidP="00380515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Deelnemende scholen:</w:t>
                            </w:r>
                          </w:p>
                          <w:p w14:paraId="4420E8C4" w14:textId="77777777" w:rsidR="00262022" w:rsidRDefault="00262022" w:rsidP="00380515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12462A2E" w14:textId="52ACA41E" w:rsidR="00380515" w:rsidRPr="00C053C9" w:rsidRDefault="00380515" w:rsidP="00380515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RSG Magister </w:t>
                            </w: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Alvinus</w:t>
                            </w:r>
                            <w:proofErr w:type="spellEnd"/>
                          </w:p>
                          <w:p w14:paraId="28CCD565" w14:textId="77777777" w:rsidR="00380515" w:rsidRPr="00550116" w:rsidRDefault="00380515" w:rsidP="00380515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Stichting Openbaar Voortgezet Onderwijs Fryslân-Noord</w:t>
                            </w:r>
                          </w:p>
                          <w:p w14:paraId="55233D63" w14:textId="77777777" w:rsidR="00380515" w:rsidRPr="00550116" w:rsidRDefault="00380515" w:rsidP="00380515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(</w:t>
                            </w:r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OSG Piter Jelles en RSG Simon Vestdijk</w:t>
                            </w: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)</w:t>
                            </w:r>
                          </w:p>
                          <w:p w14:paraId="43F6D38F" w14:textId="77777777" w:rsidR="00380515" w:rsidRPr="00C053C9" w:rsidRDefault="00380515" w:rsidP="00380515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6F1EF18F" w14:textId="77777777" w:rsidR="00380515" w:rsidRPr="00550116" w:rsidRDefault="00380515" w:rsidP="00380515">
                            <w:pPr>
                              <w:pStyle w:val="Normaal"/>
                            </w:pPr>
                          </w:p>
                          <w:p w14:paraId="1125E846" w14:textId="77777777" w:rsidR="00380515" w:rsidRPr="00550116" w:rsidRDefault="00380515" w:rsidP="00380515">
                            <w:pPr>
                              <w:pStyle w:val="Normaal"/>
                            </w:pPr>
                          </w:p>
                          <w:p w14:paraId="764C7980" w14:textId="77777777" w:rsidR="00380515" w:rsidRPr="00550116" w:rsidRDefault="00380515" w:rsidP="00380515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11993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1.4pt;margin-top:.85pt;width:3in;height:1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" filled="f" stroked="f">
                <v:textbox>
                  <w:txbxContent>
                    <w:p w14:paraId="4EEB9E6C" w14:textId="77777777" w:rsidR="00380515" w:rsidRPr="00C053C9" w:rsidRDefault="00380515" w:rsidP="00380515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Deelnemende scholen:</w:t>
                      </w:r>
                    </w:p>
                    <w:p w14:paraId="4420E8C4" w14:textId="77777777" w:rsidR="00262022" w:rsidRDefault="00262022" w:rsidP="00380515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12462A2E" w14:textId="52ACA41E" w:rsidR="00380515" w:rsidRPr="00C053C9" w:rsidRDefault="00380515" w:rsidP="00380515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RSG Magister </w:t>
                      </w: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Alvinus</w:t>
                      </w:r>
                      <w:proofErr w:type="spellEnd"/>
                    </w:p>
                    <w:p w14:paraId="28CCD565" w14:textId="77777777" w:rsidR="00380515" w:rsidRPr="00550116" w:rsidRDefault="00380515" w:rsidP="00380515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Stichting Openbaar Voortgezet Onderwijs Fryslân-Noord</w:t>
                      </w:r>
                    </w:p>
                    <w:p w14:paraId="55233D63" w14:textId="77777777" w:rsidR="00380515" w:rsidRPr="00550116" w:rsidRDefault="00380515" w:rsidP="00380515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(</w:t>
                      </w:r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OSG Piter Jelles en RSG Simon Vestdijk</w:t>
                      </w: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)</w:t>
                      </w:r>
                    </w:p>
                    <w:p w14:paraId="43F6D38F" w14:textId="77777777" w:rsidR="00380515" w:rsidRPr="00C053C9" w:rsidRDefault="00380515" w:rsidP="00380515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6F1EF18F" w14:textId="77777777" w:rsidR="00380515" w:rsidRPr="00550116" w:rsidRDefault="00380515" w:rsidP="00380515">
                      <w:pPr>
                        <w:pStyle w:val="Normaal"/>
                      </w:pPr>
                    </w:p>
                    <w:p w14:paraId="1125E846" w14:textId="77777777" w:rsidR="00380515" w:rsidRPr="00550116" w:rsidRDefault="00380515" w:rsidP="00380515">
                      <w:pPr>
                        <w:pStyle w:val="Normaal"/>
                      </w:pPr>
                    </w:p>
                    <w:p w14:paraId="764C7980" w14:textId="77777777" w:rsidR="00380515" w:rsidRPr="00550116" w:rsidRDefault="00380515" w:rsidP="00380515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49D806" w14:textId="03D48E0A" w:rsidR="00AB2BEE" w:rsidRDefault="00AB2BEE" w:rsidP="00AB2BEE">
      <w:pPr>
        <w:pStyle w:val="Normaal"/>
        <w:spacing w:line="240" w:lineRule="auto"/>
      </w:pPr>
    </w:p>
    <w:p w14:paraId="38F146B5" w14:textId="77777777" w:rsidR="00AB2BEE" w:rsidRDefault="00AB2BEE" w:rsidP="00AB2BEE">
      <w:pPr>
        <w:pStyle w:val="Normaal"/>
        <w:spacing w:line="240" w:lineRule="auto"/>
      </w:pPr>
    </w:p>
    <w:p w14:paraId="1B325038" w14:textId="77777777" w:rsidR="00AB2BEE" w:rsidRDefault="00AB2BEE" w:rsidP="00AB2BEE">
      <w:pPr>
        <w:pStyle w:val="Normaal"/>
        <w:spacing w:line="240" w:lineRule="auto"/>
      </w:pPr>
    </w:p>
    <w:p w14:paraId="743C2C3D" w14:textId="5D5310BB" w:rsidR="00AB2BEE" w:rsidRDefault="00AB2BEE" w:rsidP="00AB2BEE">
      <w:pPr>
        <w:pStyle w:val="Normaal"/>
        <w:spacing w:line="240" w:lineRule="auto"/>
      </w:pPr>
    </w:p>
    <w:p w14:paraId="437A0D55" w14:textId="69A7DA37" w:rsidR="00AB2BEE" w:rsidRDefault="00AB2BEE" w:rsidP="00AB2BEE">
      <w:pPr>
        <w:pStyle w:val="Normaal"/>
        <w:spacing w:line="240" w:lineRule="auto"/>
      </w:pPr>
    </w:p>
    <w:p w14:paraId="3C5E4262" w14:textId="6ABEEA72" w:rsidR="00AB2BEE" w:rsidRDefault="00AB2BEE" w:rsidP="00AB2BEE">
      <w:pPr>
        <w:pStyle w:val="Normaal"/>
        <w:spacing w:line="240" w:lineRule="auto"/>
      </w:pPr>
    </w:p>
    <w:p w14:paraId="07256E8A" w14:textId="5C071814" w:rsidR="00AB2BEE" w:rsidRDefault="00AB2BEE" w:rsidP="00AB2BEE">
      <w:pPr>
        <w:pStyle w:val="Normaal"/>
        <w:spacing w:line="240" w:lineRule="auto"/>
      </w:pPr>
    </w:p>
    <w:p w14:paraId="420E5BCE" w14:textId="3637803F" w:rsidR="00AB2BEE" w:rsidRDefault="00AB2BEE" w:rsidP="00AB2BEE">
      <w:pPr>
        <w:pStyle w:val="Normaal"/>
        <w:spacing w:line="240" w:lineRule="auto"/>
      </w:pPr>
    </w:p>
    <w:p w14:paraId="3BE4C61A" w14:textId="0C735B08" w:rsidR="00AB2BEE" w:rsidRDefault="00AB2BEE" w:rsidP="00AB2BEE">
      <w:pPr>
        <w:pStyle w:val="Normaal"/>
        <w:spacing w:line="240" w:lineRule="auto"/>
      </w:pPr>
    </w:p>
    <w:p w14:paraId="300A32FC" w14:textId="77777777" w:rsidR="00AB2BEE" w:rsidRDefault="00AB2BEE" w:rsidP="00AB2BEE">
      <w:pPr>
        <w:pStyle w:val="Normaal"/>
        <w:spacing w:line="240" w:lineRule="auto"/>
      </w:pPr>
    </w:p>
    <w:p w14:paraId="1252B16F" w14:textId="77777777" w:rsidR="00AB2BEE" w:rsidRDefault="00AB2BEE" w:rsidP="00AB2BEE">
      <w:pPr>
        <w:pStyle w:val="Normaal"/>
        <w:spacing w:line="240" w:lineRule="auto"/>
      </w:pPr>
    </w:p>
    <w:p w14:paraId="096DB888" w14:textId="77777777" w:rsidR="00AB2BEE" w:rsidRDefault="00AB2BEE" w:rsidP="00AB2BEE">
      <w:pPr>
        <w:pStyle w:val="Normaal"/>
        <w:spacing w:line="240" w:lineRule="auto"/>
      </w:pPr>
    </w:p>
    <w:p w14:paraId="514CFEA4" w14:textId="77777777" w:rsidR="00AB2BEE" w:rsidRDefault="00AB2BEE" w:rsidP="00AB2BEE">
      <w:pPr>
        <w:pStyle w:val="Normaal"/>
        <w:spacing w:line="240" w:lineRule="auto"/>
      </w:pPr>
    </w:p>
    <w:p w14:paraId="11D1AD20" w14:textId="77777777" w:rsidR="00AB2BEE" w:rsidRDefault="00AB2BEE" w:rsidP="00AB2BEE">
      <w:pPr>
        <w:pStyle w:val="Normaal"/>
        <w:spacing w:line="240" w:lineRule="auto"/>
      </w:pPr>
    </w:p>
    <w:p w14:paraId="33EB6C68" w14:textId="77777777" w:rsidR="00AB2BEE" w:rsidRDefault="00AB2BEE" w:rsidP="00AB2BEE">
      <w:pPr>
        <w:pStyle w:val="Normaal"/>
        <w:spacing w:line="240" w:lineRule="auto"/>
      </w:pPr>
    </w:p>
    <w:p w14:paraId="69AAAC11" w14:textId="3FC61213" w:rsidR="00AB2BEE" w:rsidRDefault="001E6866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EE66" wp14:editId="5804F797">
                <wp:simplePos x="0" y="0"/>
                <wp:positionH relativeFrom="column">
                  <wp:posOffset>-376928</wp:posOffset>
                </wp:positionH>
                <wp:positionV relativeFrom="paragraph">
                  <wp:posOffset>4931</wp:posOffset>
                </wp:positionV>
                <wp:extent cx="3404235" cy="183197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8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DC70B8" w14:textId="126C0FA2" w:rsidR="001F68B5" w:rsidRPr="00CE05DA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br/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Uitgevoerd door:</w:t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Gezamenlijke inkoop Pompeblêd</w:t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In opdracht van:</w:t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Deelnemende scholen</w:t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Datum:</w:t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="0026202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12 januari 2021</w:t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Pr="00CE05D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DDD2CA5" w14:textId="77777777" w:rsidR="009C7998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69067BB3" w14:textId="06148339" w:rsidR="001F68B5" w:rsidRDefault="001F68B5" w:rsidP="00947862">
                            <w:pPr>
                              <w:pStyle w:val="Normaal"/>
                              <w:spacing w:line="360" w:lineRule="auto"/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</w:pPr>
                            <w:r w:rsidRPr="006F7D60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t xml:space="preserve">Copyright </w:t>
                            </w:r>
                            <w:r w:rsidR="00A277B5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t>2021</w:t>
                            </w:r>
                          </w:p>
                          <w:p w14:paraId="38C45FFD" w14:textId="77777777" w:rsidR="001F68B5" w:rsidRPr="00C15775" w:rsidRDefault="001F68B5" w:rsidP="00947862">
                            <w:pPr>
                              <w:pStyle w:val="Normaal"/>
                              <w:spacing w:line="360" w:lineRule="auto"/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US"/>
                              </w:rPr>
                            </w:pPr>
                            <w:r w:rsidRPr="00C15775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US"/>
                              </w:rPr>
                              <w:t>Scholengroep Pompeblêd</w:t>
                            </w:r>
                          </w:p>
                          <w:p w14:paraId="60A33E35" w14:textId="77777777" w:rsidR="001F68B5" w:rsidRPr="00C15775" w:rsidRDefault="001F68B5" w:rsidP="00947862">
                            <w:pPr>
                              <w:pStyle w:val="Normaal"/>
                              <w:spacing w:line="360" w:lineRule="auto"/>
                              <w:rPr>
                                <w:lang w:val="en-US"/>
                              </w:rPr>
                            </w:pPr>
                            <w:r w:rsidRPr="00C15775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US"/>
                              </w:rPr>
                              <w:t>www.pompebled.nl</w:t>
                            </w:r>
                          </w:p>
                          <w:p w14:paraId="7196542A" w14:textId="77777777" w:rsidR="001F68B5" w:rsidRPr="00C15775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2EE66" id="Tekstvak 5" o:spid="_x0000_s1028" type="#_x0000_t202" style="position:absolute;margin-left:-29.7pt;margin-top:.4pt;width:268.05pt;height:1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" filled="f" stroked="f">
                <v:textbox>
                  <w:txbxContent>
                    <w:p w14:paraId="62DC70B8" w14:textId="126C0FA2" w:rsidR="001F68B5" w:rsidRPr="00CE05DA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br/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t>Uitgevoerd door:</w:t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Gezamenlijke inkoop Pompeblêd</w:t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In opdracht van:</w:t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Deelnemende scholen</w:t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Datum:</w:t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="00262022">
                        <w:rPr>
                          <w:rFonts w:ascii="Verdana" w:hAnsi="Verdana"/>
                          <w:sz w:val="16"/>
                          <w:szCs w:val="16"/>
                        </w:rPr>
                        <w:t>12 januari 2021</w:t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Pr="00CE05DA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</w:p>
                    <w:p w14:paraId="3DDD2CA5" w14:textId="77777777" w:rsidR="009C7998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69067BB3" w14:textId="06148339" w:rsidR="001F68B5" w:rsidRDefault="001F68B5" w:rsidP="00947862">
                      <w:pPr>
                        <w:pStyle w:val="Normaal"/>
                        <w:spacing w:line="360" w:lineRule="auto"/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</w:pPr>
                      <w:r w:rsidRPr="006F7D60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t xml:space="preserve">Copyright </w:t>
                      </w:r>
                      <w:r w:rsidR="00A277B5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t>2021</w:t>
                      </w:r>
                    </w:p>
                    <w:p w14:paraId="38C45FFD" w14:textId="77777777" w:rsidR="001F68B5" w:rsidRPr="00C15775" w:rsidRDefault="001F68B5" w:rsidP="00947862">
                      <w:pPr>
                        <w:pStyle w:val="Normaal"/>
                        <w:spacing w:line="360" w:lineRule="auto"/>
                        <w:rPr>
                          <w:rFonts w:ascii="Verdana" w:hAnsi="Verdana" w:cs="Arial"/>
                          <w:color w:val="000000"/>
                          <w:sz w:val="16"/>
                          <w:lang w:val="en-US"/>
                        </w:rPr>
                      </w:pPr>
                      <w:r w:rsidRPr="00C15775">
                        <w:rPr>
                          <w:rFonts w:ascii="Verdana" w:hAnsi="Verdana" w:cs="Arial"/>
                          <w:color w:val="000000"/>
                          <w:sz w:val="16"/>
                          <w:lang w:val="en-US"/>
                        </w:rPr>
                        <w:t>Scholengroep Pompeblêd</w:t>
                      </w:r>
                    </w:p>
                    <w:p w14:paraId="60A33E35" w14:textId="77777777" w:rsidR="001F68B5" w:rsidRPr="00C15775" w:rsidRDefault="001F68B5" w:rsidP="00947862">
                      <w:pPr>
                        <w:pStyle w:val="Normaal"/>
                        <w:spacing w:line="360" w:lineRule="auto"/>
                        <w:rPr>
                          <w:lang w:val="en-US"/>
                        </w:rPr>
                      </w:pPr>
                      <w:r w:rsidRPr="00C15775">
                        <w:rPr>
                          <w:rFonts w:ascii="Verdana" w:hAnsi="Verdana" w:cs="Arial"/>
                          <w:color w:val="000000"/>
                          <w:sz w:val="16"/>
                          <w:lang w:val="en-US"/>
                        </w:rPr>
                        <w:t>www.pompebled.nl</w:t>
                      </w:r>
                    </w:p>
                    <w:p w14:paraId="7196542A" w14:textId="77777777" w:rsidR="001F68B5" w:rsidRPr="00C15775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9803A8" w14:textId="14208CCB" w:rsidR="00AB2BEE" w:rsidRDefault="00AB2BEE" w:rsidP="00AB2BEE">
      <w:pPr>
        <w:pStyle w:val="Normaal"/>
        <w:spacing w:line="240" w:lineRule="auto"/>
      </w:pPr>
    </w:p>
    <w:p w14:paraId="2F27B217" w14:textId="29467B4F" w:rsidR="00AB2BEE" w:rsidRDefault="00AB2BEE" w:rsidP="00AB2BEE">
      <w:pPr>
        <w:pStyle w:val="Normaal"/>
        <w:spacing w:line="240" w:lineRule="auto"/>
      </w:pPr>
    </w:p>
    <w:p w14:paraId="20E7E650" w14:textId="77777777" w:rsidR="00AB2BEE" w:rsidRDefault="00AB2BEE" w:rsidP="00AB2BEE">
      <w:pPr>
        <w:pStyle w:val="Normaal"/>
        <w:spacing w:line="240" w:lineRule="auto"/>
      </w:pPr>
    </w:p>
    <w:p w14:paraId="7B7B4940" w14:textId="77777777" w:rsidR="00AB2BEE" w:rsidRDefault="00AB2BEE" w:rsidP="00AB2BEE">
      <w:pPr>
        <w:pStyle w:val="Normaal"/>
        <w:spacing w:line="240" w:lineRule="auto"/>
      </w:pPr>
    </w:p>
    <w:p w14:paraId="43B61350" w14:textId="77777777" w:rsidR="00AB2BEE" w:rsidRDefault="00AB2BEE" w:rsidP="00AB2BEE">
      <w:pPr>
        <w:pStyle w:val="Normaal"/>
        <w:spacing w:line="240" w:lineRule="auto"/>
      </w:pPr>
    </w:p>
    <w:p w14:paraId="3B0FAFAA" w14:textId="77777777" w:rsidR="00AB2BEE" w:rsidRDefault="00AB2BEE" w:rsidP="00AB2BEE">
      <w:pPr>
        <w:pStyle w:val="Normaal"/>
        <w:spacing w:line="240" w:lineRule="auto"/>
      </w:pPr>
    </w:p>
    <w:p w14:paraId="63D2F129" w14:textId="77777777" w:rsidR="00AB2BEE" w:rsidRDefault="00AB2BEE" w:rsidP="00AB2BEE">
      <w:pPr>
        <w:pStyle w:val="Normaal"/>
        <w:spacing w:line="240" w:lineRule="auto"/>
      </w:pPr>
    </w:p>
    <w:p w14:paraId="2E7A9B05" w14:textId="77777777" w:rsidR="00AB2BEE" w:rsidRDefault="00AB2BEE" w:rsidP="00AB2BEE">
      <w:pPr>
        <w:pStyle w:val="Normaal"/>
        <w:spacing w:line="240" w:lineRule="auto"/>
      </w:pPr>
    </w:p>
    <w:p w14:paraId="3099E296" w14:textId="77777777" w:rsidR="00AB2BEE" w:rsidRDefault="00AB2BEE" w:rsidP="00AB2BEE">
      <w:pPr>
        <w:pStyle w:val="Normaal"/>
        <w:spacing w:line="240" w:lineRule="auto"/>
      </w:pPr>
    </w:p>
    <w:p w14:paraId="1A96712E" w14:textId="77777777" w:rsidR="00AB2BEE" w:rsidRDefault="00AB2BEE" w:rsidP="00AB2BEE">
      <w:pPr>
        <w:pStyle w:val="Normaal"/>
        <w:spacing w:line="240" w:lineRule="auto"/>
      </w:pPr>
    </w:p>
    <w:p w14:paraId="1880BFA4" w14:textId="77777777" w:rsidR="00AB2BEE" w:rsidRDefault="00AB2BEE" w:rsidP="00AB2BEE">
      <w:pPr>
        <w:pStyle w:val="Normaal"/>
        <w:spacing w:line="240" w:lineRule="auto"/>
      </w:pPr>
    </w:p>
    <w:p w14:paraId="1E44A676" w14:textId="77777777" w:rsidR="00AB2BEE" w:rsidRDefault="00AB2BEE" w:rsidP="00AB2BEE">
      <w:pPr>
        <w:pStyle w:val="Normaal"/>
        <w:spacing w:line="240" w:lineRule="auto"/>
      </w:pPr>
    </w:p>
    <w:p w14:paraId="4AB2B2F7" w14:textId="77777777" w:rsidR="00AB2BEE" w:rsidRDefault="00AB2BEE" w:rsidP="00AB2BEE">
      <w:pPr>
        <w:pStyle w:val="Normaal"/>
        <w:spacing w:line="240" w:lineRule="auto"/>
      </w:pPr>
    </w:p>
    <w:p w14:paraId="44888D1D" w14:textId="2DFFC3EA" w:rsidR="00126073" w:rsidRPr="005C5B73" w:rsidRDefault="00126073" w:rsidP="00126073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outlineLvl w:val="0"/>
        <w:rPr>
          <w:rFonts w:asciiTheme="minorHAnsi" w:hAnsiTheme="minorHAnsi" w:cs="Calibri"/>
          <w:b/>
          <w:color w:val="FFFFFF"/>
          <w:sz w:val="22"/>
          <w:szCs w:val="22"/>
        </w:rPr>
      </w:pPr>
      <w:r w:rsidRPr="005C5B73">
        <w:rPr>
          <w:rFonts w:asciiTheme="minorHAnsi" w:hAnsiTheme="minorHAnsi" w:cs="Calibri"/>
          <w:b/>
          <w:color w:val="FFFFFF"/>
          <w:sz w:val="22"/>
          <w:szCs w:val="22"/>
        </w:rPr>
        <w:lastRenderedPageBreak/>
        <w:t>Bijlage:</w:t>
      </w:r>
      <w:r w:rsidR="004E5653">
        <w:rPr>
          <w:rFonts w:asciiTheme="minorHAnsi" w:hAnsiTheme="minorHAnsi" w:cs="Calibri"/>
          <w:b/>
          <w:color w:val="FFFFFF"/>
          <w:sz w:val="22"/>
          <w:szCs w:val="22"/>
        </w:rPr>
        <w:t xml:space="preserve"> </w:t>
      </w:r>
      <w:r w:rsidRPr="005C5B73">
        <w:rPr>
          <w:rFonts w:asciiTheme="minorHAnsi" w:hAnsiTheme="minorHAnsi" w:cs="Calibri"/>
          <w:b/>
          <w:color w:val="FFFFFF"/>
          <w:sz w:val="22"/>
          <w:szCs w:val="22"/>
        </w:rPr>
        <w:t>Referenties</w:t>
      </w:r>
    </w:p>
    <w:p w14:paraId="2F45B1D9" w14:textId="77777777" w:rsidR="00D9363E" w:rsidRDefault="00D9363E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459A7424" w14:textId="1FC494AC" w:rsidR="00126073" w:rsidRPr="005C5B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  <w:r w:rsidRPr="005C5B73">
        <w:rPr>
          <w:rFonts w:asciiTheme="minorHAnsi" w:hAnsiTheme="minorHAnsi" w:cs="Arial"/>
          <w:sz w:val="22"/>
          <w:szCs w:val="22"/>
        </w:rPr>
        <w:t xml:space="preserve">De Inschrijver dient referenties te beschrijven met behulp van het format die </w:t>
      </w:r>
      <w:r>
        <w:rPr>
          <w:rFonts w:asciiTheme="minorHAnsi" w:hAnsiTheme="minorHAnsi" w:cs="Arial"/>
          <w:sz w:val="22"/>
          <w:szCs w:val="22"/>
        </w:rPr>
        <w:t xml:space="preserve">hieronder is </w:t>
      </w:r>
      <w:r w:rsidRPr="005C5B73">
        <w:rPr>
          <w:rFonts w:asciiTheme="minorHAnsi" w:hAnsiTheme="minorHAnsi" w:cs="Arial"/>
          <w:sz w:val="22"/>
          <w:szCs w:val="22"/>
        </w:rPr>
        <w:t xml:space="preserve">aangegeven. Geef in maximaal 100 woorden per </w:t>
      </w:r>
      <w:r>
        <w:rPr>
          <w:rFonts w:asciiTheme="minorHAnsi" w:hAnsiTheme="minorHAnsi" w:cs="Arial"/>
          <w:sz w:val="22"/>
          <w:szCs w:val="22"/>
        </w:rPr>
        <w:t>k</w:t>
      </w:r>
      <w:r w:rsidRPr="005C5B73">
        <w:rPr>
          <w:rFonts w:asciiTheme="minorHAnsi" w:hAnsiTheme="minorHAnsi" w:cs="Arial"/>
          <w:sz w:val="22"/>
          <w:szCs w:val="22"/>
        </w:rPr>
        <w:t xml:space="preserve">erncompetentie een gedetailleerde omschrijving van de opdracht. Het format mag worden aangepast, enkel indien de beschikbare schrijfruimte onvoldoende is. 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14:paraId="3195BB67" w14:textId="77777777" w:rsidR="004E5653" w:rsidRDefault="004E5653" w:rsidP="004E5653"/>
    <w:p w14:paraId="3803E452" w14:textId="70BCB038" w:rsidR="004E5653" w:rsidRPr="005C5B73" w:rsidRDefault="004E5653" w:rsidP="000213CE">
      <w:pPr>
        <w:rPr>
          <w:rFonts w:asciiTheme="minorHAnsi" w:hAnsiTheme="minorHAnsi" w:cs="Arial"/>
          <w:sz w:val="22"/>
          <w:szCs w:val="22"/>
        </w:rPr>
      </w:pPr>
      <w:r w:rsidRPr="004E5653">
        <w:rPr>
          <w:rFonts w:asciiTheme="minorHAnsi" w:hAnsiTheme="minorHAnsi" w:cs="Arial"/>
          <w:sz w:val="22"/>
          <w:szCs w:val="22"/>
        </w:rPr>
        <w:t xml:space="preserve">Om in aanmerking te komen voor gunning dient u conform hoofdstuk </w:t>
      </w:r>
      <w:r w:rsidR="004E3B1D">
        <w:rPr>
          <w:rFonts w:asciiTheme="minorHAnsi" w:hAnsiTheme="minorHAnsi" w:cs="Arial"/>
          <w:sz w:val="22"/>
          <w:szCs w:val="22"/>
        </w:rPr>
        <w:t>3.1</w:t>
      </w:r>
      <w:r w:rsidRPr="004E5653">
        <w:rPr>
          <w:rFonts w:asciiTheme="minorHAnsi" w:hAnsiTheme="minorHAnsi" w:cs="Arial"/>
          <w:sz w:val="22"/>
          <w:szCs w:val="22"/>
        </w:rPr>
        <w:t xml:space="preserve"> van het beschrijvend document </w:t>
      </w:r>
      <w:r>
        <w:rPr>
          <w:rFonts w:asciiTheme="minorHAnsi" w:hAnsiTheme="minorHAnsi" w:cs="Arial"/>
          <w:sz w:val="22"/>
          <w:szCs w:val="22"/>
        </w:rPr>
        <w:t xml:space="preserve">op alle onderdelen een antwoord te geven. </w:t>
      </w:r>
      <w:r w:rsidRPr="004E5653">
        <w:rPr>
          <w:rFonts w:asciiTheme="minorHAnsi" w:hAnsiTheme="minorHAnsi" w:cs="Arial"/>
          <w:sz w:val="22"/>
          <w:szCs w:val="22"/>
        </w:rPr>
        <w:t xml:space="preserve">Ieder pagina dient geparafeerd </w:t>
      </w:r>
      <w:r>
        <w:rPr>
          <w:rFonts w:asciiTheme="minorHAnsi" w:hAnsiTheme="minorHAnsi" w:cs="Arial"/>
          <w:sz w:val="22"/>
          <w:szCs w:val="22"/>
        </w:rPr>
        <w:t>en het document rechtsgeldig ondertekend te worden</w:t>
      </w:r>
      <w:r w:rsidRPr="004E5653">
        <w:rPr>
          <w:rFonts w:asciiTheme="minorHAnsi" w:hAnsiTheme="minorHAnsi" w:cs="Arial"/>
          <w:sz w:val="22"/>
          <w:szCs w:val="22"/>
        </w:rPr>
        <w:t>.</w:t>
      </w:r>
    </w:p>
    <w:p w14:paraId="1F89A677" w14:textId="77777777" w:rsidR="00D9363E" w:rsidRDefault="00D9363E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56"/>
        <w:gridCol w:w="3017"/>
        <w:gridCol w:w="1297"/>
        <w:gridCol w:w="1207"/>
      </w:tblGrid>
      <w:tr w:rsidR="00521293" w:rsidRPr="005C5B73" w14:paraId="784F47AD" w14:textId="77777777" w:rsidTr="0007024F">
        <w:tc>
          <w:tcPr>
            <w:tcW w:w="8777" w:type="dxa"/>
            <w:gridSpan w:val="4"/>
            <w:shd w:val="clear" w:color="auto" w:fill="9CC2E5" w:themeFill="accent5" w:themeFillTint="99"/>
          </w:tcPr>
          <w:p w14:paraId="46350CDB" w14:textId="77777777" w:rsidR="00521293" w:rsidRDefault="00521293" w:rsidP="00C64D45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  <w:p w14:paraId="41F1E79D" w14:textId="6800A179" w:rsidR="00521293" w:rsidRPr="00AA1174" w:rsidRDefault="00521293" w:rsidP="00C64D45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</w:tr>
      <w:tr w:rsidR="00521293" w:rsidRPr="005C5B73" w14:paraId="1CF7B11A" w14:textId="77777777" w:rsidTr="00521293">
        <w:trPr>
          <w:trHeight w:val="690"/>
        </w:trPr>
        <w:tc>
          <w:tcPr>
            <w:tcW w:w="3256" w:type="dxa"/>
          </w:tcPr>
          <w:p w14:paraId="147DA94B" w14:textId="57C76E6D" w:rsidR="00521293" w:rsidRPr="005C5B73" w:rsidRDefault="00521293" w:rsidP="00C64D45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De drie (3) voornaamste lev</w:t>
            </w:r>
            <w:r w:rsidR="007D5835">
              <w:rPr>
                <w:rFonts w:cs="Arial"/>
                <w:i/>
              </w:rPr>
              <w:t>eringen die zijn uitgevoerd, zoals beschreven staat in paragraaf 3.1 van het aanbestedingsdocument, bin</w:t>
            </w:r>
            <w:r>
              <w:rPr>
                <w:rFonts w:cs="Arial"/>
                <w:i/>
              </w:rPr>
              <w:t>nen drie (3) jaa</w:t>
            </w:r>
            <w:r w:rsidR="007D5835">
              <w:rPr>
                <w:rFonts w:cs="Arial"/>
                <w:i/>
              </w:rPr>
              <w:t>r</w:t>
            </w:r>
            <w:r>
              <w:rPr>
                <w:rFonts w:cs="Arial"/>
                <w:i/>
              </w:rPr>
              <w:t xml:space="preserve"> voorafgaande aan de sluitingsdatum voor inschrijving.</w:t>
            </w:r>
          </w:p>
        </w:tc>
        <w:tc>
          <w:tcPr>
            <w:tcW w:w="3017" w:type="dxa"/>
          </w:tcPr>
          <w:p w14:paraId="6588F36A" w14:textId="77777777" w:rsidR="00521293" w:rsidRDefault="00521293" w:rsidP="00C64D45">
            <w:pPr>
              <w:rPr>
                <w:rFonts w:cs="Arial"/>
                <w:bCs/>
                <w:iCs/>
              </w:rPr>
            </w:pPr>
          </w:p>
          <w:p w14:paraId="5B34C9EC" w14:textId="77777777" w:rsidR="00521293" w:rsidRDefault="00521293" w:rsidP="00C64D45">
            <w:pPr>
              <w:rPr>
                <w:rFonts w:cs="Arial"/>
                <w:bCs/>
                <w:iCs/>
              </w:rPr>
            </w:pPr>
          </w:p>
          <w:p w14:paraId="33D45606" w14:textId="51EF0F8F" w:rsidR="00521293" w:rsidRPr="005C5B73" w:rsidRDefault="00521293" w:rsidP="00C64D45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Onderwijsinstelling</w:t>
            </w:r>
          </w:p>
        </w:tc>
        <w:tc>
          <w:tcPr>
            <w:tcW w:w="1297" w:type="dxa"/>
          </w:tcPr>
          <w:p w14:paraId="0F05E0EF" w14:textId="77777777" w:rsidR="00521293" w:rsidRDefault="00521293" w:rsidP="00C64D45">
            <w:pPr>
              <w:jc w:val="center"/>
              <w:rPr>
                <w:rFonts w:cs="Arial"/>
                <w:bCs/>
                <w:iCs/>
              </w:rPr>
            </w:pPr>
          </w:p>
          <w:p w14:paraId="6FDA6053" w14:textId="77777777" w:rsidR="00521293" w:rsidRDefault="00521293" w:rsidP="00C64D45">
            <w:pPr>
              <w:jc w:val="center"/>
              <w:rPr>
                <w:rFonts w:cs="Arial"/>
                <w:bCs/>
                <w:iCs/>
              </w:rPr>
            </w:pPr>
          </w:p>
          <w:p w14:paraId="73F4EB5C" w14:textId="6F92DAA2" w:rsidR="00521293" w:rsidRPr="005C5B73" w:rsidRDefault="00521293" w:rsidP="00C64D45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Bedrag</w:t>
            </w:r>
          </w:p>
        </w:tc>
        <w:tc>
          <w:tcPr>
            <w:tcW w:w="1207" w:type="dxa"/>
          </w:tcPr>
          <w:p w14:paraId="534CD6C5" w14:textId="77777777" w:rsidR="00521293" w:rsidRDefault="00521293" w:rsidP="00C64D45">
            <w:pPr>
              <w:jc w:val="center"/>
              <w:rPr>
                <w:rFonts w:cs="Arial"/>
                <w:bCs/>
                <w:iCs/>
              </w:rPr>
            </w:pPr>
          </w:p>
          <w:p w14:paraId="104E808D" w14:textId="77777777" w:rsidR="00521293" w:rsidRDefault="00521293" w:rsidP="00C64D45">
            <w:pPr>
              <w:jc w:val="center"/>
              <w:rPr>
                <w:rFonts w:cs="Arial"/>
                <w:bCs/>
                <w:iCs/>
              </w:rPr>
            </w:pPr>
          </w:p>
          <w:p w14:paraId="15F617B1" w14:textId="45D8269F" w:rsidR="00521293" w:rsidRPr="005C5B73" w:rsidRDefault="00521293" w:rsidP="00C64D45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Datum</w:t>
            </w:r>
          </w:p>
        </w:tc>
      </w:tr>
      <w:tr w:rsidR="00521293" w:rsidRPr="005C5B73" w14:paraId="3961A1C8" w14:textId="77777777" w:rsidTr="00521293">
        <w:tc>
          <w:tcPr>
            <w:tcW w:w="3256" w:type="dxa"/>
          </w:tcPr>
          <w:p w14:paraId="44E8FA10" w14:textId="257CDBA3" w:rsidR="00521293" w:rsidRPr="00521293" w:rsidRDefault="00521293" w:rsidP="00521293">
            <w:pPr>
              <w:jc w:val="right"/>
              <w:rPr>
                <w:rFonts w:cs="Arial"/>
              </w:rPr>
            </w:pPr>
            <w:r w:rsidRPr="00521293">
              <w:rPr>
                <w:rFonts w:cs="Arial"/>
              </w:rPr>
              <w:t>1</w:t>
            </w:r>
            <w:r w:rsidR="00E35916">
              <w:rPr>
                <w:rFonts w:cs="Arial"/>
              </w:rPr>
              <w:t xml:space="preserve"> Catering</w:t>
            </w:r>
            <w:r w:rsidR="00541D23">
              <w:rPr>
                <w:rFonts w:cs="Arial"/>
              </w:rPr>
              <w:t xml:space="preserve"> </w:t>
            </w:r>
            <w:r w:rsidR="00E35916"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5916"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="00E35916" w:rsidRPr="005C5B73">
              <w:rPr>
                <w:rFonts w:cs="Arial"/>
                <w:bCs/>
                <w:iCs/>
              </w:rPr>
              <w:fldChar w:fldCharType="end"/>
            </w:r>
            <w:r w:rsidR="00E35916">
              <w:rPr>
                <w:rFonts w:cs="Arial"/>
              </w:rPr>
              <w:t xml:space="preserve"> </w:t>
            </w:r>
            <w:r w:rsidR="00E555D5">
              <w:rPr>
                <w:rFonts w:cs="Arial"/>
              </w:rPr>
              <w:t xml:space="preserve">en/of </w:t>
            </w:r>
            <w:r w:rsidR="00541D23">
              <w:rPr>
                <w:rFonts w:cs="Arial"/>
              </w:rPr>
              <w:t xml:space="preserve">Vending </w:t>
            </w:r>
            <w:r w:rsidR="00541D23"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41D23"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="00541D23" w:rsidRPr="005C5B73">
              <w:rPr>
                <w:rFonts w:cs="Arial"/>
                <w:bCs/>
                <w:iCs/>
              </w:rPr>
              <w:fldChar w:fldCharType="end"/>
            </w:r>
            <w:r w:rsidR="00541D23">
              <w:rPr>
                <w:rFonts w:cs="Arial"/>
                <w:bCs/>
                <w:iCs/>
              </w:rPr>
              <w:t xml:space="preserve"> </w:t>
            </w:r>
            <w:r w:rsidR="00541D23">
              <w:rPr>
                <w:rFonts w:cs="Arial"/>
              </w:rPr>
              <w:t xml:space="preserve"> </w:t>
            </w:r>
            <w:r w:rsidR="00E35916">
              <w:rPr>
                <w:rFonts w:cs="Arial"/>
              </w:rPr>
              <w:t xml:space="preserve"> </w:t>
            </w:r>
          </w:p>
        </w:tc>
        <w:tc>
          <w:tcPr>
            <w:tcW w:w="3017" w:type="dxa"/>
          </w:tcPr>
          <w:p w14:paraId="38CE1FAA" w14:textId="6BE2AD8C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  <w:tc>
          <w:tcPr>
            <w:tcW w:w="1297" w:type="dxa"/>
          </w:tcPr>
          <w:p w14:paraId="56A18D28" w14:textId="20375FC6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  <w:tc>
          <w:tcPr>
            <w:tcW w:w="1207" w:type="dxa"/>
          </w:tcPr>
          <w:p w14:paraId="0EB10D8D" w14:textId="52A770E6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521293" w:rsidRPr="005C5B73" w14:paraId="005BA2D0" w14:textId="77777777" w:rsidTr="00521293">
        <w:tc>
          <w:tcPr>
            <w:tcW w:w="3256" w:type="dxa"/>
          </w:tcPr>
          <w:p w14:paraId="67206288" w14:textId="7E985F7E" w:rsidR="00521293" w:rsidRPr="00521293" w:rsidRDefault="00521293" w:rsidP="00521293">
            <w:pPr>
              <w:jc w:val="right"/>
              <w:rPr>
                <w:rFonts w:cs="Arial"/>
              </w:rPr>
            </w:pPr>
            <w:r w:rsidRPr="00521293">
              <w:rPr>
                <w:rFonts w:cs="Arial"/>
              </w:rPr>
              <w:t>2</w:t>
            </w:r>
            <w:r w:rsidR="00541D23">
              <w:rPr>
                <w:rFonts w:cs="Arial"/>
              </w:rPr>
              <w:t xml:space="preserve"> Catering </w:t>
            </w:r>
            <w:r w:rsidR="00541D23"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1D23"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="00541D23" w:rsidRPr="005C5B73">
              <w:rPr>
                <w:rFonts w:cs="Arial"/>
                <w:bCs/>
                <w:iCs/>
              </w:rPr>
              <w:fldChar w:fldCharType="end"/>
            </w:r>
            <w:r w:rsidR="00541D23">
              <w:rPr>
                <w:rFonts w:cs="Arial"/>
              </w:rPr>
              <w:t xml:space="preserve"> </w:t>
            </w:r>
            <w:r w:rsidR="00E555D5">
              <w:rPr>
                <w:rFonts w:cs="Arial"/>
              </w:rPr>
              <w:t xml:space="preserve">en/of </w:t>
            </w:r>
            <w:r w:rsidR="00541D23">
              <w:rPr>
                <w:rFonts w:cs="Arial"/>
              </w:rPr>
              <w:t xml:space="preserve">Vending </w:t>
            </w:r>
            <w:r w:rsidR="00541D23"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1D23"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="00541D23" w:rsidRPr="005C5B73">
              <w:rPr>
                <w:rFonts w:cs="Arial"/>
                <w:bCs/>
                <w:iCs/>
              </w:rPr>
              <w:fldChar w:fldCharType="end"/>
            </w:r>
            <w:r w:rsidR="00541D23">
              <w:rPr>
                <w:rFonts w:cs="Arial"/>
                <w:bCs/>
                <w:iCs/>
              </w:rPr>
              <w:t xml:space="preserve"> </w:t>
            </w:r>
            <w:r w:rsidR="00541D23">
              <w:rPr>
                <w:rFonts w:cs="Arial"/>
              </w:rPr>
              <w:t xml:space="preserve">  </w:t>
            </w:r>
          </w:p>
        </w:tc>
        <w:tc>
          <w:tcPr>
            <w:tcW w:w="3017" w:type="dxa"/>
          </w:tcPr>
          <w:p w14:paraId="6070FA8F" w14:textId="15D80197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  <w:tc>
          <w:tcPr>
            <w:tcW w:w="1297" w:type="dxa"/>
          </w:tcPr>
          <w:p w14:paraId="69492327" w14:textId="13106350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  <w:tc>
          <w:tcPr>
            <w:tcW w:w="1207" w:type="dxa"/>
          </w:tcPr>
          <w:p w14:paraId="35D67BE4" w14:textId="0DAC4E19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521293" w:rsidRPr="005C5B73" w14:paraId="248CFDDD" w14:textId="77777777" w:rsidTr="00521293">
        <w:tc>
          <w:tcPr>
            <w:tcW w:w="3256" w:type="dxa"/>
          </w:tcPr>
          <w:p w14:paraId="265B7B60" w14:textId="20002D87" w:rsidR="00521293" w:rsidRPr="00521293" w:rsidRDefault="00521293" w:rsidP="00521293">
            <w:pPr>
              <w:jc w:val="right"/>
              <w:rPr>
                <w:rFonts w:cs="Arial"/>
              </w:rPr>
            </w:pPr>
            <w:r w:rsidRPr="00521293">
              <w:rPr>
                <w:rFonts w:cs="Arial"/>
              </w:rPr>
              <w:t>3</w:t>
            </w:r>
            <w:r w:rsidR="00E84685">
              <w:rPr>
                <w:rFonts w:cs="Arial"/>
              </w:rPr>
              <w:t xml:space="preserve"> Catering </w:t>
            </w:r>
            <w:r w:rsidR="00E84685"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685"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="00E84685" w:rsidRPr="005C5B73">
              <w:rPr>
                <w:rFonts w:cs="Arial"/>
                <w:bCs/>
                <w:iCs/>
              </w:rPr>
              <w:fldChar w:fldCharType="end"/>
            </w:r>
            <w:r w:rsidR="00E84685">
              <w:rPr>
                <w:rFonts w:cs="Arial"/>
              </w:rPr>
              <w:t xml:space="preserve"> </w:t>
            </w:r>
            <w:r w:rsidR="00E555D5">
              <w:rPr>
                <w:rFonts w:cs="Arial"/>
              </w:rPr>
              <w:t xml:space="preserve">en/of </w:t>
            </w:r>
            <w:r w:rsidR="00E84685">
              <w:rPr>
                <w:rFonts w:cs="Arial"/>
              </w:rPr>
              <w:t xml:space="preserve">Vending </w:t>
            </w:r>
            <w:r w:rsidR="00E84685"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685"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="00E84685" w:rsidRPr="005C5B73">
              <w:rPr>
                <w:rFonts w:cs="Arial"/>
                <w:bCs/>
                <w:iCs/>
              </w:rPr>
              <w:fldChar w:fldCharType="end"/>
            </w:r>
            <w:r w:rsidR="00E84685">
              <w:rPr>
                <w:rFonts w:cs="Arial"/>
                <w:bCs/>
                <w:iCs/>
              </w:rPr>
              <w:t xml:space="preserve"> </w:t>
            </w:r>
            <w:r w:rsidR="00E84685">
              <w:rPr>
                <w:rFonts w:cs="Arial"/>
              </w:rPr>
              <w:t xml:space="preserve">  </w:t>
            </w:r>
          </w:p>
        </w:tc>
        <w:tc>
          <w:tcPr>
            <w:tcW w:w="3017" w:type="dxa"/>
          </w:tcPr>
          <w:p w14:paraId="1E98C820" w14:textId="05B5DE50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  <w:tc>
          <w:tcPr>
            <w:tcW w:w="1297" w:type="dxa"/>
          </w:tcPr>
          <w:p w14:paraId="66423A95" w14:textId="01606CFF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  <w:tc>
          <w:tcPr>
            <w:tcW w:w="1207" w:type="dxa"/>
          </w:tcPr>
          <w:p w14:paraId="15CE407F" w14:textId="63DF76A8" w:rsidR="00521293" w:rsidRPr="00521293" w:rsidRDefault="00521293" w:rsidP="00521293">
            <w:pPr>
              <w:rPr>
                <w:rFonts w:cs="Arial"/>
                <w:bCs/>
                <w:iCs/>
              </w:rPr>
            </w:pPr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381C063F" w14:textId="70D4A258" w:rsidR="001260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6F8FF093" w14:textId="77777777" w:rsidR="000213CE" w:rsidRPr="005C5B73" w:rsidRDefault="000213CE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tbl>
      <w:tblPr>
        <w:tblStyle w:val="Tabelraster"/>
        <w:tblpPr w:leftFromText="180" w:rightFromText="180" w:vertAnchor="text" w:tblpY="1"/>
        <w:tblOverlap w:val="never"/>
        <w:tblW w:w="8784" w:type="dxa"/>
        <w:tblLayout w:type="fixed"/>
        <w:tblLook w:val="01E0" w:firstRow="1" w:lastRow="1" w:firstColumn="1" w:lastColumn="1" w:noHBand="0" w:noVBand="0"/>
      </w:tblPr>
      <w:tblGrid>
        <w:gridCol w:w="4390"/>
        <w:gridCol w:w="3118"/>
        <w:gridCol w:w="1276"/>
      </w:tblGrid>
      <w:tr w:rsidR="00126073" w:rsidRPr="005C5B73" w14:paraId="14E7A449" w14:textId="77777777" w:rsidTr="00721B61">
        <w:tc>
          <w:tcPr>
            <w:tcW w:w="7508" w:type="dxa"/>
            <w:gridSpan w:val="2"/>
            <w:shd w:val="clear" w:color="auto" w:fill="9CC2E5" w:themeFill="accent5" w:themeFillTint="99"/>
          </w:tcPr>
          <w:p w14:paraId="262870EF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t>Kerncompetentie 1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788156B0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625C4F" w:rsidRPr="005C5B73" w14:paraId="0E751B06" w14:textId="77777777" w:rsidTr="003E7DD3">
        <w:trPr>
          <w:trHeight w:val="264"/>
        </w:trPr>
        <w:tc>
          <w:tcPr>
            <w:tcW w:w="4390" w:type="dxa"/>
            <w:vMerge w:val="restart"/>
          </w:tcPr>
          <w:p w14:paraId="39BCAC1D" w14:textId="39F87F35" w:rsidR="00625C4F" w:rsidRDefault="00625C4F" w:rsidP="00625C4F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Inschrijver heeft e</w:t>
            </w:r>
            <w:r w:rsidRPr="00034AC0">
              <w:rPr>
                <w:rFonts w:cstheme="minorHAnsi"/>
              </w:rPr>
              <w:t xml:space="preserve">rvaring met cateringdienstverlening </w:t>
            </w:r>
            <w:r>
              <w:rPr>
                <w:rFonts w:cstheme="minorHAnsi"/>
              </w:rPr>
              <w:t xml:space="preserve">en of Vending </w:t>
            </w:r>
            <w:r w:rsidRPr="00034AC0">
              <w:rPr>
                <w:rFonts w:cstheme="minorHAnsi"/>
              </w:rPr>
              <w:t xml:space="preserve">aan een Voortgezet Onderwijsinstelling waarbij </w:t>
            </w:r>
            <w:r w:rsidRPr="00034AC0">
              <w:rPr>
                <w:rFonts w:cstheme="minorHAnsi"/>
                <w:b/>
                <w:bCs/>
              </w:rPr>
              <w:t>geen</w:t>
            </w:r>
            <w:r w:rsidRPr="00034AC0">
              <w:rPr>
                <w:rFonts w:cstheme="minorHAnsi"/>
              </w:rPr>
              <w:t xml:space="preserve"> sprake is van een financiële bijdrage van de onderwijsorganisatie.</w:t>
            </w:r>
          </w:p>
          <w:p w14:paraId="50A997DB" w14:textId="2918F48E" w:rsidR="00625C4F" w:rsidRDefault="00625C4F" w:rsidP="00385033">
            <w:pPr>
              <w:spacing w:after="144"/>
              <w:rPr>
                <w:rFonts w:cstheme="minorHAnsi"/>
              </w:rPr>
            </w:pPr>
            <w:r>
              <w:rPr>
                <w:rFonts w:cs="Arial"/>
                <w:i/>
                <w:iCs/>
              </w:rPr>
              <w:t>Aan te tonen middels 1</w:t>
            </w:r>
            <w:r w:rsidRPr="005C5B73">
              <w:rPr>
                <w:rFonts w:cs="Arial"/>
                <w:i/>
                <w:iCs/>
              </w:rPr>
              <w:t xml:space="preserve"> referentie </w:t>
            </w:r>
            <w:r>
              <w:rPr>
                <w:rFonts w:cs="Arial"/>
                <w:i/>
                <w:iCs/>
              </w:rPr>
              <w:t>met</w:t>
            </w:r>
            <w:r w:rsidRPr="005C5B73">
              <w:rPr>
                <w:rFonts w:cs="Arial"/>
                <w:i/>
                <w:iCs/>
              </w:rPr>
              <w:t xml:space="preserve"> toelichting</w:t>
            </w:r>
          </w:p>
        </w:tc>
        <w:tc>
          <w:tcPr>
            <w:tcW w:w="3118" w:type="dxa"/>
          </w:tcPr>
          <w:p w14:paraId="767554AE" w14:textId="216EEE87" w:rsidR="00625C4F" w:rsidRPr="005C5B73" w:rsidRDefault="00625C4F" w:rsidP="00625C4F">
            <w:pPr>
              <w:rPr>
                <w:rFonts w:cs="Arial"/>
                <w:bCs/>
                <w:iCs/>
              </w:rPr>
            </w:pPr>
            <w:r>
              <w:rPr>
                <w:rFonts w:cs="Arial"/>
              </w:rPr>
              <w:t xml:space="preserve">Catering </w:t>
            </w: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="00C018B4">
              <w:rPr>
                <w:rFonts w:cs="Arial"/>
              </w:rPr>
              <w:t xml:space="preserve"> </w:t>
            </w:r>
            <w:r w:rsidR="007D281D">
              <w:rPr>
                <w:rFonts w:cs="Arial"/>
              </w:rPr>
              <w:t xml:space="preserve">en/of </w:t>
            </w:r>
            <w:r>
              <w:rPr>
                <w:rFonts w:cs="Arial"/>
              </w:rPr>
              <w:t xml:space="preserve">Vending </w:t>
            </w: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r>
              <w:rPr>
                <w:rFonts w:cs="Arial"/>
                <w:bCs/>
                <w:iCs/>
              </w:rPr>
              <w:t xml:space="preserve"> </w:t>
            </w:r>
            <w:r>
              <w:rPr>
                <w:rFonts w:cs="Arial"/>
              </w:rPr>
              <w:t xml:space="preserve">  </w:t>
            </w:r>
          </w:p>
        </w:tc>
        <w:tc>
          <w:tcPr>
            <w:tcW w:w="1276" w:type="dxa"/>
          </w:tcPr>
          <w:p w14:paraId="0E3E7E04" w14:textId="77777777" w:rsidR="00625C4F" w:rsidRPr="005C5B73" w:rsidRDefault="00625C4F" w:rsidP="00625C4F">
            <w:pPr>
              <w:jc w:val="center"/>
              <w:rPr>
                <w:rFonts w:cs="Arial"/>
                <w:bCs/>
                <w:iCs/>
              </w:rPr>
            </w:pPr>
          </w:p>
        </w:tc>
      </w:tr>
      <w:tr w:rsidR="00C018B4" w:rsidRPr="005C5B73" w14:paraId="66D76635" w14:textId="77777777" w:rsidTr="008525A1">
        <w:trPr>
          <w:trHeight w:val="264"/>
        </w:trPr>
        <w:tc>
          <w:tcPr>
            <w:tcW w:w="4390" w:type="dxa"/>
            <w:vMerge/>
          </w:tcPr>
          <w:p w14:paraId="36A38CD2" w14:textId="526256C0" w:rsidR="00C018B4" w:rsidRPr="005C5B73" w:rsidRDefault="00C018B4" w:rsidP="00625C4F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3118" w:type="dxa"/>
          </w:tcPr>
          <w:p w14:paraId="27C61208" w14:textId="4EB33076" w:rsidR="00C018B4" w:rsidRPr="005C5B73" w:rsidRDefault="00C018B4" w:rsidP="00C018B4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Minimaal 3 locaties</w:t>
            </w:r>
          </w:p>
        </w:tc>
        <w:tc>
          <w:tcPr>
            <w:tcW w:w="1276" w:type="dxa"/>
          </w:tcPr>
          <w:p w14:paraId="74AE8955" w14:textId="140B9388" w:rsidR="00C018B4" w:rsidRPr="005C5B73" w:rsidRDefault="00C018B4" w:rsidP="00625C4F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3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1"/>
          </w:p>
        </w:tc>
      </w:tr>
      <w:tr w:rsidR="00C018B4" w:rsidRPr="005C5B73" w14:paraId="44414067" w14:textId="77777777" w:rsidTr="001C5BDD">
        <w:trPr>
          <w:trHeight w:val="256"/>
        </w:trPr>
        <w:tc>
          <w:tcPr>
            <w:tcW w:w="4390" w:type="dxa"/>
            <w:vMerge/>
          </w:tcPr>
          <w:p w14:paraId="7078E17B" w14:textId="77777777" w:rsidR="00C018B4" w:rsidRPr="005C5B73" w:rsidRDefault="00C018B4" w:rsidP="00625C4F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3118" w:type="dxa"/>
          </w:tcPr>
          <w:p w14:paraId="0CB40CA0" w14:textId="7EAD77D2" w:rsidR="00C018B4" w:rsidRPr="005C5B73" w:rsidRDefault="00C018B4" w:rsidP="007D281D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Tussen de 3 en 7 locaties</w:t>
            </w:r>
          </w:p>
        </w:tc>
        <w:tc>
          <w:tcPr>
            <w:tcW w:w="1276" w:type="dxa"/>
          </w:tcPr>
          <w:p w14:paraId="72550F84" w14:textId="54EDBD17" w:rsidR="00C018B4" w:rsidRPr="005C5B73" w:rsidRDefault="00C018B4" w:rsidP="00625C4F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4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2"/>
          </w:p>
        </w:tc>
      </w:tr>
      <w:tr w:rsidR="007D281D" w:rsidRPr="005C5B73" w14:paraId="24F83BDC" w14:textId="77777777" w:rsidTr="000A683D">
        <w:trPr>
          <w:trHeight w:val="256"/>
        </w:trPr>
        <w:tc>
          <w:tcPr>
            <w:tcW w:w="4390" w:type="dxa"/>
            <w:vMerge/>
          </w:tcPr>
          <w:p w14:paraId="1650763A" w14:textId="77777777" w:rsidR="007D281D" w:rsidRPr="005C5B73" w:rsidRDefault="007D281D" w:rsidP="00625C4F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3118" w:type="dxa"/>
          </w:tcPr>
          <w:p w14:paraId="18C6FB78" w14:textId="0FDB0B57" w:rsidR="007D281D" w:rsidRPr="005C5B73" w:rsidRDefault="007D281D" w:rsidP="007D281D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Meer dan 7 locaties</w:t>
            </w:r>
          </w:p>
        </w:tc>
        <w:tc>
          <w:tcPr>
            <w:tcW w:w="1276" w:type="dxa"/>
          </w:tcPr>
          <w:p w14:paraId="24A9E663" w14:textId="14E149A7" w:rsidR="007D281D" w:rsidRPr="005C5B73" w:rsidRDefault="007D281D" w:rsidP="00625C4F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5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3"/>
          </w:p>
        </w:tc>
      </w:tr>
    </w:tbl>
    <w:p w14:paraId="4CAAD92A" w14:textId="77777777" w:rsidR="000213CE" w:rsidRPr="005C5B73" w:rsidRDefault="000213CE" w:rsidP="00126073"/>
    <w:p w14:paraId="42C8414E" w14:textId="19008C4C" w:rsidR="00126073" w:rsidRDefault="00126073" w:rsidP="00126073">
      <w:pPr>
        <w:outlineLvl w:val="0"/>
        <w:rPr>
          <w:i/>
        </w:rPr>
      </w:pPr>
      <w:r w:rsidRPr="00D032EF">
        <w:rPr>
          <w:i/>
        </w:rPr>
        <w:t>Referentie Kerncompetentie 1</w:t>
      </w:r>
    </w:p>
    <w:p w14:paraId="4512F88E" w14:textId="77777777" w:rsidR="000213CE" w:rsidRPr="00D032EF" w:rsidRDefault="000213CE" w:rsidP="00126073">
      <w:pPr>
        <w:outlineLvl w:val="0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5819"/>
      </w:tblGrid>
      <w:tr w:rsidR="00126073" w:rsidRPr="005C5B73" w14:paraId="2238242C" w14:textId="77777777" w:rsidTr="007A287F">
        <w:tc>
          <w:tcPr>
            <w:tcW w:w="2958" w:type="dxa"/>
            <w:shd w:val="clear" w:color="auto" w:fill="auto"/>
          </w:tcPr>
          <w:p w14:paraId="177E1C3D" w14:textId="77777777" w:rsidR="00126073" w:rsidRPr="005C5B73" w:rsidRDefault="00126073" w:rsidP="00563590">
            <w:r w:rsidRPr="005C5B73">
              <w:t xml:space="preserve">Gedetailleerde omschrijving van de opdracht </w:t>
            </w:r>
          </w:p>
        </w:tc>
        <w:tc>
          <w:tcPr>
            <w:tcW w:w="5819" w:type="dxa"/>
            <w:shd w:val="clear" w:color="auto" w:fill="auto"/>
          </w:tcPr>
          <w:p w14:paraId="5C0E0DE6" w14:textId="0B7410B0" w:rsidR="00126073" w:rsidRPr="005C5B73" w:rsidRDefault="000213CE" w:rsidP="0056359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instrText xml:space="preserve"> FORMTEXT </w:instrText>
            </w:r>
            <w:r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126073" w:rsidRPr="005C5B73" w14:paraId="30544FFB" w14:textId="77777777" w:rsidTr="007A287F">
        <w:tc>
          <w:tcPr>
            <w:tcW w:w="2958" w:type="dxa"/>
            <w:shd w:val="clear" w:color="auto" w:fill="auto"/>
          </w:tcPr>
          <w:p w14:paraId="31EFA853" w14:textId="77777777" w:rsidR="00126073" w:rsidRPr="005C5B73" w:rsidRDefault="00126073" w:rsidP="00563590">
            <w:r w:rsidRPr="005C5B73">
              <w:t>Opdrachtgever</w:t>
            </w:r>
          </w:p>
        </w:tc>
        <w:tc>
          <w:tcPr>
            <w:tcW w:w="5819" w:type="dxa"/>
            <w:shd w:val="clear" w:color="auto" w:fill="auto"/>
          </w:tcPr>
          <w:p w14:paraId="52195164" w14:textId="57C6C4B3" w:rsidR="00126073" w:rsidRPr="005C5B73" w:rsidRDefault="00126073" w:rsidP="00563590">
            <w:r w:rsidRPr="005C5B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  <w:bookmarkEnd w:id="5"/>
          </w:p>
        </w:tc>
      </w:tr>
      <w:tr w:rsidR="00126073" w:rsidRPr="005C5B73" w14:paraId="30B6B61D" w14:textId="77777777" w:rsidTr="007A287F">
        <w:tc>
          <w:tcPr>
            <w:tcW w:w="2958" w:type="dxa"/>
            <w:shd w:val="clear" w:color="auto" w:fill="auto"/>
          </w:tcPr>
          <w:p w14:paraId="2D8D242E" w14:textId="77777777" w:rsidR="00126073" w:rsidRPr="005C5B73" w:rsidRDefault="00126073" w:rsidP="00563590">
            <w:r w:rsidRPr="005C5B73">
              <w:t>Naam contactpersoon</w:t>
            </w:r>
          </w:p>
        </w:tc>
        <w:tc>
          <w:tcPr>
            <w:tcW w:w="5819" w:type="dxa"/>
            <w:shd w:val="clear" w:color="auto" w:fill="auto"/>
          </w:tcPr>
          <w:p w14:paraId="1AB1C3F1" w14:textId="16D1282D" w:rsidR="00126073" w:rsidRPr="005C5B73" w:rsidRDefault="00126073" w:rsidP="00563590">
            <w:r w:rsidRPr="005C5B7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  <w:bookmarkEnd w:id="6"/>
          </w:p>
        </w:tc>
      </w:tr>
      <w:tr w:rsidR="00126073" w:rsidRPr="005C5B73" w14:paraId="3AD3E1EF" w14:textId="77777777" w:rsidTr="007A287F">
        <w:tc>
          <w:tcPr>
            <w:tcW w:w="2958" w:type="dxa"/>
            <w:shd w:val="clear" w:color="auto" w:fill="auto"/>
          </w:tcPr>
          <w:p w14:paraId="6C754DE6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5819" w:type="dxa"/>
            <w:shd w:val="clear" w:color="auto" w:fill="auto"/>
          </w:tcPr>
          <w:p w14:paraId="6B3A68D0" w14:textId="19A8D553" w:rsidR="00126073" w:rsidRPr="005C5B73" w:rsidRDefault="00126073" w:rsidP="00563590">
            <w:r w:rsidRPr="005C5B7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  <w:bookmarkEnd w:id="7"/>
          </w:p>
        </w:tc>
      </w:tr>
      <w:tr w:rsidR="00126073" w:rsidRPr="005C5B73" w14:paraId="0AA1F810" w14:textId="77777777" w:rsidTr="007A287F">
        <w:tc>
          <w:tcPr>
            <w:tcW w:w="2958" w:type="dxa"/>
            <w:shd w:val="clear" w:color="auto" w:fill="auto"/>
          </w:tcPr>
          <w:p w14:paraId="6D8F56BA" w14:textId="431FFE5A" w:rsidR="00126073" w:rsidRPr="005C5B73" w:rsidRDefault="00034AC0" w:rsidP="00563590">
            <w:r>
              <w:t>Jaarlijkse omzet incl. btw</w:t>
            </w:r>
          </w:p>
        </w:tc>
        <w:tc>
          <w:tcPr>
            <w:tcW w:w="5819" w:type="dxa"/>
            <w:shd w:val="clear" w:color="auto" w:fill="auto"/>
          </w:tcPr>
          <w:p w14:paraId="2EFF13A9" w14:textId="3C7DE38B" w:rsidR="00126073" w:rsidRPr="005C5B73" w:rsidRDefault="00126073" w:rsidP="00563590">
            <w:r w:rsidRPr="005C5B73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  <w:bookmarkEnd w:id="8"/>
          </w:p>
        </w:tc>
      </w:tr>
    </w:tbl>
    <w:p w14:paraId="02B64419" w14:textId="472ACDF2" w:rsidR="004E5653" w:rsidRDefault="004E5653" w:rsidP="00126073"/>
    <w:p w14:paraId="502BAA4F" w14:textId="708A9FFD" w:rsidR="004E5653" w:rsidRDefault="004E5653"/>
    <w:p w14:paraId="112894D7" w14:textId="77777777" w:rsidR="007A287F" w:rsidRDefault="007A287F"/>
    <w:p w14:paraId="1EAEBA4B" w14:textId="302D9C93" w:rsidR="004E5653" w:rsidRDefault="004E5653"/>
    <w:p w14:paraId="60DC7843" w14:textId="77777777" w:rsidR="004E5653" w:rsidRDefault="004E5653"/>
    <w:p w14:paraId="33BF263D" w14:textId="04FE7969" w:rsidR="00126073" w:rsidRDefault="00126073" w:rsidP="00126073"/>
    <w:p w14:paraId="3184672B" w14:textId="3F76B509" w:rsidR="004E5653" w:rsidRDefault="004E5653" w:rsidP="00126073"/>
    <w:p w14:paraId="480C00FF" w14:textId="0F8F119A" w:rsidR="004E5653" w:rsidRDefault="004E5653" w:rsidP="00126073"/>
    <w:p w14:paraId="7EA3080C" w14:textId="4F78C306" w:rsidR="004E5653" w:rsidRDefault="004E5653" w:rsidP="00126073"/>
    <w:p w14:paraId="66DE9106" w14:textId="036E76D7" w:rsidR="004E5653" w:rsidRDefault="004E5653" w:rsidP="00126073"/>
    <w:p w14:paraId="3FD1B98C" w14:textId="6BC80679" w:rsidR="004E5653" w:rsidRDefault="004E5653" w:rsidP="00126073"/>
    <w:p w14:paraId="73AD4F42" w14:textId="77777777" w:rsidR="004E5653" w:rsidRPr="005C5B73" w:rsidRDefault="004E5653" w:rsidP="00126073"/>
    <w:p w14:paraId="57BEF1AB" w14:textId="77777777" w:rsidR="00521293" w:rsidRDefault="00521293" w:rsidP="00126073">
      <w:pPr>
        <w:rPr>
          <w:i/>
        </w:rPr>
      </w:pPr>
    </w:p>
    <w:p w14:paraId="64F99CAC" w14:textId="77777777" w:rsidR="004E5653" w:rsidRDefault="004E5653" w:rsidP="00126073"/>
    <w:tbl>
      <w:tblPr>
        <w:tblStyle w:val="Tabelraster"/>
        <w:tblpPr w:leftFromText="180" w:rightFromText="180" w:vertAnchor="text" w:tblpY="1"/>
        <w:tblOverlap w:val="never"/>
        <w:tblW w:w="8784" w:type="dxa"/>
        <w:tblLayout w:type="fixed"/>
        <w:tblLook w:val="01E0" w:firstRow="1" w:lastRow="1" w:firstColumn="1" w:lastColumn="1" w:noHBand="0" w:noVBand="0"/>
      </w:tblPr>
      <w:tblGrid>
        <w:gridCol w:w="4390"/>
        <w:gridCol w:w="2268"/>
        <w:gridCol w:w="850"/>
        <w:gridCol w:w="1276"/>
      </w:tblGrid>
      <w:tr w:rsidR="000213CE" w:rsidRPr="005C5B73" w14:paraId="18DE33C1" w14:textId="77777777" w:rsidTr="002E2440">
        <w:tc>
          <w:tcPr>
            <w:tcW w:w="7508" w:type="dxa"/>
            <w:gridSpan w:val="3"/>
            <w:shd w:val="clear" w:color="auto" w:fill="9CC2E5" w:themeFill="accent5" w:themeFillTint="99"/>
          </w:tcPr>
          <w:p w14:paraId="6D6DE6F9" w14:textId="4CA01231" w:rsidR="000213CE" w:rsidRPr="005C5B73" w:rsidRDefault="000213CE" w:rsidP="002E2440">
            <w:pPr>
              <w:spacing w:after="144"/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lastRenderedPageBreak/>
              <w:t xml:space="preserve">Kerncompetentie </w:t>
            </w:r>
            <w:r w:rsidR="00C2408E">
              <w:rPr>
                <w:rFonts w:cs="Arial"/>
                <w:b/>
                <w:bCs/>
                <w:iCs/>
                <w:color w:val="FFFFFF" w:themeColor="background1"/>
              </w:rPr>
              <w:t>2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2C42C722" w14:textId="77777777" w:rsidR="000213CE" w:rsidRPr="005C5B73" w:rsidRDefault="000213CE" w:rsidP="002E2440">
            <w:pPr>
              <w:spacing w:after="144"/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0213CE" w:rsidRPr="005C5B73" w14:paraId="78D63530" w14:textId="77777777" w:rsidTr="002E2440">
        <w:trPr>
          <w:trHeight w:val="264"/>
        </w:trPr>
        <w:tc>
          <w:tcPr>
            <w:tcW w:w="4390" w:type="dxa"/>
            <w:vMerge w:val="restart"/>
          </w:tcPr>
          <w:p w14:paraId="1F7422C5" w14:textId="5F364020" w:rsidR="000213CE" w:rsidRDefault="00C122D5" w:rsidP="002E244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Alleen voor inschrijvers perceel Catering</w:t>
            </w:r>
            <w:r w:rsidR="003C0C63">
              <w:rPr>
                <w:rFonts w:cs="Arial"/>
                <w:i/>
              </w:rPr>
              <w:t>.</w:t>
            </w:r>
            <w:r>
              <w:rPr>
                <w:rFonts w:cs="Arial"/>
                <w:i/>
              </w:rPr>
              <w:t xml:space="preserve"> </w:t>
            </w:r>
            <w:r w:rsidR="003C0C63">
              <w:rPr>
                <w:rFonts w:cs="Arial"/>
                <w:i/>
              </w:rPr>
              <w:br/>
            </w:r>
            <w:r w:rsidR="003C0C63">
              <w:rPr>
                <w:rFonts w:cs="Arial"/>
                <w:i/>
              </w:rPr>
              <w:br/>
            </w:r>
            <w:r w:rsidR="000213CE" w:rsidRPr="00B06BEB">
              <w:rPr>
                <w:rFonts w:cs="Arial"/>
                <w:i/>
              </w:rPr>
              <w:t xml:space="preserve">Inschrijver heeft ervaring met </w:t>
            </w:r>
            <w:r w:rsidR="00034AC0">
              <w:rPr>
                <w:rFonts w:cs="Arial"/>
                <w:i/>
              </w:rPr>
              <w:t>de banqueting dienstverlening zoals omschreven in het Beschrijvend document aan een Voortgezet Onderwijs organisatie.</w:t>
            </w:r>
          </w:p>
          <w:p w14:paraId="4566A71F" w14:textId="77777777" w:rsidR="000213CE" w:rsidRPr="00B06BEB" w:rsidRDefault="000213CE" w:rsidP="002E2440">
            <w:pPr>
              <w:rPr>
                <w:rFonts w:cs="Arial"/>
                <w:i/>
              </w:rPr>
            </w:pPr>
          </w:p>
          <w:p w14:paraId="0E263C03" w14:textId="77777777" w:rsidR="000213CE" w:rsidRPr="005C5B73" w:rsidRDefault="000213CE" w:rsidP="002E2440">
            <w:pPr>
              <w:spacing w:after="14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Aan te tonen middels 1</w:t>
            </w:r>
            <w:r w:rsidRPr="005C5B73">
              <w:rPr>
                <w:rFonts w:cs="Arial"/>
                <w:i/>
                <w:iCs/>
              </w:rPr>
              <w:t xml:space="preserve"> referentie </w:t>
            </w:r>
            <w:r>
              <w:rPr>
                <w:rFonts w:cs="Arial"/>
                <w:i/>
                <w:iCs/>
              </w:rPr>
              <w:t>met</w:t>
            </w:r>
            <w:r w:rsidRPr="005C5B73">
              <w:rPr>
                <w:rFonts w:cs="Arial"/>
                <w:i/>
                <w:iCs/>
              </w:rPr>
              <w:t xml:space="preserve"> toelichting</w:t>
            </w:r>
          </w:p>
        </w:tc>
        <w:tc>
          <w:tcPr>
            <w:tcW w:w="2268" w:type="dxa"/>
          </w:tcPr>
          <w:p w14:paraId="6BD8FA35" w14:textId="122AA9DC" w:rsidR="000213CE" w:rsidRPr="005C5B73" w:rsidRDefault="00034AC0" w:rsidP="002E2440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Frequentie minimaal 1 maal per maand</w:t>
            </w:r>
          </w:p>
        </w:tc>
        <w:tc>
          <w:tcPr>
            <w:tcW w:w="850" w:type="dxa"/>
          </w:tcPr>
          <w:p w14:paraId="7E03A927" w14:textId="77777777" w:rsidR="000213CE" w:rsidRPr="005C5B73" w:rsidRDefault="000213CE" w:rsidP="002E2440">
            <w:pPr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276" w:type="dxa"/>
          </w:tcPr>
          <w:p w14:paraId="6D7D3E91" w14:textId="42B10304" w:rsidR="000213CE" w:rsidRPr="005C5B73" w:rsidRDefault="000213CE" w:rsidP="002E244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0213CE" w:rsidRPr="005C5B73" w14:paraId="38EB6337" w14:textId="77777777" w:rsidTr="002E2440">
        <w:trPr>
          <w:trHeight w:val="256"/>
        </w:trPr>
        <w:tc>
          <w:tcPr>
            <w:tcW w:w="4390" w:type="dxa"/>
            <w:vMerge/>
          </w:tcPr>
          <w:p w14:paraId="4CC35DA9" w14:textId="77777777" w:rsidR="000213CE" w:rsidRPr="005C5B73" w:rsidRDefault="000213CE" w:rsidP="002E2440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2268" w:type="dxa"/>
          </w:tcPr>
          <w:p w14:paraId="7DECF388" w14:textId="3DA23C16" w:rsidR="000213CE" w:rsidRPr="005C5B73" w:rsidRDefault="00034AC0" w:rsidP="002E2440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Frequentie minimaal 1 maal per week</w:t>
            </w:r>
          </w:p>
        </w:tc>
        <w:tc>
          <w:tcPr>
            <w:tcW w:w="850" w:type="dxa"/>
          </w:tcPr>
          <w:p w14:paraId="0647B221" w14:textId="77777777" w:rsidR="000213CE" w:rsidRPr="005C5B73" w:rsidRDefault="000213CE" w:rsidP="002E2440">
            <w:pPr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276" w:type="dxa"/>
          </w:tcPr>
          <w:p w14:paraId="07894A13" w14:textId="3633DCF2" w:rsidR="000213CE" w:rsidRPr="005C5B73" w:rsidRDefault="000213CE" w:rsidP="002E244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0213CE" w:rsidRPr="005C5B73" w14:paraId="77C96FE4" w14:textId="77777777" w:rsidTr="002E2440">
        <w:trPr>
          <w:trHeight w:val="256"/>
        </w:trPr>
        <w:tc>
          <w:tcPr>
            <w:tcW w:w="4390" w:type="dxa"/>
            <w:vMerge/>
          </w:tcPr>
          <w:p w14:paraId="394A042E" w14:textId="77777777" w:rsidR="000213CE" w:rsidRPr="005C5B73" w:rsidRDefault="000213CE" w:rsidP="002E2440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2268" w:type="dxa"/>
          </w:tcPr>
          <w:p w14:paraId="678F3253" w14:textId="5B5C487B" w:rsidR="000213CE" w:rsidRPr="00B06BEB" w:rsidRDefault="00034AC0" w:rsidP="002E2440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 xml:space="preserve">Frequentie </w:t>
            </w:r>
            <w:r w:rsidR="00BD38AE">
              <w:rPr>
                <w:rFonts w:cs="Arial"/>
                <w:bCs/>
                <w:iCs/>
              </w:rPr>
              <w:t>dagelijks</w:t>
            </w:r>
          </w:p>
        </w:tc>
        <w:tc>
          <w:tcPr>
            <w:tcW w:w="850" w:type="dxa"/>
          </w:tcPr>
          <w:p w14:paraId="7B8A7D47" w14:textId="77777777" w:rsidR="000213CE" w:rsidRPr="005C5B73" w:rsidRDefault="000213CE" w:rsidP="002E2440">
            <w:pPr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276" w:type="dxa"/>
          </w:tcPr>
          <w:p w14:paraId="0AF518EA" w14:textId="42536435" w:rsidR="000213CE" w:rsidRPr="005C5B73" w:rsidRDefault="000213CE" w:rsidP="002E244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397944">
              <w:rPr>
                <w:rFonts w:cs="Arial"/>
                <w:bCs/>
                <w:iCs/>
              </w:rPr>
            </w:r>
            <w:r w:rsidR="00397944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</w:tbl>
    <w:p w14:paraId="4054310C" w14:textId="515A09D5" w:rsidR="00126073" w:rsidRDefault="00126073" w:rsidP="00126073"/>
    <w:p w14:paraId="06380799" w14:textId="77777777" w:rsidR="000213CE" w:rsidRDefault="000213CE" w:rsidP="00126073"/>
    <w:p w14:paraId="73FD43D8" w14:textId="2978C6AC" w:rsidR="000213CE" w:rsidRDefault="000213CE" w:rsidP="00126073">
      <w:r>
        <w:t xml:space="preserve">Referentie Kerncompetentie </w:t>
      </w:r>
      <w:r w:rsidR="00C2408E">
        <w:t>2</w:t>
      </w:r>
    </w:p>
    <w:p w14:paraId="5F0D36EA" w14:textId="77777777" w:rsidR="000213CE" w:rsidRDefault="000213CE" w:rsidP="0012607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5819"/>
      </w:tblGrid>
      <w:tr w:rsidR="000213CE" w:rsidRPr="005C5B73" w14:paraId="67C330D9" w14:textId="77777777" w:rsidTr="002E2440">
        <w:tc>
          <w:tcPr>
            <w:tcW w:w="2958" w:type="dxa"/>
            <w:shd w:val="clear" w:color="auto" w:fill="auto"/>
          </w:tcPr>
          <w:p w14:paraId="0C6910D7" w14:textId="77777777" w:rsidR="000213CE" w:rsidRPr="005C5B73" w:rsidRDefault="000213CE" w:rsidP="002E2440">
            <w:r w:rsidRPr="005C5B73">
              <w:t xml:space="preserve">Gedetailleerde omschrijving van de opdracht </w:t>
            </w:r>
          </w:p>
        </w:tc>
        <w:tc>
          <w:tcPr>
            <w:tcW w:w="5819" w:type="dxa"/>
            <w:shd w:val="clear" w:color="auto" w:fill="auto"/>
          </w:tcPr>
          <w:p w14:paraId="35B7D06A" w14:textId="43D9A28A" w:rsidR="000213CE" w:rsidRPr="005C5B73" w:rsidRDefault="000213CE" w:rsidP="002E2440"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213CE" w:rsidRPr="005C5B73" w14:paraId="4F9746EC" w14:textId="77777777" w:rsidTr="002E2440">
        <w:tc>
          <w:tcPr>
            <w:tcW w:w="2958" w:type="dxa"/>
            <w:shd w:val="clear" w:color="auto" w:fill="auto"/>
          </w:tcPr>
          <w:p w14:paraId="4635D377" w14:textId="77777777" w:rsidR="000213CE" w:rsidRPr="005C5B73" w:rsidRDefault="000213CE" w:rsidP="002E2440">
            <w:r w:rsidRPr="005C5B73">
              <w:t>Opdrachtgever</w:t>
            </w:r>
          </w:p>
        </w:tc>
        <w:tc>
          <w:tcPr>
            <w:tcW w:w="5819" w:type="dxa"/>
            <w:shd w:val="clear" w:color="auto" w:fill="auto"/>
          </w:tcPr>
          <w:p w14:paraId="19FE65E2" w14:textId="3E777B10" w:rsidR="000213CE" w:rsidRPr="005C5B73" w:rsidRDefault="000213CE" w:rsidP="002E2440">
            <w:r w:rsidRPr="005C5B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213CE" w:rsidRPr="005C5B73" w14:paraId="1F6B5454" w14:textId="77777777" w:rsidTr="002E2440">
        <w:tc>
          <w:tcPr>
            <w:tcW w:w="2958" w:type="dxa"/>
            <w:shd w:val="clear" w:color="auto" w:fill="auto"/>
          </w:tcPr>
          <w:p w14:paraId="7988B1EF" w14:textId="77777777" w:rsidR="000213CE" w:rsidRPr="005C5B73" w:rsidRDefault="000213CE" w:rsidP="002E2440">
            <w:r w:rsidRPr="005C5B73">
              <w:t>Naam contactpersoon</w:t>
            </w:r>
          </w:p>
        </w:tc>
        <w:tc>
          <w:tcPr>
            <w:tcW w:w="5819" w:type="dxa"/>
            <w:shd w:val="clear" w:color="auto" w:fill="auto"/>
          </w:tcPr>
          <w:p w14:paraId="0C1F14BD" w14:textId="3AC201AB" w:rsidR="000213CE" w:rsidRPr="005C5B73" w:rsidRDefault="000213CE" w:rsidP="002E2440">
            <w:r w:rsidRPr="005C5B7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213CE" w:rsidRPr="005C5B73" w14:paraId="4494A1EF" w14:textId="77777777" w:rsidTr="002E2440">
        <w:tc>
          <w:tcPr>
            <w:tcW w:w="2958" w:type="dxa"/>
            <w:shd w:val="clear" w:color="auto" w:fill="auto"/>
          </w:tcPr>
          <w:p w14:paraId="738EE0CC" w14:textId="77777777" w:rsidR="000213CE" w:rsidRPr="005C5B73" w:rsidRDefault="000213CE" w:rsidP="002E2440">
            <w:r w:rsidRPr="005C5B73">
              <w:t>Telefoon contactpersoon</w:t>
            </w:r>
          </w:p>
        </w:tc>
        <w:tc>
          <w:tcPr>
            <w:tcW w:w="5819" w:type="dxa"/>
            <w:shd w:val="clear" w:color="auto" w:fill="auto"/>
          </w:tcPr>
          <w:p w14:paraId="4B52DA7C" w14:textId="471810BC" w:rsidR="000213CE" w:rsidRPr="005C5B73" w:rsidRDefault="000213CE" w:rsidP="002E2440">
            <w:r w:rsidRPr="005C5B7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213CE" w:rsidRPr="005C5B73" w14:paraId="380B1AE0" w14:textId="77777777" w:rsidTr="002E2440">
        <w:tc>
          <w:tcPr>
            <w:tcW w:w="2958" w:type="dxa"/>
            <w:shd w:val="clear" w:color="auto" w:fill="auto"/>
          </w:tcPr>
          <w:p w14:paraId="15153454" w14:textId="569F374D" w:rsidR="000213CE" w:rsidRPr="005C5B73" w:rsidRDefault="00BD38AE" w:rsidP="002E2440">
            <w:r>
              <w:t>Opsomming soorten</w:t>
            </w:r>
            <w:r w:rsidR="000213CE">
              <w:t xml:space="preserve"> </w:t>
            </w:r>
            <w:r w:rsidR="00034AC0">
              <w:t>banqueting activiteiten</w:t>
            </w:r>
          </w:p>
        </w:tc>
        <w:tc>
          <w:tcPr>
            <w:tcW w:w="5819" w:type="dxa"/>
            <w:shd w:val="clear" w:color="auto" w:fill="auto"/>
          </w:tcPr>
          <w:p w14:paraId="69854092" w14:textId="137B2672" w:rsidR="000213CE" w:rsidRPr="005C5B73" w:rsidRDefault="000213CE" w:rsidP="002E2440">
            <w:r w:rsidRPr="005C5B73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="00A856C2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336CA335" w14:textId="77777777" w:rsidR="00D9363E" w:rsidRDefault="00D9363E" w:rsidP="00126073"/>
    <w:p w14:paraId="353728DC" w14:textId="77777777" w:rsidR="00521293" w:rsidRDefault="00521293" w:rsidP="00126073"/>
    <w:p w14:paraId="78EA6E2D" w14:textId="77777777" w:rsidR="00126073" w:rsidRPr="005C5B73" w:rsidRDefault="00126073" w:rsidP="00126073"/>
    <w:p w14:paraId="5E2A99EC" w14:textId="2E883C8B" w:rsidR="00792DA6" w:rsidRDefault="00792DA6" w:rsidP="00792DA6">
      <w:pPr>
        <w:outlineLvl w:val="0"/>
      </w:pPr>
    </w:p>
    <w:p w14:paraId="3B8770AC" w14:textId="77777777" w:rsidR="000213CE" w:rsidRDefault="000213CE" w:rsidP="00792DA6">
      <w:pPr>
        <w:outlineLvl w:val="0"/>
      </w:pPr>
    </w:p>
    <w:p w14:paraId="2CBF3A82" w14:textId="77777777" w:rsidR="00792DA6" w:rsidRDefault="00792DA6" w:rsidP="00792DA6">
      <w:pPr>
        <w:outlineLvl w:val="0"/>
      </w:pPr>
    </w:p>
    <w:p w14:paraId="2623ECA7" w14:textId="71418811" w:rsidR="00126073" w:rsidRPr="005C5B73" w:rsidRDefault="00126073" w:rsidP="00792DA6">
      <w:pPr>
        <w:outlineLvl w:val="0"/>
      </w:pPr>
      <w:r w:rsidRPr="005C5B73">
        <w:t xml:space="preserve">Naam Inschrijver: </w:t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Pr="005C5B73">
        <w:fldChar w:fldCharType="end"/>
      </w:r>
      <w:r w:rsidR="00B64411" w:rsidRPr="00B64411">
        <w:t xml:space="preserve"> </w:t>
      </w:r>
      <w:r w:rsidR="00B64411">
        <w:tab/>
      </w:r>
      <w:r w:rsidR="00B64411">
        <w:tab/>
      </w:r>
      <w:r w:rsidR="00B64411">
        <w:tab/>
      </w:r>
      <w:r w:rsidR="00B64411">
        <w:tab/>
      </w:r>
      <w:r w:rsidR="00B64411">
        <w:tab/>
      </w:r>
      <w:r w:rsidR="00B64411">
        <w:tab/>
      </w:r>
      <w:r w:rsidR="00B64411" w:rsidRPr="005C5B73">
        <w:t>Handtekening:</w:t>
      </w:r>
      <w:r w:rsidR="00B64411" w:rsidRPr="005C5B73">
        <w:tab/>
      </w:r>
    </w:p>
    <w:p w14:paraId="4B3A9C6F" w14:textId="77777777" w:rsidR="00126073" w:rsidRPr="005C5B73" w:rsidRDefault="00126073" w:rsidP="00126073"/>
    <w:p w14:paraId="22901908" w14:textId="04E9390A" w:rsidR="00126073" w:rsidRPr="005C5B73" w:rsidRDefault="00126073" w:rsidP="00126073">
      <w:pPr>
        <w:outlineLvl w:val="0"/>
      </w:pPr>
      <w:r w:rsidRPr="005C5B73">
        <w:t>Plaats: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Pr="005C5B73">
        <w:fldChar w:fldCharType="end"/>
      </w:r>
    </w:p>
    <w:p w14:paraId="0D1CFF0F" w14:textId="77777777" w:rsidR="00126073" w:rsidRPr="005C5B73" w:rsidRDefault="00126073" w:rsidP="00126073"/>
    <w:p w14:paraId="2C7189F0" w14:textId="1D517C96" w:rsidR="00126073" w:rsidRPr="005C5B73" w:rsidRDefault="00126073" w:rsidP="00126073">
      <w:r w:rsidRPr="005C5B73">
        <w:t>Datum: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Pr="005C5B73">
        <w:fldChar w:fldCharType="end"/>
      </w:r>
    </w:p>
    <w:p w14:paraId="1AC58B77" w14:textId="77777777" w:rsidR="00126073" w:rsidRPr="005C5B73" w:rsidRDefault="00126073" w:rsidP="00126073"/>
    <w:p w14:paraId="27840E74" w14:textId="62F9B313" w:rsidR="00126073" w:rsidRPr="005C5B73" w:rsidRDefault="00126073" w:rsidP="00126073">
      <w:pPr>
        <w:outlineLvl w:val="0"/>
      </w:pPr>
      <w:r w:rsidRPr="005C5B73">
        <w:t>Naam: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Pr="005C5B73">
        <w:fldChar w:fldCharType="end"/>
      </w:r>
    </w:p>
    <w:p w14:paraId="102B30CA" w14:textId="77777777" w:rsidR="00126073" w:rsidRPr="005C5B73" w:rsidRDefault="00126073" w:rsidP="00126073"/>
    <w:p w14:paraId="63FB7525" w14:textId="63BC3A51" w:rsidR="00126073" w:rsidRPr="005C5B73" w:rsidRDefault="00126073" w:rsidP="00126073">
      <w:pPr>
        <w:outlineLvl w:val="0"/>
      </w:pPr>
      <w:r w:rsidRPr="005C5B73">
        <w:t>Functie:</w:t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="00A856C2">
        <w:rPr>
          <w:noProof/>
        </w:rPr>
        <w:t> </w:t>
      </w:r>
      <w:r w:rsidRPr="005C5B73">
        <w:fldChar w:fldCharType="end"/>
      </w:r>
    </w:p>
    <w:p w14:paraId="40C9FC62" w14:textId="77777777" w:rsidR="00126073" w:rsidRPr="005C5B73" w:rsidRDefault="00126073" w:rsidP="00126073"/>
    <w:p w14:paraId="1FE423AE" w14:textId="77777777" w:rsidR="00126073" w:rsidRPr="005C5B73" w:rsidRDefault="00126073" w:rsidP="00126073"/>
    <w:p w14:paraId="0E398927" w14:textId="210B7BDA" w:rsidR="00126073" w:rsidRPr="005C5B73" w:rsidRDefault="00126073" w:rsidP="00126073">
      <w:r w:rsidRPr="005C5B73">
        <w:tab/>
      </w:r>
      <w:bookmarkEnd w:id="0"/>
    </w:p>
    <w:sectPr w:rsidR="00126073" w:rsidRPr="005C5B73" w:rsidSect="00C0500C">
      <w:footerReference w:type="even" r:id="rId13"/>
      <w:footerReference w:type="default" r:id="rId14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F2E3E" w14:textId="77777777" w:rsidR="00397944" w:rsidRDefault="00397944">
      <w:pPr>
        <w:pStyle w:val="Normaal"/>
      </w:pPr>
      <w:r>
        <w:separator/>
      </w:r>
    </w:p>
  </w:endnote>
  <w:endnote w:type="continuationSeparator" w:id="0">
    <w:p w14:paraId="38A55503" w14:textId="77777777" w:rsidR="00397944" w:rsidRDefault="00397944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7556" w14:textId="2CD0A037" w:rsidR="001F68B5" w:rsidRPr="00651603" w:rsidRDefault="001F68B5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72D7" w14:textId="50821A92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04167" w14:textId="77777777" w:rsidR="00397944" w:rsidRDefault="00397944">
      <w:pPr>
        <w:pStyle w:val="Normaal"/>
      </w:pPr>
      <w:r>
        <w:separator/>
      </w:r>
    </w:p>
  </w:footnote>
  <w:footnote w:type="continuationSeparator" w:id="0">
    <w:p w14:paraId="72247E9E" w14:textId="77777777" w:rsidR="00397944" w:rsidRDefault="00397944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52CBF"/>
    <w:multiLevelType w:val="hybridMultilevel"/>
    <w:tmpl w:val="55E22A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8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0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33874E9"/>
    <w:multiLevelType w:val="hybridMultilevel"/>
    <w:tmpl w:val="2C24C264"/>
    <w:lvl w:ilvl="0" w:tplc="0CB01880">
      <w:start w:val="2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9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191D75"/>
    <w:multiLevelType w:val="hybridMultilevel"/>
    <w:tmpl w:val="02A00146"/>
    <w:lvl w:ilvl="0" w:tplc="192AA6D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432D13"/>
    <w:multiLevelType w:val="hybridMultilevel"/>
    <w:tmpl w:val="A11E8A92"/>
    <w:lvl w:ilvl="0" w:tplc="E130AF7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4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8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9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4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5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7"/>
  </w:num>
  <w:num w:numId="2">
    <w:abstractNumId w:val="4"/>
  </w:num>
  <w:num w:numId="3">
    <w:abstractNumId w:val="17"/>
  </w:num>
  <w:num w:numId="4">
    <w:abstractNumId w:val="19"/>
  </w:num>
  <w:num w:numId="5">
    <w:abstractNumId w:val="39"/>
  </w:num>
  <w:num w:numId="6">
    <w:abstractNumId w:val="8"/>
  </w:num>
  <w:num w:numId="7">
    <w:abstractNumId w:val="3"/>
  </w:num>
  <w:num w:numId="8">
    <w:abstractNumId w:val="43"/>
  </w:num>
  <w:num w:numId="9">
    <w:abstractNumId w:val="9"/>
  </w:num>
  <w:num w:numId="10">
    <w:abstractNumId w:val="40"/>
  </w:num>
  <w:num w:numId="11">
    <w:abstractNumId w:val="12"/>
  </w:num>
  <w:num w:numId="12">
    <w:abstractNumId w:val="45"/>
  </w:num>
  <w:num w:numId="13">
    <w:abstractNumId w:val="6"/>
  </w:num>
  <w:num w:numId="14">
    <w:abstractNumId w:val="37"/>
  </w:num>
  <w:num w:numId="15">
    <w:abstractNumId w:val="5"/>
  </w:num>
  <w:num w:numId="16">
    <w:abstractNumId w:val="18"/>
  </w:num>
  <w:num w:numId="17">
    <w:abstractNumId w:val="36"/>
  </w:num>
  <w:num w:numId="18">
    <w:abstractNumId w:val="44"/>
  </w:num>
  <w:num w:numId="19">
    <w:abstractNumId w:val="33"/>
  </w:num>
  <w:num w:numId="20">
    <w:abstractNumId w:val="29"/>
  </w:num>
  <w:num w:numId="21">
    <w:abstractNumId w:val="47"/>
  </w:num>
  <w:num w:numId="22">
    <w:abstractNumId w:val="23"/>
  </w:num>
  <w:num w:numId="23">
    <w:abstractNumId w:val="35"/>
  </w:num>
  <w:num w:numId="24">
    <w:abstractNumId w:val="41"/>
  </w:num>
  <w:num w:numId="25">
    <w:abstractNumId w:val="16"/>
  </w:num>
  <w:num w:numId="26">
    <w:abstractNumId w:val="34"/>
  </w:num>
  <w:num w:numId="27">
    <w:abstractNumId w:val="10"/>
  </w:num>
  <w:num w:numId="28">
    <w:abstractNumId w:val="15"/>
  </w:num>
  <w:num w:numId="29">
    <w:abstractNumId w:val="38"/>
  </w:num>
  <w:num w:numId="30">
    <w:abstractNumId w:val="13"/>
  </w:num>
  <w:num w:numId="31">
    <w:abstractNumId w:val="46"/>
  </w:num>
  <w:num w:numId="32">
    <w:abstractNumId w:val="28"/>
  </w:num>
  <w:num w:numId="33">
    <w:abstractNumId w:val="24"/>
  </w:num>
  <w:num w:numId="34">
    <w:abstractNumId w:val="22"/>
  </w:num>
  <w:num w:numId="35">
    <w:abstractNumId w:val="21"/>
  </w:num>
  <w:num w:numId="36">
    <w:abstractNumId w:val="42"/>
  </w:num>
  <w:num w:numId="37">
    <w:abstractNumId w:val="20"/>
  </w:num>
  <w:num w:numId="38">
    <w:abstractNumId w:val="0"/>
  </w:num>
  <w:num w:numId="39">
    <w:abstractNumId w:val="1"/>
  </w:num>
  <w:num w:numId="40">
    <w:abstractNumId w:val="32"/>
  </w:num>
  <w:num w:numId="41">
    <w:abstractNumId w:val="2"/>
  </w:num>
  <w:num w:numId="42">
    <w:abstractNumId w:val="7"/>
  </w:num>
  <w:num w:numId="43">
    <w:abstractNumId w:val="25"/>
  </w:num>
  <w:num w:numId="44">
    <w:abstractNumId w:val="11"/>
  </w:num>
  <w:num w:numId="45">
    <w:abstractNumId w:val="30"/>
  </w:num>
  <w:num w:numId="46">
    <w:abstractNumId w:val="31"/>
  </w:num>
  <w:num w:numId="47">
    <w:abstractNumId w:val="26"/>
  </w:num>
  <w:num w:numId="48">
    <w:abstractNumId w:val="1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73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7DF4"/>
    <w:rsid w:val="0002124E"/>
    <w:rsid w:val="000212E6"/>
    <w:rsid w:val="000213CE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4AC0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6686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210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4D1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A60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B7CE1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6866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CE7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5F8C"/>
    <w:rsid w:val="00256ED0"/>
    <w:rsid w:val="002604FE"/>
    <w:rsid w:val="00260CBF"/>
    <w:rsid w:val="002613B5"/>
    <w:rsid w:val="00262022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69AA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0515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944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C63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5A47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07E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1EA1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3B1D"/>
    <w:rsid w:val="004E4CE5"/>
    <w:rsid w:val="004E5653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5AB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293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1D23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2E8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C21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4E00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5C4F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1979"/>
    <w:rsid w:val="006D1C37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1B61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924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2DA6"/>
    <w:rsid w:val="00793CA3"/>
    <w:rsid w:val="0079559A"/>
    <w:rsid w:val="007969C4"/>
    <w:rsid w:val="00797D2D"/>
    <w:rsid w:val="007A1B2E"/>
    <w:rsid w:val="007A1B45"/>
    <w:rsid w:val="007A287F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B7C8E"/>
    <w:rsid w:val="007C2C3A"/>
    <w:rsid w:val="007C3281"/>
    <w:rsid w:val="007C34EA"/>
    <w:rsid w:val="007C3B4C"/>
    <w:rsid w:val="007C3E10"/>
    <w:rsid w:val="007C4270"/>
    <w:rsid w:val="007C4C1B"/>
    <w:rsid w:val="007C56B9"/>
    <w:rsid w:val="007C6645"/>
    <w:rsid w:val="007C6769"/>
    <w:rsid w:val="007C6F1B"/>
    <w:rsid w:val="007D139E"/>
    <w:rsid w:val="007D281D"/>
    <w:rsid w:val="007D2D74"/>
    <w:rsid w:val="007D5835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36F5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55287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4421"/>
    <w:rsid w:val="009B55E2"/>
    <w:rsid w:val="009B5A05"/>
    <w:rsid w:val="009B60FF"/>
    <w:rsid w:val="009B6D1E"/>
    <w:rsid w:val="009B6E14"/>
    <w:rsid w:val="009B7307"/>
    <w:rsid w:val="009C06C9"/>
    <w:rsid w:val="009C23C6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15"/>
    <w:rsid w:val="00A0096D"/>
    <w:rsid w:val="00A00ECA"/>
    <w:rsid w:val="00A01060"/>
    <w:rsid w:val="00A026D6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26E7D"/>
    <w:rsid w:val="00A277B5"/>
    <w:rsid w:val="00A304BD"/>
    <w:rsid w:val="00A32A53"/>
    <w:rsid w:val="00A33BE1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0EFF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56C2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BEB"/>
    <w:rsid w:val="00B06D64"/>
    <w:rsid w:val="00B079BA"/>
    <w:rsid w:val="00B07A77"/>
    <w:rsid w:val="00B07B71"/>
    <w:rsid w:val="00B07E00"/>
    <w:rsid w:val="00B102F0"/>
    <w:rsid w:val="00B10B51"/>
    <w:rsid w:val="00B110E6"/>
    <w:rsid w:val="00B12268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46B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411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9BC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3A10"/>
    <w:rsid w:val="00BC6BDA"/>
    <w:rsid w:val="00BC75FB"/>
    <w:rsid w:val="00BD17A7"/>
    <w:rsid w:val="00BD1A65"/>
    <w:rsid w:val="00BD1E1F"/>
    <w:rsid w:val="00BD38AE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2B5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4DE"/>
    <w:rsid w:val="00BF7A7C"/>
    <w:rsid w:val="00C0004D"/>
    <w:rsid w:val="00C006FF"/>
    <w:rsid w:val="00C01810"/>
    <w:rsid w:val="00C018B4"/>
    <w:rsid w:val="00C018FC"/>
    <w:rsid w:val="00C02A2D"/>
    <w:rsid w:val="00C03EA0"/>
    <w:rsid w:val="00C0492B"/>
    <w:rsid w:val="00C0500C"/>
    <w:rsid w:val="00C0530C"/>
    <w:rsid w:val="00C057FB"/>
    <w:rsid w:val="00C064CA"/>
    <w:rsid w:val="00C07748"/>
    <w:rsid w:val="00C10DCE"/>
    <w:rsid w:val="00C10E52"/>
    <w:rsid w:val="00C110A3"/>
    <w:rsid w:val="00C122D5"/>
    <w:rsid w:val="00C12DD5"/>
    <w:rsid w:val="00C137E7"/>
    <w:rsid w:val="00C14E97"/>
    <w:rsid w:val="00C15775"/>
    <w:rsid w:val="00C16D42"/>
    <w:rsid w:val="00C21A95"/>
    <w:rsid w:val="00C2408E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37FC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5D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00"/>
    <w:rsid w:val="00D64898"/>
    <w:rsid w:val="00D65239"/>
    <w:rsid w:val="00D6666D"/>
    <w:rsid w:val="00D66881"/>
    <w:rsid w:val="00D67DBB"/>
    <w:rsid w:val="00D70D9D"/>
    <w:rsid w:val="00D71858"/>
    <w:rsid w:val="00D7305D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63E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0D3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0ED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5916"/>
    <w:rsid w:val="00E3647F"/>
    <w:rsid w:val="00E366F1"/>
    <w:rsid w:val="00E36B83"/>
    <w:rsid w:val="00E36C4C"/>
    <w:rsid w:val="00E4079E"/>
    <w:rsid w:val="00E40F20"/>
    <w:rsid w:val="00E4141A"/>
    <w:rsid w:val="00E424FA"/>
    <w:rsid w:val="00E43481"/>
    <w:rsid w:val="00E4542D"/>
    <w:rsid w:val="00E46A20"/>
    <w:rsid w:val="00E4723B"/>
    <w:rsid w:val="00E473CD"/>
    <w:rsid w:val="00E521DB"/>
    <w:rsid w:val="00E5265B"/>
    <w:rsid w:val="00E543D8"/>
    <w:rsid w:val="00E5470B"/>
    <w:rsid w:val="00E5544C"/>
    <w:rsid w:val="00E555D5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4685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05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86A"/>
    <w:rsid w:val="00F37A52"/>
    <w:rsid w:val="00F37D6C"/>
    <w:rsid w:val="00F40A18"/>
    <w:rsid w:val="00F42375"/>
    <w:rsid w:val="00F42BBC"/>
    <w:rsid w:val="00F43630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154"/>
    <w:rsid w:val="00F72C80"/>
    <w:rsid w:val="00F735A0"/>
    <w:rsid w:val="00F73C11"/>
    <w:rsid w:val="00F746E8"/>
    <w:rsid w:val="00F767EF"/>
    <w:rsid w:val="00F76A56"/>
    <w:rsid w:val="00F77B9F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  <w:rsid w:val="5459E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FF5CA8"/>
  <w14:defaultImageDpi w14:val="300"/>
  <w15:chartTrackingRefBased/>
  <w15:docId w15:val="{8F7ADE66-862F-9F45-B6AD-D5FC26F6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B5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Voorblad%20aanbesteding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2" ma:contentTypeDescription="Een nieuw document maken." ma:contentTypeScope="" ma:versionID="d407a28ef50ccd9e08861ddc6e316531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ef08a447755e1b75ddf90b38c9e2e8c5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48033C-31D3-974B-86E2-8A981C2513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19FF11-577F-4EA9-BC85-8917493A51C5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3.xml><?xml version="1.0" encoding="utf-8"?>
<ds:datastoreItem xmlns:ds="http://schemas.openxmlformats.org/officeDocument/2006/customXml" ds:itemID="{E425D880-E3A1-4552-B318-ABFA6EB087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1C0C91-9994-4E69-8A2A-36DC78508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Voorblad aanbesteding.dotx</Template>
  <TotalTime>44</TotalTime>
  <Pages>3</Pages>
  <Words>390</Words>
  <Characters>2493</Characters>
  <Application>Microsoft Office Word</Application>
  <DocSecurity>0</DocSecurity>
  <Lines>59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Bijlage: Referenties</vt:lpstr>
    </vt:vector>
  </TitlesOfParts>
  <Manager/>
  <Company>Inkooporganisatie Pompebled</Company>
  <LinksUpToDate>false</LinksUpToDate>
  <CharactersWithSpaces>2861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Bijlage: Referenties</dc:title>
  <dc:subject>EA Catering</dc:subject>
  <dc:creator>H. Schlingmann</dc:creator>
  <cp:keywords/>
  <dc:description/>
  <cp:lastModifiedBy>Henk Schlingmann</cp:lastModifiedBy>
  <cp:revision>64</cp:revision>
  <cp:lastPrinted>2018-11-30T10:27:00Z</cp:lastPrinted>
  <dcterms:created xsi:type="dcterms:W3CDTF">2018-07-20T08:05:00Z</dcterms:created>
  <dcterms:modified xsi:type="dcterms:W3CDTF">2021-01-08T09:36:00Z</dcterms:modified>
  <cp:category>Aanbestedingen facilitair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